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16B" w:rsidRPr="00C90F0D" w:rsidRDefault="00C90F0D" w:rsidP="00AD416B">
      <w:pPr>
        <w:pStyle w:val="af8"/>
        <w:rPr>
          <w:lang w:val="be-BY"/>
        </w:rPr>
      </w:pPr>
      <w:r>
        <w:t xml:space="preserve">1 </w:t>
      </w:r>
      <w:r w:rsidR="00FE6411">
        <w:rPr>
          <w:lang w:val="be-BY"/>
        </w:rPr>
        <w:t>октября</w:t>
      </w:r>
    </w:p>
    <w:p w:rsidR="00ED33E2" w:rsidRDefault="004C43A9" w:rsidP="00ED33E2">
      <w:pPr>
        <w:pStyle w:val="a3"/>
        <w:spacing w:after="240"/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417BC4F" wp14:editId="3D9FF3B2">
                <wp:extent cx="2520000" cy="144000"/>
                <wp:effectExtent l="0" t="0" r="0" b="8890"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144000"/>
                        </a:xfrm>
                        <a:prstGeom prst="rect">
                          <a:avLst/>
                        </a:prstGeom>
                        <a:solidFill>
                          <a:srgbClr val="FF33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7671492" id="Прямоугольник 23" o:spid="_x0000_s1026" style="width:198.4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" fillcolor="#f3c" stroked="f" strokeweight="1pt">
                <w10:anchorlock/>
              </v:rect>
            </w:pict>
          </mc:Fallback>
        </mc:AlternateContent>
      </w:r>
      <w:r w:rsidR="00ED33E2">
        <w:rPr>
          <w:noProof/>
          <w:lang w:eastAsia="ru-RU"/>
        </w:rPr>
        <mc:AlternateContent>
          <mc:Choice Requires="wps">
            <w:drawing>
              <wp:inline distT="0" distB="0" distL="0" distR="0" wp14:anchorId="2DB4D97B">
                <wp:extent cx="2520000" cy="144000"/>
                <wp:effectExtent l="0" t="0" r="0" b="8890"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144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6DB26F6" id="Прямоугольник 1" o:spid="_x0000_s1026" style="width:198.4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" fillcolor="#00b0f0" stroked="f" strokeweight="1pt">
                <w10:anchorlock/>
              </v:rect>
            </w:pict>
          </mc:Fallback>
        </mc:AlternateContent>
      </w:r>
    </w:p>
    <w:tbl>
      <w:tblPr>
        <w:tblStyle w:val="af"/>
        <w:tblW w:w="11458" w:type="dxa"/>
        <w:tblInd w:w="1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58"/>
      </w:tblGrid>
      <w:tr w:rsidR="00ED33E2" w:rsidTr="00C90F0D">
        <w:trPr>
          <w:trHeight w:val="5859"/>
        </w:trPr>
        <w:tc>
          <w:tcPr>
            <w:tcW w:w="11458" w:type="dxa"/>
          </w:tcPr>
          <w:p w:rsidR="00ED33E2" w:rsidRDefault="00C90F0D" w:rsidP="00C90F0D">
            <w:pPr>
              <w:pStyle w:val="a3"/>
              <w:ind w:firstLine="0"/>
            </w:pPr>
            <w:r w:rsidRPr="00C90F0D">
              <w:rPr>
                <w:rStyle w:val="afc"/>
                <w:rFonts w:ascii="Arial Black" w:hAnsi="Arial Black" w:cs="Pragmatica"/>
                <w:noProof/>
                <w:spacing w:val="0"/>
                <w:w w:val="80"/>
                <w:sz w:val="100"/>
                <w:szCs w:val="100"/>
                <w:lang w:eastAsia="ru-RU"/>
              </w:rPr>
              <w:drawing>
                <wp:inline distT="0" distB="0" distL="0" distR="0" wp14:anchorId="59A7484E" wp14:editId="018DC2E4">
                  <wp:extent cx="7029450" cy="380047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0" cy="380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00DA" w:rsidRPr="00EC00DA" w:rsidRDefault="00FE6411" w:rsidP="00EC00DA">
      <w:pPr>
        <w:pStyle w:val="afa"/>
        <w:rPr>
          <w:rStyle w:val="afc"/>
          <w:rFonts w:ascii="Arial Black" w:hAnsi="Arial Black" w:cs="Pragmatica"/>
          <w:outline w:val="0"/>
          <w:spacing w:val="0"/>
          <w:w w:val="80"/>
          <w:sz w:val="72"/>
          <w:szCs w:val="72"/>
          <w:lang w:val="be-BY"/>
        </w:rPr>
      </w:pPr>
      <w:r>
        <w:rPr>
          <w:rStyle w:val="afc"/>
          <w:rFonts w:ascii="Arial Black" w:hAnsi="Arial Black" w:cs="Pragmatica"/>
          <w:outline w:val="0"/>
          <w:spacing w:val="0"/>
          <w:w w:val="80"/>
          <w:sz w:val="72"/>
          <w:szCs w:val="72"/>
          <w:lang w:val="be-BY"/>
        </w:rPr>
        <w:t>День пожилых людей</w:t>
      </w:r>
      <w:r w:rsidR="00CF3B01">
        <w:rPr>
          <w:rStyle w:val="afc"/>
          <w:rFonts w:ascii="Arial Black" w:hAnsi="Arial Black" w:cs="Pragmatica"/>
          <w:outline w:val="0"/>
          <w:spacing w:val="0"/>
          <w:w w:val="80"/>
          <w:sz w:val="72"/>
          <w:szCs w:val="72"/>
          <w:lang w:val="be-BY"/>
        </w:rPr>
        <w:t xml:space="preserve"> </w:t>
      </w:r>
      <w:r w:rsidR="00C90F0D" w:rsidRPr="00C90F0D">
        <w:rPr>
          <w:rStyle w:val="afc"/>
          <w:rFonts w:ascii="Arial Black" w:hAnsi="Arial Black" w:cs="Pragmatica"/>
          <w:outline w:val="0"/>
          <w:spacing w:val="0"/>
          <w:w w:val="80"/>
          <w:sz w:val="72"/>
          <w:szCs w:val="72"/>
          <w:lang w:val="be-BY"/>
        </w:rPr>
        <w:t>/</w:t>
      </w:r>
      <w:r w:rsidR="00C90F0D">
        <w:rPr>
          <w:rStyle w:val="afc"/>
          <w:rFonts w:ascii="Arial Black" w:hAnsi="Arial Black" w:cs="Pragmatica"/>
          <w:outline w:val="0"/>
          <w:spacing w:val="0"/>
          <w:w w:val="80"/>
          <w:sz w:val="72"/>
          <w:szCs w:val="72"/>
          <w:lang w:val="be-BY"/>
        </w:rPr>
        <w:t xml:space="preserve"> </w:t>
      </w:r>
      <w:r w:rsidR="00C90F0D">
        <w:rPr>
          <w:rStyle w:val="afc"/>
          <w:rFonts w:ascii="Arial Black" w:hAnsi="Arial Black" w:cs="Pragmatica"/>
          <w:outline w:val="0"/>
          <w:spacing w:val="0"/>
          <w:w w:val="80"/>
          <w:sz w:val="72"/>
          <w:szCs w:val="72"/>
          <w:lang w:val="be-BY"/>
        </w:rPr>
        <w:br/>
      </w:r>
      <w:r>
        <w:rPr>
          <w:rStyle w:val="afc"/>
          <w:rFonts w:ascii="Arial Black" w:hAnsi="Arial Black" w:cs="Pragmatica"/>
          <w:outline w:val="0"/>
          <w:spacing w:val="0"/>
          <w:w w:val="80"/>
          <w:sz w:val="72"/>
          <w:szCs w:val="72"/>
          <w:lang w:val="be-BY"/>
        </w:rPr>
        <w:t>Международный день пожилых людей</w:t>
      </w:r>
      <w:r w:rsidR="00EC00DA">
        <w:rPr>
          <w:rStyle w:val="afc"/>
          <w:rFonts w:ascii="Arial Black" w:hAnsi="Arial Black" w:cs="Pragmatica"/>
          <w:outline w:val="0"/>
          <w:spacing w:val="0"/>
          <w:w w:val="80"/>
          <w:sz w:val="72"/>
          <w:szCs w:val="72"/>
          <w:lang w:val="be-BY"/>
        </w:rPr>
        <w:br w:type="page"/>
      </w:r>
    </w:p>
    <w:p w:rsidR="00C90F0D" w:rsidRPr="00C90F0D" w:rsidRDefault="00C90F0D" w:rsidP="00C90F0D">
      <w:pPr>
        <w:pStyle w:val="af8"/>
        <w:rPr>
          <w:lang w:val="be-BY"/>
        </w:rPr>
      </w:pPr>
      <w:r>
        <w:lastRenderedPageBreak/>
        <w:t xml:space="preserve">1 </w:t>
      </w:r>
      <w:r w:rsidR="00FE6411">
        <w:rPr>
          <w:lang w:val="be-BY"/>
        </w:rPr>
        <w:t>октября</w:t>
      </w:r>
    </w:p>
    <w:p w:rsidR="00C90F0D" w:rsidRDefault="00C90F0D" w:rsidP="00C90F0D">
      <w:pPr>
        <w:pStyle w:val="a3"/>
        <w:spacing w:after="240"/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9161B45" wp14:editId="60212179">
                <wp:extent cx="5038725" cy="144000"/>
                <wp:effectExtent l="0" t="0" r="9525" b="8890"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144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045A618" id="Прямоугольник 2" o:spid="_x0000_s1026" style="width:396.7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" fillcolor="#00b0f0" stroked="f" strokeweight="1pt">
                <w10:anchorlock/>
              </v:rect>
            </w:pict>
          </mc:Fallback>
        </mc:AlternateConten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06"/>
      </w:tblGrid>
      <w:tr w:rsidR="00C90F0D" w:rsidTr="00045D0D">
        <w:trPr>
          <w:trHeight w:val="6236"/>
          <w:jc w:val="center"/>
        </w:trPr>
        <w:tc>
          <w:tcPr>
            <w:tcW w:w="13606" w:type="dxa"/>
          </w:tcPr>
          <w:p w:rsidR="00C90F0D" w:rsidRDefault="00C90F0D" w:rsidP="00045D0D">
            <w:pPr>
              <w:pStyle w:val="a3"/>
              <w:ind w:firstLine="0"/>
              <w:jc w:val="center"/>
            </w:pPr>
            <w:r w:rsidRPr="00C90F0D">
              <w:rPr>
                <w:rStyle w:val="afc"/>
                <w:rFonts w:ascii="Arial Black" w:hAnsi="Arial Black" w:cs="Pragmatica"/>
                <w:noProof/>
                <w:spacing w:val="0"/>
                <w:w w:val="80"/>
                <w:sz w:val="100"/>
                <w:szCs w:val="100"/>
                <w:lang w:eastAsia="ru-RU"/>
              </w:rPr>
              <w:drawing>
                <wp:inline distT="0" distB="0" distL="0" distR="0" wp14:anchorId="4365521D" wp14:editId="210BFA94">
                  <wp:extent cx="5133975" cy="42005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92" t="454" r="24456" b="-454"/>
                          <a:stretch/>
                        </pic:blipFill>
                        <pic:spPr bwMode="auto">
                          <a:xfrm>
                            <a:off x="0" y="0"/>
                            <a:ext cx="5133975" cy="420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00DA" w:rsidRPr="00EC00DA" w:rsidRDefault="00FE6411" w:rsidP="00EC00DA">
      <w:pPr>
        <w:pStyle w:val="af8"/>
        <w:rPr>
          <w:lang w:val="be-BY"/>
        </w:rPr>
      </w:pPr>
      <w:r>
        <w:rPr>
          <w:lang w:val="be-BY"/>
        </w:rPr>
        <w:t>Международный день музыки</w:t>
      </w:r>
      <w:r w:rsidR="00EC00DA">
        <w:rPr>
          <w:lang w:val="be-BY"/>
        </w:rPr>
        <w:br w:type="page"/>
      </w:r>
    </w:p>
    <w:p w:rsidR="00C90F0D" w:rsidRPr="00C90F0D" w:rsidRDefault="00C90F0D" w:rsidP="00C90F0D">
      <w:pPr>
        <w:pStyle w:val="af8"/>
        <w:rPr>
          <w:lang w:val="be-BY"/>
        </w:rPr>
      </w:pPr>
      <w:r>
        <w:rPr>
          <w:lang w:val="be-BY"/>
        </w:rPr>
        <w:lastRenderedPageBreak/>
        <w:t>4</w:t>
      </w:r>
      <w:r>
        <w:t xml:space="preserve"> </w:t>
      </w:r>
      <w:r w:rsidR="00FE6411">
        <w:rPr>
          <w:lang w:val="be-BY"/>
        </w:rPr>
        <w:t>октября</w:t>
      </w:r>
    </w:p>
    <w:p w:rsidR="00C90F0D" w:rsidRDefault="00C90F0D" w:rsidP="00C90F0D">
      <w:pPr>
        <w:pStyle w:val="a3"/>
        <w:spacing w:after="240"/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9161B45" wp14:editId="60212179">
                <wp:extent cx="5038725" cy="144000"/>
                <wp:effectExtent l="0" t="0" r="9525" b="8890"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144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45CE548" id="Прямоугольник 4" o:spid="_x0000_s1026" style="width:396.7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" fillcolor="#00b0f0" stroked="f" strokeweight="1pt">
                <w10:anchorlock/>
              </v:rect>
            </w:pict>
          </mc:Fallback>
        </mc:AlternateConten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89"/>
      </w:tblGrid>
      <w:tr w:rsidR="00C90F0D" w:rsidTr="004C43A9">
        <w:trPr>
          <w:trHeight w:val="4396"/>
          <w:jc w:val="center"/>
        </w:trPr>
        <w:tc>
          <w:tcPr>
            <w:tcW w:w="12389" w:type="dxa"/>
          </w:tcPr>
          <w:p w:rsidR="00C90F0D" w:rsidRDefault="00C90F0D" w:rsidP="00045D0D">
            <w:pPr>
              <w:pStyle w:val="a3"/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62625" cy="349567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349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00DA" w:rsidRPr="00EC00DA" w:rsidRDefault="00FE6411" w:rsidP="00EC00DA">
      <w:pPr>
        <w:pStyle w:val="afa"/>
        <w:rPr>
          <w:rStyle w:val="afc"/>
          <w:rFonts w:ascii="Arial Black" w:hAnsi="Arial Black" w:cs="Pragmatica"/>
          <w:outline w:val="0"/>
          <w:spacing w:val="0"/>
          <w:w w:val="80"/>
          <w:sz w:val="92"/>
          <w:szCs w:val="92"/>
          <w:lang w:val="be-BY"/>
        </w:rPr>
      </w:pPr>
      <w:r>
        <w:rPr>
          <w:rStyle w:val="afc"/>
          <w:rFonts w:ascii="Arial Black" w:hAnsi="Arial Black" w:cs="Pragmatica"/>
          <w:outline w:val="0"/>
          <w:spacing w:val="0"/>
          <w:w w:val="80"/>
          <w:sz w:val="92"/>
          <w:szCs w:val="92"/>
          <w:lang w:val="be-BY"/>
        </w:rPr>
        <w:t xml:space="preserve">Всемирный день </w:t>
      </w:r>
      <w:r w:rsidR="00CF3B01">
        <w:rPr>
          <w:rStyle w:val="afc"/>
          <w:rFonts w:ascii="Arial Black" w:hAnsi="Arial Black" w:cs="Pragmatica"/>
          <w:outline w:val="0"/>
          <w:spacing w:val="0"/>
          <w:w w:val="80"/>
          <w:sz w:val="92"/>
          <w:szCs w:val="92"/>
          <w:lang w:val="be-BY"/>
        </w:rPr>
        <w:br/>
      </w:r>
      <w:r>
        <w:rPr>
          <w:rStyle w:val="afc"/>
          <w:rFonts w:ascii="Arial Black" w:hAnsi="Arial Black" w:cs="Pragmatica"/>
          <w:outline w:val="0"/>
          <w:spacing w:val="0"/>
          <w:w w:val="80"/>
          <w:sz w:val="92"/>
          <w:szCs w:val="92"/>
          <w:lang w:val="be-BY"/>
        </w:rPr>
        <w:t>защиты животных</w:t>
      </w:r>
      <w:r w:rsidR="00EC00DA">
        <w:rPr>
          <w:rStyle w:val="afc"/>
          <w:rFonts w:ascii="Arial Black" w:hAnsi="Arial Black" w:cs="Pragmatica"/>
          <w:outline w:val="0"/>
          <w:spacing w:val="0"/>
          <w:w w:val="80"/>
          <w:sz w:val="92"/>
          <w:szCs w:val="92"/>
          <w:lang w:val="be-BY"/>
        </w:rPr>
        <w:br w:type="page"/>
      </w:r>
    </w:p>
    <w:p w:rsidR="00C90F0D" w:rsidRPr="00C90F0D" w:rsidRDefault="004C43A9" w:rsidP="00C90F0D">
      <w:pPr>
        <w:pStyle w:val="af8"/>
        <w:rPr>
          <w:lang w:val="be-BY"/>
        </w:rPr>
      </w:pPr>
      <w:r>
        <w:rPr>
          <w:lang w:val="be-BY"/>
        </w:rPr>
        <w:lastRenderedPageBreak/>
        <w:t>5</w:t>
      </w:r>
      <w:r w:rsidR="00C90F0D">
        <w:t xml:space="preserve"> </w:t>
      </w:r>
      <w:r w:rsidR="00FE6411">
        <w:rPr>
          <w:lang w:val="be-BY"/>
        </w:rPr>
        <w:t>октября</w:t>
      </w:r>
    </w:p>
    <w:p w:rsidR="00C90F0D" w:rsidRDefault="00C90F0D" w:rsidP="00C90F0D">
      <w:pPr>
        <w:pStyle w:val="a3"/>
        <w:spacing w:after="240"/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9161B45" wp14:editId="60212179">
                <wp:extent cx="5038725" cy="144000"/>
                <wp:effectExtent l="0" t="0" r="9525" b="8890"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144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E15EFC1" id="Прямоугольник 5" o:spid="_x0000_s1026" style="width:396.7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" fillcolor="#00b0f0" stroked="f" strokeweight="1pt">
                <w10:anchorlock/>
              </v:rect>
            </w:pict>
          </mc:Fallback>
        </mc:AlternateConten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06"/>
      </w:tblGrid>
      <w:tr w:rsidR="00C90F0D" w:rsidTr="00045D0D">
        <w:trPr>
          <w:trHeight w:val="6236"/>
          <w:jc w:val="center"/>
        </w:trPr>
        <w:tc>
          <w:tcPr>
            <w:tcW w:w="13606" w:type="dxa"/>
          </w:tcPr>
          <w:p w:rsidR="00C90F0D" w:rsidRDefault="004C43A9" w:rsidP="00045D0D">
            <w:pPr>
              <w:pStyle w:val="a3"/>
              <w:ind w:firstLine="0"/>
              <w:jc w:val="center"/>
            </w:pPr>
            <w:r>
              <w:rPr>
                <w:rStyle w:val="afc"/>
                <w:rFonts w:ascii="Arial Black" w:hAnsi="Arial Black" w:cs="Pragmatica"/>
                <w:noProof/>
                <w:spacing w:val="0"/>
                <w:w w:val="80"/>
                <w:sz w:val="100"/>
                <w:szCs w:val="100"/>
                <w:lang w:eastAsia="ru-RU"/>
              </w:rPr>
              <w:drawing>
                <wp:inline distT="0" distB="0" distL="0" distR="0" wp14:anchorId="677CFDE6" wp14:editId="4125408A">
                  <wp:extent cx="6477000" cy="44196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441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00DA" w:rsidRPr="00EC00DA" w:rsidRDefault="00FE6411" w:rsidP="00EC00DA">
      <w:pPr>
        <w:pStyle w:val="af8"/>
        <w:rPr>
          <w:lang w:val="be-BY"/>
        </w:rPr>
      </w:pPr>
      <w:r>
        <w:rPr>
          <w:lang w:val="be-BY"/>
        </w:rPr>
        <w:t>Всемирный день учител</w:t>
      </w:r>
      <w:r w:rsidR="00CF3B01">
        <w:rPr>
          <w:lang w:val="be-BY"/>
        </w:rPr>
        <w:t>ей</w:t>
      </w:r>
      <w:r w:rsidR="00EC00DA">
        <w:rPr>
          <w:lang w:val="be-BY"/>
        </w:rPr>
        <w:br w:type="page"/>
      </w:r>
    </w:p>
    <w:p w:rsidR="00C90F0D" w:rsidRPr="004C43A9" w:rsidRDefault="00FE6411" w:rsidP="00C90F0D">
      <w:pPr>
        <w:pStyle w:val="af8"/>
        <w:rPr>
          <w:lang w:val="be-BY"/>
        </w:rPr>
      </w:pPr>
      <w:r>
        <w:rPr>
          <w:lang w:val="be-BY"/>
        </w:rPr>
        <w:lastRenderedPageBreak/>
        <w:t>Перв</w:t>
      </w:r>
      <w:r w:rsidR="00A2234D">
        <w:rPr>
          <w:lang w:val="be-BY"/>
        </w:rPr>
        <w:t>ое</w:t>
      </w:r>
      <w:r>
        <w:rPr>
          <w:lang w:val="be-BY"/>
        </w:rPr>
        <w:t xml:space="preserve"> </w:t>
      </w:r>
      <w:r w:rsidR="00A2234D">
        <w:rPr>
          <w:lang w:val="be-BY"/>
        </w:rPr>
        <w:t xml:space="preserve">воскресенье </w:t>
      </w:r>
      <w:r>
        <w:rPr>
          <w:lang w:val="be-BY"/>
        </w:rPr>
        <w:t>октября</w:t>
      </w:r>
    </w:p>
    <w:p w:rsidR="00C90F0D" w:rsidRDefault="00C90F0D" w:rsidP="00C90F0D">
      <w:pPr>
        <w:pStyle w:val="a3"/>
        <w:spacing w:after="240"/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9161B45" wp14:editId="60212179">
                <wp:extent cx="5038725" cy="144000"/>
                <wp:effectExtent l="0" t="0" r="9525" b="8890"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144000"/>
                        </a:xfrm>
                        <a:prstGeom prst="rect">
                          <a:avLst/>
                        </a:prstGeom>
                        <a:solidFill>
                          <a:srgbClr val="FF33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ABFE7D6" id="Прямоугольник 6" o:spid="_x0000_s1026" style="width:396.7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" fillcolor="#f3c" stroked="f" strokeweight="1pt">
                <w10:anchorlock/>
              </v:rect>
            </w:pict>
          </mc:Fallback>
        </mc:AlternateConten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06"/>
      </w:tblGrid>
      <w:tr w:rsidR="00C90F0D" w:rsidTr="00045D0D">
        <w:trPr>
          <w:trHeight w:val="6236"/>
          <w:jc w:val="center"/>
        </w:trPr>
        <w:tc>
          <w:tcPr>
            <w:tcW w:w="13606" w:type="dxa"/>
          </w:tcPr>
          <w:p w:rsidR="00C90F0D" w:rsidRDefault="004C43A9" w:rsidP="00045D0D">
            <w:pPr>
              <w:pStyle w:val="a3"/>
              <w:ind w:firstLine="0"/>
              <w:jc w:val="center"/>
            </w:pPr>
            <w:r>
              <w:rPr>
                <w:rStyle w:val="afc"/>
                <w:rFonts w:ascii="Arial Black" w:hAnsi="Arial Black" w:cs="Pragmatica"/>
                <w:noProof/>
                <w:spacing w:val="0"/>
                <w:w w:val="80"/>
                <w:sz w:val="100"/>
                <w:szCs w:val="100"/>
                <w:lang w:eastAsia="ru-RU"/>
              </w:rPr>
              <w:drawing>
                <wp:inline distT="0" distB="0" distL="0" distR="0" wp14:anchorId="1B7EB9F6" wp14:editId="67B0E0BD">
                  <wp:extent cx="5154400" cy="4105275"/>
                  <wp:effectExtent l="0" t="0" r="825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4400" cy="410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0A62" w:rsidRDefault="00FE6411" w:rsidP="00E20A62">
      <w:pPr>
        <w:pStyle w:val="afa"/>
        <w:rPr>
          <w:rStyle w:val="afc"/>
          <w:rFonts w:ascii="Arial Black" w:hAnsi="Arial Black" w:cs="Pragmatica"/>
          <w:b w:val="0"/>
          <w:bCs w:val="0"/>
          <w:outline w:val="0"/>
          <w:spacing w:val="0"/>
          <w:w w:val="80"/>
          <w:sz w:val="100"/>
          <w:szCs w:val="100"/>
        </w:rPr>
      </w:pPr>
      <w:r>
        <w:rPr>
          <w:rStyle w:val="afc"/>
          <w:rFonts w:ascii="Arial Black" w:hAnsi="Arial Black" w:cs="Pragmatica"/>
          <w:outline w:val="0"/>
          <w:spacing w:val="0"/>
          <w:w w:val="80"/>
          <w:sz w:val="100"/>
          <w:szCs w:val="100"/>
        </w:rPr>
        <w:t>День учителя</w:t>
      </w:r>
      <w:r w:rsidR="00E20A62">
        <w:rPr>
          <w:rStyle w:val="afc"/>
          <w:rFonts w:ascii="Arial Black" w:hAnsi="Arial Black" w:cs="Pragmatica"/>
          <w:outline w:val="0"/>
          <w:spacing w:val="0"/>
          <w:w w:val="80"/>
          <w:sz w:val="100"/>
          <w:szCs w:val="100"/>
        </w:rPr>
        <w:br w:type="page"/>
      </w:r>
    </w:p>
    <w:p w:rsidR="00C90F0D" w:rsidRPr="00C90F0D" w:rsidRDefault="00C90F0D" w:rsidP="00C90F0D">
      <w:pPr>
        <w:pStyle w:val="af8"/>
        <w:rPr>
          <w:lang w:val="be-BY"/>
        </w:rPr>
      </w:pPr>
      <w:r>
        <w:lastRenderedPageBreak/>
        <w:t>1</w:t>
      </w:r>
      <w:r w:rsidR="004C43A9">
        <w:rPr>
          <w:lang w:val="be-BY"/>
        </w:rPr>
        <w:t>4</w:t>
      </w:r>
      <w:r>
        <w:t xml:space="preserve"> </w:t>
      </w:r>
      <w:r w:rsidR="00FE6411">
        <w:rPr>
          <w:lang w:val="be-BY"/>
        </w:rPr>
        <w:t>октября</w:t>
      </w:r>
    </w:p>
    <w:p w:rsidR="00C90F0D" w:rsidRDefault="00C90F0D" w:rsidP="00C90F0D">
      <w:pPr>
        <w:pStyle w:val="a3"/>
        <w:spacing w:after="240"/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9161B45" wp14:editId="60212179">
                <wp:extent cx="5038725" cy="144000"/>
                <wp:effectExtent l="0" t="0" r="9525" b="8890"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144000"/>
                        </a:xfrm>
                        <a:prstGeom prst="rect">
                          <a:avLst/>
                        </a:prstGeom>
                        <a:solidFill>
                          <a:srgbClr val="FF33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2FD695D" id="Прямоугольник 7" o:spid="_x0000_s1026" style="width:396.7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" fillcolor="#f3c" stroked="f" strokeweight="1pt">
                <w10:anchorlock/>
              </v:rect>
            </w:pict>
          </mc:Fallback>
        </mc:AlternateConten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06"/>
      </w:tblGrid>
      <w:tr w:rsidR="00C90F0D" w:rsidTr="00045D0D">
        <w:trPr>
          <w:trHeight w:val="6236"/>
          <w:jc w:val="center"/>
        </w:trPr>
        <w:tc>
          <w:tcPr>
            <w:tcW w:w="13606" w:type="dxa"/>
          </w:tcPr>
          <w:p w:rsidR="00C90F0D" w:rsidRDefault="004C43A9" w:rsidP="00045D0D">
            <w:pPr>
              <w:pStyle w:val="a3"/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48375" cy="426720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5" cy="4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0A62" w:rsidRDefault="00FE6411" w:rsidP="00E20A62">
      <w:pPr>
        <w:pStyle w:val="afa"/>
        <w:rPr>
          <w:rStyle w:val="afc"/>
          <w:rFonts w:ascii="Arial Black" w:hAnsi="Arial Black" w:cs="Pragmatica"/>
          <w:b w:val="0"/>
          <w:bCs w:val="0"/>
          <w:outline w:val="0"/>
          <w:spacing w:val="0"/>
          <w:w w:val="80"/>
          <w:sz w:val="100"/>
          <w:szCs w:val="100"/>
          <w:lang w:val="be-BY"/>
        </w:rPr>
      </w:pPr>
      <w:r>
        <w:rPr>
          <w:rStyle w:val="afc"/>
          <w:rFonts w:ascii="Arial Black" w:hAnsi="Arial Black" w:cs="Pragmatica"/>
          <w:outline w:val="0"/>
          <w:spacing w:val="0"/>
          <w:w w:val="80"/>
          <w:sz w:val="100"/>
          <w:szCs w:val="100"/>
          <w:lang w:val="be-BY"/>
        </w:rPr>
        <w:t>День матери</w:t>
      </w:r>
      <w:r w:rsidR="00E20A62">
        <w:rPr>
          <w:rStyle w:val="afc"/>
          <w:rFonts w:ascii="Arial Black" w:hAnsi="Arial Black" w:cs="Pragmatica"/>
          <w:outline w:val="0"/>
          <w:spacing w:val="0"/>
          <w:w w:val="80"/>
          <w:sz w:val="100"/>
          <w:szCs w:val="100"/>
          <w:lang w:val="be-BY"/>
        </w:rPr>
        <w:br w:type="page"/>
      </w:r>
    </w:p>
    <w:p w:rsidR="00C90F0D" w:rsidRPr="00C90F0D" w:rsidRDefault="004C43A9" w:rsidP="00C90F0D">
      <w:pPr>
        <w:pStyle w:val="af8"/>
        <w:rPr>
          <w:lang w:val="be-BY"/>
        </w:rPr>
      </w:pPr>
      <w:r>
        <w:rPr>
          <w:lang w:val="be-BY"/>
        </w:rPr>
        <w:lastRenderedPageBreak/>
        <w:t>2</w:t>
      </w:r>
      <w:r w:rsidR="00C90F0D">
        <w:t xml:space="preserve">1 </w:t>
      </w:r>
      <w:r w:rsidR="00FE6411">
        <w:rPr>
          <w:lang w:val="be-BY"/>
        </w:rPr>
        <w:t>октября</w:t>
      </w:r>
    </w:p>
    <w:p w:rsidR="00C90F0D" w:rsidRDefault="00C90F0D" w:rsidP="00C90F0D">
      <w:pPr>
        <w:pStyle w:val="a3"/>
        <w:spacing w:after="240"/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9161B45" wp14:editId="60212179">
                <wp:extent cx="5038725" cy="144000"/>
                <wp:effectExtent l="0" t="0" r="9525" b="8890"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144000"/>
                        </a:xfrm>
                        <a:prstGeom prst="rect">
                          <a:avLst/>
                        </a:prstGeom>
                        <a:solidFill>
                          <a:srgbClr val="FF33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4D4F8BA" id="Прямоугольник 8" o:spid="_x0000_s1026" style="width:396.7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" fillcolor="#f3c" stroked="f" strokeweight="1pt">
                <w10:anchorlock/>
              </v:rect>
            </w:pict>
          </mc:Fallback>
        </mc:AlternateConten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06"/>
      </w:tblGrid>
      <w:tr w:rsidR="00C90F0D" w:rsidTr="00045D0D">
        <w:trPr>
          <w:trHeight w:val="6236"/>
          <w:jc w:val="center"/>
        </w:trPr>
        <w:tc>
          <w:tcPr>
            <w:tcW w:w="13606" w:type="dxa"/>
          </w:tcPr>
          <w:p w:rsidR="00C90F0D" w:rsidRDefault="004C43A9" w:rsidP="00045D0D">
            <w:pPr>
              <w:pStyle w:val="a3"/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77000" cy="41148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0A62" w:rsidRDefault="00FE6411" w:rsidP="00E20A62">
      <w:pPr>
        <w:pStyle w:val="afa"/>
        <w:rPr>
          <w:rStyle w:val="afc"/>
          <w:rFonts w:ascii="Arial Black" w:hAnsi="Arial Black" w:cs="Pragmatica"/>
          <w:b w:val="0"/>
          <w:bCs w:val="0"/>
          <w:outline w:val="0"/>
          <w:spacing w:val="0"/>
          <w:w w:val="80"/>
          <w:sz w:val="100"/>
          <w:szCs w:val="100"/>
        </w:rPr>
      </w:pPr>
      <w:r>
        <w:rPr>
          <w:rStyle w:val="afc"/>
          <w:rFonts w:ascii="Arial Black" w:hAnsi="Arial Black" w:cs="Pragmatica"/>
          <w:outline w:val="0"/>
          <w:spacing w:val="0"/>
          <w:w w:val="80"/>
          <w:sz w:val="100"/>
          <w:szCs w:val="100"/>
        </w:rPr>
        <w:t>День отца</w:t>
      </w:r>
      <w:r w:rsidR="00E20A62">
        <w:rPr>
          <w:rStyle w:val="afc"/>
          <w:rFonts w:ascii="Arial Black" w:hAnsi="Arial Black" w:cs="Pragmatica"/>
          <w:outline w:val="0"/>
          <w:spacing w:val="0"/>
          <w:w w:val="80"/>
          <w:sz w:val="100"/>
          <w:szCs w:val="100"/>
        </w:rPr>
        <w:br w:type="page"/>
      </w:r>
    </w:p>
    <w:p w:rsidR="00FE6411" w:rsidRPr="004C43A9" w:rsidRDefault="00FE6411" w:rsidP="00FE6411">
      <w:pPr>
        <w:pStyle w:val="af8"/>
        <w:spacing w:after="240" w:line="168" w:lineRule="auto"/>
      </w:pPr>
      <w:proofErr w:type="spellStart"/>
      <w:r>
        <w:lastRenderedPageBreak/>
        <w:t>Четв</w:t>
      </w:r>
      <w:proofErr w:type="spellEnd"/>
      <w:r w:rsidR="00A2234D">
        <w:rPr>
          <w:lang w:val="be-BY"/>
        </w:rPr>
        <w:t>ё</w:t>
      </w:r>
      <w:proofErr w:type="spellStart"/>
      <w:r>
        <w:t>ртый</w:t>
      </w:r>
      <w:proofErr w:type="spellEnd"/>
      <w:r>
        <w:t xml:space="preserve"> понедельник </w:t>
      </w:r>
      <w:r>
        <w:br/>
        <w:t>октября</w:t>
      </w:r>
    </w:p>
    <w:p w:rsidR="00C90F0D" w:rsidRDefault="00C90F0D" w:rsidP="00C90F0D">
      <w:pPr>
        <w:pStyle w:val="a3"/>
        <w:spacing w:after="240"/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9161B45" wp14:editId="60212179">
                <wp:extent cx="5038725" cy="144000"/>
                <wp:effectExtent l="0" t="0" r="9525" b="8890"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144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E223098" id="Прямоугольник 10" o:spid="_x0000_s1026" style="width:396.7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" fillcolor="#00b0f0" stroked="f" strokeweight="1pt">
                <w10:anchorlock/>
              </v:rect>
            </w:pict>
          </mc:Fallback>
        </mc:AlternateConten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01"/>
      </w:tblGrid>
      <w:tr w:rsidR="00C90F0D" w:rsidTr="004C43A9">
        <w:trPr>
          <w:trHeight w:val="4823"/>
          <w:jc w:val="center"/>
        </w:trPr>
        <w:tc>
          <w:tcPr>
            <w:tcW w:w="13801" w:type="dxa"/>
          </w:tcPr>
          <w:p w:rsidR="00C90F0D" w:rsidRDefault="004C43A9" w:rsidP="00045D0D">
            <w:pPr>
              <w:pStyle w:val="a3"/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00675" cy="335280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0A62" w:rsidRDefault="00FE6411" w:rsidP="00E20A62">
      <w:pPr>
        <w:pStyle w:val="af8"/>
        <w:rPr>
          <w:b w:val="0"/>
          <w:bCs w:val="0"/>
          <w:sz w:val="72"/>
          <w:lang w:val="be-BY"/>
        </w:rPr>
      </w:pPr>
      <w:r w:rsidRPr="00A2234D">
        <w:rPr>
          <w:rStyle w:val="afc"/>
          <w:rFonts w:ascii="Arial Black" w:hAnsi="Arial Black" w:cs="Pragmatica"/>
          <w:outline w:val="0"/>
          <w:spacing w:val="0"/>
          <w:w w:val="80"/>
          <w:sz w:val="72"/>
          <w:lang w:val="be-BY"/>
        </w:rPr>
        <w:t xml:space="preserve">Международный день </w:t>
      </w:r>
      <w:r w:rsidRPr="00A2234D">
        <w:rPr>
          <w:rStyle w:val="afc"/>
          <w:rFonts w:ascii="Arial Black" w:hAnsi="Arial Black" w:cs="Pragmatica"/>
          <w:outline w:val="0"/>
          <w:spacing w:val="0"/>
          <w:w w:val="80"/>
          <w:sz w:val="72"/>
          <w:lang w:val="be-BY"/>
        </w:rPr>
        <w:br/>
        <w:t>школьных библиотек</w:t>
      </w:r>
      <w:bookmarkStart w:id="0" w:name="_GoBack"/>
      <w:bookmarkEnd w:id="0"/>
      <w:r w:rsidR="00E20A62">
        <w:rPr>
          <w:sz w:val="72"/>
          <w:lang w:val="be-BY"/>
        </w:rPr>
        <w:br w:type="page"/>
      </w:r>
    </w:p>
    <w:p w:rsidR="00A2234D" w:rsidRPr="00C90F0D" w:rsidRDefault="00A2234D" w:rsidP="00A2234D">
      <w:pPr>
        <w:pStyle w:val="af8"/>
        <w:rPr>
          <w:lang w:val="be-BY"/>
        </w:rPr>
      </w:pPr>
      <w:r>
        <w:rPr>
          <w:lang w:val="be-BY"/>
        </w:rPr>
        <w:lastRenderedPageBreak/>
        <w:t>24</w:t>
      </w:r>
      <w:r>
        <w:t xml:space="preserve"> </w:t>
      </w:r>
      <w:r>
        <w:rPr>
          <w:lang w:val="be-BY"/>
        </w:rPr>
        <w:t>октября</w:t>
      </w:r>
    </w:p>
    <w:p w:rsidR="00A2234D" w:rsidRDefault="00A2234D" w:rsidP="00A2234D">
      <w:pPr>
        <w:pStyle w:val="a3"/>
        <w:spacing w:after="240"/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EE2AA41" wp14:editId="28AA3E41">
                <wp:extent cx="5038725" cy="144000"/>
                <wp:effectExtent l="0" t="0" r="9525" b="8890"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144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style="width:396.7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" fillcolor="#00b0f0" stroked="f" strokeweight="1pt">
                <w10:anchorlock/>
              </v:rect>
            </w:pict>
          </mc:Fallback>
        </mc:AlternateConten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56"/>
      </w:tblGrid>
      <w:tr w:rsidR="00A2234D" w:rsidTr="00E747BA">
        <w:trPr>
          <w:trHeight w:val="4088"/>
          <w:jc w:val="center"/>
        </w:trPr>
        <w:tc>
          <w:tcPr>
            <w:tcW w:w="14056" w:type="dxa"/>
          </w:tcPr>
          <w:p w:rsidR="00A2234D" w:rsidRDefault="00A2234D" w:rsidP="00E747BA">
            <w:pPr>
              <w:pStyle w:val="a3"/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EE8674E" wp14:editId="44D0043C">
                  <wp:extent cx="5400675" cy="356235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356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234D" w:rsidRPr="00E31142" w:rsidRDefault="00E31142" w:rsidP="00A2234D">
      <w:pPr>
        <w:pStyle w:val="af8"/>
      </w:pPr>
      <w:r>
        <w:rPr>
          <w:lang w:val="be-BY"/>
        </w:rPr>
        <w:t xml:space="preserve">День </w:t>
      </w:r>
      <w:r>
        <w:t>Организации Объединённых Наций</w:t>
      </w:r>
    </w:p>
    <w:sectPr w:rsidR="00A2234D" w:rsidRPr="00E31142" w:rsidSect="00ED33E2">
      <w:headerReference w:type="default" r:id="rId17"/>
      <w:footerReference w:type="default" r:id="rId18"/>
      <w:pgSz w:w="16838" w:h="11906" w:orient="landscape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0287" w:rsidRDefault="00250287" w:rsidP="00AA1ABA">
      <w:pPr>
        <w:spacing w:after="0"/>
      </w:pPr>
      <w:r>
        <w:separator/>
      </w:r>
    </w:p>
  </w:endnote>
  <w:endnote w:type="continuationSeparator" w:id="0">
    <w:p w:rsidR="00250287" w:rsidRDefault="00250287" w:rsidP="00AA1AB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Pragmatica">
    <w:altName w:val="Trebuchet MS"/>
    <w:panose1 w:val="00000000000000000000"/>
    <w:charset w:val="00"/>
    <w:family w:val="swiss"/>
    <w:notTrueType/>
    <w:pitch w:val="variable"/>
    <w:sig w:usb0="00000001" w:usb1="500078FB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Pragmatica Book">
    <w:panose1 w:val="00000000000000000000"/>
    <w:charset w:val="00"/>
    <w:family w:val="swiss"/>
    <w:notTrueType/>
    <w:pitch w:val="variable"/>
    <w:sig w:usb0="C40006FF" w:usb1="500078FB" w:usb2="00000000" w:usb3="00000000" w:csb0="0000009F" w:csb1="00000000"/>
  </w:font>
  <w:font w:name="Pragmatica Cond Bold">
    <w:panose1 w:val="00000000000000000000"/>
    <w:charset w:val="00"/>
    <w:family w:val="swiss"/>
    <w:notTrueType/>
    <w:pitch w:val="variable"/>
    <w:sig w:usb0="800002FF" w:usb1="5000204A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="00E20A62">
          <w:rPr>
            <w:rFonts w:ascii="Times New Roman" w:hAnsi="Times New Roman" w:cs="Times New Roman"/>
            <w:noProof/>
            <w:color w:val="404040" w:themeColor="text1" w:themeTint="BF"/>
            <w:sz w:val="24"/>
          </w:rPr>
          <w:t>5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0287" w:rsidRDefault="00250287" w:rsidP="00AA1ABA">
      <w:pPr>
        <w:spacing w:after="0"/>
      </w:pPr>
      <w:r>
        <w:separator/>
      </w:r>
    </w:p>
  </w:footnote>
  <w:footnote w:type="continuationSeparator" w:id="0">
    <w:p w:rsidR="00250287" w:rsidRDefault="00250287" w:rsidP="00AA1AB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43A" w:rsidRPr="00B6004A" w:rsidRDefault="00FE6411" w:rsidP="00B6004A">
    <w:pPr>
      <w:pStyle w:val="afd"/>
      <w:rPr>
        <w:rFonts w:ascii="Times New Roman" w:hAnsi="Times New Roman" w:cs="Times New Roman"/>
        <w:color w:val="404040" w:themeColor="text1" w:themeTint="BF"/>
        <w:lang w:val="be-BY"/>
      </w:rPr>
    </w:pPr>
    <w:r>
      <w:rPr>
        <w:lang w:val="ru-RU"/>
      </w:rPr>
      <w:t>Праздники</w:t>
    </w:r>
    <w:r w:rsidR="00B6004A" w:rsidRPr="00C90F0D">
      <w:rPr>
        <w:lang w:val="ru-RU"/>
      </w:rPr>
      <w:t xml:space="preserve">. </w:t>
    </w:r>
    <w:r>
      <w:rPr>
        <w:lang w:val="be-BY"/>
      </w:rPr>
      <w:t>Октябрь</w:t>
    </w:r>
    <w:r w:rsidR="00B6004A" w:rsidRPr="00C90F0D">
      <w:rPr>
        <w:lang w:val="ru-RU"/>
      </w:rPr>
      <w:t xml:space="preserve"> 2024</w:t>
    </w:r>
    <w:r w:rsidR="0003005E" w:rsidRPr="0003005E">
      <w:rPr>
        <w:rFonts w:ascii="Times New Roman" w:hAnsi="Times New Roman" w:cs="Times New Roman"/>
        <w:color w:val="404040" w:themeColor="text1" w:themeTint="BF"/>
      </w:rPr>
      <w:ptab w:relativeTo="margin" w:alignment="right" w:leader="none"/>
    </w:r>
    <w:proofErr w:type="spellStart"/>
    <w:r w:rsidR="0003005E" w:rsidRPr="00C90F0D">
      <w:rPr>
        <w:rFonts w:ascii="Times New Roman" w:hAnsi="Times New Roman" w:cs="Times New Roman"/>
        <w:color w:val="404040" w:themeColor="text1" w:themeTint="BF"/>
        <w:lang w:val="ru-RU"/>
      </w:rPr>
      <w:t>Мультымедыйны</w:t>
    </w:r>
    <w:proofErr w:type="spellEnd"/>
    <w:r w:rsidR="0003005E" w:rsidRPr="00C90F0D">
      <w:rPr>
        <w:rFonts w:ascii="Times New Roman" w:hAnsi="Times New Roman" w:cs="Times New Roman"/>
        <w:color w:val="404040" w:themeColor="text1" w:themeTint="BF"/>
        <w:lang w:val="ru-RU"/>
      </w:rPr>
      <w:t xml:space="preserve"> </w:t>
    </w:r>
    <w:proofErr w:type="spellStart"/>
    <w:r w:rsidR="0003005E" w:rsidRPr="00C90F0D">
      <w:rPr>
        <w:rFonts w:ascii="Times New Roman" w:hAnsi="Times New Roman" w:cs="Times New Roman"/>
        <w:color w:val="404040" w:themeColor="text1" w:themeTint="BF"/>
        <w:lang w:val="ru-RU"/>
      </w:rPr>
      <w:t>дадатак</w:t>
    </w:r>
    <w:proofErr w:type="spellEnd"/>
    <w:r w:rsidR="0003005E" w:rsidRPr="00C90F0D">
      <w:rPr>
        <w:rFonts w:ascii="Times New Roman" w:hAnsi="Times New Roman" w:cs="Times New Roman"/>
        <w:color w:val="404040" w:themeColor="text1" w:themeTint="BF"/>
        <w:lang w:val="ru-RU"/>
      </w:rPr>
      <w:t xml:space="preserve"> да </w:t>
    </w:r>
    <w:proofErr w:type="spellStart"/>
    <w:r w:rsidR="0003005E" w:rsidRPr="00C90F0D">
      <w:rPr>
        <w:rFonts w:ascii="Times New Roman" w:hAnsi="Times New Roman" w:cs="Times New Roman"/>
        <w:color w:val="404040" w:themeColor="text1" w:themeTint="BF"/>
        <w:lang w:val="ru-RU"/>
      </w:rPr>
      <w:t>часопіса</w:t>
    </w:r>
    <w:proofErr w:type="spellEnd"/>
    <w:r w:rsidR="0003005E" w:rsidRPr="00C90F0D">
      <w:rPr>
        <w:rFonts w:ascii="Times New Roman" w:hAnsi="Times New Roman" w:cs="Times New Roman"/>
        <w:color w:val="404040" w:themeColor="text1" w:themeTint="BF"/>
        <w:lang w:val="ru-RU"/>
      </w:rPr>
      <w:t xml:space="preserve"> “Пачатковая школа” № 0</w:t>
    </w:r>
    <w:r w:rsidR="00E906D8">
      <w:rPr>
        <w:rFonts w:ascii="Times New Roman" w:hAnsi="Times New Roman" w:cs="Times New Roman"/>
        <w:color w:val="404040" w:themeColor="text1" w:themeTint="BF"/>
        <w:lang w:val="be-BY"/>
      </w:rPr>
      <w:t>8</w:t>
    </w:r>
    <w:r w:rsidR="0003005E" w:rsidRPr="00C90F0D">
      <w:rPr>
        <w:rFonts w:ascii="Times New Roman" w:hAnsi="Times New Roman" w:cs="Times New Roman"/>
        <w:color w:val="404040" w:themeColor="text1" w:themeTint="BF"/>
        <w:lang w:val="ru-RU"/>
      </w:rPr>
      <w:t>/202</w:t>
    </w:r>
    <w:r w:rsidR="00B6004A">
      <w:rPr>
        <w:rFonts w:ascii="Times New Roman" w:hAnsi="Times New Roman" w:cs="Times New Roman"/>
        <w:color w:val="404040" w:themeColor="text1" w:themeTint="BF"/>
        <w:lang w:val="be-BY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F0D"/>
    <w:rsid w:val="0003005E"/>
    <w:rsid w:val="000368E4"/>
    <w:rsid w:val="000457DC"/>
    <w:rsid w:val="000A2619"/>
    <w:rsid w:val="00101B76"/>
    <w:rsid w:val="001D7A3B"/>
    <w:rsid w:val="00240C65"/>
    <w:rsid w:val="00250287"/>
    <w:rsid w:val="00295FE3"/>
    <w:rsid w:val="002D1E2D"/>
    <w:rsid w:val="003A3332"/>
    <w:rsid w:val="004334D6"/>
    <w:rsid w:val="004C3F9F"/>
    <w:rsid w:val="004C43A9"/>
    <w:rsid w:val="004D70F6"/>
    <w:rsid w:val="0055343A"/>
    <w:rsid w:val="00572542"/>
    <w:rsid w:val="00673AA5"/>
    <w:rsid w:val="00732082"/>
    <w:rsid w:val="007B2EB3"/>
    <w:rsid w:val="007F6D02"/>
    <w:rsid w:val="0085564F"/>
    <w:rsid w:val="008903B3"/>
    <w:rsid w:val="00895D95"/>
    <w:rsid w:val="008D1620"/>
    <w:rsid w:val="00904715"/>
    <w:rsid w:val="00A131BA"/>
    <w:rsid w:val="00A2234D"/>
    <w:rsid w:val="00AA1ABA"/>
    <w:rsid w:val="00AD416B"/>
    <w:rsid w:val="00AD761F"/>
    <w:rsid w:val="00B02534"/>
    <w:rsid w:val="00B4276C"/>
    <w:rsid w:val="00B6004A"/>
    <w:rsid w:val="00C20DE6"/>
    <w:rsid w:val="00C25908"/>
    <w:rsid w:val="00C90F0D"/>
    <w:rsid w:val="00CF3B01"/>
    <w:rsid w:val="00CF6F7B"/>
    <w:rsid w:val="00D94D41"/>
    <w:rsid w:val="00DB34D2"/>
    <w:rsid w:val="00DD023A"/>
    <w:rsid w:val="00DE57A4"/>
    <w:rsid w:val="00E200FE"/>
    <w:rsid w:val="00E20A62"/>
    <w:rsid w:val="00E31142"/>
    <w:rsid w:val="00E906D8"/>
    <w:rsid w:val="00EA3EEE"/>
    <w:rsid w:val="00EC00DA"/>
    <w:rsid w:val="00ED33E2"/>
    <w:rsid w:val="00F1267E"/>
    <w:rsid w:val="00FE6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paragraph" w:customStyle="1" w:styleId="af8">
    <w:name w:val="ПР_Число месяца"/>
    <w:basedOn w:val="1"/>
    <w:link w:val="af9"/>
    <w:qFormat/>
    <w:rsid w:val="00AD416B"/>
    <w:pPr>
      <w:spacing w:after="0"/>
    </w:pPr>
    <w:rPr>
      <w:rFonts w:ascii="Arial Black" w:hAnsi="Arial Black"/>
      <w:sz w:val="80"/>
      <w:szCs w:val="80"/>
    </w:rPr>
  </w:style>
  <w:style w:type="paragraph" w:customStyle="1" w:styleId="afa">
    <w:name w:val="ПР_Название"/>
    <w:basedOn w:val="1"/>
    <w:link w:val="afb"/>
    <w:qFormat/>
    <w:rsid w:val="00AD416B"/>
    <w:pPr>
      <w:spacing w:after="0"/>
    </w:pPr>
    <w:rPr>
      <w:rFonts w:ascii="Arial Black" w:hAnsi="Arial Black"/>
      <w:w w:val="80"/>
      <w:sz w:val="100"/>
      <w:szCs w:val="100"/>
    </w:rPr>
  </w:style>
  <w:style w:type="character" w:customStyle="1" w:styleId="af9">
    <w:name w:val="ПР_Число месяца Знак"/>
    <w:basedOn w:val="11"/>
    <w:link w:val="af8"/>
    <w:rsid w:val="00AD416B"/>
    <w:rPr>
      <w:rFonts w:ascii="Arial Black" w:hAnsi="Arial Black" w:cs="Pragmatica"/>
      <w:b/>
      <w:bCs/>
      <w:color w:val="000000"/>
      <w:sz w:val="80"/>
      <w:szCs w:val="80"/>
    </w:rPr>
  </w:style>
  <w:style w:type="paragraph" w:customStyle="1" w:styleId="podpisikris">
    <w:name w:val="podpisi k ris"/>
    <w:basedOn w:val="a"/>
    <w:uiPriority w:val="99"/>
    <w:rsid w:val="00AD416B"/>
    <w:pPr>
      <w:tabs>
        <w:tab w:val="left" w:pos="340"/>
      </w:tabs>
      <w:autoSpaceDE w:val="0"/>
      <w:autoSpaceDN w:val="0"/>
      <w:adjustRightInd w:val="0"/>
      <w:spacing w:after="227" w:line="180" w:lineRule="atLeast"/>
      <w:jc w:val="center"/>
      <w:textAlignment w:val="center"/>
    </w:pPr>
    <w:rPr>
      <w:rFonts w:ascii="Pragmatica Book" w:hAnsi="Pragmatica Book" w:cs="Pragmatica Book"/>
      <w:color w:val="000000"/>
      <w:spacing w:val="3"/>
      <w:sz w:val="16"/>
      <w:szCs w:val="16"/>
    </w:rPr>
  </w:style>
  <w:style w:type="character" w:customStyle="1" w:styleId="afb">
    <w:name w:val="ПР_Название Знак"/>
    <w:basedOn w:val="11"/>
    <w:link w:val="afa"/>
    <w:rsid w:val="00AD416B"/>
    <w:rPr>
      <w:rFonts w:ascii="Arial Black" w:hAnsi="Arial Black" w:cs="Pragmatica"/>
      <w:b/>
      <w:bCs/>
      <w:color w:val="000000"/>
      <w:w w:val="80"/>
      <w:sz w:val="100"/>
      <w:szCs w:val="100"/>
    </w:rPr>
  </w:style>
  <w:style w:type="character" w:customStyle="1" w:styleId="afc">
    <w:name w:val="Выделение красным"/>
    <w:uiPriority w:val="99"/>
    <w:rsid w:val="00AD416B"/>
    <w:rPr>
      <w:rFonts w:ascii="Pragmatica Cond Bold" w:hAnsi="Pragmatica Cond Bold" w:cs="Pragmatica Cond Bold"/>
      <w:outline/>
      <w:spacing w:val="-18"/>
      <w:w w:val="86"/>
      <w:sz w:val="88"/>
      <w:szCs w:val="88"/>
    </w:rPr>
  </w:style>
  <w:style w:type="paragraph" w:customStyle="1" w:styleId="afd">
    <w:name w:val="[основной абзац]"/>
    <w:basedOn w:val="a5"/>
    <w:uiPriority w:val="99"/>
    <w:rsid w:val="00B6004A"/>
    <w:rPr>
      <w:lang w:val="en-GB"/>
    </w:rPr>
  </w:style>
  <w:style w:type="paragraph" w:styleId="afe">
    <w:name w:val="Balloon Text"/>
    <w:basedOn w:val="a"/>
    <w:link w:val="aff"/>
    <w:uiPriority w:val="99"/>
    <w:semiHidden/>
    <w:unhideWhenUsed/>
    <w:rsid w:val="00A2234D"/>
    <w:pPr>
      <w:spacing w:after="0"/>
    </w:pPr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semiHidden/>
    <w:rsid w:val="00A223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paragraph" w:customStyle="1" w:styleId="af8">
    <w:name w:val="ПР_Число месяца"/>
    <w:basedOn w:val="1"/>
    <w:link w:val="af9"/>
    <w:qFormat/>
    <w:rsid w:val="00AD416B"/>
    <w:pPr>
      <w:spacing w:after="0"/>
    </w:pPr>
    <w:rPr>
      <w:rFonts w:ascii="Arial Black" w:hAnsi="Arial Black"/>
      <w:sz w:val="80"/>
      <w:szCs w:val="80"/>
    </w:rPr>
  </w:style>
  <w:style w:type="paragraph" w:customStyle="1" w:styleId="afa">
    <w:name w:val="ПР_Название"/>
    <w:basedOn w:val="1"/>
    <w:link w:val="afb"/>
    <w:qFormat/>
    <w:rsid w:val="00AD416B"/>
    <w:pPr>
      <w:spacing w:after="0"/>
    </w:pPr>
    <w:rPr>
      <w:rFonts w:ascii="Arial Black" w:hAnsi="Arial Black"/>
      <w:w w:val="80"/>
      <w:sz w:val="100"/>
      <w:szCs w:val="100"/>
    </w:rPr>
  </w:style>
  <w:style w:type="character" w:customStyle="1" w:styleId="af9">
    <w:name w:val="ПР_Число месяца Знак"/>
    <w:basedOn w:val="11"/>
    <w:link w:val="af8"/>
    <w:rsid w:val="00AD416B"/>
    <w:rPr>
      <w:rFonts w:ascii="Arial Black" w:hAnsi="Arial Black" w:cs="Pragmatica"/>
      <w:b/>
      <w:bCs/>
      <w:color w:val="000000"/>
      <w:sz w:val="80"/>
      <w:szCs w:val="80"/>
    </w:rPr>
  </w:style>
  <w:style w:type="paragraph" w:customStyle="1" w:styleId="podpisikris">
    <w:name w:val="podpisi k ris"/>
    <w:basedOn w:val="a"/>
    <w:uiPriority w:val="99"/>
    <w:rsid w:val="00AD416B"/>
    <w:pPr>
      <w:tabs>
        <w:tab w:val="left" w:pos="340"/>
      </w:tabs>
      <w:autoSpaceDE w:val="0"/>
      <w:autoSpaceDN w:val="0"/>
      <w:adjustRightInd w:val="0"/>
      <w:spacing w:after="227" w:line="180" w:lineRule="atLeast"/>
      <w:jc w:val="center"/>
      <w:textAlignment w:val="center"/>
    </w:pPr>
    <w:rPr>
      <w:rFonts w:ascii="Pragmatica Book" w:hAnsi="Pragmatica Book" w:cs="Pragmatica Book"/>
      <w:color w:val="000000"/>
      <w:spacing w:val="3"/>
      <w:sz w:val="16"/>
      <w:szCs w:val="16"/>
    </w:rPr>
  </w:style>
  <w:style w:type="character" w:customStyle="1" w:styleId="afb">
    <w:name w:val="ПР_Название Знак"/>
    <w:basedOn w:val="11"/>
    <w:link w:val="afa"/>
    <w:rsid w:val="00AD416B"/>
    <w:rPr>
      <w:rFonts w:ascii="Arial Black" w:hAnsi="Arial Black" w:cs="Pragmatica"/>
      <w:b/>
      <w:bCs/>
      <w:color w:val="000000"/>
      <w:w w:val="80"/>
      <w:sz w:val="100"/>
      <w:szCs w:val="100"/>
    </w:rPr>
  </w:style>
  <w:style w:type="character" w:customStyle="1" w:styleId="afc">
    <w:name w:val="Выделение красным"/>
    <w:uiPriority w:val="99"/>
    <w:rsid w:val="00AD416B"/>
    <w:rPr>
      <w:rFonts w:ascii="Pragmatica Cond Bold" w:hAnsi="Pragmatica Cond Bold" w:cs="Pragmatica Cond Bold"/>
      <w:outline/>
      <w:spacing w:val="-18"/>
      <w:w w:val="86"/>
      <w:sz w:val="88"/>
      <w:szCs w:val="88"/>
    </w:rPr>
  </w:style>
  <w:style w:type="paragraph" w:customStyle="1" w:styleId="afd">
    <w:name w:val="[основной абзац]"/>
    <w:basedOn w:val="a5"/>
    <w:uiPriority w:val="99"/>
    <w:rsid w:val="00B6004A"/>
    <w:rPr>
      <w:lang w:val="en-GB"/>
    </w:rPr>
  </w:style>
  <w:style w:type="paragraph" w:styleId="afe">
    <w:name w:val="Balloon Text"/>
    <w:basedOn w:val="a"/>
    <w:link w:val="aff"/>
    <w:uiPriority w:val="99"/>
    <w:semiHidden/>
    <w:unhideWhenUsed/>
    <w:rsid w:val="00A2234D"/>
    <w:pPr>
      <w:spacing w:after="0"/>
    </w:pPr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semiHidden/>
    <w:rsid w:val="00A223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7;&#1090;&#1072;&#1089;&#1077;&#1083;&#1100;&#1082;&#1086;%20&#1059;&#1083;&#1100;&#1103;&#1085;&#1072;\&#1055;&#1064;%20&#1076;&#1080;&#1089;&#1082;\+&#1064;&#1072;&#1073;&#1083;&#1086;&#1085;_&#1055;&#1088;&#1072;&#1079;&#1076;&#1085;&#1080;&#1082;&#108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B297F9-F9AA-429B-AF63-D55CF2476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+Шаблон_Праздники.dotx</Template>
  <TotalTime>6</TotalTime>
  <Pages>9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mk14</dc:creator>
  <cp:keywords/>
  <dc:description/>
  <cp:lastModifiedBy>Яна Капуста</cp:lastModifiedBy>
  <cp:revision>4</cp:revision>
  <dcterms:created xsi:type="dcterms:W3CDTF">2024-08-28T08:07:00Z</dcterms:created>
  <dcterms:modified xsi:type="dcterms:W3CDTF">2024-08-29T12:00:00Z</dcterms:modified>
</cp:coreProperties>
</file>