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DD8" w:rsidRPr="00DB0DD8" w:rsidRDefault="00DB0DD8" w:rsidP="00DB0DD8">
      <w:pPr>
        <w:pStyle w:val="10"/>
      </w:pPr>
      <w:r w:rsidRPr="002B6C59">
        <w:t>Задание 2</w:t>
      </w:r>
    </w:p>
    <w:p w:rsidR="00DB0DD8" w:rsidRPr="00B06013" w:rsidRDefault="00DB0DD8" w:rsidP="00DB0DD8">
      <w:pPr>
        <w:pStyle w:val="af6"/>
        <w:rPr>
          <w:b/>
        </w:rPr>
      </w:pPr>
      <w:r>
        <w:t>Пока змее на хвост не наступишь, она тебя не укусит.</w:t>
      </w:r>
    </w:p>
    <w:p w:rsidR="00DB0DD8" w:rsidRPr="002B6C59" w:rsidRDefault="00DB0DD8" w:rsidP="00B06013">
      <w:pPr>
        <w:spacing w:after="0" w:line="360" w:lineRule="auto"/>
        <w:ind w:right="75"/>
        <w:rPr>
          <w:b/>
          <w:sz w:val="28"/>
          <w:szCs w:val="28"/>
        </w:rPr>
      </w:pPr>
    </w:p>
    <w:p w:rsidR="00DB0DD8" w:rsidRDefault="00DB0DD8" w:rsidP="00DB0DD8">
      <w:pPr>
        <w:spacing w:after="0" w:line="360" w:lineRule="auto"/>
        <w:ind w:right="75" w:firstLine="56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F2862C1" wp14:editId="5B616067">
                <wp:extent cx="5725160" cy="3118485"/>
                <wp:effectExtent l="0" t="0" r="27940" b="24765"/>
                <wp:docPr id="178" name="Группа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160" cy="3118485"/>
                          <a:chOff x="0" y="0"/>
                          <a:chExt cx="57251" cy="31184"/>
                        </a:xfrm>
                      </wpg:grpSpPr>
                      <wps:wsp>
                        <wps:cNvPr id="179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9143" y="70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9143" y="2585"/>
                            <a:ext cx="633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9143" y="5145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9143" y="7660"/>
                            <a:ext cx="633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9143" y="10146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9143" y="12706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9143" y="15221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0" y="17751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9143" y="20266"/>
                            <a:ext cx="633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Shape 1032"/>
                        <wps:cNvSpPr>
                          <a:spLocks/>
                        </wps:cNvSpPr>
                        <wps:spPr bwMode="auto">
                          <a:xfrm>
                            <a:off x="3174" y="215"/>
                            <a:ext cx="11201" cy="8687"/>
                          </a:xfrm>
                          <a:custGeom>
                            <a:avLst/>
                            <a:gdLst>
                              <a:gd name="T0" fmla="*/ 560070 w 1120140"/>
                              <a:gd name="T1" fmla="*/ 0 h 868680"/>
                              <a:gd name="T2" fmla="*/ 0 w 1120140"/>
                              <a:gd name="T3" fmla="*/ 434340 h 868680"/>
                              <a:gd name="T4" fmla="*/ 560070 w 1120140"/>
                              <a:gd name="T5" fmla="*/ 868680 h 868680"/>
                              <a:gd name="T6" fmla="*/ 1120140 w 1120140"/>
                              <a:gd name="T7" fmla="*/ 434340 h 868680"/>
                              <a:gd name="T8" fmla="*/ 560070 w 1120140"/>
                              <a:gd name="T9" fmla="*/ 0 h 868680"/>
                              <a:gd name="T10" fmla="*/ 0 w 1120140"/>
                              <a:gd name="T11" fmla="*/ 0 h 868680"/>
                              <a:gd name="T12" fmla="*/ 1120140 w 1120140"/>
                              <a:gd name="T13" fmla="*/ 868680 h 868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0140" h="868680">
                                <a:moveTo>
                                  <a:pt x="560070" y="0"/>
                                </a:moveTo>
                                <a:cubicBezTo>
                                  <a:pt x="250698" y="0"/>
                                  <a:pt x="0" y="194437"/>
                                  <a:pt x="0" y="434340"/>
                                </a:cubicBezTo>
                                <a:cubicBezTo>
                                  <a:pt x="0" y="674243"/>
                                  <a:pt x="250698" y="868680"/>
                                  <a:pt x="560070" y="868680"/>
                                </a:cubicBezTo>
                                <a:cubicBezTo>
                                  <a:pt x="869442" y="868680"/>
                                  <a:pt x="1120140" y="674243"/>
                                  <a:pt x="1120140" y="434340"/>
                                </a:cubicBezTo>
                                <a:cubicBezTo>
                                  <a:pt x="1120140" y="194437"/>
                                  <a:pt x="869442" y="0"/>
                                  <a:pt x="5600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7116" y="2238"/>
                            <a:ext cx="443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май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10438" y="188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7863" y="4385"/>
                            <a:ext cx="2411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9676" y="4541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Shape 1038"/>
                        <wps:cNvSpPr>
                          <a:spLocks/>
                        </wps:cNvSpPr>
                        <wps:spPr bwMode="auto">
                          <a:xfrm>
                            <a:off x="15404" y="215"/>
                            <a:ext cx="12764" cy="8687"/>
                          </a:xfrm>
                          <a:custGeom>
                            <a:avLst/>
                            <a:gdLst>
                              <a:gd name="T0" fmla="*/ 638175 w 1276350"/>
                              <a:gd name="T1" fmla="*/ 0 h 868680"/>
                              <a:gd name="T2" fmla="*/ 0 w 1276350"/>
                              <a:gd name="T3" fmla="*/ 434340 h 868680"/>
                              <a:gd name="T4" fmla="*/ 638175 w 1276350"/>
                              <a:gd name="T5" fmla="*/ 868680 h 868680"/>
                              <a:gd name="T6" fmla="*/ 1276350 w 1276350"/>
                              <a:gd name="T7" fmla="*/ 434340 h 868680"/>
                              <a:gd name="T8" fmla="*/ 638175 w 1276350"/>
                              <a:gd name="T9" fmla="*/ 0 h 868680"/>
                              <a:gd name="T10" fmla="*/ 0 w 1276350"/>
                              <a:gd name="T11" fmla="*/ 0 h 868680"/>
                              <a:gd name="T12" fmla="*/ 1276350 w 1276350"/>
                              <a:gd name="T13" fmla="*/ 868680 h 868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6350" h="868680">
                                <a:moveTo>
                                  <a:pt x="638175" y="0"/>
                                </a:moveTo>
                                <a:cubicBezTo>
                                  <a:pt x="285750" y="0"/>
                                  <a:pt x="0" y="194437"/>
                                  <a:pt x="0" y="434340"/>
                                </a:cubicBezTo>
                                <a:cubicBezTo>
                                  <a:pt x="0" y="674243"/>
                                  <a:pt x="285750" y="868680"/>
                                  <a:pt x="638175" y="868680"/>
                                </a:cubicBezTo>
                                <a:cubicBezTo>
                                  <a:pt x="990600" y="868680"/>
                                  <a:pt x="1276350" y="674243"/>
                                  <a:pt x="1276350" y="434340"/>
                                </a:cubicBezTo>
                                <a:cubicBezTo>
                                  <a:pt x="1276350" y="194437"/>
                                  <a:pt x="990600" y="0"/>
                                  <a:pt x="6381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18230" y="2238"/>
                            <a:ext cx="840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сентябрь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24554" y="2238"/>
                            <a:ext cx="226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20043" y="4644"/>
                            <a:ext cx="4684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тебя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23564" y="480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Shape 1044"/>
                        <wps:cNvSpPr>
                          <a:spLocks/>
                        </wps:cNvSpPr>
                        <wps:spPr bwMode="auto">
                          <a:xfrm>
                            <a:off x="31565" y="21050"/>
                            <a:ext cx="12344" cy="10134"/>
                          </a:xfrm>
                          <a:custGeom>
                            <a:avLst/>
                            <a:gdLst>
                              <a:gd name="T0" fmla="*/ 617220 w 1234440"/>
                              <a:gd name="T1" fmla="*/ 0 h 1013459"/>
                              <a:gd name="T2" fmla="*/ 0 w 1234440"/>
                              <a:gd name="T3" fmla="*/ 506730 h 1013459"/>
                              <a:gd name="T4" fmla="*/ 617220 w 1234440"/>
                              <a:gd name="T5" fmla="*/ 1013459 h 1013459"/>
                              <a:gd name="T6" fmla="*/ 1234440 w 1234440"/>
                              <a:gd name="T7" fmla="*/ 506730 h 1013459"/>
                              <a:gd name="T8" fmla="*/ 617220 w 1234440"/>
                              <a:gd name="T9" fmla="*/ 0 h 1013459"/>
                              <a:gd name="T10" fmla="*/ 0 w 1234440"/>
                              <a:gd name="T11" fmla="*/ 0 h 1013459"/>
                              <a:gd name="T12" fmla="*/ 1234440 w 1234440"/>
                              <a:gd name="T13" fmla="*/ 1013459 h 1013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34440" h="1013459">
                                <a:moveTo>
                                  <a:pt x="617220" y="0"/>
                                </a:moveTo>
                                <a:cubicBezTo>
                                  <a:pt x="276352" y="0"/>
                                  <a:pt x="0" y="226822"/>
                                  <a:pt x="0" y="506730"/>
                                </a:cubicBezTo>
                                <a:cubicBezTo>
                                  <a:pt x="0" y="786637"/>
                                  <a:pt x="276352" y="1013459"/>
                                  <a:pt x="617220" y="1013459"/>
                                </a:cubicBezTo>
                                <a:cubicBezTo>
                                  <a:pt x="958088" y="1013459"/>
                                  <a:pt x="1234440" y="786637"/>
                                  <a:pt x="1234440" y="506730"/>
                                </a:cubicBezTo>
                                <a:cubicBezTo>
                                  <a:pt x="1234440" y="226822"/>
                                  <a:pt x="958088" y="0"/>
                                  <a:pt x="61722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35591" y="23287"/>
                            <a:ext cx="631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июль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35271" y="25739"/>
                            <a:ext cx="6552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пишь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40208" y="2535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Shape 1049"/>
                        <wps:cNvSpPr>
                          <a:spLocks/>
                        </wps:cNvSpPr>
                        <wps:spPr bwMode="auto">
                          <a:xfrm>
                            <a:off x="15880" y="21050"/>
                            <a:ext cx="12288" cy="9734"/>
                          </a:xfrm>
                          <a:custGeom>
                            <a:avLst/>
                            <a:gdLst>
                              <a:gd name="T0" fmla="*/ 614299 w 1228725"/>
                              <a:gd name="T1" fmla="*/ 0 h 973455"/>
                              <a:gd name="T2" fmla="*/ 0 w 1228725"/>
                              <a:gd name="T3" fmla="*/ 486663 h 973455"/>
                              <a:gd name="T4" fmla="*/ 614299 w 1228725"/>
                              <a:gd name="T5" fmla="*/ 973455 h 973455"/>
                              <a:gd name="T6" fmla="*/ 1228725 w 1228725"/>
                              <a:gd name="T7" fmla="*/ 486663 h 973455"/>
                              <a:gd name="T8" fmla="*/ 614299 w 1228725"/>
                              <a:gd name="T9" fmla="*/ 0 h 973455"/>
                              <a:gd name="T10" fmla="*/ 0 w 1228725"/>
                              <a:gd name="T11" fmla="*/ 0 h 973455"/>
                              <a:gd name="T12" fmla="*/ 1228725 w 1228725"/>
                              <a:gd name="T13" fmla="*/ 973455 h 973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28725" h="973455">
                                <a:moveTo>
                                  <a:pt x="614299" y="0"/>
                                </a:moveTo>
                                <a:cubicBezTo>
                                  <a:pt x="275082" y="0"/>
                                  <a:pt x="0" y="217932"/>
                                  <a:pt x="0" y="486663"/>
                                </a:cubicBezTo>
                                <a:cubicBezTo>
                                  <a:pt x="0" y="755523"/>
                                  <a:pt x="275082" y="973455"/>
                                  <a:pt x="614299" y="973455"/>
                                </a:cubicBezTo>
                                <a:cubicBezTo>
                                  <a:pt x="953643" y="973455"/>
                                  <a:pt x="1228725" y="755523"/>
                                  <a:pt x="1228725" y="486663"/>
                                </a:cubicBezTo>
                                <a:cubicBezTo>
                                  <a:pt x="1228725" y="217932"/>
                                  <a:pt x="953643" y="0"/>
                                  <a:pt x="6142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18824" y="23226"/>
                            <a:ext cx="8538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февраль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25240" y="2287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20272" y="25388"/>
                            <a:ext cx="4674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змее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23777" y="25544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Shape 1055"/>
                        <wps:cNvSpPr>
                          <a:spLocks/>
                        </wps:cNvSpPr>
                        <wps:spPr bwMode="auto">
                          <a:xfrm>
                            <a:off x="15404" y="10750"/>
                            <a:ext cx="12764" cy="9246"/>
                          </a:xfrm>
                          <a:custGeom>
                            <a:avLst/>
                            <a:gdLst>
                              <a:gd name="T0" fmla="*/ 638175 w 1276350"/>
                              <a:gd name="T1" fmla="*/ 0 h 924560"/>
                              <a:gd name="T2" fmla="*/ 0 w 1276350"/>
                              <a:gd name="T3" fmla="*/ 462280 h 924560"/>
                              <a:gd name="T4" fmla="*/ 638175 w 1276350"/>
                              <a:gd name="T5" fmla="*/ 924560 h 924560"/>
                              <a:gd name="T6" fmla="*/ 1276350 w 1276350"/>
                              <a:gd name="T7" fmla="*/ 462280 h 924560"/>
                              <a:gd name="T8" fmla="*/ 638175 w 1276350"/>
                              <a:gd name="T9" fmla="*/ 0 h 924560"/>
                              <a:gd name="T10" fmla="*/ 0 w 1276350"/>
                              <a:gd name="T11" fmla="*/ 0 h 924560"/>
                              <a:gd name="T12" fmla="*/ 1276350 w 1276350"/>
                              <a:gd name="T13" fmla="*/ 924560 h 924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6350" h="924560">
                                <a:moveTo>
                                  <a:pt x="638175" y="0"/>
                                </a:moveTo>
                                <a:cubicBezTo>
                                  <a:pt x="285750" y="0"/>
                                  <a:pt x="0" y="207010"/>
                                  <a:pt x="0" y="462280"/>
                                </a:cubicBezTo>
                                <a:cubicBezTo>
                                  <a:pt x="0" y="717550"/>
                                  <a:pt x="285750" y="924560"/>
                                  <a:pt x="638175" y="924560"/>
                                </a:cubicBezTo>
                                <a:cubicBezTo>
                                  <a:pt x="990600" y="924560"/>
                                  <a:pt x="1276350" y="717550"/>
                                  <a:pt x="1276350" y="462280"/>
                                </a:cubicBezTo>
                                <a:cubicBezTo>
                                  <a:pt x="1276350" y="207010"/>
                                  <a:pt x="990600" y="0"/>
                                  <a:pt x="6381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19068" y="12847"/>
                            <a:ext cx="7278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январь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24539" y="1249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9708" y="14995"/>
                            <a:ext cx="558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Пока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23899" y="15151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Shape 1061"/>
                        <wps:cNvSpPr>
                          <a:spLocks/>
                        </wps:cNvSpPr>
                        <wps:spPr bwMode="auto">
                          <a:xfrm>
                            <a:off x="30396" y="215"/>
                            <a:ext cx="11850" cy="8687"/>
                          </a:xfrm>
                          <a:custGeom>
                            <a:avLst/>
                            <a:gdLst>
                              <a:gd name="T0" fmla="*/ 592455 w 1184910"/>
                              <a:gd name="T1" fmla="*/ 0 h 868680"/>
                              <a:gd name="T2" fmla="*/ 0 w 1184910"/>
                              <a:gd name="T3" fmla="*/ 434340 h 868680"/>
                              <a:gd name="T4" fmla="*/ 592455 w 1184910"/>
                              <a:gd name="T5" fmla="*/ 868680 h 868680"/>
                              <a:gd name="T6" fmla="*/ 1184910 w 1184910"/>
                              <a:gd name="T7" fmla="*/ 434340 h 868680"/>
                              <a:gd name="T8" fmla="*/ 592455 w 1184910"/>
                              <a:gd name="T9" fmla="*/ 0 h 868680"/>
                              <a:gd name="T10" fmla="*/ 0 w 1184910"/>
                              <a:gd name="T11" fmla="*/ 0 h 868680"/>
                              <a:gd name="T12" fmla="*/ 1184910 w 1184910"/>
                              <a:gd name="T13" fmla="*/ 868680 h 868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84910" h="868680">
                                <a:moveTo>
                                  <a:pt x="592455" y="0"/>
                                </a:moveTo>
                                <a:cubicBezTo>
                                  <a:pt x="265176" y="0"/>
                                  <a:pt x="0" y="194437"/>
                                  <a:pt x="0" y="434340"/>
                                </a:cubicBezTo>
                                <a:cubicBezTo>
                                  <a:pt x="0" y="674243"/>
                                  <a:pt x="265176" y="868680"/>
                                  <a:pt x="592455" y="868680"/>
                                </a:cubicBezTo>
                                <a:cubicBezTo>
                                  <a:pt x="919734" y="868680"/>
                                  <a:pt x="1184910" y="674243"/>
                                  <a:pt x="1184910" y="434340"/>
                                </a:cubicBezTo>
                                <a:cubicBezTo>
                                  <a:pt x="1184910" y="194437"/>
                                  <a:pt x="919734" y="0"/>
                                  <a:pt x="59245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34143" y="2238"/>
                            <a:ext cx="7001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июнь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39401" y="1885"/>
                            <a:ext cx="2362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33579" y="4644"/>
                            <a:ext cx="6548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насту-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38502" y="4263"/>
                            <a:ext cx="78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39081" y="480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Shape 1069"/>
                        <wps:cNvSpPr>
                          <a:spLocks/>
                        </wps:cNvSpPr>
                        <wps:spPr bwMode="auto">
                          <a:xfrm>
                            <a:off x="45059" y="10750"/>
                            <a:ext cx="12192" cy="9246"/>
                          </a:xfrm>
                          <a:custGeom>
                            <a:avLst/>
                            <a:gdLst>
                              <a:gd name="T0" fmla="*/ 609600 w 1219200"/>
                              <a:gd name="T1" fmla="*/ 0 h 924560"/>
                              <a:gd name="T2" fmla="*/ 0 w 1219200"/>
                              <a:gd name="T3" fmla="*/ 462280 h 924560"/>
                              <a:gd name="T4" fmla="*/ 609600 w 1219200"/>
                              <a:gd name="T5" fmla="*/ 924560 h 924560"/>
                              <a:gd name="T6" fmla="*/ 1219200 w 1219200"/>
                              <a:gd name="T7" fmla="*/ 462280 h 924560"/>
                              <a:gd name="T8" fmla="*/ 609600 w 1219200"/>
                              <a:gd name="T9" fmla="*/ 0 h 924560"/>
                              <a:gd name="T10" fmla="*/ 0 w 1219200"/>
                              <a:gd name="T11" fmla="*/ 0 h 924560"/>
                              <a:gd name="T12" fmla="*/ 1219200 w 1219200"/>
                              <a:gd name="T13" fmla="*/ 924560 h 924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19200" h="924560">
                                <a:moveTo>
                                  <a:pt x="609600" y="0"/>
                                </a:moveTo>
                                <a:cubicBezTo>
                                  <a:pt x="272923" y="0"/>
                                  <a:pt x="0" y="207010"/>
                                  <a:pt x="0" y="462280"/>
                                </a:cubicBezTo>
                                <a:cubicBezTo>
                                  <a:pt x="0" y="717550"/>
                                  <a:pt x="272923" y="924560"/>
                                  <a:pt x="609600" y="924560"/>
                                </a:cubicBezTo>
                                <a:cubicBezTo>
                                  <a:pt x="946277" y="924560"/>
                                  <a:pt x="1219200" y="717550"/>
                                  <a:pt x="1219200" y="462280"/>
                                </a:cubicBezTo>
                                <a:cubicBezTo>
                                  <a:pt x="1219200" y="207010"/>
                                  <a:pt x="946277" y="0"/>
                                  <a:pt x="6096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49143" y="12847"/>
                            <a:ext cx="5393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март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53182" y="12495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50210" y="14995"/>
                            <a:ext cx="2544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52130" y="15151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Shape 1075"/>
                        <wps:cNvSpPr>
                          <a:spLocks/>
                        </wps:cNvSpPr>
                        <wps:spPr bwMode="auto">
                          <a:xfrm>
                            <a:off x="43909" y="0"/>
                            <a:ext cx="12040" cy="8902"/>
                          </a:xfrm>
                          <a:custGeom>
                            <a:avLst/>
                            <a:gdLst>
                              <a:gd name="T0" fmla="*/ 601980 w 1203960"/>
                              <a:gd name="T1" fmla="*/ 0 h 890270"/>
                              <a:gd name="T2" fmla="*/ 0 w 1203960"/>
                              <a:gd name="T3" fmla="*/ 445135 h 890270"/>
                              <a:gd name="T4" fmla="*/ 601980 w 1203960"/>
                              <a:gd name="T5" fmla="*/ 890270 h 890270"/>
                              <a:gd name="T6" fmla="*/ 1203960 w 1203960"/>
                              <a:gd name="T7" fmla="*/ 445135 h 890270"/>
                              <a:gd name="T8" fmla="*/ 601980 w 1203960"/>
                              <a:gd name="T9" fmla="*/ 0 h 890270"/>
                              <a:gd name="T10" fmla="*/ 0 w 1203960"/>
                              <a:gd name="T11" fmla="*/ 0 h 890270"/>
                              <a:gd name="T12" fmla="*/ 1203960 w 1203960"/>
                              <a:gd name="T13" fmla="*/ 890270 h 890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03960" h="890270">
                                <a:moveTo>
                                  <a:pt x="601980" y="0"/>
                                </a:moveTo>
                                <a:cubicBezTo>
                                  <a:pt x="269494" y="0"/>
                                  <a:pt x="0" y="199263"/>
                                  <a:pt x="0" y="445135"/>
                                </a:cubicBezTo>
                                <a:cubicBezTo>
                                  <a:pt x="0" y="691007"/>
                                  <a:pt x="269494" y="890270"/>
                                  <a:pt x="601980" y="890270"/>
                                </a:cubicBezTo>
                                <a:cubicBezTo>
                                  <a:pt x="934466" y="890270"/>
                                  <a:pt x="1203960" y="691007"/>
                                  <a:pt x="1203960" y="445135"/>
                                </a:cubicBezTo>
                                <a:cubicBezTo>
                                  <a:pt x="1203960" y="199263"/>
                                  <a:pt x="934466" y="0"/>
                                  <a:pt x="60198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47146" y="2055"/>
                            <a:ext cx="7461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ноябрь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52740" y="1703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47192" y="4156"/>
                            <a:ext cx="7302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уку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47695" y="548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52191" y="6019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Shape 1082"/>
                        <wps:cNvSpPr>
                          <a:spLocks/>
                        </wps:cNvSpPr>
                        <wps:spPr bwMode="auto">
                          <a:xfrm>
                            <a:off x="3174" y="10242"/>
                            <a:ext cx="11278" cy="9754"/>
                          </a:xfrm>
                          <a:custGeom>
                            <a:avLst/>
                            <a:gdLst>
                              <a:gd name="T0" fmla="*/ 563880 w 1127760"/>
                              <a:gd name="T1" fmla="*/ 0 h 975360"/>
                              <a:gd name="T2" fmla="*/ 0 w 1127760"/>
                              <a:gd name="T3" fmla="*/ 487680 h 975360"/>
                              <a:gd name="T4" fmla="*/ 563880 w 1127760"/>
                              <a:gd name="T5" fmla="*/ 975360 h 975360"/>
                              <a:gd name="T6" fmla="*/ 1127760 w 1127760"/>
                              <a:gd name="T7" fmla="*/ 487680 h 975360"/>
                              <a:gd name="T8" fmla="*/ 563880 w 1127760"/>
                              <a:gd name="T9" fmla="*/ 0 h 975360"/>
                              <a:gd name="T10" fmla="*/ 0 w 1127760"/>
                              <a:gd name="T11" fmla="*/ 0 h 975360"/>
                              <a:gd name="T12" fmla="*/ 1127760 w 1127760"/>
                              <a:gd name="T13" fmla="*/ 975360 h 975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27760" h="975360">
                                <a:moveTo>
                                  <a:pt x="563880" y="0"/>
                                </a:moveTo>
                                <a:cubicBezTo>
                                  <a:pt x="252476" y="0"/>
                                  <a:pt x="0" y="218313"/>
                                  <a:pt x="0" y="487680"/>
                                </a:cubicBezTo>
                                <a:cubicBezTo>
                                  <a:pt x="0" y="757047"/>
                                  <a:pt x="252476" y="975360"/>
                                  <a:pt x="563880" y="975360"/>
                                </a:cubicBezTo>
                                <a:cubicBezTo>
                                  <a:pt x="875284" y="975360"/>
                                  <a:pt x="1127760" y="757047"/>
                                  <a:pt x="1127760" y="487680"/>
                                </a:cubicBezTo>
                                <a:cubicBezTo>
                                  <a:pt x="1127760" y="218313"/>
                                  <a:pt x="875284" y="0"/>
                                  <a:pt x="56388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5714" y="12421"/>
                            <a:ext cx="7053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116EBC">
                              <w:pPr>
                                <w:spacing w:line="256" w:lineRule="auto"/>
                                <w:jc w:val="center"/>
                              </w:pPr>
                              <w:r>
                                <w:rPr>
                                  <w:sz w:val="28"/>
                                </w:rPr>
                                <w:t>август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7863" y="14888"/>
                            <a:ext cx="368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116EBC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  <w:lang w:val="be-BY"/>
                                </w:rPr>
                                <w:t>о</w:t>
                              </w:r>
                              <w:r w:rsidR="00DB0DD8">
                                <w:rPr>
                                  <w:b/>
                                  <w:sz w:val="2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9783" y="15044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Shape 1088"/>
                        <wps:cNvSpPr>
                          <a:spLocks/>
                        </wps:cNvSpPr>
                        <wps:spPr bwMode="auto">
                          <a:xfrm>
                            <a:off x="30396" y="10242"/>
                            <a:ext cx="11850" cy="9246"/>
                          </a:xfrm>
                          <a:custGeom>
                            <a:avLst/>
                            <a:gdLst>
                              <a:gd name="T0" fmla="*/ 592455 w 1184910"/>
                              <a:gd name="T1" fmla="*/ 0 h 924560"/>
                              <a:gd name="T2" fmla="*/ 0 w 1184910"/>
                              <a:gd name="T3" fmla="*/ 462280 h 924560"/>
                              <a:gd name="T4" fmla="*/ 592455 w 1184910"/>
                              <a:gd name="T5" fmla="*/ 924560 h 924560"/>
                              <a:gd name="T6" fmla="*/ 1184910 w 1184910"/>
                              <a:gd name="T7" fmla="*/ 462280 h 924560"/>
                              <a:gd name="T8" fmla="*/ 592455 w 1184910"/>
                              <a:gd name="T9" fmla="*/ 0 h 924560"/>
                              <a:gd name="T10" fmla="*/ 0 w 1184910"/>
                              <a:gd name="T11" fmla="*/ 0 h 924560"/>
                              <a:gd name="T12" fmla="*/ 1184910 w 1184910"/>
                              <a:gd name="T13" fmla="*/ 924560 h 924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84910" h="924560">
                                <a:moveTo>
                                  <a:pt x="592455" y="0"/>
                                </a:moveTo>
                                <a:cubicBezTo>
                                  <a:pt x="265176" y="0"/>
                                  <a:pt x="0" y="207010"/>
                                  <a:pt x="0" y="462280"/>
                                </a:cubicBezTo>
                                <a:cubicBezTo>
                                  <a:pt x="0" y="717550"/>
                                  <a:pt x="265176" y="924560"/>
                                  <a:pt x="592455" y="924560"/>
                                </a:cubicBezTo>
                                <a:cubicBezTo>
                                  <a:pt x="919734" y="924560"/>
                                  <a:pt x="1184910" y="717550"/>
                                  <a:pt x="1184910" y="462280"/>
                                </a:cubicBezTo>
                                <a:cubicBezTo>
                                  <a:pt x="1184910" y="207010"/>
                                  <a:pt x="919734" y="0"/>
                                  <a:pt x="59245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33198" y="12345"/>
                            <a:ext cx="835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декабрь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39462" y="1199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34996" y="14492"/>
                            <a:ext cx="3584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Pr="00116EBC" w:rsidRDefault="00116EBC" w:rsidP="004E1C97">
                              <w:pPr>
                                <w:spacing w:line="256" w:lineRule="auto"/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lang w:val="be-BY"/>
                                </w:rPr>
                                <w:t>с</w:t>
                              </w:r>
                              <w:proofErr w:type="spellStart"/>
                              <w:r w:rsidR="00DB0DD8">
                                <w:rPr>
                                  <w:b/>
                                  <w:sz w:val="28"/>
                                </w:rPr>
                                <w:t>ит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lang w:val="be-BY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37679" y="14648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Shape 1094"/>
                        <wps:cNvSpPr>
                          <a:spLocks/>
                        </wps:cNvSpPr>
                        <wps:spPr bwMode="auto">
                          <a:xfrm>
                            <a:off x="3669" y="21050"/>
                            <a:ext cx="11735" cy="9525"/>
                          </a:xfrm>
                          <a:custGeom>
                            <a:avLst/>
                            <a:gdLst>
                              <a:gd name="T0" fmla="*/ 586740 w 1173480"/>
                              <a:gd name="T1" fmla="*/ 0 h 952499"/>
                              <a:gd name="T2" fmla="*/ 0 w 1173480"/>
                              <a:gd name="T3" fmla="*/ 476249 h 952499"/>
                              <a:gd name="T4" fmla="*/ 586740 w 1173480"/>
                              <a:gd name="T5" fmla="*/ 952499 h 952499"/>
                              <a:gd name="T6" fmla="*/ 1173480 w 1173480"/>
                              <a:gd name="T7" fmla="*/ 476249 h 952499"/>
                              <a:gd name="T8" fmla="*/ 586740 w 1173480"/>
                              <a:gd name="T9" fmla="*/ 0 h 952499"/>
                              <a:gd name="T10" fmla="*/ 0 w 1173480"/>
                              <a:gd name="T11" fmla="*/ 0 h 952499"/>
                              <a:gd name="T12" fmla="*/ 1173480 w 1173480"/>
                              <a:gd name="T13" fmla="*/ 952499 h 952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73480" h="952499">
                                <a:moveTo>
                                  <a:pt x="586740" y="0"/>
                                </a:moveTo>
                                <a:cubicBezTo>
                                  <a:pt x="262636" y="0"/>
                                  <a:pt x="0" y="213232"/>
                                  <a:pt x="0" y="476249"/>
                                </a:cubicBezTo>
                                <a:cubicBezTo>
                                  <a:pt x="0" y="739267"/>
                                  <a:pt x="262636" y="952499"/>
                                  <a:pt x="586740" y="952499"/>
                                </a:cubicBezTo>
                                <a:cubicBezTo>
                                  <a:pt x="910844" y="952499"/>
                                  <a:pt x="1173480" y="739267"/>
                                  <a:pt x="1173480" y="476249"/>
                                </a:cubicBezTo>
                                <a:cubicBezTo>
                                  <a:pt x="1173480" y="213232"/>
                                  <a:pt x="910844" y="0"/>
                                  <a:pt x="58674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6720" y="23195"/>
                            <a:ext cx="748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апрель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12328" y="22843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7329" y="25297"/>
                            <a:ext cx="586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хвост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1734" y="24916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065" y="2717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Shape 1101"/>
                        <wps:cNvSpPr>
                          <a:spLocks/>
                        </wps:cNvSpPr>
                        <wps:spPr bwMode="auto">
                          <a:xfrm>
                            <a:off x="45059" y="21278"/>
                            <a:ext cx="12192" cy="9906"/>
                          </a:xfrm>
                          <a:custGeom>
                            <a:avLst/>
                            <a:gdLst>
                              <a:gd name="T0" fmla="*/ 609600 w 1219200"/>
                              <a:gd name="T1" fmla="*/ 0 h 990600"/>
                              <a:gd name="T2" fmla="*/ 0 w 1219200"/>
                              <a:gd name="T3" fmla="*/ 495300 h 990600"/>
                              <a:gd name="T4" fmla="*/ 609600 w 1219200"/>
                              <a:gd name="T5" fmla="*/ 990600 h 990600"/>
                              <a:gd name="T6" fmla="*/ 1219200 w 1219200"/>
                              <a:gd name="T7" fmla="*/ 495300 h 990600"/>
                              <a:gd name="T8" fmla="*/ 609600 w 1219200"/>
                              <a:gd name="T9" fmla="*/ 0 h 990600"/>
                              <a:gd name="T10" fmla="*/ 0 w 1219200"/>
                              <a:gd name="T11" fmla="*/ 0 h 990600"/>
                              <a:gd name="T12" fmla="*/ 1219200 w 1219200"/>
                              <a:gd name="T13" fmla="*/ 990600 h 990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19200" h="990600">
                                <a:moveTo>
                                  <a:pt x="609600" y="0"/>
                                </a:moveTo>
                                <a:cubicBezTo>
                                  <a:pt x="272923" y="0"/>
                                  <a:pt x="0" y="221742"/>
                                  <a:pt x="0" y="495300"/>
                                </a:cubicBezTo>
                                <a:cubicBezTo>
                                  <a:pt x="0" y="768859"/>
                                  <a:pt x="272923" y="990600"/>
                                  <a:pt x="609600" y="990600"/>
                                </a:cubicBezTo>
                                <a:cubicBezTo>
                                  <a:pt x="946277" y="990600"/>
                                  <a:pt x="1219200" y="768859"/>
                                  <a:pt x="1219200" y="495300"/>
                                </a:cubicBezTo>
                                <a:cubicBezTo>
                                  <a:pt x="1219200" y="221742"/>
                                  <a:pt x="946277" y="0"/>
                                  <a:pt x="6096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47985" y="23470"/>
                            <a:ext cx="8456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октябрь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54340" y="23117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50255" y="25647"/>
                            <a:ext cx="2411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52069" y="25803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862C1" id="Группа 178" o:spid="_x0000_s1026" style="width:450.8pt;height:245.55pt;mso-position-horizontal-relative:char;mso-position-vertical-relative:line" coordsize="57251,3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">
                <v:rect id="Rectangle 1008" o:spid="_x0000_s1027" style="position:absolute;left:9143;top:70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9" o:spid="_x0000_s1028" style="position:absolute;left:9143;top:2585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0" o:spid="_x0000_s1029" style="position:absolute;left:9143;top:5145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o:spid="_x0000_s1030" style="position:absolute;left:9143;top:7660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" o:spid="_x0000_s1031" style="position:absolute;left:9143;top:10146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3" o:spid="_x0000_s1032" style="position:absolute;left:9143;top:12706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" o:spid="_x0000_s1033" style="position:absolute;left:9143;top:1522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" o:spid="_x0000_s1034" style="position:absolute;top:1775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6" o:spid="_x0000_s1035" style="position:absolute;left:9143;top:20266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2" o:spid="_x0000_s1036" style="position:absolute;left:3174;top:215;width:11201;height:8687;visibility:visible;mso-wrap-style:square;v-text-anchor:top" coordsize="112014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" path="m560070,c250698,,,194437,,434340,,674243,250698,868680,560070,868680v309372,,560070,-194437,560070,-434340c1120140,194437,869442,,560070,xe" filled="f">
                  <v:stroke endcap="round"/>
                  <v:path arrowok="t" o:connecttype="custom" o:connectlocs="5601,0;0,4344;5601,8687;11201,4344;5601,0" o:connectangles="0,0,0,0,0" textboxrect="0,0,1120140,868680"/>
                </v:shape>
                <v:rect id="Rectangle 1033" o:spid="_x0000_s1037" style="position:absolute;left:7116;top:2238;width:443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май</w:t>
                        </w:r>
                      </w:p>
                    </w:txbxContent>
                  </v:textbox>
                </v:rect>
                <v:rect id="Rectangle 1034" o:spid="_x0000_s1038" style="position:absolute;left:10438;top:188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5" o:spid="_x0000_s1039" style="position:absolute;left:7863;top:4385;width:241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не</w:t>
                        </w:r>
                      </w:p>
                    </w:txbxContent>
                  </v:textbox>
                </v:rect>
                <v:rect id="Rectangle 1036" o:spid="_x0000_s1040" style="position:absolute;left:9676;top:454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8" o:spid="_x0000_s1041" style="position:absolute;left:15404;top:215;width:12764;height:8687;visibility:visible;mso-wrap-style:square;v-text-anchor:top" coordsize="127635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" path="m638175,c285750,,,194437,,434340,,674243,285750,868680,638175,868680v352425,,638175,-194437,638175,-434340c1276350,194437,990600,,638175,xe" filled="f">
                  <v:stroke endcap="round"/>
                  <v:path arrowok="t" o:connecttype="custom" o:connectlocs="6382,0;0,4344;6382,8687;12764,4344;6382,0" o:connectangles="0,0,0,0,0" textboxrect="0,0,1276350,868680"/>
                </v:shape>
                <v:rect id="Rectangle 1039" o:spid="_x0000_s1042" style="position:absolute;left:18230;top:2238;width:840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сентябрь</w:t>
                        </w:r>
                      </w:p>
                    </w:txbxContent>
                  </v:textbox>
                </v:rect>
                <v:rect id="Rectangle 1040" o:spid="_x0000_s1043" style="position:absolute;left:24554;top:2238;width:226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Rectangle 1041" o:spid="_x0000_s1044" style="position:absolute;left:20043;top:4644;width:468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тебя</w:t>
                        </w:r>
                      </w:p>
                    </w:txbxContent>
                  </v:textbox>
                </v:rect>
                <v:rect id="Rectangle 1042" o:spid="_x0000_s1045" style="position:absolute;left:23564;top:48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4" o:spid="_x0000_s1046" style="position:absolute;left:31565;top:21050;width:12344;height:10134;visibility:visible;mso-wrap-style:square;v-text-anchor:top" coordsize="1234440,10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" path="m617220,c276352,,,226822,,506730v,279907,276352,506729,617220,506729c958088,1013459,1234440,786637,1234440,506730,1234440,226822,958088,,617220,xe" filled="f">
                  <v:stroke endcap="round"/>
                  <v:path arrowok="t" o:connecttype="custom" o:connectlocs="6172,0;0,5067;6172,10134;12344,5067;6172,0" o:connectangles="0,0,0,0,0" textboxrect="0,0,1234440,1013459"/>
                </v:shape>
                <v:rect id="Rectangle 1045" o:spid="_x0000_s1047" style="position:absolute;left:35591;top:23287;width:631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июль </w:t>
                        </w:r>
                      </w:p>
                    </w:txbxContent>
                  </v:textbox>
                </v:rect>
                <v:rect id="Rectangle 1046" o:spid="_x0000_s1048" style="position:absolute;left:35271;top:25739;width:655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пишь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1047" o:spid="_x0000_s1049" style="position:absolute;left:40208;top:2535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9" o:spid="_x0000_s1050" style="position:absolute;left:15880;top:21050;width:12288;height:9734;visibility:visible;mso-wrap-style:square;v-text-anchor:top" coordsize="122872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" path="m614299,c275082,,,217932,,486663,,755523,275082,973455,614299,973455v339344,,614426,-217932,614426,-486792c1228725,217932,953643,,614299,xe" filled="f">
                  <v:stroke endcap="round"/>
                  <v:path arrowok="t" o:connecttype="custom" o:connectlocs="6143,0;0,4866;6143,9734;12288,4866;6143,0" o:connectangles="0,0,0,0,0" textboxrect="0,0,1228725,973455"/>
                </v:shape>
                <v:rect id="Rectangle 1050" o:spid="_x0000_s1051" style="position:absolute;left:18824;top:23226;width:853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февраль</w:t>
                        </w:r>
                      </w:p>
                    </w:txbxContent>
                  </v:textbox>
                </v:rect>
                <v:rect id="Rectangle 1051" o:spid="_x0000_s1052" style="position:absolute;left:25240;top:2287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o:spid="_x0000_s1053" style="position:absolute;left:20272;top:25388;width:467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змее</w:t>
                        </w:r>
                      </w:p>
                    </w:txbxContent>
                  </v:textbox>
                </v:rect>
                <v:rect id="Rectangle 1053" o:spid="_x0000_s1054" style="position:absolute;left:23777;top:2554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5" o:spid="_x0000_s1055" style="position:absolute;left:15404;top:10750;width:12764;height:9246;visibility:visible;mso-wrap-style:square;v-text-anchor:top" coordsize="1276350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" path="m638175,c285750,,,207010,,462280,,717550,285750,924560,638175,924560v352425,,638175,-207010,638175,-462280c1276350,207010,990600,,638175,xe" filled="f">
                  <v:stroke endcap="round"/>
                  <v:path arrowok="t" o:connecttype="custom" o:connectlocs="6382,0;0,4623;6382,9246;12764,4623;6382,0" o:connectangles="0,0,0,0,0" textboxrect="0,0,1276350,924560"/>
                </v:shape>
                <v:rect id="Rectangle 1056" o:spid="_x0000_s1056" style="position:absolute;left:19068;top:12847;width:727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январь</w:t>
                        </w:r>
                      </w:p>
                    </w:txbxContent>
                  </v:textbox>
                </v:rect>
                <v:rect id="Rectangle 1057" o:spid="_x0000_s1057" style="position:absolute;left:24539;top:1249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058" style="position:absolute;left:19708;top:14995;width:558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Пока</w:t>
                        </w:r>
                      </w:p>
                    </w:txbxContent>
                  </v:textbox>
                </v:rect>
                <v:rect id="Rectangle 1059" o:spid="_x0000_s1059" style="position:absolute;left:23899;top:1515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1" o:spid="_x0000_s1060" style="position:absolute;left:30396;top:215;width:11850;height:8687;visibility:visible;mso-wrap-style:square;v-text-anchor:top" coordsize="118491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" path="m592455,c265176,,,194437,,434340,,674243,265176,868680,592455,868680v327279,,592455,-194437,592455,-434340c1184910,194437,919734,,592455,xe" filled="f">
                  <v:stroke endcap="round"/>
                  <v:path arrowok="t" o:connecttype="custom" o:connectlocs="5925,0;0,4344;5925,8687;11850,4344;5925,0" o:connectangles="0,0,0,0,0" textboxrect="0,0,1184910,868680"/>
                </v:shape>
                <v:rect id="Rectangle 1062" o:spid="_x0000_s1061" style="position:absolute;left:34143;top:2238;width:700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июнь  </w:t>
                        </w:r>
                      </w:p>
                    </w:txbxContent>
                  </v:textbox>
                </v:rect>
                <v:rect id="Rectangle 1064" o:spid="_x0000_s1062" style="position:absolute;left:39401;top:1885;width:236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065" o:spid="_x0000_s1063" style="position:absolute;left:33579;top:4644;width:6548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насту- </w:t>
                        </w:r>
                      </w:p>
                    </w:txbxContent>
                  </v:textbox>
                </v:rect>
                <v:rect id="Rectangle 1066" o:spid="_x0000_s1064" style="position:absolute;left:38502;top:4263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Rectangle 1067" o:spid="_x0000_s1065" style="position:absolute;left:39081;top:48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9" o:spid="_x0000_s1066" style="position:absolute;left:45059;top:10750;width:12192;height:9246;visibility:visible;mso-wrap-style:square;v-text-anchor:top" coordsize="1219200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" path="m609600,c272923,,,207010,,462280,,717550,272923,924560,609600,924560v336677,,609600,-207010,609600,-462280c1219200,207010,946277,,609600,xe" filled="f">
                  <v:stroke endcap="round"/>
                  <v:path arrowok="t" o:connecttype="custom" o:connectlocs="6096,0;0,4623;6096,9246;12192,4623;6096,0" o:connectangles="0,0,0,0,0" textboxrect="0,0,1219200,924560"/>
                </v:shape>
                <v:rect id="Rectangle 1070" o:spid="_x0000_s1067" style="position:absolute;left:49143;top:12847;width:539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март</w:t>
                        </w:r>
                      </w:p>
                    </w:txbxContent>
                  </v:textbox>
                </v:rect>
                <v:rect id="Rectangle 1071" o:spid="_x0000_s1068" style="position:absolute;left:53182;top:1249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069" style="position:absolute;left:50210;top:14995;width:254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на</w:t>
                        </w:r>
                      </w:p>
                    </w:txbxContent>
                  </v:textbox>
                </v:rect>
                <v:rect id="Rectangle 1073" o:spid="_x0000_s1070" style="position:absolute;left:52130;top:1515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5" o:spid="_x0000_s1071" style="position:absolute;left:43909;width:12040;height:8902;visibility:visible;mso-wrap-style:square;v-text-anchor:top" coordsize="1203960,89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" path="m601980,c269494,,,199263,,445135,,691007,269494,890270,601980,890270v332486,,601980,-199263,601980,-445135c1203960,199263,934466,,601980,xe" filled="f">
                  <v:stroke endcap="round"/>
                  <v:path arrowok="t" o:connecttype="custom" o:connectlocs="6020,0;0,4451;6020,8902;12040,4451;6020,0" o:connectangles="0,0,0,0,0" textboxrect="0,0,1203960,890270"/>
                </v:shape>
                <v:rect id="Rectangle 1076" o:spid="_x0000_s1072" style="position:absolute;left:47146;top:2055;width:746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ноябрь</w:t>
                        </w:r>
                      </w:p>
                    </w:txbxContent>
                  </v:textbox>
                </v:rect>
                <v:rect id="Rectangle 1077" o:spid="_x0000_s1073" style="position:absolute;left:52740;top:1703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074" style="position:absolute;left:47192;top:4156;width:730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уку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79" o:spid="_x0000_s1075" style="position:absolute;left:47695;top:548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076" style="position:absolute;left:52191;top:601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2" o:spid="_x0000_s1077" style="position:absolute;left:3174;top:10242;width:11278;height:9754;visibility:visible;mso-wrap-style:square;v-text-anchor:top" coordsize="1127760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" path="m563880,c252476,,,218313,,487680,,757047,252476,975360,563880,975360v311404,,563880,-218313,563880,-487680c1127760,218313,875284,,563880,xe" filled="f">
                  <v:stroke endcap="round"/>
                  <v:path arrowok="t" o:connecttype="custom" o:connectlocs="5639,0;0,4877;5639,9754;11278,4877;5639,0" o:connectangles="0,0,0,0,0" textboxrect="0,0,1127760,975360"/>
                </v:shape>
                <v:rect id="Rectangle 1083" o:spid="_x0000_s1078" style="position:absolute;left:5714;top:12421;width:705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116EBC">
                        <w:pPr>
                          <w:spacing w:line="256" w:lineRule="auto"/>
                          <w:jc w:val="center"/>
                        </w:pPr>
                        <w:r>
                          <w:rPr>
                            <w:sz w:val="28"/>
                          </w:rPr>
                          <w:t>август</w:t>
                        </w:r>
                      </w:p>
                    </w:txbxContent>
                  </v:textbox>
                </v:rect>
                <v:rect id="Rectangle 1085" o:spid="_x0000_s1079" style="position:absolute;left:7863;top:14888;width:368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DB0DD8" w:rsidRDefault="00116EBC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  <w:lang w:val="be-BY"/>
                          </w:rPr>
                          <w:t>о</w:t>
                        </w:r>
                        <w:r w:rsidR="00DB0DD8">
                          <w:rPr>
                            <w:b/>
                            <w:sz w:val="28"/>
                          </w:rPr>
                          <w:t>на</w:t>
                        </w:r>
                      </w:p>
                    </w:txbxContent>
                  </v:textbox>
                </v:rect>
                <v:rect id="Rectangle 1086" o:spid="_x0000_s1080" style="position:absolute;left:9783;top:150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8" o:spid="_x0000_s1081" style="position:absolute;left:30396;top:10242;width:11850;height:9246;visibility:visible;mso-wrap-style:square;v-text-anchor:top" coordsize="1184910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" path="m592455,c265176,,,207010,,462280,,717550,265176,924560,592455,924560v327279,,592455,-207010,592455,-462280c1184910,207010,919734,,592455,xe" filled="f">
                  <v:stroke endcap="round"/>
                  <v:path arrowok="t" o:connecttype="custom" o:connectlocs="5925,0;0,4623;5925,9246;11850,4623;5925,0" o:connectangles="0,0,0,0,0" textboxrect="0,0,1184910,924560"/>
                </v:shape>
                <v:rect id="Rectangle 1089" o:spid="_x0000_s1082" style="position:absolute;left:33198;top:12345;width:835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декабрь</w:t>
                        </w:r>
                      </w:p>
                    </w:txbxContent>
                  </v:textbox>
                </v:rect>
                <v:rect id="Rectangle 1090" o:spid="_x0000_s1083" style="position:absolute;left:39462;top:1199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084" style="position:absolute;left:34996;top:14492;width:358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DB0DD8" w:rsidRPr="00116EBC" w:rsidRDefault="00116EBC" w:rsidP="004E1C97">
                        <w:pPr>
                          <w:spacing w:line="256" w:lineRule="auto"/>
                          <w:rPr>
                            <w:lang w:val="be-BY"/>
                          </w:rPr>
                        </w:pPr>
                        <w:r>
                          <w:rPr>
                            <w:b/>
                            <w:sz w:val="28"/>
                            <w:lang w:val="be-BY"/>
                          </w:rPr>
                          <w:t>с</w:t>
                        </w:r>
                        <w:proofErr w:type="spellStart"/>
                        <w:r w:rsidR="00DB0DD8">
                          <w:rPr>
                            <w:b/>
                            <w:sz w:val="28"/>
                          </w:rPr>
                          <w:t>ит</w:t>
                        </w:r>
                        <w:proofErr w:type="spellEnd"/>
                        <w:r>
                          <w:rPr>
                            <w:b/>
                            <w:sz w:val="28"/>
                            <w:lang w:val="be-BY"/>
                          </w:rPr>
                          <w:t>.</w:t>
                        </w:r>
                      </w:p>
                    </w:txbxContent>
                  </v:textbox>
                </v:rect>
                <v:rect id="Rectangle 1092" o:spid="_x0000_s1085" style="position:absolute;left:37679;top:146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4" o:spid="_x0000_s1086" style="position:absolute;left:3669;top:21050;width:11735;height:9525;visibility:visible;mso-wrap-style:square;v-text-anchor:top" coordsize="1173480,95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" path="m586740,c262636,,,213232,,476249,,739267,262636,952499,586740,952499v324104,,586740,-213232,586740,-476250c1173480,213232,910844,,586740,xe" filled="f">
                  <v:stroke endcap="round"/>
                  <v:path arrowok="t" o:connecttype="custom" o:connectlocs="5868,0;0,4762;5868,9525;11735,4762;5868,0" o:connectangles="0,0,0,0,0" textboxrect="0,0,1173480,952499"/>
                </v:shape>
                <v:rect id="Rectangle 1095" o:spid="_x0000_s1087" style="position:absolute;left:6720;top:23195;width:748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апрель</w:t>
                        </w:r>
                      </w:p>
                    </w:txbxContent>
                  </v:textbox>
                </v:rect>
                <v:rect id="Rectangle 1096" o:spid="_x0000_s1088" style="position:absolute;left:12328;top:2284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089" style="position:absolute;left:7329;top:25297;width:586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хвост</w:t>
                        </w:r>
                      </w:p>
                    </w:txbxContent>
                  </v:textbox>
                </v:rect>
                <v:rect id="Rectangle 1098" o:spid="_x0000_s1090" style="position:absolute;left:11734;top:2491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091" style="position:absolute;left:6065;top:271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1" o:spid="_x0000_s1092" style="position:absolute;left:45059;top:21278;width:12192;height:9906;visibility:visible;mso-wrap-style:square;v-text-anchor:top" coordsize="121920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" path="m609600,c272923,,,221742,,495300,,768859,272923,990600,609600,990600v336677,,609600,-221741,609600,-495300c1219200,221742,946277,,609600,xe" filled="f">
                  <v:stroke endcap="round"/>
                  <v:path arrowok="t" o:connecttype="custom" o:connectlocs="6096,0;0,4953;6096,9906;12192,4953;6096,0" o:connectangles="0,0,0,0,0" textboxrect="0,0,1219200,990600"/>
                </v:shape>
                <v:rect id="Rectangle 1102" o:spid="_x0000_s1093" style="position:absolute;left:47985;top:23470;width:845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октябрь</w:t>
                        </w:r>
                      </w:p>
                    </w:txbxContent>
                  </v:textbox>
                </v:rect>
                <v:rect id="Rectangle 1103" o:spid="_x0000_s1094" style="position:absolute;left:54340;top:2311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095" style="position:absolute;left:50255;top:25647;width:241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не</w:t>
                        </w:r>
                      </w:p>
                    </w:txbxContent>
                  </v:textbox>
                </v:rect>
                <v:rect id="Rectangle 1105" o:spid="_x0000_s1096" style="position:absolute;left:52069;top:2580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0DD8" w:rsidRDefault="00DB0DD8" w:rsidP="00B06013">
      <w:pPr>
        <w:spacing w:after="0" w:line="360" w:lineRule="auto"/>
        <w:ind w:right="75"/>
        <w:rPr>
          <w:sz w:val="28"/>
          <w:szCs w:val="28"/>
        </w:rPr>
      </w:pPr>
    </w:p>
    <w:p w:rsidR="00DB0DD8" w:rsidRPr="00B06013" w:rsidRDefault="00DB0DD8" w:rsidP="00DB0DD8">
      <w:pPr>
        <w:pStyle w:val="af6"/>
      </w:pPr>
      <w:r>
        <w:t>Мягка у рыси лапка, да коготок остер.</w:t>
      </w:r>
    </w:p>
    <w:p w:rsidR="00DB0DD8" w:rsidRDefault="00DB0DD8" w:rsidP="00DB0DD8">
      <w:pPr>
        <w:spacing w:after="0" w:line="360" w:lineRule="auto"/>
        <w:ind w:right="75" w:hanging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ECC6906" wp14:editId="42E5D881">
                <wp:extent cx="6336000" cy="1717675"/>
                <wp:effectExtent l="0" t="0" r="27305" b="15875"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00" cy="1717675"/>
                          <a:chOff x="0" y="0"/>
                          <a:chExt cx="66611" cy="17178"/>
                        </a:xfrm>
                      </wpg:grpSpPr>
                      <wps:wsp>
                        <wps:cNvPr id="151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12261" y="0"/>
                            <a:ext cx="634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12261" y="2514"/>
                            <a:ext cx="634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12261" y="5043"/>
                            <a:ext cx="634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12261" y="7604"/>
                            <a:ext cx="634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Shape 1107"/>
                        <wps:cNvSpPr>
                          <a:spLocks/>
                        </wps:cNvSpPr>
                        <wps:spPr bwMode="auto">
                          <a:xfrm>
                            <a:off x="34683" y="1557"/>
                            <a:ext cx="16307" cy="15107"/>
                          </a:xfrm>
                          <a:custGeom>
                            <a:avLst/>
                            <a:gdLst>
                              <a:gd name="T0" fmla="*/ 815340 w 1630680"/>
                              <a:gd name="T1" fmla="*/ 0 h 1510665"/>
                              <a:gd name="T2" fmla="*/ 0 w 1630680"/>
                              <a:gd name="T3" fmla="*/ 755332 h 1510665"/>
                              <a:gd name="T4" fmla="*/ 815340 w 1630680"/>
                              <a:gd name="T5" fmla="*/ 1510665 h 1510665"/>
                              <a:gd name="T6" fmla="*/ 1630680 w 1630680"/>
                              <a:gd name="T7" fmla="*/ 755332 h 1510665"/>
                              <a:gd name="T8" fmla="*/ 815340 w 1630680"/>
                              <a:gd name="T9" fmla="*/ 0 h 1510665"/>
                              <a:gd name="T10" fmla="*/ 0 w 1630680"/>
                              <a:gd name="T11" fmla="*/ 0 h 1510665"/>
                              <a:gd name="T12" fmla="*/ 1630680 w 1630680"/>
                              <a:gd name="T13" fmla="*/ 1510665 h 1510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630680" h="1510665">
                                <a:moveTo>
                                  <a:pt x="815340" y="0"/>
                                </a:moveTo>
                                <a:cubicBezTo>
                                  <a:pt x="364998" y="0"/>
                                  <a:pt x="0" y="338201"/>
                                  <a:pt x="0" y="755332"/>
                                </a:cubicBezTo>
                                <a:cubicBezTo>
                                  <a:pt x="0" y="1172515"/>
                                  <a:pt x="364998" y="1510665"/>
                                  <a:pt x="815340" y="1510665"/>
                                </a:cubicBezTo>
                                <a:cubicBezTo>
                                  <a:pt x="1265682" y="1510665"/>
                                  <a:pt x="1630680" y="1172515"/>
                                  <a:pt x="1630680" y="755332"/>
                                </a:cubicBezTo>
                                <a:cubicBezTo>
                                  <a:pt x="1630680" y="338201"/>
                                  <a:pt x="1265682" y="0"/>
                                  <a:pt x="81534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40568" y="4514"/>
                            <a:ext cx="6076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45125" y="416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40751" y="8261"/>
                            <a:ext cx="5580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рыси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44942" y="8417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Shape 1113"/>
                        <wps:cNvSpPr>
                          <a:spLocks/>
                        </wps:cNvSpPr>
                        <wps:spPr bwMode="auto">
                          <a:xfrm>
                            <a:off x="51600" y="2072"/>
                            <a:ext cx="15011" cy="15106"/>
                          </a:xfrm>
                          <a:custGeom>
                            <a:avLst/>
                            <a:gdLst>
                              <a:gd name="T0" fmla="*/ 750570 w 1501140"/>
                              <a:gd name="T1" fmla="*/ 0 h 1510665"/>
                              <a:gd name="T2" fmla="*/ 0 w 1501140"/>
                              <a:gd name="T3" fmla="*/ 755332 h 1510665"/>
                              <a:gd name="T4" fmla="*/ 750570 w 1501140"/>
                              <a:gd name="T5" fmla="*/ 1510665 h 1510665"/>
                              <a:gd name="T6" fmla="*/ 1501140 w 1501140"/>
                              <a:gd name="T7" fmla="*/ 755332 h 1510665"/>
                              <a:gd name="T8" fmla="*/ 750570 w 1501140"/>
                              <a:gd name="T9" fmla="*/ 0 h 1510665"/>
                              <a:gd name="T10" fmla="*/ 0 w 1501140"/>
                              <a:gd name="T11" fmla="*/ 0 h 1510665"/>
                              <a:gd name="T12" fmla="*/ 1501140 w 1501140"/>
                              <a:gd name="T13" fmla="*/ 1510665 h 1510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501140" h="1510665">
                                <a:moveTo>
                                  <a:pt x="750570" y="0"/>
                                </a:moveTo>
                                <a:cubicBezTo>
                                  <a:pt x="336042" y="0"/>
                                  <a:pt x="0" y="338201"/>
                                  <a:pt x="0" y="755332"/>
                                </a:cubicBezTo>
                                <a:cubicBezTo>
                                  <a:pt x="0" y="1172515"/>
                                  <a:pt x="336042" y="1510665"/>
                                  <a:pt x="750570" y="1510665"/>
                                </a:cubicBezTo>
                                <a:cubicBezTo>
                                  <a:pt x="1165098" y="1510665"/>
                                  <a:pt x="1501140" y="1172515"/>
                                  <a:pt x="1501140" y="755332"/>
                                </a:cubicBezTo>
                                <a:cubicBezTo>
                                  <a:pt x="1501140" y="338201"/>
                                  <a:pt x="1165098" y="0"/>
                                  <a:pt x="7505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56132" y="5033"/>
                            <a:ext cx="7964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четверг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62106" y="468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56483" y="8718"/>
                            <a:ext cx="6431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лапка,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61329" y="833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61756" y="833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54502" y="12166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Shape 1121"/>
                        <wps:cNvSpPr>
                          <a:spLocks/>
                        </wps:cNvSpPr>
                        <wps:spPr bwMode="auto">
                          <a:xfrm>
                            <a:off x="17570" y="1043"/>
                            <a:ext cx="16021" cy="15621"/>
                          </a:xfrm>
                          <a:custGeom>
                            <a:avLst/>
                            <a:gdLst>
                              <a:gd name="T0" fmla="*/ 801116 w 1602105"/>
                              <a:gd name="T1" fmla="*/ 0 h 1562101"/>
                              <a:gd name="T2" fmla="*/ 0 w 1602105"/>
                              <a:gd name="T3" fmla="*/ 781050 h 1562101"/>
                              <a:gd name="T4" fmla="*/ 801116 w 1602105"/>
                              <a:gd name="T5" fmla="*/ 1562101 h 1562101"/>
                              <a:gd name="T6" fmla="*/ 1602105 w 1602105"/>
                              <a:gd name="T7" fmla="*/ 781050 h 1562101"/>
                              <a:gd name="T8" fmla="*/ 801116 w 1602105"/>
                              <a:gd name="T9" fmla="*/ 0 h 1562101"/>
                              <a:gd name="T10" fmla="*/ 0 w 1602105"/>
                              <a:gd name="T11" fmla="*/ 0 h 1562101"/>
                              <a:gd name="T12" fmla="*/ 1602105 w 1602105"/>
                              <a:gd name="T13" fmla="*/ 1562101 h 156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602105" h="1562101">
                                <a:moveTo>
                                  <a:pt x="801116" y="0"/>
                                </a:moveTo>
                                <a:cubicBezTo>
                                  <a:pt x="358648" y="0"/>
                                  <a:pt x="0" y="349631"/>
                                  <a:pt x="0" y="781050"/>
                                </a:cubicBezTo>
                                <a:cubicBezTo>
                                  <a:pt x="0" y="1212431"/>
                                  <a:pt x="358648" y="1562101"/>
                                  <a:pt x="801116" y="1562101"/>
                                </a:cubicBezTo>
                                <a:cubicBezTo>
                                  <a:pt x="1243457" y="1562101"/>
                                  <a:pt x="1602105" y="1212431"/>
                                  <a:pt x="1602105" y="781050"/>
                                </a:cubicBezTo>
                                <a:cubicBezTo>
                                  <a:pt x="1602105" y="349631"/>
                                  <a:pt x="1243457" y="0"/>
                                  <a:pt x="80111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22324" y="4088"/>
                            <a:ext cx="7560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вторник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28831" y="37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25143" y="7758"/>
                            <a:ext cx="118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26027" y="737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20601" y="11221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Shape 1128"/>
                        <wps:cNvSpPr>
                          <a:spLocks/>
                        </wps:cNvSpPr>
                        <wps:spPr bwMode="auto">
                          <a:xfrm>
                            <a:off x="0" y="1043"/>
                            <a:ext cx="16687" cy="15621"/>
                          </a:xfrm>
                          <a:custGeom>
                            <a:avLst/>
                            <a:gdLst>
                              <a:gd name="T0" fmla="*/ 834390 w 1668780"/>
                              <a:gd name="T1" fmla="*/ 0 h 1562101"/>
                              <a:gd name="T2" fmla="*/ 0 w 1668780"/>
                              <a:gd name="T3" fmla="*/ 781050 h 1562101"/>
                              <a:gd name="T4" fmla="*/ 834390 w 1668780"/>
                              <a:gd name="T5" fmla="*/ 1562101 h 1562101"/>
                              <a:gd name="T6" fmla="*/ 1668780 w 1668780"/>
                              <a:gd name="T7" fmla="*/ 781050 h 1562101"/>
                              <a:gd name="T8" fmla="*/ 834390 w 1668780"/>
                              <a:gd name="T9" fmla="*/ 0 h 1562101"/>
                              <a:gd name="T10" fmla="*/ 0 w 1668780"/>
                              <a:gd name="T11" fmla="*/ 0 h 1562101"/>
                              <a:gd name="T12" fmla="*/ 1668780 w 1668780"/>
                              <a:gd name="T13" fmla="*/ 1562101 h 156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668780" h="1562101">
                                <a:moveTo>
                                  <a:pt x="834390" y="0"/>
                                </a:moveTo>
                                <a:cubicBezTo>
                                  <a:pt x="373545" y="0"/>
                                  <a:pt x="0" y="349631"/>
                                  <a:pt x="0" y="781050"/>
                                </a:cubicBezTo>
                                <a:cubicBezTo>
                                  <a:pt x="0" y="1212431"/>
                                  <a:pt x="373545" y="1562101"/>
                                  <a:pt x="834390" y="1562101"/>
                                </a:cubicBezTo>
                                <a:cubicBezTo>
                                  <a:pt x="1295273" y="1562101"/>
                                  <a:pt x="1668780" y="1212431"/>
                                  <a:pt x="1668780" y="781050"/>
                                </a:cubicBezTo>
                                <a:cubicBezTo>
                                  <a:pt x="1668780" y="349631"/>
                                  <a:pt x="1295273" y="0"/>
                                  <a:pt x="83439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3316" y="4088"/>
                            <a:ext cx="13404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понедельник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3389" y="37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5662" y="7804"/>
                            <a:ext cx="7124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Мягка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11027" y="796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C6906" id="Группа 150" o:spid="_x0000_s1098" style="width:498.9pt;height:135.25pt;mso-position-horizontal-relative:char;mso-position-vertical-relative:line" coordsize="66611,17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">
                <v:rect id="Rectangle 1027" o:spid="_x0000_s1099" style="position:absolute;left:12261;width:63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8" o:spid="_x0000_s1100" style="position:absolute;left:12261;top:2514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9" o:spid="_x0000_s1101" style="position:absolute;left:12261;top:5043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0" o:spid="_x0000_s1102" style="position:absolute;left:12261;top:7604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7" o:spid="_x0000_s1103" style="position:absolute;left:34683;top:1557;width:16307;height:15107;visibility:visible;mso-wrap-style:square;v-text-anchor:top" coordsize="1630680,15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" path="m815340,c364998,,,338201,,755332v,417183,364998,755333,815340,755333c1265682,1510665,1630680,1172515,1630680,755332,1630680,338201,1265682,,815340,xe" filled="f">
                  <v:stroke endcap="round"/>
                  <v:path arrowok="t" o:connecttype="custom" o:connectlocs="8154,0;0,7553;8154,15107;16307,7553;8154,0" o:connectangles="0,0,0,0,0" textboxrect="0,0,1630680,1510665"/>
                </v:shape>
                <v:rect id="Rectangle 1108" o:spid="_x0000_s1104" style="position:absolute;left:40568;top:4514;width:607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среда</w:t>
                        </w:r>
                      </w:p>
                    </w:txbxContent>
                  </v:textbox>
                </v:rect>
                <v:rect id="Rectangle 1109" o:spid="_x0000_s1105" style="position:absolute;left:45125;top:41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106" style="position:absolute;left:40751;top:8261;width:558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рыси</w:t>
                        </w:r>
                      </w:p>
                    </w:txbxContent>
                  </v:textbox>
                </v:rect>
                <v:rect id="Rectangle 1111" o:spid="_x0000_s1107" style="position:absolute;left:44942;top:841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3" o:spid="_x0000_s1108" style="position:absolute;left:51600;top:2072;width:15011;height:15106;visibility:visible;mso-wrap-style:square;v-text-anchor:top" coordsize="1501140,15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" path="m750570,c336042,,,338201,,755332v,417183,336042,755333,750570,755333c1165098,1510665,1501140,1172515,1501140,755332,1501140,338201,1165098,,750570,xe" filled="f">
                  <v:stroke endcap="round"/>
                  <v:path arrowok="t" o:connecttype="custom" o:connectlocs="7506,0;0,7553;7506,15106;15011,7553;7506,0" o:connectangles="0,0,0,0,0" textboxrect="0,0,1501140,1510665"/>
                </v:shape>
                <v:rect id="Rectangle 1114" o:spid="_x0000_s1109" style="position:absolute;left:56132;top:5033;width:796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четверг</w:t>
                        </w:r>
                      </w:p>
                    </w:txbxContent>
                  </v:textbox>
                </v:rect>
                <v:rect id="Rectangle 1115" o:spid="_x0000_s1110" style="position:absolute;left:62106;top:468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111" style="position:absolute;left:56483;top:8718;width:643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лапка,</w:t>
                        </w:r>
                      </w:p>
                    </w:txbxContent>
                  </v:textbox>
                </v:rect>
                <v:rect id="Rectangle 1117" o:spid="_x0000_s1112" style="position:absolute;left:61329;top:833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</w:p>
                    </w:txbxContent>
                  </v:textbox>
                </v:rect>
                <v:rect id="Rectangle 1118" o:spid="_x0000_s1113" style="position:absolute;left:61756;top:833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o:spid="_x0000_s1114" style="position:absolute;left:54502;top:121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1" o:spid="_x0000_s1115" style="position:absolute;left:17570;top:1043;width:16021;height:15621;visibility:visible;mso-wrap-style:square;v-text-anchor:top" coordsize="1602105,156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" path="m801116,c358648,,,349631,,781050v,431381,358648,781051,801116,781051c1243457,1562101,1602105,1212431,1602105,781050,1602105,349631,1243457,,801116,xe" filled="f">
                  <v:stroke endcap="round"/>
                  <v:path arrowok="t" o:connecttype="custom" o:connectlocs="8011,0;0,7810;8011,15621;16021,7810;8011,0" o:connectangles="0,0,0,0,0" textboxrect="0,0,1602105,1562101"/>
                </v:shape>
                <v:rect id="Rectangle 1122" o:spid="_x0000_s1116" style="position:absolute;left:22324;top:4088;width:756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вторник</w:t>
                        </w:r>
                      </w:p>
                    </w:txbxContent>
                  </v:textbox>
                </v:rect>
                <v:rect id="Rectangle 1123" o:spid="_x0000_s1117" style="position:absolute;left:28831;top:37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" o:spid="_x0000_s1118" style="position:absolute;left:25143;top:7758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у</w:t>
                        </w:r>
                      </w:p>
                    </w:txbxContent>
                  </v:textbox>
                </v:rect>
                <v:rect id="Rectangle 1125" o:spid="_x0000_s1119" style="position:absolute;left:26027;top:737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120" style="position:absolute;left:20601;top:1122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8" o:spid="_x0000_s1121" style="position:absolute;top:1043;width:16687;height:15621;visibility:visible;mso-wrap-style:square;v-text-anchor:top" coordsize="1668780,156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" path="m834390,c373545,,,349631,,781050v,431381,373545,781051,834390,781051c1295273,1562101,1668780,1212431,1668780,781050,1668780,349631,1295273,,834390,xe" filled="f">
                  <v:stroke endcap="round"/>
                  <v:path arrowok="t" o:connecttype="custom" o:connectlocs="8344,0;0,7810;8344,15621;16687,7810;8344,0" o:connectangles="0,0,0,0,0" textboxrect="0,0,1668780,1562101"/>
                </v:shape>
                <v:rect id="Rectangle 1129" o:spid="_x0000_s1122" style="position:absolute;left:3316;top:4088;width:1340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понедельник</w:t>
                        </w:r>
                      </w:p>
                    </w:txbxContent>
                  </v:textbox>
                </v:rect>
                <v:rect id="Rectangle 1130" o:spid="_x0000_s1123" style="position:absolute;left:13389;top:37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124" style="position:absolute;left:5662;top:7804;width:712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Мягка</w:t>
                        </w:r>
                      </w:p>
                    </w:txbxContent>
                  </v:textbox>
                </v:rect>
                <v:rect id="Rectangle 1132" o:spid="_x0000_s1125" style="position:absolute;left:11027;top:796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0DD8" w:rsidRDefault="00DB0DD8" w:rsidP="00DB0DD8">
      <w:pPr>
        <w:spacing w:after="0" w:line="360" w:lineRule="auto"/>
        <w:ind w:right="75" w:hanging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6AFB817" wp14:editId="1E35FB10">
                <wp:extent cx="5130165" cy="1840612"/>
                <wp:effectExtent l="0" t="0" r="13335" b="7620"/>
                <wp:docPr id="126" name="Групп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840612"/>
                          <a:chOff x="0" y="0"/>
                          <a:chExt cx="51299" cy="18407"/>
                        </a:xfrm>
                      </wpg:grpSpPr>
                      <wps:wsp>
                        <wps:cNvPr id="127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3261" y="2996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975" y="5480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3261" y="8043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0" y="10558"/>
                            <a:ext cx="633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0" y="13087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0" y="15602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Shape 1218"/>
                        <wps:cNvSpPr>
                          <a:spLocks/>
                        </wps:cNvSpPr>
                        <wps:spPr bwMode="auto">
                          <a:xfrm>
                            <a:off x="35297" y="0"/>
                            <a:ext cx="16002" cy="15671"/>
                          </a:xfrm>
                          <a:custGeom>
                            <a:avLst/>
                            <a:gdLst>
                              <a:gd name="T0" fmla="*/ 800100 w 1600200"/>
                              <a:gd name="T1" fmla="*/ 0 h 1567180"/>
                              <a:gd name="T2" fmla="*/ 0 w 1600200"/>
                              <a:gd name="T3" fmla="*/ 783590 h 1567180"/>
                              <a:gd name="T4" fmla="*/ 800100 w 1600200"/>
                              <a:gd name="T5" fmla="*/ 1567180 h 1567180"/>
                              <a:gd name="T6" fmla="*/ 1600200 w 1600200"/>
                              <a:gd name="T7" fmla="*/ 783590 h 1567180"/>
                              <a:gd name="T8" fmla="*/ 800100 w 1600200"/>
                              <a:gd name="T9" fmla="*/ 0 h 1567180"/>
                              <a:gd name="T10" fmla="*/ 0 w 1600200"/>
                              <a:gd name="T11" fmla="*/ 0 h 1567180"/>
                              <a:gd name="T12" fmla="*/ 1600200 w 1600200"/>
                              <a:gd name="T13" fmla="*/ 1567180 h 1567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600200" h="1567180">
                                <a:moveTo>
                                  <a:pt x="800100" y="0"/>
                                </a:moveTo>
                                <a:cubicBezTo>
                                  <a:pt x="358140" y="0"/>
                                  <a:pt x="0" y="350774"/>
                                  <a:pt x="0" y="783590"/>
                                </a:cubicBezTo>
                                <a:cubicBezTo>
                                  <a:pt x="0" y="1216406"/>
                                  <a:pt x="358140" y="1567180"/>
                                  <a:pt x="800100" y="1567180"/>
                                </a:cubicBezTo>
                                <a:cubicBezTo>
                                  <a:pt x="1242060" y="1567180"/>
                                  <a:pt x="1600200" y="1216406"/>
                                  <a:pt x="1600200" y="783590"/>
                                </a:cubicBezTo>
                                <a:cubicBezTo>
                                  <a:pt x="1600200" y="350774"/>
                                  <a:pt x="1242060" y="0"/>
                                  <a:pt x="8001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38533" y="3030"/>
                            <a:ext cx="2766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38376" y="3679"/>
                            <a:ext cx="9925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воскресенье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48077" y="2678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40441" y="6719"/>
                            <a:ext cx="764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ост</w:t>
                              </w:r>
                              <w:r w:rsidR="00116EBC">
                                <w:rPr>
                                  <w:b/>
                                  <w:sz w:val="28"/>
                                  <w:lang w:val="be-BY"/>
                                </w:rPr>
                                <w:t>ё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р.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46172" y="6338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38334" y="10167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Shape 1226"/>
                        <wps:cNvSpPr>
                          <a:spLocks/>
                        </wps:cNvSpPr>
                        <wps:spPr bwMode="auto">
                          <a:xfrm>
                            <a:off x="17415" y="0"/>
                            <a:ext cx="15621" cy="16256"/>
                          </a:xfrm>
                          <a:custGeom>
                            <a:avLst/>
                            <a:gdLst>
                              <a:gd name="T0" fmla="*/ 781050 w 1562100"/>
                              <a:gd name="T1" fmla="*/ 0 h 1625600"/>
                              <a:gd name="T2" fmla="*/ 0 w 1562100"/>
                              <a:gd name="T3" fmla="*/ 812800 h 1625600"/>
                              <a:gd name="T4" fmla="*/ 781050 w 1562100"/>
                              <a:gd name="T5" fmla="*/ 1625600 h 1625600"/>
                              <a:gd name="T6" fmla="*/ 1562100 w 1562100"/>
                              <a:gd name="T7" fmla="*/ 812800 h 1625600"/>
                              <a:gd name="T8" fmla="*/ 781050 w 1562100"/>
                              <a:gd name="T9" fmla="*/ 0 h 1625600"/>
                              <a:gd name="T10" fmla="*/ 0 w 1562100"/>
                              <a:gd name="T11" fmla="*/ 0 h 1625600"/>
                              <a:gd name="T12" fmla="*/ 1562100 w 1562100"/>
                              <a:gd name="T13" fmla="*/ 1625600 h 162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562100" h="1625600">
                                <a:moveTo>
                                  <a:pt x="781050" y="0"/>
                                </a:moveTo>
                                <a:cubicBezTo>
                                  <a:pt x="349631" y="0"/>
                                  <a:pt x="0" y="363855"/>
                                  <a:pt x="0" y="812800"/>
                                </a:cubicBezTo>
                                <a:cubicBezTo>
                                  <a:pt x="0" y="1261746"/>
                                  <a:pt x="349631" y="1625600"/>
                                  <a:pt x="781050" y="1625600"/>
                                </a:cubicBezTo>
                                <a:cubicBezTo>
                                  <a:pt x="1212469" y="1625600"/>
                                  <a:pt x="1562100" y="1261746"/>
                                  <a:pt x="1562100" y="812800"/>
                                </a:cubicBezTo>
                                <a:cubicBezTo>
                                  <a:pt x="1562100" y="363855"/>
                                  <a:pt x="1212469" y="0"/>
                                  <a:pt x="78105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22056" y="3122"/>
                            <a:ext cx="8447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суббота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28398" y="2769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22025" y="6872"/>
                            <a:ext cx="8535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коготок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28428" y="7028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Shape 1232"/>
                        <wps:cNvSpPr>
                          <a:spLocks/>
                        </wps:cNvSpPr>
                        <wps:spPr bwMode="auto">
                          <a:xfrm>
                            <a:off x="207" y="0"/>
                            <a:ext cx="15335" cy="15417"/>
                          </a:xfrm>
                          <a:custGeom>
                            <a:avLst/>
                            <a:gdLst>
                              <a:gd name="T0" fmla="*/ 766826 w 1533525"/>
                              <a:gd name="T1" fmla="*/ 0 h 1541780"/>
                              <a:gd name="T2" fmla="*/ 0 w 1533525"/>
                              <a:gd name="T3" fmla="*/ 770890 h 1541780"/>
                              <a:gd name="T4" fmla="*/ 766826 w 1533525"/>
                              <a:gd name="T5" fmla="*/ 1541780 h 1541780"/>
                              <a:gd name="T6" fmla="*/ 1533525 w 1533525"/>
                              <a:gd name="T7" fmla="*/ 770890 h 1541780"/>
                              <a:gd name="T8" fmla="*/ 766826 w 1533525"/>
                              <a:gd name="T9" fmla="*/ 0 h 1541780"/>
                              <a:gd name="T10" fmla="*/ 0 w 1533525"/>
                              <a:gd name="T11" fmla="*/ 0 h 1541780"/>
                              <a:gd name="T12" fmla="*/ 1533525 w 1533525"/>
                              <a:gd name="T13" fmla="*/ 1541780 h 1541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533525" h="1541780">
                                <a:moveTo>
                                  <a:pt x="766826" y="0"/>
                                </a:moveTo>
                                <a:cubicBezTo>
                                  <a:pt x="343281" y="0"/>
                                  <a:pt x="0" y="345059"/>
                                  <a:pt x="0" y="770890"/>
                                </a:cubicBezTo>
                                <a:cubicBezTo>
                                  <a:pt x="0" y="1196721"/>
                                  <a:pt x="343281" y="1541780"/>
                                  <a:pt x="766826" y="1541780"/>
                                </a:cubicBezTo>
                                <a:cubicBezTo>
                                  <a:pt x="1190244" y="1541780"/>
                                  <a:pt x="1533525" y="1196721"/>
                                  <a:pt x="1533525" y="770890"/>
                                </a:cubicBezTo>
                                <a:cubicBezTo>
                                  <a:pt x="1533525" y="345059"/>
                                  <a:pt x="1190244" y="0"/>
                                  <a:pt x="76682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4602" y="3000"/>
                            <a:ext cx="987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пятница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12012" y="2647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1235"/>
                        <wps:cNvSpPr>
                          <a:spLocks noChangeArrowheads="1"/>
                        </wps:cNvSpPr>
                        <wps:spPr bwMode="auto">
                          <a:xfrm>
                            <a:off x="6979" y="6750"/>
                            <a:ext cx="2382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8766" y="6369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FB817" id="Группа 126" o:spid="_x0000_s1125" style="width:403.95pt;height:144.95pt;mso-position-horizontal-relative:char;mso-position-vertical-relative:line" coordsize="51299,1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">
                <v:rect id="Rectangle 1141" o:spid="_x0000_s1126" style="position:absolute;left:3261;top:2996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127" style="position:absolute;left:975;top:5480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3" o:spid="_x0000_s1128" style="position:absolute;left:3261;top:8043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129" style="position:absolute;top:10558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5" o:spid="_x0000_s1130" style="position:absolute;top:13087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131" style="position:absolute;top:1560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8" o:spid="_x0000_s1132" style="position:absolute;left:35297;width:16002;height:15671;visibility:visible;mso-wrap-style:square;v-text-anchor:top" coordsize="1600200,156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" path="m800100,c358140,,,350774,,783590v,432816,358140,783590,800100,783590c1242060,1567180,1600200,1216406,1600200,783590,1600200,350774,1242060,,800100,xe" filled="f">
                  <v:stroke endcap="round"/>
                  <v:path arrowok="t" o:connecttype="custom" o:connectlocs="8001,0;0,7836;8001,15671;16002,7836;8001,0" o:connectangles="0,0,0,0,0" textboxrect="0,0,1600200,1567180"/>
                </v:shape>
                <v:rect id="Rectangle 1219" o:spid="_x0000_s1133" style="position:absolute;left:38533;top:3030;width:276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4" style="position:absolute;left:38376;top:3679;width:992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воскресенье</w:t>
                        </w:r>
                      </w:p>
                    </w:txbxContent>
                  </v:textbox>
                </v:rect>
                <v:rect id="Rectangle 1221" o:spid="_x0000_s1135" style="position:absolute;left:48077;top:2678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o:spid="_x0000_s1136" style="position:absolute;left:40441;top:6719;width:764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ост</w:t>
                        </w:r>
                        <w:r w:rsidR="00116EBC">
                          <w:rPr>
                            <w:b/>
                            <w:sz w:val="28"/>
                            <w:lang w:val="be-BY"/>
                          </w:rPr>
                          <w:t>ё</w:t>
                        </w:r>
                        <w:r>
                          <w:rPr>
                            <w:b/>
                            <w:sz w:val="28"/>
                          </w:rPr>
                          <w:t>р.</w:t>
                        </w:r>
                      </w:p>
                    </w:txbxContent>
                  </v:textbox>
                </v:rect>
                <v:rect id="Rectangle 1223" o:spid="_x0000_s1137" style="position:absolute;left:46172;top:633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4" o:spid="_x0000_s1138" style="position:absolute;left:38334;top:101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6" o:spid="_x0000_s1139" style="position:absolute;left:17415;width:15621;height:16256;visibility:visible;mso-wrap-style:square;v-text-anchor:top" coordsize="1562100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" path="m781050,c349631,,,363855,,812800v,448946,349631,812800,781050,812800c1212469,1625600,1562100,1261746,1562100,812800,1562100,363855,1212469,,781050,xe" filled="f">
                  <v:stroke endcap="round"/>
                  <v:path arrowok="t" o:connecttype="custom" o:connectlocs="7811,0;0,8128;7811,16256;15621,8128;7811,0" o:connectangles="0,0,0,0,0" textboxrect="0,0,1562100,1625600"/>
                </v:shape>
                <v:rect id="Rectangle 1227" o:spid="_x0000_s1140" style="position:absolute;left:22056;top:3122;width:844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суббота</w:t>
                        </w:r>
                      </w:p>
                    </w:txbxContent>
                  </v:textbox>
                </v:rect>
                <v:rect id="Rectangle 1228" o:spid="_x0000_s1141" style="position:absolute;left:28398;top:276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o:spid="_x0000_s1142" style="position:absolute;left:22025;top:6872;width:853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коготок</w:t>
                        </w:r>
                      </w:p>
                    </w:txbxContent>
                  </v:textbox>
                </v:rect>
                <v:rect id="Rectangle 1230" o:spid="_x0000_s1143" style="position:absolute;left:28428;top:702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2" o:spid="_x0000_s1144" style="position:absolute;left:207;width:15335;height:15417;visibility:visible;mso-wrap-style:square;v-text-anchor:top" coordsize="1533525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" path="m766826,c343281,,,345059,,770890v,425831,343281,770890,766826,770890c1190244,1541780,1533525,1196721,1533525,770890,1533525,345059,1190244,,766826,xe" filled="f">
                  <v:stroke endcap="round"/>
                  <v:path arrowok="t" o:connecttype="custom" o:connectlocs="7668,0;0,7709;7668,15417;15335,7709;7668,0" o:connectangles="0,0,0,0,0" textboxrect="0,0,1533525,1541780"/>
                </v:shape>
                <v:rect id="Rectangle 1233" o:spid="_x0000_s1145" style="position:absolute;left:4602;top:3000;width:987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пятница  </w:t>
                        </w:r>
                      </w:p>
                    </w:txbxContent>
                  </v:textbox>
                </v:rect>
                <v:rect id="Rectangle 1234" o:spid="_x0000_s1146" style="position:absolute;left:12012;top:264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" o:spid="_x0000_s1147" style="position:absolute;left:6979;top:6750;width:238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да</w:t>
                        </w:r>
                      </w:p>
                    </w:txbxContent>
                  </v:textbox>
                </v:rect>
                <v:rect id="Rectangle 1236" o:spid="_x0000_s1148" style="position:absolute;left:8766;top:636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0DD8" w:rsidRDefault="00DB0DD8" w:rsidP="00B06013">
      <w:pPr>
        <w:rPr>
          <w:sz w:val="28"/>
          <w:szCs w:val="28"/>
        </w:rPr>
      </w:pPr>
    </w:p>
    <w:p w:rsidR="00DB0DD8" w:rsidRDefault="00DB0DD8" w:rsidP="00B06013">
      <w:pPr>
        <w:rPr>
          <w:sz w:val="28"/>
          <w:szCs w:val="28"/>
        </w:rPr>
      </w:pPr>
    </w:p>
    <w:p w:rsidR="00170CFF" w:rsidRDefault="00170CFF" w:rsidP="00DB0DD8">
      <w:pPr>
        <w:pStyle w:val="af6"/>
      </w:pPr>
    </w:p>
    <w:p w:rsidR="00DB0DD8" w:rsidRDefault="00DB0DD8" w:rsidP="00DB0DD8">
      <w:pPr>
        <w:pStyle w:val="af6"/>
      </w:pPr>
      <w:r>
        <w:t>Волка ноги кормят.</w:t>
      </w:r>
    </w:p>
    <w:p w:rsidR="00DB0DD8" w:rsidRPr="00B06013" w:rsidRDefault="00DB0DD8" w:rsidP="00B06013">
      <w:pPr>
        <w:rPr>
          <w:sz w:val="28"/>
          <w:szCs w:val="28"/>
        </w:rPr>
      </w:pPr>
    </w:p>
    <w:p w:rsidR="00DB0DD8" w:rsidRDefault="00DB0DD8" w:rsidP="004E1C97">
      <w:pPr>
        <w:spacing w:after="0" w:line="360" w:lineRule="auto"/>
        <w:ind w:right="75" w:firstLine="56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B53B09B" wp14:editId="64AB0DA9">
                <wp:extent cx="5531485" cy="2227580"/>
                <wp:effectExtent l="0" t="0" r="12065" b="67945"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1485" cy="2227580"/>
                          <a:chOff x="0" y="0"/>
                          <a:chExt cx="55314" cy="22275"/>
                        </a:xfrm>
                      </wpg:grpSpPr>
                      <wps:wsp>
                        <wps:cNvPr id="64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9143" y="0"/>
                            <a:ext cx="633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9143" y="2533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143" y="5002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9143" y="7562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0" y="10092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0" y="12607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0" y="15121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0" y="17651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0" y="20166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Shape 1238"/>
                        <wps:cNvSpPr>
                          <a:spLocks/>
                        </wps:cNvSpPr>
                        <wps:spPr bwMode="auto">
                          <a:xfrm>
                            <a:off x="2996" y="11579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7131" y="1331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8015" y="1331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7086" y="17349"/>
                            <a:ext cx="1330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8076" y="17505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Shape 1244"/>
                        <wps:cNvSpPr>
                          <a:spLocks/>
                        </wps:cNvSpPr>
                        <wps:spPr bwMode="auto">
                          <a:xfrm>
                            <a:off x="46170" y="466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0723"/>
                        <wps:cNvSpPr>
                          <a:spLocks noChangeArrowheads="1"/>
                        </wps:cNvSpPr>
                        <wps:spPr bwMode="auto">
                          <a:xfrm>
                            <a:off x="51216" y="2200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10722"/>
                        <wps:cNvSpPr>
                          <a:spLocks noChangeArrowheads="1"/>
                        </wps:cNvSpPr>
                        <wps:spPr bwMode="auto">
                          <a:xfrm>
                            <a:off x="50316" y="220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51658" y="2200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50255" y="6239"/>
                            <a:ext cx="136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51277" y="639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Shape 1250"/>
                        <wps:cNvSpPr>
                          <a:spLocks/>
                        </wps:cNvSpPr>
                        <wps:spPr bwMode="auto">
                          <a:xfrm>
                            <a:off x="36099" y="466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40239" y="220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41123" y="220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40178" y="6239"/>
                            <a:ext cx="136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41199" y="639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Shape 1256"/>
                        <wps:cNvSpPr>
                          <a:spLocks/>
                        </wps:cNvSpPr>
                        <wps:spPr bwMode="auto">
                          <a:xfrm>
                            <a:off x="24999" y="466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29126" y="220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30013" y="220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28974" y="6239"/>
                            <a:ext cx="1582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30165" y="6395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Shape 1262"/>
                        <wps:cNvSpPr>
                          <a:spLocks/>
                        </wps:cNvSpPr>
                        <wps:spPr bwMode="auto">
                          <a:xfrm>
                            <a:off x="46170" y="11579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0727"/>
                        <wps:cNvSpPr>
                          <a:spLocks noChangeArrowheads="1"/>
                        </wps:cNvSpPr>
                        <wps:spPr bwMode="auto">
                          <a:xfrm>
                            <a:off x="51213" y="1331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10726"/>
                        <wps:cNvSpPr>
                          <a:spLocks noChangeArrowheads="1"/>
                        </wps:cNvSpPr>
                        <wps:spPr bwMode="auto">
                          <a:xfrm>
                            <a:off x="50316" y="1331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52099" y="1331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50316" y="17349"/>
                            <a:ext cx="118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51200" y="17505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Shape 1268"/>
                        <wps:cNvSpPr>
                          <a:spLocks/>
                        </wps:cNvSpPr>
                        <wps:spPr bwMode="auto">
                          <a:xfrm>
                            <a:off x="35388" y="11579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724"/>
                        <wps:cNvSpPr>
                          <a:spLocks noChangeArrowheads="1"/>
                        </wps:cNvSpPr>
                        <wps:spPr bwMode="auto">
                          <a:xfrm>
                            <a:off x="39523" y="13310"/>
                            <a:ext cx="118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10725"/>
                        <wps:cNvSpPr>
                          <a:spLocks noChangeArrowheads="1"/>
                        </wps:cNvSpPr>
                        <wps:spPr bwMode="auto">
                          <a:xfrm>
                            <a:off x="40420" y="13310"/>
                            <a:ext cx="176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41748" y="1331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39462" y="17349"/>
                            <a:ext cx="136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40483" y="1750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Shape 1274"/>
                        <wps:cNvSpPr>
                          <a:spLocks/>
                        </wps:cNvSpPr>
                        <wps:spPr bwMode="auto">
                          <a:xfrm>
                            <a:off x="2996" y="466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7131" y="220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8015" y="220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7177" y="6239"/>
                            <a:ext cx="1077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7985" y="639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Shape 1280"/>
                        <wps:cNvSpPr>
                          <a:spLocks/>
                        </wps:cNvSpPr>
                        <wps:spPr bwMode="auto">
                          <a:xfrm>
                            <a:off x="14153" y="11579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18291" y="1331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19175" y="1331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17635" y="17349"/>
                            <a:ext cx="293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рм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19830" y="1750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Shape 1286"/>
                        <wps:cNvSpPr>
                          <a:spLocks/>
                        </wps:cNvSpPr>
                        <wps:spPr bwMode="auto">
                          <a:xfrm>
                            <a:off x="14153" y="466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18291" y="220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19190" y="2200"/>
                            <a:ext cx="412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18291" y="4958"/>
                            <a:ext cx="118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19175" y="5114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Shape 1294"/>
                        <wps:cNvSpPr>
                          <a:spLocks/>
                        </wps:cNvSpPr>
                        <wps:spPr bwMode="auto">
                          <a:xfrm>
                            <a:off x="24999" y="11579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29126" y="13310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30013" y="13310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28425" y="17349"/>
                            <a:ext cx="3041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ят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30714" y="1750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3B09B" id="Группа 63" o:spid="_x0000_s1150" style="width:435.55pt;height:175.4pt;mso-position-horizontal-relative:char;mso-position-vertical-relative:line" coordsize="55314,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">
                <v:rect id="Rectangle 1165" o:spid="_x0000_s1151" style="position:absolute;left:9143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o:spid="_x0000_s1152" style="position:absolute;left:9143;top:2533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o:spid="_x0000_s1153" style="position:absolute;left:9143;top:500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154" style="position:absolute;left:9143;top:756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o:spid="_x0000_s1155" style="position:absolute;top:1009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" o:spid="_x0000_s1156" style="position:absolute;top:12607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157" style="position:absolute;top:1512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" o:spid="_x0000_s1158" style="position:absolute;top:1765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o:spid="_x0000_s1159" style="position:absolute;top:20166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8" o:spid="_x0000_s1160" style="position:absolute;left:2996;top:11579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239" o:spid="_x0000_s1161" style="position:absolute;left:7131;top:1331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1240" o:spid="_x0000_s1162" style="position:absolute;left:8015;top:133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1" o:spid="_x0000_s1163" style="position:absolute;left:7086;top:17349;width:133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л</w:t>
                        </w:r>
                      </w:p>
                    </w:txbxContent>
                  </v:textbox>
                </v:rect>
                <v:rect id="Rectangle 1242" o:spid="_x0000_s1164" style="position:absolute;left:8076;top:175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4" o:spid="_x0000_s1165" style="position:absolute;left:46170;top:466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0723" o:spid="_x0000_s1166" style="position:absolute;left:51216;top:220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2" o:spid="_x0000_s1167" style="position:absolute;left:50316;top:220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246" o:spid="_x0000_s1168" style="position:absolute;left:51658;top:220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7" o:spid="_x0000_s1169" style="position:absolute;left:50255;top:6239;width:136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1248" o:spid="_x0000_s1170" style="position:absolute;left:51277;top:63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0" o:spid="_x0000_s1171" style="position:absolute;left:36099;top:466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251" o:spid="_x0000_s1172" style="position:absolute;left:40239;top:220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1252" o:spid="_x0000_s1173" style="position:absolute;left:41123;top:220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3" o:spid="_x0000_s1174" style="position:absolute;left:40178;top:6239;width:136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н</w:t>
                        </w:r>
                      </w:p>
                    </w:txbxContent>
                  </v:textbox>
                </v:rect>
                <v:rect id="Rectangle 1254" o:spid="_x0000_s1175" style="position:absolute;left:41199;top:63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6" o:spid="_x0000_s1176" style="position:absolute;left:24999;top:466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257" o:spid="_x0000_s1177" style="position:absolute;left:29126;top:220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258" o:spid="_x0000_s1178" style="position:absolute;left:30013;top:220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" o:spid="_x0000_s1179" style="position:absolute;left:28974;top:6239;width:158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1260" o:spid="_x0000_s1180" style="position:absolute;left:30165;top:639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2" o:spid="_x0000_s1181" style="position:absolute;left:46170;top:11579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0727" o:spid="_x0000_s1182" style="position:absolute;left:51213;top:1331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726" o:spid="_x0000_s1183" style="position:absolute;left:50316;top:1331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1264" o:spid="_x0000_s1184" style="position:absolute;left:52099;top:133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5" o:spid="_x0000_s1185" style="position:absolute;left:50316;top:17349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о</w:t>
                        </w:r>
                      </w:p>
                    </w:txbxContent>
                  </v:textbox>
                </v:rect>
                <v:rect id="Rectangle 1266" o:spid="_x0000_s1186" style="position:absolute;left:51200;top:1750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8" o:spid="_x0000_s1187" style="position:absolute;left:35388;top:11579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0724" o:spid="_x0000_s1188" style="position:absolute;left:39523;top:13310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10725" o:spid="_x0000_s1189" style="position:absolute;left:40420;top:13310;width:176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70" o:spid="_x0000_s1190" style="position:absolute;left:41748;top:133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" o:spid="_x0000_s1191" style="position:absolute;left:39462;top:17349;width:136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к</w:t>
                        </w:r>
                      </w:p>
                    </w:txbxContent>
                  </v:textbox>
                </v:rect>
                <v:rect id="Rectangle 1272" o:spid="_x0000_s1192" style="position:absolute;left:40483;top:175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4" o:spid="_x0000_s1193" style="position:absolute;left:2996;top:466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275" o:spid="_x0000_s1194" style="position:absolute;left:7131;top:220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276" o:spid="_x0000_s1195" style="position:absolute;left:8015;top:220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" o:spid="_x0000_s1196" style="position:absolute;left:7177;top:6239;width:107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г</w:t>
                        </w:r>
                      </w:p>
                    </w:txbxContent>
                  </v:textbox>
                </v:rect>
                <v:rect id="Rectangle 1278" o:spid="_x0000_s1197" style="position:absolute;left:7985;top:63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0" o:spid="_x0000_s1198" style="position:absolute;left:14153;top:11579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281" o:spid="_x0000_s1199" style="position:absolute;left:18291;top:1331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1282" o:spid="_x0000_s1200" style="position:absolute;left:19175;top:133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3" o:spid="_x0000_s1201" style="position:absolute;left:17635;top:17349;width:293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рм</w:t>
                        </w:r>
                        <w:proofErr w:type="spellEnd"/>
                      </w:p>
                    </w:txbxContent>
                  </v:textbox>
                </v:rect>
                <v:rect id="Rectangle 1284" o:spid="_x0000_s1202" style="position:absolute;left:19830;top:175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86" o:spid="_x0000_s1203" style="position:absolute;left:14153;top:466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287" o:spid="_x0000_s1204" style="position:absolute;left:18291;top:220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1289" o:spid="_x0000_s1205" style="position:absolute;left:19190;top:2200;width:412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291" o:spid="_x0000_s1206" style="position:absolute;left:18291;top:4958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1292" o:spid="_x0000_s1207" style="position:absolute;left:19175;top:511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94" o:spid="_x0000_s1208" style="position:absolute;left:24999;top:11579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295" o:spid="_x0000_s1209" style="position:absolute;left:29126;top:1331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1296" o:spid="_x0000_s1210" style="position:absolute;left:30013;top:133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7" o:spid="_x0000_s1211" style="position:absolute;left:28425;top:17349;width:304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ят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298" o:spid="_x0000_s1212" style="position:absolute;left:30714;top:175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0DD8" w:rsidRDefault="00DB0DD8" w:rsidP="00B06013">
      <w:pPr>
        <w:spacing w:after="0" w:line="360" w:lineRule="auto"/>
        <w:ind w:right="75" w:firstLine="567"/>
        <w:rPr>
          <w:i/>
          <w:sz w:val="28"/>
          <w:szCs w:val="28"/>
        </w:rPr>
      </w:pPr>
    </w:p>
    <w:p w:rsidR="00DB0DD8" w:rsidRDefault="00DB0DD8" w:rsidP="00DB0DD8">
      <w:pPr>
        <w:pStyle w:val="af6"/>
      </w:pPr>
      <w:r>
        <w:t>В ногах и зубах — весь волчий ум.</w:t>
      </w:r>
    </w:p>
    <w:p w:rsidR="00DB0DD8" w:rsidRDefault="00DB0DD8" w:rsidP="00DB0DD8">
      <w:pPr>
        <w:spacing w:after="0" w:line="360" w:lineRule="auto"/>
        <w:ind w:right="75" w:firstLine="567"/>
        <w:rPr>
          <w:sz w:val="28"/>
          <w:szCs w:val="28"/>
        </w:rPr>
      </w:pPr>
    </w:p>
    <w:p w:rsidR="00DB0DD8" w:rsidRDefault="00DB0DD8" w:rsidP="004E1C97">
      <w:pPr>
        <w:spacing w:after="0" w:line="360" w:lineRule="auto"/>
        <w:ind w:right="75" w:firstLine="56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2A3761B" wp14:editId="33F6D8EE">
                <wp:extent cx="5531485" cy="2088546"/>
                <wp:effectExtent l="0" t="0" r="12065" b="698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1485" cy="2088546"/>
                          <a:chOff x="0" y="0"/>
                          <a:chExt cx="55314" cy="20885"/>
                        </a:xfrm>
                      </wpg:grpSpPr>
                      <wps:wsp>
                        <wps:cNvPr id="2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0" y="443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0" y="3019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0" y="5534"/>
                            <a:ext cx="633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0" y="8002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9143" y="10532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0" y="13047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0" y="15561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0" y="18080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Shape 1300"/>
                        <wps:cNvSpPr>
                          <a:spLocks/>
                        </wps:cNvSpPr>
                        <wps:spPr bwMode="auto">
                          <a:xfrm>
                            <a:off x="46170" y="0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50316" y="1741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51200" y="1741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49463" y="5764"/>
                            <a:ext cx="345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</w:rPr>
                                <w:t>гах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52054" y="5920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Shape 1306"/>
                        <wps:cNvSpPr>
                          <a:spLocks/>
                        </wps:cNvSpPr>
                        <wps:spPr bwMode="auto">
                          <a:xfrm>
                            <a:off x="1352" y="11093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5485" y="12835"/>
                            <a:ext cx="1186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6369" y="128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4601" y="16859"/>
                            <a:ext cx="3555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бах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7268" y="17015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Shape 1312"/>
                        <wps:cNvSpPr>
                          <a:spLocks/>
                        </wps:cNvSpPr>
                        <wps:spPr bwMode="auto">
                          <a:xfrm>
                            <a:off x="35388" y="82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39523" y="1817"/>
                            <a:ext cx="118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40407" y="1817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38867" y="5856"/>
                            <a:ext cx="2799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Pr="00116EBC" w:rsidRDefault="00116EBC" w:rsidP="004E1C97">
                              <w:pPr>
                                <w:spacing w:line="256" w:lineRule="auto"/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lang w:val="be-BY"/>
                                </w:rPr>
                                <w:t>з</w:t>
                              </w:r>
                              <w:r w:rsidR="00DB0DD8">
                                <w:rPr>
                                  <w:b/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z w:val="28"/>
                                  <w:lang w:val="be-BY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41062" y="6012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Shape 1319"/>
                        <wps:cNvSpPr>
                          <a:spLocks/>
                        </wps:cNvSpPr>
                        <wps:spPr bwMode="auto">
                          <a:xfrm>
                            <a:off x="24339" y="82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28471" y="1817"/>
                            <a:ext cx="1186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29370" y="1817"/>
                            <a:ext cx="412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28319" y="4575"/>
                            <a:ext cx="1582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29510" y="4732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Shape 1326"/>
                        <wps:cNvSpPr>
                          <a:spLocks/>
                        </wps:cNvSpPr>
                        <wps:spPr bwMode="auto">
                          <a:xfrm>
                            <a:off x="13061" y="82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7194" y="1817"/>
                            <a:ext cx="118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18077" y="181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16675" y="5856"/>
                            <a:ext cx="2544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18596" y="6012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Shape 1332"/>
                        <wps:cNvSpPr>
                          <a:spLocks/>
                        </wps:cNvSpPr>
                        <wps:spPr bwMode="auto">
                          <a:xfrm>
                            <a:off x="12140" y="11093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16279" y="12835"/>
                            <a:ext cx="1186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17163" y="128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14984" y="16859"/>
                            <a:ext cx="4641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весь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18458" y="17015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Shape 1338"/>
                        <wps:cNvSpPr>
                          <a:spLocks/>
                        </wps:cNvSpPr>
                        <wps:spPr bwMode="auto">
                          <a:xfrm>
                            <a:off x="24339" y="11093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8471" y="12835"/>
                            <a:ext cx="1186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29355" y="128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27191" y="16859"/>
                            <a:ext cx="3797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Pr="00116EBC" w:rsidRDefault="00116EBC" w:rsidP="004E1C97">
                              <w:pPr>
                                <w:spacing w:line="256" w:lineRule="auto"/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lang w:val="be-BY"/>
                                </w:rPr>
                                <w:t>в</w:t>
                              </w:r>
                              <w:proofErr w:type="spellStart"/>
                              <w:r w:rsidR="00DB0DD8">
                                <w:rPr>
                                  <w:b/>
                                  <w:sz w:val="28"/>
                                </w:rPr>
                                <w:t>ол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lang w:val="be-BY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30638" y="1701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Shape 1345"/>
                        <wps:cNvSpPr>
                          <a:spLocks/>
                        </wps:cNvSpPr>
                        <wps:spPr bwMode="auto">
                          <a:xfrm>
                            <a:off x="35388" y="11093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731"/>
                        <wps:cNvSpPr>
                          <a:spLocks noChangeArrowheads="1"/>
                        </wps:cNvSpPr>
                        <wps:spPr bwMode="auto">
                          <a:xfrm>
                            <a:off x="39523" y="12835"/>
                            <a:ext cx="1185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10732"/>
                        <wps:cNvSpPr>
                          <a:spLocks noChangeArrowheads="1"/>
                        </wps:cNvSpPr>
                        <wps:spPr bwMode="auto">
                          <a:xfrm>
                            <a:off x="40422" y="128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40864" y="128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38700" y="16859"/>
                            <a:ext cx="3400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ум.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41245" y="1701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Shape 1351"/>
                        <wps:cNvSpPr>
                          <a:spLocks/>
                        </wps:cNvSpPr>
                        <wps:spPr bwMode="auto">
                          <a:xfrm>
                            <a:off x="46170" y="11093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50316" y="12835"/>
                            <a:ext cx="1186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51200" y="12835"/>
                            <a:ext cx="593" cy="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49234" y="16859"/>
                            <a:ext cx="406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чий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52282" y="17015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Shape 1357"/>
                        <wps:cNvSpPr>
                          <a:spLocks/>
                        </wps:cNvSpPr>
                        <wps:spPr bwMode="auto">
                          <a:xfrm>
                            <a:off x="2012" y="82"/>
                            <a:ext cx="9144" cy="9144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0 w 914400"/>
                              <a:gd name="T3" fmla="*/ 457200 h 914400"/>
                              <a:gd name="T4" fmla="*/ 457200 w 914400"/>
                              <a:gd name="T5" fmla="*/ 914400 h 914400"/>
                              <a:gd name="T6" fmla="*/ 914400 w 914400"/>
                              <a:gd name="T7" fmla="*/ 457200 h 914400"/>
                              <a:gd name="T8" fmla="*/ 457200 w 914400"/>
                              <a:gd name="T9" fmla="*/ 0 h 914400"/>
                              <a:gd name="T10" fmla="*/ 0 w 914400"/>
                              <a:gd name="T11" fmla="*/ 0 h 914400"/>
                              <a:gd name="T12" fmla="*/ 914400 w 9144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6141" y="1817"/>
                            <a:ext cx="118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025" y="181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6080" y="5856"/>
                            <a:ext cx="1366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101" y="6012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3761B" id="Группа 1" o:spid="_x0000_s1212" style="width:435.55pt;height:164.45pt;mso-position-horizontal-relative:char;mso-position-vertical-relative:line" coordsize="55314,20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">
                <v:rect id="Rectangle 1204" o:spid="_x0000_s1213" style="position:absolute;top:443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5" o:spid="_x0000_s1214" style="position:absolute;top:3019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6" o:spid="_x0000_s1215" style="position:absolute;top:5534;width:633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7" o:spid="_x0000_s1216" style="position:absolute;top:800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" o:spid="_x0000_s1217" style="position:absolute;left:9143;top:10532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" o:spid="_x0000_s1218" style="position:absolute;top:13047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0" o:spid="_x0000_s1219" style="position:absolute;top:1556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1" o:spid="_x0000_s1220" style="position:absolute;top:18080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00" o:spid="_x0000_s1221" style="position:absolute;left:46170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01" o:spid="_x0000_s1222" style="position:absolute;left:50316;top:1741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302" o:spid="_x0000_s1223" style="position:absolute;left:51200;top:174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3" o:spid="_x0000_s1224" style="position:absolute;left:49463;top:5764;width:345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proofErr w:type="spellStart"/>
                        <w:r>
                          <w:rPr>
                            <w:b/>
                            <w:sz w:val="28"/>
                          </w:rPr>
                          <w:t>гах</w:t>
                        </w:r>
                        <w:proofErr w:type="spellEnd"/>
                      </w:p>
                    </w:txbxContent>
                  </v:textbox>
                </v:rect>
                <v:rect id="Rectangle 1304" o:spid="_x0000_s1225" style="position:absolute;left:52054;top:59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6" o:spid="_x0000_s1226" style="position:absolute;left:1352;top:11093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07" o:spid="_x0000_s1227" style="position:absolute;left:5485;top:12835;width:118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1308" o:spid="_x0000_s1228" style="position:absolute;left:6369;top:128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o:spid="_x0000_s1229" style="position:absolute;left:4601;top:16859;width:3555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бах</w:t>
                        </w:r>
                      </w:p>
                    </w:txbxContent>
                  </v:textbox>
                </v:rect>
                <v:rect id="Rectangle 1310" o:spid="_x0000_s1230" style="position:absolute;left:7268;top:1701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2" o:spid="_x0000_s1231" style="position:absolute;left:35388;top:82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13" o:spid="_x0000_s1232" style="position:absolute;left:39523;top:1817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314" o:spid="_x0000_s1233" style="position:absolute;left:40407;top:181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" o:spid="_x0000_s1234" style="position:absolute;left:38867;top:5856;width:279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B0DD8" w:rsidRPr="00116EBC" w:rsidRDefault="00116EBC" w:rsidP="004E1C97">
                        <w:pPr>
                          <w:spacing w:line="256" w:lineRule="auto"/>
                          <w:rPr>
                            <w:lang w:val="be-BY"/>
                          </w:rPr>
                        </w:pPr>
                        <w:r>
                          <w:rPr>
                            <w:b/>
                            <w:sz w:val="28"/>
                            <w:lang w:val="be-BY"/>
                          </w:rPr>
                          <w:t>з</w:t>
                        </w:r>
                        <w:r w:rsidR="00DB0DD8">
                          <w:rPr>
                            <w:b/>
                            <w:sz w:val="28"/>
                          </w:rPr>
                          <w:t>у</w:t>
                        </w:r>
                        <w:r>
                          <w:rPr>
                            <w:b/>
                            <w:sz w:val="28"/>
                            <w:lang w:val="be-BY"/>
                          </w:rPr>
                          <w:t>-</w:t>
                        </w:r>
                      </w:p>
                    </w:txbxContent>
                  </v:textbox>
                </v:rect>
                <v:rect id="Rectangle 1317" o:spid="_x0000_s1235" style="position:absolute;left:41062;top:60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9" o:spid="_x0000_s1236" style="position:absolute;left:24339;top:82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20" o:spid="_x0000_s1237" style="position:absolute;left:28471;top:1817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1322" o:spid="_x0000_s1238" style="position:absolute;left:29370;top:1817;width:412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323" o:spid="_x0000_s1239" style="position:absolute;left:28319;top:4575;width:1582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1324" o:spid="_x0000_s1240" style="position:absolute;left:29510;top:47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6" o:spid="_x0000_s1241" style="position:absolute;left:13061;top:82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27" o:spid="_x0000_s1242" style="position:absolute;left:17194;top:1817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1328" o:spid="_x0000_s1243" style="position:absolute;left:18077;top:181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" o:spid="_x0000_s1244" style="position:absolute;left:16675;top:5856;width:254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но</w:t>
                        </w:r>
                      </w:p>
                    </w:txbxContent>
                  </v:textbox>
                </v:rect>
                <v:rect id="Rectangle 1330" o:spid="_x0000_s1245" style="position:absolute;left:18596;top:60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2" o:spid="_x0000_s1246" style="position:absolute;left:12140;top:11093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33" o:spid="_x0000_s1247" style="position:absolute;left:16279;top:12835;width:118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1334" o:spid="_x0000_s1248" style="position:absolute;left:17163;top:128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o:spid="_x0000_s1249" style="position:absolute;left:14984;top:16859;width:464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весь</w:t>
                        </w:r>
                      </w:p>
                    </w:txbxContent>
                  </v:textbox>
                </v:rect>
                <v:rect id="Rectangle 1336" o:spid="_x0000_s1250" style="position:absolute;left:18458;top:1701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8" o:spid="_x0000_s1251" style="position:absolute;left:24339;top:11093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39" o:spid="_x0000_s1252" style="position:absolute;left:28471;top:12835;width:118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1340" o:spid="_x0000_s1253" style="position:absolute;left:29355;top:128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" o:spid="_x0000_s1254" style="position:absolute;left:27191;top:16859;width:379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DB0DD8" w:rsidRPr="00116EBC" w:rsidRDefault="00116EBC" w:rsidP="004E1C97">
                        <w:pPr>
                          <w:spacing w:line="256" w:lineRule="auto"/>
                          <w:rPr>
                            <w:lang w:val="be-BY"/>
                          </w:rPr>
                        </w:pPr>
                        <w:r>
                          <w:rPr>
                            <w:b/>
                            <w:sz w:val="28"/>
                            <w:lang w:val="be-BY"/>
                          </w:rPr>
                          <w:t>в</w:t>
                        </w:r>
                        <w:proofErr w:type="spellStart"/>
                        <w:r w:rsidR="00DB0DD8">
                          <w:rPr>
                            <w:b/>
                            <w:sz w:val="28"/>
                          </w:rPr>
                          <w:t>ол</w:t>
                        </w:r>
                        <w:proofErr w:type="spellEnd"/>
                        <w:r>
                          <w:rPr>
                            <w:b/>
                            <w:sz w:val="28"/>
                            <w:lang w:val="be-BY"/>
                          </w:rPr>
                          <w:t>-</w:t>
                        </w:r>
                      </w:p>
                    </w:txbxContent>
                  </v:textbox>
                </v:rect>
                <v:rect id="Rectangle 1343" o:spid="_x0000_s1255" style="position:absolute;left:30638;top:1701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5" o:spid="_x0000_s1256" style="position:absolute;left:35388;top:11093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0731" o:spid="_x0000_s1257" style="position:absolute;left:39523;top:12835;width:118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10732" o:spid="_x0000_s1258" style="position:absolute;left:40422;top:128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" o:spid="_x0000_s1259" style="position:absolute;left:40864;top:128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" o:spid="_x0000_s1260" style="position:absolute;left:38700;top:16859;width:3400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ум.</w:t>
                        </w:r>
                      </w:p>
                    </w:txbxContent>
                  </v:textbox>
                </v:rect>
                <v:rect id="Rectangle 1349" o:spid="_x0000_s1261" style="position:absolute;left:41245;top:1701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1" o:spid="_x0000_s1262" style="position:absolute;left:46170;top:11093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52" o:spid="_x0000_s1263" style="position:absolute;left:50316;top:12835;width:118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1353" o:spid="_x0000_s1264" style="position:absolute;left:51200;top:1283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4" o:spid="_x0000_s1265" style="position:absolute;left:49234;top:16859;width:406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чий</w:t>
                        </w:r>
                      </w:p>
                    </w:txbxContent>
                  </v:textbox>
                </v:rect>
                <v:rect id="Rectangle 1355" o:spid="_x0000_s1266" style="position:absolute;left:52282;top:1701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7" o:spid="_x0000_s1267" style="position:absolute;left:2012;top:82;width:9144;height:9144;visibility:visible;mso-wrap-style:square;v-text-anchor:top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" path="m457200,c204724,,,204724,,457200,,709676,204724,914400,457200,914400v252476,,457200,-204724,457200,-457200c914400,204724,709676,,457200,xe" filled="f">
                  <v:stroke endcap="round"/>
                  <v:path arrowok="t" o:connecttype="custom" o:connectlocs="4572,0;0,4572;4572,9144;9144,4572;4572,0" o:connectangles="0,0,0,0,0" textboxrect="0,0,914400,914400"/>
                </v:shape>
                <v:rect id="Rectangle 1358" o:spid="_x0000_s1268" style="position:absolute;left:6141;top:1817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359" o:spid="_x0000_s1269" style="position:absolute;left:7025;top:181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0" o:spid="_x0000_s1270" style="position:absolute;left:6080;top:5856;width:136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b/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1361" o:spid="_x0000_s1271" style="position:absolute;left:7101;top:60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0DD8" w:rsidRDefault="00DB0DD8">
      <w:r>
        <w:br w:type="page"/>
      </w:r>
      <w:bookmarkStart w:id="0" w:name="_GoBack"/>
      <w:bookmarkEnd w:id="0"/>
    </w:p>
    <w:p w:rsidR="00DB0DD8" w:rsidRDefault="00DB0DD8" w:rsidP="00DB0DD8">
      <w:pPr>
        <w:pStyle w:val="10"/>
        <w:spacing w:after="240"/>
      </w:pPr>
      <w:r>
        <w:lastRenderedPageBreak/>
        <w:t>«Лабиринт животных»</w:t>
      </w:r>
    </w:p>
    <w:p w:rsidR="00DB0DD8" w:rsidRDefault="00DB0DD8" w:rsidP="00DB0DD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58000" cy="1921371"/>
                <wp:effectExtent l="0" t="0" r="5080" b="3175"/>
                <wp:docPr id="317" name="Группа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958000" cy="1921371"/>
                          <a:chOff x="0" y="0"/>
                          <a:chExt cx="61088" cy="23914"/>
                        </a:xfrm>
                      </wpg:grpSpPr>
                      <pic:pic xmlns:pic="http://schemas.openxmlformats.org/drawingml/2006/picture">
                        <pic:nvPicPr>
                          <pic:cNvPr id="318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7" y="0"/>
                            <a:ext cx="27781" cy="23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" name="Shape 2047"/>
                        <wps:cNvSpPr>
                          <a:spLocks/>
                        </wps:cNvSpPr>
                        <wps:spPr bwMode="auto">
                          <a:xfrm>
                            <a:off x="0" y="215"/>
                            <a:ext cx="31559" cy="22975"/>
                          </a:xfrm>
                          <a:custGeom>
                            <a:avLst/>
                            <a:gdLst>
                              <a:gd name="T0" fmla="*/ 0 w 3155950"/>
                              <a:gd name="T1" fmla="*/ 2297430 h 2297430"/>
                              <a:gd name="T2" fmla="*/ 3155950 w 3155950"/>
                              <a:gd name="T3" fmla="*/ 2297430 h 2297430"/>
                              <a:gd name="T4" fmla="*/ 3155950 w 3155950"/>
                              <a:gd name="T5" fmla="*/ 0 h 2297430"/>
                              <a:gd name="T6" fmla="*/ 0 w 3155950"/>
                              <a:gd name="T7" fmla="*/ 0 h 2297430"/>
                              <a:gd name="T8" fmla="*/ 0 w 3155950"/>
                              <a:gd name="T9" fmla="*/ 2297430 h 2297430"/>
                              <a:gd name="T10" fmla="*/ 0 w 3155950"/>
                              <a:gd name="T11" fmla="*/ 0 h 2297430"/>
                              <a:gd name="T12" fmla="*/ 3155950 w 3155950"/>
                              <a:gd name="T13" fmla="*/ 2297430 h 2297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55950" h="2297430">
                                <a:moveTo>
                                  <a:pt x="0" y="2297430"/>
                                </a:moveTo>
                                <a:lnTo>
                                  <a:pt x="3155950" y="2297430"/>
                                </a:lnTo>
                                <a:lnTo>
                                  <a:pt x="3155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7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2" y="3022"/>
                            <a:ext cx="9258" cy="9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D7B2F" id="Группа 317" o:spid="_x0000_s1026" style="width:469.15pt;height:151.3pt;mso-position-horizontal-relative:char;mso-position-vertical-relative:line" coordsize="61088,23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0" o:spid="_x0000_s1027" type="#_x0000_t75" style="position:absolute;left:33307;width:27781;height:2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">
                  <v:imagedata r:id="rId8" o:title=""/>
                </v:shape>
                <v:shape id="Shape 2047" o:spid="_x0000_s1028" style="position:absolute;top:215;width:31559;height:22975;visibility:visible;mso-wrap-style:square;v-text-anchor:top" coordsize="3155950,229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" path="m,2297430r3155950,l3155950,,,,,2297430xe" filled="f">
                  <v:stroke miterlimit="83231f" joinstyle="miter" endcap="round"/>
                  <v:path arrowok="t" o:connecttype="custom" o:connectlocs="0,22975;31559,22975;31559,0;0,0;0,22975" o:connectangles="0,0,0,0,0" textboxrect="0,0,3155950,2297430"/>
                </v:shape>
                <v:shape id="Picture 2048" o:spid="_x0000_s1029" type="#_x0000_t75" style="position:absolute;left:18072;top:3022;width:9258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:rsidR="00170CFF" w:rsidRDefault="00170CFF" w:rsidP="00DB0DD8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DB0DD8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DB0DD8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DB0DD8">
      <w:pPr>
        <w:spacing w:after="0" w:line="240" w:lineRule="auto"/>
        <w:jc w:val="center"/>
        <w:rPr>
          <w:sz w:val="28"/>
          <w:szCs w:val="28"/>
        </w:rPr>
      </w:pPr>
    </w:p>
    <w:p w:rsidR="00DB0DD8" w:rsidRDefault="00DB0DD8" w:rsidP="00DB0DD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070843" cy="1998598"/>
                <wp:effectExtent l="0" t="0" r="6350" b="20955"/>
                <wp:docPr id="292" name="Группа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70843" cy="1998598"/>
                          <a:chOff x="0" y="4995"/>
                          <a:chExt cx="60267" cy="19857"/>
                        </a:xfrm>
                      </wpg:grpSpPr>
                      <pic:pic xmlns:pic="http://schemas.openxmlformats.org/drawingml/2006/picture">
                        <pic:nvPicPr>
                          <pic:cNvPr id="299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0" y="4995"/>
                            <a:ext cx="28467" cy="19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Shape 1992"/>
                        <wps:cNvSpPr>
                          <a:spLocks/>
                        </wps:cNvSpPr>
                        <wps:spPr bwMode="auto">
                          <a:xfrm>
                            <a:off x="0" y="5116"/>
                            <a:ext cx="29997" cy="19736"/>
                          </a:xfrm>
                          <a:custGeom>
                            <a:avLst/>
                            <a:gdLst>
                              <a:gd name="T0" fmla="*/ 0 w 2999740"/>
                              <a:gd name="T1" fmla="*/ 1973580 h 1973580"/>
                              <a:gd name="T2" fmla="*/ 2999740 w 2999740"/>
                              <a:gd name="T3" fmla="*/ 1973580 h 1973580"/>
                              <a:gd name="T4" fmla="*/ 2999740 w 2999740"/>
                              <a:gd name="T5" fmla="*/ 0 h 1973580"/>
                              <a:gd name="T6" fmla="*/ 0 w 2999740"/>
                              <a:gd name="T7" fmla="*/ 0 h 1973580"/>
                              <a:gd name="T8" fmla="*/ 0 w 2999740"/>
                              <a:gd name="T9" fmla="*/ 1973580 h 1973580"/>
                              <a:gd name="T10" fmla="*/ 0 w 2999740"/>
                              <a:gd name="T11" fmla="*/ 0 h 1973580"/>
                              <a:gd name="T12" fmla="*/ 2999740 w 2999740"/>
                              <a:gd name="T13" fmla="*/ 1973580 h 1973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99740" h="1973580">
                                <a:moveTo>
                                  <a:pt x="0" y="1973580"/>
                                </a:moveTo>
                                <a:lnTo>
                                  <a:pt x="2999740" y="1973580"/>
                                </a:lnTo>
                                <a:lnTo>
                                  <a:pt x="2999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1" y="9313"/>
                            <a:ext cx="11596" cy="3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F140F8" id="Группа 292" o:spid="_x0000_s1026" style="width:478pt;height:157.35pt;mso-position-horizontal-relative:char;mso-position-vertical-relative:line" coordorigin=",4995" coordsize="60267,19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">
                <o:lock v:ext="edit" aspectratio="t"/>
                <v:shape id="Picture 1962" o:spid="_x0000_s1027" type="#_x0000_t75" style="position:absolute;left:31800;top:4995;width:28467;height:1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">
                  <v:imagedata r:id="rId12" o:title=""/>
                </v:shape>
                <v:shape id="Shape 1992" o:spid="_x0000_s1028" style="position:absolute;top:5116;width:29997;height:19736;visibility:visible;mso-wrap-style:square;v-text-anchor:top" coordsize="2999740,197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" path="m,1973580r2999740,l2999740,,,,,1973580xe" filled="f">
                  <v:stroke miterlimit="83231f" joinstyle="miter" endcap="round"/>
                  <v:path arrowok="t" o:connecttype="custom" o:connectlocs="0,19736;29997,19736;29997,0;0,0;0,19736" o:connectangles="0,0,0,0,0" textboxrect="0,0,2999740,1973580"/>
                </v:shape>
                <v:shape id="Picture 1993" o:spid="_x0000_s1029" type="#_x0000_t75" style="position:absolute;left:14331;top:9313;width:11596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:rsidR="00170CFF" w:rsidRDefault="00170CFF" w:rsidP="00DB0DD8">
      <w:pPr>
        <w:spacing w:after="0" w:line="240" w:lineRule="auto"/>
        <w:jc w:val="center"/>
        <w:rPr>
          <w:sz w:val="28"/>
          <w:szCs w:val="28"/>
        </w:rPr>
      </w:pPr>
    </w:p>
    <w:p w:rsidR="00DB0DD8" w:rsidRDefault="00DB0DD8" w:rsidP="00DB0DD8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DB0DD8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DB0DD8">
      <w:pPr>
        <w:spacing w:after="0" w:line="240" w:lineRule="auto"/>
        <w:jc w:val="center"/>
        <w:rPr>
          <w:sz w:val="28"/>
          <w:szCs w:val="28"/>
        </w:rPr>
      </w:pPr>
    </w:p>
    <w:p w:rsidR="00DB0DD8" w:rsidRDefault="00DB0DD8" w:rsidP="00DB0DD8">
      <w:pPr>
        <w:tabs>
          <w:tab w:val="right" w:pos="9432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020393" cy="2190115"/>
                <wp:effectExtent l="0" t="0" r="27940" b="635"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393" cy="2190115"/>
                          <a:chOff x="0" y="0"/>
                          <a:chExt cx="33855" cy="25764"/>
                        </a:xfrm>
                      </wpg:grpSpPr>
                      <wps:wsp>
                        <wps:cNvPr id="289" name="Rectangle 2030"/>
                        <wps:cNvSpPr>
                          <a:spLocks noChangeArrowheads="1"/>
                        </wps:cNvSpPr>
                        <wps:spPr bwMode="auto">
                          <a:xfrm>
                            <a:off x="2858" y="22959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rPr>
                                  <w:color w:val="111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Shape 2050"/>
                        <wps:cNvSpPr>
                          <a:spLocks noChangeAspect="1"/>
                        </wps:cNvSpPr>
                        <wps:spPr bwMode="auto">
                          <a:xfrm>
                            <a:off x="0" y="0"/>
                            <a:ext cx="33855" cy="24126"/>
                          </a:xfrm>
                          <a:custGeom>
                            <a:avLst/>
                            <a:gdLst>
                              <a:gd name="T0" fmla="*/ 0 w 3067050"/>
                              <a:gd name="T1" fmla="*/ 2185670 h 2185670"/>
                              <a:gd name="T2" fmla="*/ 3067050 w 3067050"/>
                              <a:gd name="T3" fmla="*/ 2185670 h 2185670"/>
                              <a:gd name="T4" fmla="*/ 3067050 w 3067050"/>
                              <a:gd name="T5" fmla="*/ 0 h 2185670"/>
                              <a:gd name="T6" fmla="*/ 0 w 3067050"/>
                              <a:gd name="T7" fmla="*/ 0 h 2185670"/>
                              <a:gd name="T8" fmla="*/ 0 w 3067050"/>
                              <a:gd name="T9" fmla="*/ 2185670 h 2185670"/>
                              <a:gd name="T10" fmla="*/ 0 w 3067050"/>
                              <a:gd name="T11" fmla="*/ 0 h 2185670"/>
                              <a:gd name="T12" fmla="*/ 3067050 w 3067050"/>
                              <a:gd name="T13" fmla="*/ 2185670 h 2185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067050" h="2185670">
                                <a:moveTo>
                                  <a:pt x="0" y="2185670"/>
                                </a:moveTo>
                                <a:lnTo>
                                  <a:pt x="3067050" y="2185670"/>
                                </a:lnTo>
                                <a:lnTo>
                                  <a:pt x="3067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5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4" y="2667"/>
                            <a:ext cx="7137" cy="14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88" o:spid="_x0000_s1275" style="width:237.85pt;height:172.45pt;mso-position-horizontal-relative:char;mso-position-vertical-relative:line" coordsize="33855,25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">
                <v:rect id="Rectangle 2030" o:spid="_x0000_s1276" style="position:absolute;left:2858;top:22959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rPr>
                            <w:color w:val="11111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50" o:spid="_x0000_s1277" style="position:absolute;width:33855;height:24126;visibility:visible;mso-wrap-style:square;v-text-anchor:top" coordsize="3067050,218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" path="m,2185670r3067050,l3067050,,,,,2185670xe" filled="f">
                  <v:stroke miterlimit="83231f" joinstyle="miter" endcap="round"/>
                  <v:path arrowok="t" o:connecttype="custom" o:connectlocs="0,24126;33855,24126;33855,0;0,0;0,24126" o:connectangles="0,0,0,0,0" textboxrect="0,0,3067050,2185670"/>
                  <o:lock v:ext="edit" aspectratio="t"/>
                </v:shape>
                <v:shape id="Picture 2051" o:spid="_x0000_s1278" type="#_x0000_t75" style="position:absolute;left:6464;top:2667;width:7137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80000" cy="2278873"/>
            <wp:effectExtent l="0" t="0" r="0" b="762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D8" w:rsidRDefault="00DB0DD8" w:rsidP="004E1C97">
      <w:pPr>
        <w:spacing w:after="0" w:line="360" w:lineRule="auto"/>
        <w:ind w:right="75" w:firstLine="567"/>
        <w:rPr>
          <w:sz w:val="28"/>
          <w:szCs w:val="28"/>
        </w:rPr>
      </w:pPr>
    </w:p>
    <w:p w:rsidR="00DB0DD8" w:rsidRDefault="00DB0DD8" w:rsidP="004E1C97">
      <w:pPr>
        <w:spacing w:after="0" w:line="360" w:lineRule="auto"/>
        <w:ind w:right="75"/>
      </w:pPr>
      <w:r w:rsidRPr="00DB0DD8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72961" cy="2127789"/>
                <wp:effectExtent l="0" t="0" r="4445" b="25400"/>
                <wp:docPr id="281" name="Группа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72961" cy="2127789"/>
                          <a:chOff x="0" y="0"/>
                          <a:chExt cx="63004" cy="23634"/>
                        </a:xfrm>
                      </wpg:grpSpPr>
                      <pic:pic xmlns:pic="http://schemas.openxmlformats.org/drawingml/2006/picture">
                        <pic:nvPicPr>
                          <pic:cNvPr id="282" name="Picture 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44" y="0"/>
                            <a:ext cx="27660" cy="23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" name="Shape 2090"/>
                        <wps:cNvSpPr>
                          <a:spLocks/>
                        </wps:cNvSpPr>
                        <wps:spPr bwMode="auto">
                          <a:xfrm>
                            <a:off x="0" y="330"/>
                            <a:ext cx="32785" cy="23304"/>
                          </a:xfrm>
                          <a:custGeom>
                            <a:avLst/>
                            <a:gdLst>
                              <a:gd name="T0" fmla="*/ 0 w 3278505"/>
                              <a:gd name="T1" fmla="*/ 2330450 h 2330450"/>
                              <a:gd name="T2" fmla="*/ 3278505 w 3278505"/>
                              <a:gd name="T3" fmla="*/ 2330450 h 2330450"/>
                              <a:gd name="T4" fmla="*/ 3278505 w 3278505"/>
                              <a:gd name="T5" fmla="*/ 0 h 2330450"/>
                              <a:gd name="T6" fmla="*/ 0 w 3278505"/>
                              <a:gd name="T7" fmla="*/ 0 h 2330450"/>
                              <a:gd name="T8" fmla="*/ 0 w 3278505"/>
                              <a:gd name="T9" fmla="*/ 2330450 h 2330450"/>
                              <a:gd name="T10" fmla="*/ 0 w 3278505"/>
                              <a:gd name="T11" fmla="*/ 0 h 2330450"/>
                              <a:gd name="T12" fmla="*/ 3278505 w 3278505"/>
                              <a:gd name="T13" fmla="*/ 2330450 h 2330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278505" h="2330450">
                                <a:moveTo>
                                  <a:pt x="0" y="2330450"/>
                                </a:moveTo>
                                <a:lnTo>
                                  <a:pt x="3278505" y="2330450"/>
                                </a:lnTo>
                                <a:lnTo>
                                  <a:pt x="3278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0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4" y="1778"/>
                            <a:ext cx="12046" cy="6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FC34C6" id="Группа 281" o:spid="_x0000_s1026" style="width:478.2pt;height:167.55pt;mso-position-horizontal-relative:char;mso-position-vertical-relative:line" coordsize="63004,23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">
                <o:lock v:ext="edit" aspectratio="t"/>
                <v:shape id="Picture 2055" o:spid="_x0000_s1027" type="#_x0000_t75" style="position:absolute;left:35344;width:27660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">
                  <v:imagedata r:id="rId19" o:title=""/>
                </v:shape>
                <v:shape id="Shape 2090" o:spid="_x0000_s1028" style="position:absolute;top:330;width:32785;height:23304;visibility:visible;mso-wrap-style:square;v-text-anchor:top" coordsize="3278505,233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" path="m,2330450r3278505,l3278505,,,,,2330450xe" filled="f">
                  <v:stroke miterlimit="83231f" joinstyle="miter" endcap="round"/>
                  <v:path arrowok="t" o:connecttype="custom" o:connectlocs="0,23304;32785,23304;32785,0;0,0;0,23304" o:connectangles="0,0,0,0,0" textboxrect="0,0,3278505,2330450"/>
                </v:shape>
                <v:shape id="Picture 2091" o:spid="_x0000_s1029" type="#_x0000_t75" style="position:absolute;left:15214;top:1778;width:1204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  <w:r w:rsidRPr="00DB0DD8">
        <w:t xml:space="preserve"> </w:t>
      </w: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DB0DD8" w:rsidP="00170CFF">
      <w:pPr>
        <w:spacing w:after="0" w:line="240" w:lineRule="auto"/>
        <w:jc w:val="center"/>
        <w:rPr>
          <w:sz w:val="28"/>
          <w:szCs w:val="28"/>
        </w:rPr>
      </w:pPr>
      <w:r w:rsidRPr="00DB0DD8">
        <w:rPr>
          <w:noProof/>
        </w:rPr>
        <mc:AlternateContent>
          <mc:Choice Requires="wpg">
            <w:drawing>
              <wp:inline distT="0" distB="0" distL="0" distR="0">
                <wp:extent cx="6134927" cy="2162674"/>
                <wp:effectExtent l="0" t="0" r="18415" b="9525"/>
                <wp:docPr id="271" name="Группа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34927" cy="2162674"/>
                          <a:chOff x="0" y="4443"/>
                          <a:chExt cx="64525" cy="24927"/>
                        </a:xfrm>
                      </wpg:grpSpPr>
                      <pic:pic xmlns:pic="http://schemas.openxmlformats.org/drawingml/2006/picture">
                        <pic:nvPicPr>
                          <pic:cNvPr id="274" name="Picture 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4" y="4982"/>
                            <a:ext cx="30557" cy="23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5" name="Rectangle 2074"/>
                        <wps:cNvSpPr>
                          <a:spLocks noChangeArrowheads="1"/>
                        </wps:cNvSpPr>
                        <wps:spPr bwMode="auto">
                          <a:xfrm>
                            <a:off x="63892" y="26565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Shape 2093"/>
                        <wps:cNvSpPr>
                          <a:spLocks/>
                        </wps:cNvSpPr>
                        <wps:spPr bwMode="auto">
                          <a:xfrm>
                            <a:off x="0" y="4443"/>
                            <a:ext cx="30886" cy="23196"/>
                          </a:xfrm>
                          <a:custGeom>
                            <a:avLst/>
                            <a:gdLst>
                              <a:gd name="T0" fmla="*/ 0 w 3088640"/>
                              <a:gd name="T1" fmla="*/ 2319655 h 2319655"/>
                              <a:gd name="T2" fmla="*/ 3088640 w 3088640"/>
                              <a:gd name="T3" fmla="*/ 2319655 h 2319655"/>
                              <a:gd name="T4" fmla="*/ 3088640 w 3088640"/>
                              <a:gd name="T5" fmla="*/ 0 h 2319655"/>
                              <a:gd name="T6" fmla="*/ 0 w 3088640"/>
                              <a:gd name="T7" fmla="*/ 0 h 2319655"/>
                              <a:gd name="T8" fmla="*/ 0 w 3088640"/>
                              <a:gd name="T9" fmla="*/ 2319655 h 2319655"/>
                              <a:gd name="T10" fmla="*/ 0 w 3088640"/>
                              <a:gd name="T11" fmla="*/ 0 h 2319655"/>
                              <a:gd name="T12" fmla="*/ 3088640 w 3088640"/>
                              <a:gd name="T13" fmla="*/ 2319655 h 2319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088640" h="2319655">
                                <a:moveTo>
                                  <a:pt x="0" y="2319655"/>
                                </a:moveTo>
                                <a:lnTo>
                                  <a:pt x="3088640" y="2319655"/>
                                </a:lnTo>
                                <a:lnTo>
                                  <a:pt x="3088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9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7021"/>
                            <a:ext cx="7582" cy="18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71" o:spid="_x0000_s1279" style="width:483.05pt;height:170.3pt;mso-position-horizontal-relative:char;mso-position-vertical-relative:line" coordorigin=",4443" coordsize="64525,2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">
                <o:lock v:ext="edit" aspectratio="t"/>
                <v:shape id="Picture 2073" o:spid="_x0000_s1280" type="#_x0000_t75" style="position:absolute;left:33324;top:4982;width:30557;height:2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">
                  <v:imagedata r:id="rId23" o:title=""/>
                </v:shape>
                <v:rect id="Rectangle 2074" o:spid="_x0000_s1281" style="position:absolute;left:63892;top:26565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93" o:spid="_x0000_s1282" style="position:absolute;top:4443;width:30886;height:23196;visibility:visible;mso-wrap-style:square;v-text-anchor:top" coordsize="3088640,231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" path="m,2319655r3088640,l3088640,,,,,2319655xe" filled="f">
                  <v:stroke miterlimit="83231f" joinstyle="miter" endcap="round"/>
                  <v:path arrowok="t" o:connecttype="custom" o:connectlocs="0,23196;30886,23196;30886,0;0,0;0,23196" o:connectangles="0,0,0,0,0" textboxrect="0,0,3088640,2319655"/>
                </v:shape>
                <v:shape id="Picture 2094" o:spid="_x0000_s1283" type="#_x0000_t75" style="position:absolute;left:2419;top:7021;width:7582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DB0DD8" w:rsidRPr="00DB0DD8" w:rsidRDefault="00DB0DD8" w:rsidP="002B6C59">
      <w:pPr>
        <w:spacing w:after="0" w:line="360" w:lineRule="auto"/>
        <w:ind w:right="75"/>
      </w:pPr>
      <w:r w:rsidRPr="00DB0DD8">
        <w:rPr>
          <w:noProof/>
        </w:rPr>
        <mc:AlternateContent>
          <mc:Choice Requires="wpg">
            <w:drawing>
              <wp:inline distT="0" distB="0" distL="0" distR="0">
                <wp:extent cx="6134948" cy="2370157"/>
                <wp:effectExtent l="0" t="0" r="18415" b="11430"/>
                <wp:docPr id="261" name="Группа 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34948" cy="2370157"/>
                          <a:chOff x="0" y="0"/>
                          <a:chExt cx="64436" cy="25426"/>
                        </a:xfrm>
                      </wpg:grpSpPr>
                      <pic:pic xmlns:pic="http://schemas.openxmlformats.org/drawingml/2006/picture">
                        <pic:nvPicPr>
                          <pic:cNvPr id="262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3" y="6"/>
                            <a:ext cx="30849" cy="24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Rectangle 2099"/>
                        <wps:cNvSpPr>
                          <a:spLocks noChangeArrowheads="1"/>
                        </wps:cNvSpPr>
                        <wps:spPr bwMode="auto">
                          <a:xfrm>
                            <a:off x="63803" y="22621"/>
                            <a:ext cx="633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DD8" w:rsidRDefault="00DB0DD8" w:rsidP="004E1C97">
                              <w:pPr>
                                <w:spacing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Shape 2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781" cy="24644"/>
                          </a:xfrm>
                          <a:custGeom>
                            <a:avLst/>
                            <a:gdLst>
                              <a:gd name="T0" fmla="*/ 0 w 3178175"/>
                              <a:gd name="T1" fmla="*/ 2464435 h 2464435"/>
                              <a:gd name="T2" fmla="*/ 3178175 w 3178175"/>
                              <a:gd name="T3" fmla="*/ 2464435 h 2464435"/>
                              <a:gd name="T4" fmla="*/ 3178175 w 3178175"/>
                              <a:gd name="T5" fmla="*/ 0 h 2464435"/>
                              <a:gd name="T6" fmla="*/ 0 w 3178175"/>
                              <a:gd name="T7" fmla="*/ 0 h 2464435"/>
                              <a:gd name="T8" fmla="*/ 0 w 3178175"/>
                              <a:gd name="T9" fmla="*/ 2464435 h 2464435"/>
                              <a:gd name="T10" fmla="*/ 0 w 3178175"/>
                              <a:gd name="T11" fmla="*/ 0 h 2464435"/>
                              <a:gd name="T12" fmla="*/ 3178175 w 3178175"/>
                              <a:gd name="T13" fmla="*/ 2464435 h 2464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78175" h="2464435">
                                <a:moveTo>
                                  <a:pt x="0" y="2464435"/>
                                </a:moveTo>
                                <a:lnTo>
                                  <a:pt x="3178175" y="2464435"/>
                                </a:lnTo>
                                <a:lnTo>
                                  <a:pt x="3178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4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6" y="4279"/>
                            <a:ext cx="11265" cy="10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61" o:spid="_x0000_s1284" style="width:483.05pt;height:186.65pt;mso-position-horizontal-relative:char;mso-position-vertical-relative:line" coordsize="64436,25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">
                <o:lock v:ext="edit" aspectratio="t"/>
                <v:shape id="Picture 2098" o:spid="_x0000_s1285" type="#_x0000_t75" style="position:absolute;left:32943;top:6;width:30849;height:2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">
                  <v:imagedata r:id="rId27" o:title=""/>
                </v:shape>
                <v:rect id="Rectangle 2099" o:spid="_x0000_s1286" style="position:absolute;left:63803;top:22621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DB0DD8" w:rsidRDefault="00DB0DD8" w:rsidP="004E1C97">
                        <w:pPr>
                          <w:spacing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136" o:spid="_x0000_s1287" style="position:absolute;width:31781;height:24644;visibility:visible;mso-wrap-style:square;v-text-anchor:top" coordsize="3178175,246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" path="m,2464435r3178175,l3178175,,,,,2464435xe" filled="f">
                  <v:stroke miterlimit="83231f" joinstyle="miter" endcap="round"/>
                  <v:path arrowok="t" o:connecttype="custom" o:connectlocs="0,24644;31781,24644;31781,0;0,0;0,24644" o:connectangles="0,0,0,0,0" textboxrect="0,0,3178175,2464435"/>
                </v:shape>
                <v:shape id="Picture 2137" o:spid="_x0000_s1288" type="#_x0000_t75" style="position:absolute;left:17386;top:4279;width:11265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">
                  <v:imagedata r:id="rId28" o:title=""/>
                </v:shape>
                <w10:anchorlock/>
              </v:group>
            </w:pict>
          </mc:Fallback>
        </mc:AlternateContent>
      </w:r>
    </w:p>
    <w:p w:rsidR="00DB0DD8" w:rsidRDefault="00DB0DD8" w:rsidP="004E1C97">
      <w:pPr>
        <w:tabs>
          <w:tab w:val="right" w:pos="9432"/>
        </w:tabs>
        <w:spacing w:after="0" w:line="360" w:lineRule="auto"/>
        <w:ind w:right="75" w:firstLine="567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2946584" cy="1961764"/>
                <wp:effectExtent l="0" t="0" r="25400" b="19685"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584" cy="1961764"/>
                          <a:chOff x="0" y="0"/>
                          <a:chExt cx="31337" cy="21520"/>
                        </a:xfrm>
                      </wpg:grpSpPr>
                      <wps:wsp>
                        <wps:cNvPr id="259" name="Shape 21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37" cy="21520"/>
                          </a:xfrm>
                          <a:custGeom>
                            <a:avLst/>
                            <a:gdLst>
                              <a:gd name="T0" fmla="*/ 0 w 3133725"/>
                              <a:gd name="T1" fmla="*/ 2152015 h 2152015"/>
                              <a:gd name="T2" fmla="*/ 3133725 w 3133725"/>
                              <a:gd name="T3" fmla="*/ 2152015 h 2152015"/>
                              <a:gd name="T4" fmla="*/ 3133725 w 3133725"/>
                              <a:gd name="T5" fmla="*/ 0 h 2152015"/>
                              <a:gd name="T6" fmla="*/ 0 w 3133725"/>
                              <a:gd name="T7" fmla="*/ 0 h 2152015"/>
                              <a:gd name="T8" fmla="*/ 0 w 3133725"/>
                              <a:gd name="T9" fmla="*/ 2152015 h 2152015"/>
                              <a:gd name="T10" fmla="*/ 0 w 3133725"/>
                              <a:gd name="T11" fmla="*/ 0 h 2152015"/>
                              <a:gd name="T12" fmla="*/ 3133725 w 3133725"/>
                              <a:gd name="T13" fmla="*/ 2152015 h 2152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33725" h="2152015">
                                <a:moveTo>
                                  <a:pt x="0" y="2152015"/>
                                </a:moveTo>
                                <a:lnTo>
                                  <a:pt x="3133725" y="2152015"/>
                                </a:lnTo>
                                <a:lnTo>
                                  <a:pt x="3133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2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3" y="1225"/>
                            <a:ext cx="6356" cy="13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EB5A3A" id="Группа 257" o:spid="_x0000_s1026" style="width:232pt;height:154.45pt;mso-position-horizontal-relative:char;mso-position-vertical-relative:line" coordsize="31337,21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">
                <v:shape id="Shape 2188" o:spid="_x0000_s1027" style="position:absolute;width:31337;height:21520;visibility:visible;mso-wrap-style:square;v-text-anchor:top" coordsize="3133725,215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" path="m,2152015r3133725,l3133725,,,,,2152015xe" filled="f">
                  <v:stroke miterlimit="83231f" joinstyle="miter" endcap="round"/>
                  <v:path arrowok="t" o:connecttype="custom" o:connectlocs="0,21520;31337,21520;31337,0;0,0;0,21520" o:connectangles="0,0,0,0,0" textboxrect="0,0,3133725,2152015"/>
                </v:shape>
                <v:shape id="Picture 2189" o:spid="_x0000_s1028" type="#_x0000_t75" style="position:absolute;left:20923;top:1225;width:6356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549081" cy="2012122"/>
            <wp:effectExtent l="0" t="0" r="3810" b="762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40" cy="20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170CFF" w:rsidRDefault="00170CFF" w:rsidP="00170CFF">
      <w:pPr>
        <w:spacing w:after="0" w:line="240" w:lineRule="auto"/>
        <w:jc w:val="center"/>
        <w:rPr>
          <w:sz w:val="28"/>
          <w:szCs w:val="28"/>
        </w:rPr>
      </w:pPr>
    </w:p>
    <w:p w:rsidR="00DB34D2" w:rsidRPr="00B02534" w:rsidRDefault="00DB0DD8" w:rsidP="00170CFF">
      <w:pPr>
        <w:tabs>
          <w:tab w:val="right" w:pos="9432"/>
        </w:tabs>
        <w:spacing w:after="0" w:line="360" w:lineRule="auto"/>
        <w:ind w:right="75" w:firstLine="567"/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2878373" cy="2247172"/>
                <wp:effectExtent l="0" t="0" r="17780" b="20320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373" cy="2247172"/>
                          <a:chOff x="0" y="0"/>
                          <a:chExt cx="31337" cy="23863"/>
                        </a:xfrm>
                      </wpg:grpSpPr>
                      <wps:wsp>
                        <wps:cNvPr id="255" name="Shape 2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37" cy="23863"/>
                          </a:xfrm>
                          <a:custGeom>
                            <a:avLst/>
                            <a:gdLst>
                              <a:gd name="T0" fmla="*/ 0 w 3133725"/>
                              <a:gd name="T1" fmla="*/ 2386330 h 2386330"/>
                              <a:gd name="T2" fmla="*/ 3133725 w 3133725"/>
                              <a:gd name="T3" fmla="*/ 2386330 h 2386330"/>
                              <a:gd name="T4" fmla="*/ 3133725 w 3133725"/>
                              <a:gd name="T5" fmla="*/ 0 h 2386330"/>
                              <a:gd name="T6" fmla="*/ 0 w 3133725"/>
                              <a:gd name="T7" fmla="*/ 0 h 2386330"/>
                              <a:gd name="T8" fmla="*/ 0 w 3133725"/>
                              <a:gd name="T9" fmla="*/ 2386330 h 2386330"/>
                              <a:gd name="T10" fmla="*/ 0 w 3133725"/>
                              <a:gd name="T11" fmla="*/ 0 h 2386330"/>
                              <a:gd name="T12" fmla="*/ 3133725 w 3133725"/>
                              <a:gd name="T13" fmla="*/ 2386330 h 2386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133725" h="2386330">
                                <a:moveTo>
                                  <a:pt x="0" y="2386330"/>
                                </a:moveTo>
                                <a:lnTo>
                                  <a:pt x="3133725" y="2386330"/>
                                </a:lnTo>
                                <a:lnTo>
                                  <a:pt x="3133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6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6" y="1784"/>
                            <a:ext cx="7023" cy="13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0D2BCB" id="Группа 253" o:spid="_x0000_s1026" style="width:226.65pt;height:176.95pt;mso-position-horizontal-relative:char;mso-position-vertical-relative:line" coordsize="31337,23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">
                <v:shape id="Shape 2191" o:spid="_x0000_s1027" style="position:absolute;width:31337;height:23863;visibility:visible;mso-wrap-style:square;v-text-anchor:top" coordsize="3133725,238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" path="m,2386330r3133725,l3133725,,,,,2386330xe" filled="f">
                  <v:stroke miterlimit="83231f" joinstyle="miter" endcap="round"/>
                  <v:path arrowok="t" o:connecttype="custom" o:connectlocs="0,23863;31337,23863;31337,0;0,0;0,23863" o:connectangles="0,0,0,0,0" textboxrect="0,0,3133725,2386330"/>
                </v:shape>
                <v:shape id="Picture 2192" o:spid="_x0000_s1028" type="#_x0000_t75" style="position:absolute;left:20256;top:1784;width:7023;height:1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">
                  <v:imagedata r:id="rId33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560320" cy="223257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sectPr w:rsidR="00DB34D2" w:rsidRPr="00B02534" w:rsidSect="0055343A">
      <w:headerReference w:type="default" r:id="rId35"/>
      <w:footerReference w:type="default" r:id="rId36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459" w:rsidRDefault="00444459" w:rsidP="00AA1ABA">
      <w:pPr>
        <w:spacing w:after="0" w:line="240" w:lineRule="auto"/>
      </w:pPr>
      <w:r>
        <w:separator/>
      </w:r>
    </w:p>
  </w:endnote>
  <w:endnote w:type="continuationSeparator" w:id="0">
    <w:p w:rsidR="00444459" w:rsidRDefault="00444459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459" w:rsidRDefault="00444459" w:rsidP="00AA1ABA">
      <w:pPr>
        <w:spacing w:after="0" w:line="240" w:lineRule="auto"/>
      </w:pPr>
      <w:r>
        <w:separator/>
      </w:r>
    </w:p>
  </w:footnote>
  <w:footnote w:type="continuationSeparator" w:id="0">
    <w:p w:rsidR="00444459" w:rsidRDefault="00444459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CFF" w:rsidRDefault="00170CFF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Т. В. Вишневская, Д. А.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Бузо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, Т.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Сосинович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, Н.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Семёнова</w:t>
    </w:r>
    <w:proofErr w:type="spellEnd"/>
    <w:r>
      <w:rPr>
        <w:rFonts w:ascii="Times New Roman" w:hAnsi="Times New Roman" w:cs="Times New Roman"/>
        <w:color w:val="404040" w:themeColor="text1" w:themeTint="BF"/>
        <w:sz w:val="24"/>
        <w:szCs w:val="24"/>
      </w:rPr>
      <w:t>, Э. В. Брянцева</w:t>
    </w:r>
  </w:p>
  <w:p w:rsidR="0055343A" w:rsidRPr="0003005E" w:rsidRDefault="0003005E" w:rsidP="00170CFF">
    <w:pPr>
      <w:pStyle w:val="ab"/>
      <w:spacing w:before="120"/>
      <w:rPr>
        <w:rFonts w:ascii="Times New Roman" w:hAnsi="Times New Roman" w:cs="Times New Roman"/>
        <w:color w:val="404040" w:themeColor="text1" w:themeTint="BF"/>
        <w:sz w:val="24"/>
        <w:szCs w:val="24"/>
      </w:rPr>
    </w:pP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7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170CFF"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DD8"/>
    <w:rsid w:val="0003005E"/>
    <w:rsid w:val="000A2619"/>
    <w:rsid w:val="00101B76"/>
    <w:rsid w:val="00116EBC"/>
    <w:rsid w:val="00123854"/>
    <w:rsid w:val="00170CFF"/>
    <w:rsid w:val="001D7A3B"/>
    <w:rsid w:val="00240C65"/>
    <w:rsid w:val="00295FE3"/>
    <w:rsid w:val="002D1E2D"/>
    <w:rsid w:val="003A3332"/>
    <w:rsid w:val="004334D6"/>
    <w:rsid w:val="00444459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904715"/>
    <w:rsid w:val="00AA1ABA"/>
    <w:rsid w:val="00B02534"/>
    <w:rsid w:val="00B4276C"/>
    <w:rsid w:val="00C25908"/>
    <w:rsid w:val="00DB0DD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AAB96"/>
  <w15:chartTrackingRefBased/>
  <w15:docId w15:val="{0D313DDD-6125-49F6-A8AE-23C97E51F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7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19</TotalTime>
  <Pages>5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2</cp:revision>
  <dcterms:created xsi:type="dcterms:W3CDTF">2023-07-24T06:28:00Z</dcterms:created>
  <dcterms:modified xsi:type="dcterms:W3CDTF">2023-07-27T10:50:00Z</dcterms:modified>
</cp:coreProperties>
</file>