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5BC" w:rsidRDefault="00F535BC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FA6033" wp14:editId="64494C3B">
            <wp:extent cx="9159765" cy="629789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АУКЦІО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9748" cy="64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BC" w:rsidRDefault="00096B6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E6D1D" wp14:editId="3DACF123">
                <wp:simplePos x="0" y="0"/>
                <wp:positionH relativeFrom="column">
                  <wp:posOffset>-114300</wp:posOffset>
                </wp:positionH>
                <wp:positionV relativeFrom="paragraph">
                  <wp:posOffset>36195</wp:posOffset>
                </wp:positionV>
                <wp:extent cx="7299434" cy="2017987"/>
                <wp:effectExtent l="0" t="0" r="15875" b="209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434" cy="2017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3B38D4"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летапіс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E6D1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9pt;margin-top:2.85pt;width:574.75pt;height:1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" fillcolor="white [3201]" strokeweight=".5pt">
                <v:textbox>
                  <w:txbxContent>
                    <w:p w:rsidR="00F535BC" w:rsidRPr="003B38D4" w:rsidRDefault="00F535BC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 w:rsidRPr="003B38D4"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летапіс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Default="00F535BC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096B6F" w:rsidP="003B38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34D19" wp14:editId="5911755F">
                <wp:simplePos x="0" y="0"/>
                <wp:positionH relativeFrom="column">
                  <wp:posOffset>5667059</wp:posOffset>
                </wp:positionH>
                <wp:positionV relativeFrom="paragraph">
                  <wp:posOffset>85232</wp:posOffset>
                </wp:positionV>
                <wp:extent cx="6096000" cy="2200275"/>
                <wp:effectExtent l="4762" t="0" r="23813" b="23812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960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ратуша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4D19" id="Надпись 4" o:spid="_x0000_s1027" type="#_x0000_t202" style="position:absolute;margin-left:446.25pt;margin-top:6.7pt;width:480pt;height:173.2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" fillcolor="white [3201]" strokeweight=".5pt">
                <v:textbox>
                  <w:txbxContent>
                    <w:p w:rsidR="00F535BC" w:rsidRPr="003B38D4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ратуша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BB271" wp14:editId="0BE97404">
                <wp:simplePos x="0" y="0"/>
                <wp:positionH relativeFrom="column">
                  <wp:posOffset>-114300</wp:posOffset>
                </wp:positionH>
                <wp:positionV relativeFrom="paragraph">
                  <wp:posOffset>156319</wp:posOffset>
                </wp:positionV>
                <wp:extent cx="6067947" cy="2017987"/>
                <wp:effectExtent l="0" t="0" r="28575" b="2095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947" cy="2017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горад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BB271" id="Надпись 2" o:spid="_x0000_s1028" type="#_x0000_t202" style="position:absolute;margin-left:-9pt;margin-top:12.3pt;width:477.8pt;height:15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" fillcolor="white [3201]" strokeweight=".5pt">
                <v:textbox>
                  <w:txbxContent>
                    <w:p w:rsidR="00F535BC" w:rsidRPr="003B38D4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горад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096B6F" w:rsidP="003B38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48490" wp14:editId="2C2E4A40">
                <wp:simplePos x="0" y="0"/>
                <wp:positionH relativeFrom="column">
                  <wp:posOffset>-114935</wp:posOffset>
                </wp:positionH>
                <wp:positionV relativeFrom="paragraph">
                  <wp:posOffset>288399</wp:posOffset>
                </wp:positionV>
                <wp:extent cx="7299325" cy="2017395"/>
                <wp:effectExtent l="0" t="0" r="15875" b="209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325" cy="201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3B38D4"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генда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8490" id="Надпись 3" o:spid="_x0000_s1029" type="#_x0000_t202" style="position:absolute;margin-left:-9.05pt;margin-top:22.7pt;width:574.75pt;height:15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" fillcolor="white [3201]" strokeweight=".5pt">
                <v:textbox>
                  <w:txbxContent>
                    <w:p w:rsidR="00F535BC" w:rsidRPr="003B38D4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 w:rsidRPr="003B38D4"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ле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генда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Default="00096B6F" w:rsidP="003B38D4">
      <w:pPr>
        <w:tabs>
          <w:tab w:val="left" w:pos="1101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617F5" wp14:editId="5F81DCC8">
                <wp:simplePos x="0" y="0"/>
                <wp:positionH relativeFrom="column">
                  <wp:posOffset>0</wp:posOffset>
                </wp:positionH>
                <wp:positionV relativeFrom="paragraph">
                  <wp:posOffset>66784</wp:posOffset>
                </wp:positionV>
                <wp:extent cx="4162425" cy="220027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герб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17F5" id="Надпись 5" o:spid="_x0000_s1030" type="#_x0000_t202" style="position:absolute;margin-left:0;margin-top:5.25pt;width:327.75pt;height:1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" fillcolor="white [3201]" strokeweight=".5pt">
                <v:textbox>
                  <w:txbxContent>
                    <w:p w:rsidR="00F535BC" w:rsidRPr="003B38D4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герб</w:t>
                      </w:r>
                    </w:p>
                  </w:txbxContent>
                </v:textbox>
              </v:shape>
            </w:pict>
          </mc:Fallback>
        </mc:AlternateContent>
      </w:r>
      <w:r w:rsidR="00F535BC">
        <w:tab/>
      </w:r>
    </w:p>
    <w:p w:rsidR="00F535BC" w:rsidRDefault="00F535BC" w:rsidP="003B38D4">
      <w:pPr>
        <w:tabs>
          <w:tab w:val="left" w:pos="11010"/>
        </w:tabs>
      </w:pPr>
    </w:p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096B6F" w:rsidP="003B38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0ADAF" wp14:editId="19A3C2D5">
                <wp:simplePos x="0" y="0"/>
                <wp:positionH relativeFrom="column">
                  <wp:posOffset>-3810</wp:posOffset>
                </wp:positionH>
                <wp:positionV relativeFrom="paragraph">
                  <wp:posOffset>100221</wp:posOffset>
                </wp:positionV>
                <wp:extent cx="9677400" cy="3894083"/>
                <wp:effectExtent l="0" t="0" r="19050" b="1143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3894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Default="00F535BC" w:rsidP="00096B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гістарычная</w:t>
                            </w:r>
                          </w:p>
                          <w:p w:rsidR="00F535BC" w:rsidRPr="003B38D4" w:rsidRDefault="00F535BC" w:rsidP="00096B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 xml:space="preserve">     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ADAF" id="Надпись 6" o:spid="_x0000_s1031" type="#_x0000_t202" style="position:absolute;margin-left:-.3pt;margin-top:7.9pt;width:762pt;height:30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" fillcolor="white [3201]" strokeweight=".5pt">
                <v:textbox>
                  <w:txbxContent>
                    <w:p w:rsidR="00F535BC" w:rsidRDefault="00F535BC" w:rsidP="00096B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гістарычная</w:t>
                      </w:r>
                    </w:p>
                    <w:p w:rsidR="00F535BC" w:rsidRPr="003B38D4" w:rsidRDefault="00F535BC" w:rsidP="00096B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 xml:space="preserve">      карта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Pr="003B38D4" w:rsidRDefault="00F535BC" w:rsidP="003B38D4"/>
    <w:p w:rsidR="00F535BC" w:rsidRDefault="00F535BC" w:rsidP="003B38D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3FFC923" wp14:editId="56D40D71">
            <wp:extent cx="6366928" cy="9333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02b2bf912aef0270ccfb723ade1aa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4914" r="7993" b="1354"/>
                    <a:stretch/>
                  </pic:blipFill>
                  <pic:spPr bwMode="auto">
                    <a:xfrm rot="16200000">
                      <a:off x="0" y="0"/>
                      <a:ext cx="6406006" cy="939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5BC" w:rsidRDefault="00096B6F" w:rsidP="003B38D4">
      <w:pPr>
        <w:tabs>
          <w:tab w:val="left" w:pos="2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B3196" wp14:editId="04BA2C33">
                <wp:simplePos x="0" y="0"/>
                <wp:positionH relativeFrom="column">
                  <wp:posOffset>-3810</wp:posOffset>
                </wp:positionH>
                <wp:positionV relativeFrom="paragraph">
                  <wp:posOffset>84498</wp:posOffset>
                </wp:positionV>
                <wp:extent cx="4512441" cy="1891862"/>
                <wp:effectExtent l="0" t="0" r="21590" b="1333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441" cy="1891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3B38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0"/>
                                <w:szCs w:val="260"/>
                                <w:lang w:val="be-BY"/>
                              </w:rPr>
                              <w:t>горад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B3196" id="Надпись 8" o:spid="_x0000_s1032" type="#_x0000_t202" style="position:absolute;margin-left:-.3pt;margin-top:6.65pt;width:355.3pt;height:14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" fillcolor="white [3201]" strokeweight=".5pt">
                <v:textbox>
                  <w:txbxContent>
                    <w:p w:rsidR="00F535BC" w:rsidRPr="003B38D4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60"/>
                          <w:szCs w:val="260"/>
                          <w:lang w:val="be-BY"/>
                        </w:rPr>
                      </w:pPr>
                      <w:r w:rsidRPr="003B38D4">
                        <w:rPr>
                          <w:rFonts w:ascii="Times New Roman" w:hAnsi="Times New Roman" w:cs="Times New Roman"/>
                          <w:b/>
                          <w:color w:val="FF0000"/>
                          <w:sz w:val="260"/>
                          <w:szCs w:val="260"/>
                          <w:lang w:val="be-BY"/>
                        </w:rPr>
                        <w:t>горад</w:t>
                      </w:r>
                    </w:p>
                  </w:txbxContent>
                </v:textbox>
              </v:shape>
            </w:pict>
          </mc:Fallback>
        </mc:AlternateContent>
      </w:r>
      <w:r w:rsidR="00F535BC">
        <w:tab/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116894" wp14:editId="22E5E9E8">
                <wp:simplePos x="0" y="0"/>
                <wp:positionH relativeFrom="column">
                  <wp:posOffset>5686744</wp:posOffset>
                </wp:positionH>
                <wp:positionV relativeFrom="paragraph">
                  <wp:posOffset>117288</wp:posOffset>
                </wp:positionV>
                <wp:extent cx="6337497" cy="1892091"/>
                <wp:effectExtent l="0" t="6033" r="19368" b="19367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7497" cy="1892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096B6F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0"/>
                                <w:szCs w:val="260"/>
                                <w:lang w:val="be-BY"/>
                              </w:rPr>
                            </w:pPr>
                            <w:r w:rsidRPr="00096B6F">
                              <w:rPr>
                                <w:rFonts w:ascii="Times New Roman" w:hAnsi="Times New Roman" w:cs="Times New Roman"/>
                                <w:b/>
                                <w:sz w:val="220"/>
                                <w:szCs w:val="260"/>
                                <w:lang w:val="be-BY"/>
                              </w:rPr>
                              <w:t>гарадзіць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6894" id="Надпись 9" o:spid="_x0000_s1033" type="#_x0000_t202" style="position:absolute;margin-left:447.8pt;margin-top:9.25pt;width:499pt;height:149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" fillcolor="white [3201]" strokeweight=".5pt">
                <v:textbox>
                  <w:txbxContent>
                    <w:p w:rsidR="00F535BC" w:rsidRPr="00096B6F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sz w:val="220"/>
                          <w:szCs w:val="260"/>
                          <w:lang w:val="be-BY"/>
                        </w:rPr>
                      </w:pPr>
                      <w:r w:rsidRPr="00096B6F">
                        <w:rPr>
                          <w:rFonts w:ascii="Times New Roman" w:hAnsi="Times New Roman" w:cs="Times New Roman"/>
                          <w:b/>
                          <w:sz w:val="220"/>
                          <w:szCs w:val="260"/>
                          <w:lang w:val="be-BY"/>
                        </w:rPr>
                        <w:t>гарадзіць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B63C6" wp14:editId="130FB14C">
                <wp:simplePos x="0" y="0"/>
                <wp:positionH relativeFrom="column">
                  <wp:posOffset>-335280</wp:posOffset>
                </wp:positionH>
                <wp:positionV relativeFrom="paragraph">
                  <wp:posOffset>132233</wp:posOffset>
                </wp:positionV>
                <wp:extent cx="8099349" cy="1891862"/>
                <wp:effectExtent l="0" t="0" r="16510" b="1333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9349" cy="1891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паселішча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63C6" id="Надпись 10" o:spid="_x0000_s1034" type="#_x0000_t202" style="position:absolute;margin-left:-26.4pt;margin-top:10.4pt;width:637.75pt;height:14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" fillcolor="white [3201]" strokeweight=".5pt">
                <v:textbox>
                  <w:txbxContent>
                    <w:p w:rsidR="00F535BC" w:rsidRPr="003B38D4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паселішча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49E11" wp14:editId="5200A8DF">
                <wp:simplePos x="0" y="0"/>
                <wp:positionH relativeFrom="column">
                  <wp:posOffset>-4773</wp:posOffset>
                </wp:positionH>
                <wp:positionV relativeFrom="paragraph">
                  <wp:posOffset>166392</wp:posOffset>
                </wp:positionV>
                <wp:extent cx="4792717" cy="1891862"/>
                <wp:effectExtent l="0" t="0" r="27305" b="133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717" cy="1891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B38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сцяна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9E11" id="Надпись 11" o:spid="_x0000_s1035" type="#_x0000_t202" style="position:absolute;margin-left:-.4pt;margin-top:13.1pt;width:377.4pt;height:14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" fillcolor="white [3201]" strokeweight=".5pt">
                <v:textbox>
                  <w:txbxContent>
                    <w:p w:rsidR="00F535BC" w:rsidRPr="003B38D4" w:rsidRDefault="00F535BC" w:rsidP="003B38D4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сцяна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Default="00F535BC" w:rsidP="00363C5E"/>
    <w:p w:rsidR="00F535BC" w:rsidRDefault="00F535BC" w:rsidP="00363C5E">
      <w:pPr>
        <w:tabs>
          <w:tab w:val="left" w:pos="9000"/>
        </w:tabs>
      </w:pPr>
      <w:r>
        <w:tab/>
      </w:r>
    </w:p>
    <w:p w:rsidR="00F535BC" w:rsidRDefault="00F535BC" w:rsidP="00363C5E">
      <w:pPr>
        <w:tabs>
          <w:tab w:val="left" w:pos="9000"/>
        </w:tabs>
      </w:pPr>
    </w:p>
    <w:p w:rsidR="00F535BC" w:rsidRDefault="00F535BC" w:rsidP="00363C5E">
      <w:pPr>
        <w:tabs>
          <w:tab w:val="left" w:pos="90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8D5C9" wp14:editId="15DE3A64">
                <wp:simplePos x="0" y="0"/>
                <wp:positionH relativeFrom="column">
                  <wp:posOffset>0</wp:posOffset>
                </wp:positionH>
                <wp:positionV relativeFrom="paragraph">
                  <wp:posOffset>-180975</wp:posOffset>
                </wp:positionV>
                <wp:extent cx="6096000" cy="2200275"/>
                <wp:effectExtent l="0" t="0" r="19050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усе бакі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D5C9" id="Надпись 12" o:spid="_x0000_s1036" type="#_x0000_t202" style="position:absolute;margin-left:0;margin-top:-14.25pt;width:480pt;height:17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усе бакі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2D4EA" wp14:editId="155ECC88">
                <wp:simplePos x="0" y="0"/>
                <wp:positionH relativeFrom="column">
                  <wp:posOffset>4854807</wp:posOffset>
                </wp:positionH>
                <wp:positionV relativeFrom="paragraph">
                  <wp:posOffset>103438</wp:posOffset>
                </wp:positionV>
                <wp:extent cx="6096000" cy="2200275"/>
                <wp:effectExtent l="4762" t="0" r="23813" b="23812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960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вялікія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D4EA" id="Надпись 14" o:spid="_x0000_s1037" type="#_x0000_t202" style="position:absolute;margin-left:382.25pt;margin-top:8.15pt;width:480pt;height:173.2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вялікія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3E58CC" wp14:editId="73E173C1">
                <wp:simplePos x="0" y="0"/>
                <wp:positionH relativeFrom="column">
                  <wp:posOffset>3457444</wp:posOffset>
                </wp:positionH>
                <wp:positionV relativeFrom="paragraph">
                  <wp:posOffset>177275</wp:posOffset>
                </wp:positionV>
                <wp:extent cx="3038475" cy="220027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E58CC" id="Надпись 15" o:spid="_x0000_s1038" type="#_x0000_t202" style="position:absolute;margin-left:272.25pt;margin-top:13.95pt;width:239.25pt;height:17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вал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2B7D0" wp14:editId="6DF27469">
                <wp:simplePos x="0" y="0"/>
                <wp:positionH relativeFrom="column">
                  <wp:posOffset>-6897</wp:posOffset>
                </wp:positionH>
                <wp:positionV relativeFrom="paragraph">
                  <wp:posOffset>195055</wp:posOffset>
                </wp:positionV>
                <wp:extent cx="3228975" cy="2200275"/>
                <wp:effectExtent l="0" t="0" r="28575" b="285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роў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B7D0" id="Надпись 13" o:spid="_x0000_s1039" type="#_x0000_t202" style="position:absolute;margin-left:-.55pt;margin-top:15.35pt;width:254.25pt;height:1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роў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Default="00F535BC" w:rsidP="00363C5E"/>
    <w:p w:rsidR="00F535BC" w:rsidRDefault="00096B6F" w:rsidP="00363C5E">
      <w:pPr>
        <w:tabs>
          <w:tab w:val="left" w:pos="672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726A4" wp14:editId="371234E6">
                <wp:simplePos x="0" y="0"/>
                <wp:positionH relativeFrom="column">
                  <wp:posOffset>11408</wp:posOffset>
                </wp:positionH>
                <wp:positionV relativeFrom="paragraph">
                  <wp:posOffset>273160</wp:posOffset>
                </wp:positionV>
                <wp:extent cx="7745445" cy="3878318"/>
                <wp:effectExtent l="0" t="0" r="27305" b="2730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5445" cy="3878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096B6F" w:rsidRDefault="00F535BC" w:rsidP="00096B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60"/>
                                <w:lang w:val="be-BY"/>
                              </w:rPr>
                            </w:pPr>
                            <w:r w:rsidRPr="00096B6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60"/>
                                <w:lang w:val="be-BY"/>
                              </w:rPr>
                              <w:t>беларускія</w:t>
                            </w:r>
                          </w:p>
                          <w:p w:rsidR="00F535BC" w:rsidRPr="00096B6F" w:rsidRDefault="00F535BC" w:rsidP="00096B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60"/>
                                <w:lang w:val="be-BY"/>
                              </w:rPr>
                            </w:pPr>
                            <w:r w:rsidRPr="00096B6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60"/>
                                <w:lang w:val="be-BY"/>
                              </w:rPr>
                              <w:t xml:space="preserve">   гарады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726A4" id="Надпись 16" o:spid="_x0000_s1040" type="#_x0000_t202" style="position:absolute;margin-left:.9pt;margin-top:21.5pt;width:609.9pt;height:30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" fillcolor="white [3201]" strokeweight=".5pt">
                <v:textbox>
                  <w:txbxContent>
                    <w:p w:rsidR="00F535BC" w:rsidRPr="00096B6F" w:rsidRDefault="00F535BC" w:rsidP="00096B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60"/>
                          <w:lang w:val="be-BY"/>
                        </w:rPr>
                      </w:pPr>
                      <w:r w:rsidRPr="00096B6F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60"/>
                          <w:lang w:val="be-BY"/>
                        </w:rPr>
                        <w:t>беларускія</w:t>
                      </w:r>
                    </w:p>
                    <w:p w:rsidR="00F535BC" w:rsidRPr="00096B6F" w:rsidRDefault="00F535BC" w:rsidP="00096B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60"/>
                          <w:lang w:val="be-BY"/>
                        </w:rPr>
                      </w:pPr>
                      <w:r w:rsidRPr="00096B6F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60"/>
                          <w:lang w:val="be-BY"/>
                        </w:rPr>
                        <w:t xml:space="preserve">   гарады</w:t>
                      </w:r>
                    </w:p>
                  </w:txbxContent>
                </v:textbox>
              </v:shape>
            </w:pict>
          </mc:Fallback>
        </mc:AlternateContent>
      </w:r>
      <w:r w:rsidR="00F535BC">
        <w:tab/>
      </w:r>
    </w:p>
    <w:p w:rsidR="00F535BC" w:rsidRDefault="00F535BC" w:rsidP="00363C5E">
      <w:pPr>
        <w:tabs>
          <w:tab w:val="left" w:pos="6720"/>
        </w:tabs>
      </w:pPr>
    </w:p>
    <w:p w:rsidR="00F535BC" w:rsidRDefault="00F535BC" w:rsidP="00363C5E">
      <w:pPr>
        <w:tabs>
          <w:tab w:val="left" w:pos="6720"/>
        </w:tabs>
      </w:pP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F4F10D" wp14:editId="08D02DBB">
                <wp:simplePos x="0" y="0"/>
                <wp:positionH relativeFrom="column">
                  <wp:posOffset>6187594</wp:posOffset>
                </wp:positionH>
                <wp:positionV relativeFrom="paragraph">
                  <wp:posOffset>145480</wp:posOffset>
                </wp:positionV>
                <wp:extent cx="5343525" cy="2200275"/>
                <wp:effectExtent l="0" t="9525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4352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Мінск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F10D" id="Надпись 17" o:spid="_x0000_s1041" type="#_x0000_t202" style="position:absolute;margin-left:487.2pt;margin-top:11.45pt;width:420.75pt;height:173.2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Мінск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D947BC" wp14:editId="5AA1D854">
                <wp:simplePos x="0" y="0"/>
                <wp:positionH relativeFrom="column">
                  <wp:posOffset>17145</wp:posOffset>
                </wp:positionH>
                <wp:positionV relativeFrom="paragraph">
                  <wp:posOffset>262014</wp:posOffset>
                </wp:positionV>
                <wp:extent cx="6848475" cy="2200275"/>
                <wp:effectExtent l="0" t="0" r="2857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Магілёў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47BC" id="Надпись 18" o:spid="_x0000_s1042" type="#_x0000_t202" style="position:absolute;margin-left:1.35pt;margin-top:20.65pt;width:539.25pt;height:17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Магілёў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Default="00096B6F" w:rsidP="00363C5E">
      <w:pPr>
        <w:tabs>
          <w:tab w:val="left" w:pos="1146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D9E13" wp14:editId="4EE629AD">
                <wp:simplePos x="0" y="0"/>
                <wp:positionH relativeFrom="column">
                  <wp:posOffset>-4357</wp:posOffset>
                </wp:positionH>
                <wp:positionV relativeFrom="paragraph">
                  <wp:posOffset>52442</wp:posOffset>
                </wp:positionV>
                <wp:extent cx="6400800" cy="2065283"/>
                <wp:effectExtent l="0" t="0" r="19050" b="1143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65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Тураў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9E13" id="Надпись 19" o:spid="_x0000_s1043" type="#_x0000_t202" style="position:absolute;margin-left:-.35pt;margin-top:4.15pt;width:7in;height:16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Тураў</w:t>
                      </w:r>
                    </w:p>
                  </w:txbxContent>
                </v:textbox>
              </v:shape>
            </w:pict>
          </mc:Fallback>
        </mc:AlternateContent>
      </w:r>
      <w:r w:rsidR="00F535BC">
        <w:tab/>
      </w:r>
    </w:p>
    <w:p w:rsidR="00F535BC" w:rsidRDefault="00F535BC" w:rsidP="00363C5E">
      <w:pPr>
        <w:tabs>
          <w:tab w:val="left" w:pos="11460"/>
        </w:tabs>
      </w:pP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DBAE13" wp14:editId="19B1E226">
                <wp:simplePos x="0" y="0"/>
                <wp:positionH relativeFrom="column">
                  <wp:posOffset>4851850</wp:posOffset>
                </wp:positionH>
                <wp:positionV relativeFrom="paragraph">
                  <wp:posOffset>233997</wp:posOffset>
                </wp:positionV>
                <wp:extent cx="6096000" cy="2200275"/>
                <wp:effectExtent l="4762" t="0" r="23813" b="23812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960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Віцебск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AE13" id="Надпись 22" o:spid="_x0000_s1044" type="#_x0000_t202" style="position:absolute;margin-left:382.05pt;margin-top:18.4pt;width:480pt;height:173.2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Віцебск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8434CB" wp14:editId="7AEA3665">
                <wp:simplePos x="0" y="0"/>
                <wp:positionH relativeFrom="column">
                  <wp:posOffset>-4445</wp:posOffset>
                </wp:positionH>
                <wp:positionV relativeFrom="paragraph">
                  <wp:posOffset>228316</wp:posOffset>
                </wp:positionV>
                <wp:extent cx="6400800" cy="2065283"/>
                <wp:effectExtent l="0" t="0" r="19050" b="114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65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Брэст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34CB" id="Надпись 20" o:spid="_x0000_s1045" type="#_x0000_t202" style="position:absolute;margin-left:-.35pt;margin-top:18pt;width:7in;height:16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Брэст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35BB0E" wp14:editId="5655AD06">
                <wp:simplePos x="0" y="0"/>
                <wp:positionH relativeFrom="column">
                  <wp:posOffset>-3810</wp:posOffset>
                </wp:positionH>
                <wp:positionV relativeFrom="paragraph">
                  <wp:posOffset>166107</wp:posOffset>
                </wp:positionV>
                <wp:extent cx="6400800" cy="2065283"/>
                <wp:effectExtent l="0" t="0" r="19050" b="1143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65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Гродна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BB0E" id="Надпись 21" o:spid="_x0000_s1046" type="#_x0000_t202" style="position:absolute;margin-left:-.3pt;margin-top:13.1pt;width:7in;height:16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Гродна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Default="00F535BC" w:rsidP="00363C5E">
      <w:pPr>
        <w:tabs>
          <w:tab w:val="left" w:pos="1066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8F536" wp14:editId="3EE3F514">
                <wp:simplePos x="0" y="0"/>
                <wp:positionH relativeFrom="column">
                  <wp:posOffset>-4358</wp:posOffset>
                </wp:positionH>
                <wp:positionV relativeFrom="paragraph">
                  <wp:posOffset>5146</wp:posOffset>
                </wp:positionV>
                <wp:extent cx="6372589" cy="1907627"/>
                <wp:effectExtent l="0" t="0" r="28575" b="165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589" cy="1907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Гомель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F536" id="Надпись 23" o:spid="_x0000_s1047" type="#_x0000_t202" style="position:absolute;margin-left:-.35pt;margin-top:.4pt;width:501.8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Гомель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9A577" wp14:editId="2EADBB58">
                <wp:simplePos x="0" y="0"/>
                <wp:positionH relativeFrom="column">
                  <wp:posOffset>-4445</wp:posOffset>
                </wp:positionH>
                <wp:positionV relativeFrom="paragraph">
                  <wp:posOffset>55004</wp:posOffset>
                </wp:positionV>
                <wp:extent cx="6372589" cy="1907627"/>
                <wp:effectExtent l="0" t="0" r="28575" b="1651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589" cy="1907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Полацк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A577" id="Надпись 24" o:spid="_x0000_s1048" type="#_x0000_t202" style="position:absolute;margin-left:-.35pt;margin-top:4.35pt;width:501.8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" fillcolor="white [3201]" strokeweight=".5pt">
                <v:textbox>
                  <w:txbxContent>
                    <w:p w:rsidR="00F535BC" w:rsidRPr="003B38D4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Полацк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3DDFA6" wp14:editId="42B9C5E9">
                <wp:simplePos x="0" y="0"/>
                <wp:positionH relativeFrom="column">
                  <wp:posOffset>-4970</wp:posOffset>
                </wp:positionH>
                <wp:positionV relativeFrom="paragraph">
                  <wp:posOffset>121307</wp:posOffset>
                </wp:positionV>
                <wp:extent cx="4162097" cy="1907627"/>
                <wp:effectExtent l="0" t="0" r="10160" b="1651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097" cy="1907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1142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DFA6" id="Надпись 32" o:spid="_x0000_s1049" type="#_x0000_t202" style="position:absolute;margin-left:-.4pt;margin-top:9.55pt;width:327.7pt;height:15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1142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Default="00F535BC" w:rsidP="00363C5E"/>
    <w:p w:rsidR="00F535BC" w:rsidRDefault="00F535BC" w:rsidP="00363C5E">
      <w:pPr>
        <w:tabs>
          <w:tab w:val="left" w:pos="1185"/>
        </w:tabs>
      </w:pPr>
      <w:r>
        <w:tab/>
      </w:r>
    </w:p>
    <w:p w:rsidR="00F535BC" w:rsidRDefault="00F535BC" w:rsidP="00363C5E">
      <w:pPr>
        <w:tabs>
          <w:tab w:val="left" w:pos="1185"/>
        </w:tabs>
      </w:pPr>
    </w:p>
    <w:p w:rsidR="00F535BC" w:rsidRDefault="00F535BC" w:rsidP="00363C5E">
      <w:pPr>
        <w:tabs>
          <w:tab w:val="left" w:pos="1185"/>
        </w:tabs>
      </w:pPr>
    </w:p>
    <w:p w:rsidR="00F535BC" w:rsidRDefault="00F535BC" w:rsidP="00363C5E">
      <w:pPr>
        <w:tabs>
          <w:tab w:val="left" w:pos="1185"/>
        </w:tabs>
      </w:pPr>
    </w:p>
    <w:p w:rsidR="00F535BC" w:rsidRDefault="00F535BC" w:rsidP="00363C5E">
      <w:pPr>
        <w:tabs>
          <w:tab w:val="left" w:pos="1185"/>
        </w:tabs>
      </w:pPr>
    </w:p>
    <w:p w:rsidR="00F535BC" w:rsidRDefault="00096B6F" w:rsidP="00363C5E">
      <w:pPr>
        <w:tabs>
          <w:tab w:val="left" w:pos="11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129BD4" wp14:editId="4AF0C551">
                <wp:simplePos x="0" y="0"/>
                <wp:positionH relativeFrom="column">
                  <wp:posOffset>6127115</wp:posOffset>
                </wp:positionH>
                <wp:positionV relativeFrom="paragraph">
                  <wp:posOffset>99695</wp:posOffset>
                </wp:positionV>
                <wp:extent cx="3752193" cy="1797050"/>
                <wp:effectExtent l="0" t="0" r="20320" b="1270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193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1067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9BD4" id="Надпись 31" o:spid="_x0000_s1050" type="#_x0000_t202" style="position:absolute;margin-left:482.45pt;margin-top:7.85pt;width:295.45pt;height:14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1067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Default="00F535BC" w:rsidP="00363C5E">
      <w:pPr>
        <w:tabs>
          <w:tab w:val="left" w:pos="11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CEA233" wp14:editId="3F3135FA">
                <wp:simplePos x="0" y="0"/>
                <wp:positionH relativeFrom="column">
                  <wp:posOffset>2998470</wp:posOffset>
                </wp:positionH>
                <wp:positionV relativeFrom="paragraph">
                  <wp:posOffset>-185420</wp:posOffset>
                </wp:positionV>
                <wp:extent cx="3046199" cy="1797269"/>
                <wp:effectExtent l="0" t="0" r="20955" b="1270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199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980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A233" id="Надпись 27" o:spid="_x0000_s1051" type="#_x0000_t202" style="position:absolute;margin-left:236.1pt;margin-top:-14.6pt;width:239.85pt;height:14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980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07B2E" wp14:editId="6DB278DD">
                <wp:simplePos x="0" y="0"/>
                <wp:positionH relativeFrom="column">
                  <wp:posOffset>-130175</wp:posOffset>
                </wp:positionH>
                <wp:positionV relativeFrom="paragraph">
                  <wp:posOffset>-185420</wp:posOffset>
                </wp:positionV>
                <wp:extent cx="3046199" cy="1797269"/>
                <wp:effectExtent l="0" t="0" r="20955" b="1270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199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363C5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862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7B2E" id="Надпись 25" o:spid="_x0000_s1052" type="#_x0000_t202" style="position:absolute;margin-left:-10.25pt;margin-top:-14.6pt;width:239.85pt;height:14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 w:rsidRPr="00363C5E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862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76D32E" wp14:editId="0C907CDB">
                <wp:simplePos x="0" y="0"/>
                <wp:positionH relativeFrom="column">
                  <wp:posOffset>-130810</wp:posOffset>
                </wp:positionH>
                <wp:positionV relativeFrom="paragraph">
                  <wp:posOffset>293370</wp:posOffset>
                </wp:positionV>
                <wp:extent cx="3046199" cy="1797269"/>
                <wp:effectExtent l="0" t="0" r="20955" b="1270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199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974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D32E" id="Надпись 28" o:spid="_x0000_s1053" type="#_x0000_t202" style="position:absolute;margin-left:-10.3pt;margin-top:23.1pt;width:239.85pt;height:14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974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A6A417" wp14:editId="20F20357">
                <wp:simplePos x="0" y="0"/>
                <wp:positionH relativeFrom="column">
                  <wp:posOffset>2990237</wp:posOffset>
                </wp:positionH>
                <wp:positionV relativeFrom="paragraph">
                  <wp:posOffset>7620</wp:posOffset>
                </wp:positionV>
                <wp:extent cx="4004441" cy="1797269"/>
                <wp:effectExtent l="0" t="0" r="15240" b="1270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441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1267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A417" id="Надпись 29" o:spid="_x0000_s1054" type="#_x0000_t202" style="position:absolute;margin-left:235.45pt;margin-top:.6pt;width:315.3pt;height:14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1267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096B6F" w:rsidP="00363C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EA56FB" wp14:editId="1817C523">
                <wp:simplePos x="0" y="0"/>
                <wp:positionH relativeFrom="column">
                  <wp:posOffset>3981866</wp:posOffset>
                </wp:positionH>
                <wp:positionV relativeFrom="paragraph">
                  <wp:posOffset>169545</wp:posOffset>
                </wp:positionV>
                <wp:extent cx="4286870" cy="1797269"/>
                <wp:effectExtent l="0" t="0" r="19050" b="1270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70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1019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A56FB" id="Надпись 30" o:spid="_x0000_s1055" type="#_x0000_t202" style="position:absolute;margin-left:313.55pt;margin-top:13.35pt;width:337.55pt;height:14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1019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F27D32" wp14:editId="0BB9CAD2">
                <wp:simplePos x="0" y="0"/>
                <wp:positionH relativeFrom="column">
                  <wp:posOffset>-130175</wp:posOffset>
                </wp:positionH>
                <wp:positionV relativeFrom="paragraph">
                  <wp:posOffset>169983</wp:posOffset>
                </wp:positionV>
                <wp:extent cx="3974181" cy="1797269"/>
                <wp:effectExtent l="0" t="0" r="26670" b="1270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181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63C5E" w:rsidRDefault="00F535BC" w:rsidP="00363C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1127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7D32" id="Надпись 26" o:spid="_x0000_s1056" type="#_x0000_t202" style="position:absolute;margin-left:-10.25pt;margin-top:13.4pt;width:312.95pt;height:14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" fillcolor="white [3201]" strokeweight=".5pt">
                <v:textbox>
                  <w:txbxContent>
                    <w:p w:rsidR="00F535BC" w:rsidRPr="00363C5E" w:rsidRDefault="00F535BC" w:rsidP="00363C5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1127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Pr="00363C5E" w:rsidRDefault="00F535BC" w:rsidP="00363C5E"/>
    <w:p w:rsidR="00F535BC" w:rsidRDefault="00F535BC" w:rsidP="00363C5E">
      <w:pPr>
        <w:tabs>
          <w:tab w:val="left" w:pos="13905"/>
        </w:tabs>
      </w:pPr>
      <w:r>
        <w:tab/>
      </w:r>
    </w:p>
    <w:p w:rsidR="00F535BC" w:rsidRDefault="00F535BC" w:rsidP="00096B6F">
      <w:pPr>
        <w:tabs>
          <w:tab w:val="left" w:pos="139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D3985D" wp14:editId="3A891F26">
            <wp:extent cx="8812924" cy="6307408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-0aLRdWUAI8tp_.jpg lar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299" cy="631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BC" w:rsidRDefault="00F535BC" w:rsidP="00363C5E">
      <w:pPr>
        <w:tabs>
          <w:tab w:val="left" w:pos="13905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92032" behindDoc="0" locked="0" layoutInCell="1" allowOverlap="1" wp14:anchorId="397CB5EB" wp14:editId="005BCC4C">
            <wp:simplePos x="0" y="0"/>
            <wp:positionH relativeFrom="column">
              <wp:posOffset>4810124</wp:posOffset>
            </wp:positionH>
            <wp:positionV relativeFrom="paragraph">
              <wp:posOffset>-38100</wp:posOffset>
            </wp:positionV>
            <wp:extent cx="4962525" cy="6486525"/>
            <wp:effectExtent l="0" t="0" r="9525" b="9525"/>
            <wp:wrapNone/>
            <wp:docPr id="41" name="Рисунок 41" descr="бр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ес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1" t="13202" r="34608" b="1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1008" behindDoc="0" locked="0" layoutInCell="1" allowOverlap="1" wp14:anchorId="5CB91D81" wp14:editId="44ADC9E9">
            <wp:simplePos x="0" y="0"/>
            <wp:positionH relativeFrom="column">
              <wp:posOffset>-161925</wp:posOffset>
            </wp:positionH>
            <wp:positionV relativeFrom="paragraph">
              <wp:posOffset>-219075</wp:posOffset>
            </wp:positionV>
            <wp:extent cx="4914900" cy="6667500"/>
            <wp:effectExtent l="0" t="0" r="0" b="0"/>
            <wp:wrapNone/>
            <wp:docPr id="40" name="Рисунок 40" descr="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одн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Default="00F535BC" w:rsidP="00525A8E"/>
    <w:p w:rsidR="00F535BC" w:rsidRDefault="00F535BC" w:rsidP="00525A8E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94080" behindDoc="0" locked="0" layoutInCell="1" allowOverlap="1" wp14:anchorId="5A27D505" wp14:editId="452417CD">
            <wp:simplePos x="0" y="0"/>
            <wp:positionH relativeFrom="column">
              <wp:posOffset>4886325</wp:posOffset>
            </wp:positionH>
            <wp:positionV relativeFrom="paragraph">
              <wp:posOffset>38100</wp:posOffset>
            </wp:positionV>
            <wp:extent cx="4800600" cy="6629400"/>
            <wp:effectExtent l="0" t="0" r="0" b="0"/>
            <wp:wrapNone/>
            <wp:docPr id="43" name="Рисунок 43" descr="моги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гиле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3" r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3056" behindDoc="0" locked="0" layoutInCell="1" allowOverlap="1" wp14:anchorId="14B1FE66" wp14:editId="0B794A4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324350" cy="6543675"/>
            <wp:effectExtent l="0" t="0" r="0" b="9525"/>
            <wp:wrapNone/>
            <wp:docPr id="42" name="Рисунок 42" descr="м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нс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Default="00F535BC" w:rsidP="00525A8E"/>
    <w:p w:rsidR="00F535BC" w:rsidRDefault="00F535BC" w:rsidP="00525A8E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96128" behindDoc="0" locked="0" layoutInCell="1" allowOverlap="1" wp14:anchorId="47223FC2" wp14:editId="07F4CC66">
            <wp:simplePos x="0" y="0"/>
            <wp:positionH relativeFrom="column">
              <wp:posOffset>4914900</wp:posOffset>
            </wp:positionH>
            <wp:positionV relativeFrom="paragraph">
              <wp:posOffset>-9525</wp:posOffset>
            </wp:positionV>
            <wp:extent cx="4876800" cy="6896100"/>
            <wp:effectExtent l="0" t="0" r="0" b="0"/>
            <wp:wrapNone/>
            <wp:docPr id="45" name="Рисунок 45" descr="го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ме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7" t="12574" r="28307" b="12971"/>
                    <a:stretch/>
                  </pic:blipFill>
                  <pic:spPr bwMode="auto">
                    <a:xfrm>
                      <a:off x="0" y="0"/>
                      <a:ext cx="4876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5104" behindDoc="0" locked="0" layoutInCell="1" allowOverlap="1" wp14:anchorId="55520D24" wp14:editId="47CEFEBC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457700" cy="6562725"/>
            <wp:effectExtent l="0" t="0" r="0" b="9525"/>
            <wp:wrapNone/>
            <wp:docPr id="44" name="Рисунок 44" descr="ту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ур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Default="00F535BC" w:rsidP="00525A8E"/>
    <w:p w:rsidR="00F535BC" w:rsidRDefault="00F535BC" w:rsidP="00525A8E">
      <w:pPr>
        <w:jc w:val="right"/>
      </w:pPr>
    </w:p>
    <w:p w:rsidR="00F535BC" w:rsidRDefault="00096B6F" w:rsidP="00525A8E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97152" behindDoc="0" locked="0" layoutInCell="1" allowOverlap="1" wp14:anchorId="6B0F5846" wp14:editId="46BA5770">
            <wp:simplePos x="0" y="0"/>
            <wp:positionH relativeFrom="column">
              <wp:posOffset>-4357</wp:posOffset>
            </wp:positionH>
            <wp:positionV relativeFrom="paragraph">
              <wp:posOffset>147035</wp:posOffset>
            </wp:positionV>
            <wp:extent cx="4648200" cy="6164011"/>
            <wp:effectExtent l="0" t="0" r="0" b="8255"/>
            <wp:wrapNone/>
            <wp:docPr id="46" name="Рисунок 46" descr="поло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лоц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t="9096" r="25139" b="2617"/>
                    <a:stretch/>
                  </pic:blipFill>
                  <pic:spPr bwMode="auto">
                    <a:xfrm>
                      <a:off x="0" y="0"/>
                      <a:ext cx="4649975" cy="61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BC" w:rsidRDefault="00096B6F" w:rsidP="00525A8E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8176" behindDoc="0" locked="0" layoutInCell="1" allowOverlap="1" wp14:anchorId="75B92DA4" wp14:editId="5C18D121">
            <wp:simplePos x="0" y="0"/>
            <wp:positionH relativeFrom="column">
              <wp:posOffset>4772594</wp:posOffset>
            </wp:positionH>
            <wp:positionV relativeFrom="paragraph">
              <wp:posOffset>34706</wp:posOffset>
            </wp:positionV>
            <wp:extent cx="5013853" cy="5990590"/>
            <wp:effectExtent l="0" t="0" r="0" b="0"/>
            <wp:wrapNone/>
            <wp:docPr id="47" name="Рисунок 47" descr="витеб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тебс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98" cy="59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Pr="00525A8E" w:rsidRDefault="00F535BC" w:rsidP="00525A8E"/>
    <w:p w:rsidR="00F535BC" w:rsidRDefault="00F535BC" w:rsidP="00096B6F">
      <w:pPr>
        <w:jc w:val="center"/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F1BD633" wp14:editId="29F53BFE">
            <wp:extent cx="9159765" cy="6322515"/>
            <wp:effectExtent l="0" t="0" r="381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Легенда-вы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7310" r="3832" b="12287"/>
                    <a:stretch/>
                  </pic:blipFill>
                  <pic:spPr bwMode="auto">
                    <a:xfrm>
                      <a:off x="0" y="0"/>
                      <a:ext cx="9170494" cy="632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5BC" w:rsidRDefault="00F535BC" w:rsidP="00525A8E">
      <w:pPr>
        <w:tabs>
          <w:tab w:val="left" w:pos="405"/>
        </w:tabs>
      </w:pPr>
      <w:r>
        <w:lastRenderedPageBreak/>
        <w:tab/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0B5478" wp14:editId="39ADCDB6">
            <wp:extent cx="6243145" cy="6261084"/>
            <wp:effectExtent l="0" t="0" r="571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46"/>
                    <a:stretch/>
                  </pic:blipFill>
                  <pic:spPr bwMode="auto">
                    <a:xfrm>
                      <a:off x="0" y="0"/>
                      <a:ext cx="6248148" cy="626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5BC" w:rsidRDefault="00F535BC" w:rsidP="00525A8E">
      <w:pPr>
        <w:tabs>
          <w:tab w:val="left" w:pos="405"/>
        </w:tabs>
      </w:pPr>
      <w:r>
        <w:rPr>
          <w:noProof/>
          <w:lang w:eastAsia="ru-RU"/>
        </w:rPr>
        <w:lastRenderedPageBreak/>
        <w:drawing>
          <wp:inline distT="0" distB="0" distL="0" distR="0" wp14:anchorId="581D486C" wp14:editId="76703498">
            <wp:extent cx="8466082" cy="625132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74128459_papik-pro-p-pazl-risunok-1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10" b="47688"/>
                    <a:stretch/>
                  </pic:blipFill>
                  <pic:spPr bwMode="auto">
                    <a:xfrm>
                      <a:off x="0" y="0"/>
                      <a:ext cx="8471300" cy="625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9E917F" wp14:editId="63408CBA">
            <wp:extent cx="8743950" cy="63531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74128459_papik-pro-p-pazl-risunok-1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4" b="50984"/>
                    <a:stretch/>
                  </pic:blipFill>
                  <pic:spPr bwMode="auto">
                    <a:xfrm>
                      <a:off x="0" y="0"/>
                      <a:ext cx="874395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63A25F" wp14:editId="0F58F872">
            <wp:extent cx="9075454" cy="630620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74128459_papik-pro-p-pazl-risunok-1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29" r="45930"/>
                    <a:stretch/>
                  </pic:blipFill>
                  <pic:spPr bwMode="auto">
                    <a:xfrm>
                      <a:off x="0" y="0"/>
                      <a:ext cx="9082196" cy="631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3FF066" wp14:editId="26F661BB">
            <wp:extent cx="8830347" cy="627467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74128459_papik-pro-p-pazl-risunok-1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3" t="48442"/>
                    <a:stretch/>
                  </pic:blipFill>
                  <pic:spPr bwMode="auto">
                    <a:xfrm>
                      <a:off x="0" y="0"/>
                      <a:ext cx="8833243" cy="627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5BC" w:rsidRDefault="00920EAD" w:rsidP="00525A8E">
      <w:pPr>
        <w:tabs>
          <w:tab w:val="left" w:pos="40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84CA39" wp14:editId="724EB1B7">
                <wp:simplePos x="0" y="0"/>
                <wp:positionH relativeFrom="column">
                  <wp:posOffset>-177165</wp:posOffset>
                </wp:positionH>
                <wp:positionV relativeFrom="paragraph">
                  <wp:posOffset>5080</wp:posOffset>
                </wp:positionV>
                <wp:extent cx="7630510" cy="1954924"/>
                <wp:effectExtent l="0" t="0" r="27940" b="2667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0510" cy="1954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35BC" w:rsidRPr="003B38D4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спадчына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CA39" id="Надпись 49" o:spid="_x0000_s1057" type="#_x0000_t202" style="position:absolute;margin-left:-13.95pt;margin-top:.4pt;width:600.85pt;height:15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" fillcolor="window" strokeweight=".5pt">
                <v:textbox>
                  <w:txbxContent>
                    <w:p w:rsidR="00F535BC" w:rsidRPr="003B38D4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спадчына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Default="00F535BC" w:rsidP="00525A8E">
      <w:pPr>
        <w:tabs>
          <w:tab w:val="left" w:pos="405"/>
        </w:tabs>
      </w:pPr>
    </w:p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920EAD" w:rsidP="00C652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049E7C" wp14:editId="5C40CF31">
                <wp:simplePos x="0" y="0"/>
                <wp:positionH relativeFrom="column">
                  <wp:posOffset>5461537</wp:posOffset>
                </wp:positionH>
                <wp:positionV relativeFrom="paragraph">
                  <wp:posOffset>129134</wp:posOffset>
                </wp:positionV>
                <wp:extent cx="6361123" cy="2114166"/>
                <wp:effectExtent l="8890" t="0" r="10795" b="1079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61123" cy="2114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920EAD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0"/>
                                <w:szCs w:val="26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sz w:val="220"/>
                                <w:szCs w:val="260"/>
                                <w:lang w:val="be-BY"/>
                              </w:rPr>
                              <w:t>эмблема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9E7C" id="Надпись 52" o:spid="_x0000_s1058" type="#_x0000_t202" style="position:absolute;margin-left:430.05pt;margin-top:10.15pt;width:500.9pt;height:166.4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" fillcolor="white [3201]" strokeweight=".5pt">
                <v:textbox>
                  <w:txbxContent>
                    <w:p w:rsidR="00F535BC" w:rsidRPr="00920EAD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sz w:val="220"/>
                          <w:szCs w:val="26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sz w:val="220"/>
                          <w:szCs w:val="260"/>
                          <w:lang w:val="be-BY"/>
                        </w:rPr>
                        <w:t>эмблема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101341" wp14:editId="64BF9A06">
                <wp:simplePos x="0" y="0"/>
                <wp:positionH relativeFrom="column">
                  <wp:posOffset>-177165</wp:posOffset>
                </wp:positionH>
                <wp:positionV relativeFrom="paragraph">
                  <wp:posOffset>227330</wp:posOffset>
                </wp:positionV>
                <wp:extent cx="3957145" cy="1844565"/>
                <wp:effectExtent l="0" t="0" r="24765" b="2286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145" cy="184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знак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1341" id="Надпись 50" o:spid="_x0000_s1059" type="#_x0000_t202" style="position:absolute;margin-left:-13.95pt;margin-top:17.9pt;width:311.6pt;height:14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" fillcolor="white [3201]" strokeweight=".5pt">
                <v:textbox>
                  <w:txbxContent>
                    <w:p w:rsidR="00F535BC" w:rsidRPr="003B38D4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знак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920EAD" w:rsidP="00C652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5963F7" wp14:editId="295CDA6A">
                <wp:simplePos x="0" y="0"/>
                <wp:positionH relativeFrom="column">
                  <wp:posOffset>-177165</wp:posOffset>
                </wp:positionH>
                <wp:positionV relativeFrom="paragraph">
                  <wp:posOffset>340360</wp:posOffset>
                </wp:positionV>
                <wp:extent cx="6284300" cy="1844565"/>
                <wp:effectExtent l="0" t="0" r="21590" b="2286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4300" cy="184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сімвал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63F7" id="Надпись 51" o:spid="_x0000_s1060" type="#_x0000_t202" style="position:absolute;margin-left:-13.95pt;margin-top:26.8pt;width:494.85pt;height:14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" fillcolor="white [3201]" strokeweight=".5pt">
                <v:textbox>
                  <w:txbxContent>
                    <w:p w:rsidR="00F535BC" w:rsidRPr="003B38D4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сімвал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Default="00F535BC" w:rsidP="00C652C1">
      <w:pPr>
        <w:tabs>
          <w:tab w:val="left" w:pos="10845"/>
        </w:tabs>
      </w:pPr>
      <w:r>
        <w:tab/>
      </w:r>
    </w:p>
    <w:p w:rsidR="00F535BC" w:rsidRDefault="00F535BC" w:rsidP="00C652C1">
      <w:pPr>
        <w:tabs>
          <w:tab w:val="left" w:pos="1084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33EC9F" wp14:editId="650980FA">
                <wp:simplePos x="0" y="0"/>
                <wp:positionH relativeFrom="column">
                  <wp:posOffset>-323850</wp:posOffset>
                </wp:positionH>
                <wp:positionV relativeFrom="paragraph">
                  <wp:posOffset>2600325</wp:posOffset>
                </wp:positionV>
                <wp:extent cx="10306050" cy="2200275"/>
                <wp:effectExtent l="0" t="0" r="19050" b="2857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897F01" w:rsidP="00897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897F01"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адрознення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EC9F" id="Надпись 56" o:spid="_x0000_s1061" type="#_x0000_t202" style="position:absolute;margin-left:-25.5pt;margin-top:204.75pt;width:811.5pt;height:17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" fillcolor="white [3201]" strokeweight=".5pt">
                <v:textbox>
                  <w:txbxContent>
                    <w:p w:rsidR="00F535BC" w:rsidRPr="003B38D4" w:rsidRDefault="00897F01" w:rsidP="00897F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 w:rsidRPr="00897F01"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адрознення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A5E245" wp14:editId="4EE636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96000" cy="2200275"/>
                <wp:effectExtent l="0" t="0" r="19050" b="285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3B38D4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0"/>
                                <w:szCs w:val="260"/>
                                <w:lang w:val="be-BY"/>
                              </w:rPr>
                              <w:t>горада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E245" id="Надпись 53" o:spid="_x0000_s1062" type="#_x0000_t202" style="position:absolute;margin-left:0;margin-top:0;width:480pt;height:17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" fillcolor="white [3201]" strokeweight=".5pt">
                <v:textbox>
                  <w:txbxContent>
                    <w:p w:rsidR="00F535BC" w:rsidRPr="003B38D4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0"/>
                          <w:szCs w:val="260"/>
                          <w:lang w:val="be-BY"/>
                        </w:rPr>
                        <w:t>горада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>
      <w:bookmarkStart w:id="0" w:name="_GoBack"/>
      <w:bookmarkEnd w:id="0"/>
    </w:p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Default="00F535BC" w:rsidP="00C652C1"/>
    <w:p w:rsidR="00F535BC" w:rsidRDefault="00F535BC" w:rsidP="00C652C1"/>
    <w:p w:rsidR="00F535BC" w:rsidRDefault="00F535BC" w:rsidP="00C652C1"/>
    <w:p w:rsidR="00F535BC" w:rsidRDefault="00F535BC" w:rsidP="00C652C1"/>
    <w:p w:rsidR="00F535BC" w:rsidRDefault="00F535BC" w:rsidP="00C652C1"/>
    <w:p w:rsidR="00F535BC" w:rsidRDefault="00F535BC" w:rsidP="00C652C1"/>
    <w:p w:rsidR="00F535BC" w:rsidRDefault="00F535BC" w:rsidP="00C652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CC5ADE" wp14:editId="6AC6F68C">
                <wp:simplePos x="0" y="0"/>
                <wp:positionH relativeFrom="column">
                  <wp:posOffset>4486275</wp:posOffset>
                </wp:positionH>
                <wp:positionV relativeFrom="paragraph">
                  <wp:posOffset>2524125</wp:posOffset>
                </wp:positionV>
                <wp:extent cx="4705350" cy="2200275"/>
                <wp:effectExtent l="133350" t="133350" r="133350" b="16192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C652C1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горад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C5ADE" id="Надпись 58" o:spid="_x0000_s1063" type="#_x0000_t202" style="position:absolute;margin-left:353.25pt;margin-top:198.75pt;width:370.5pt;height:17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" fillcolor="white [3201]" stroked="f" strokeweight=".5pt">
                <v:shadow on="t" color="black" offset="0,1pt"/>
                <v:textbox>
                  <w:txbxContent>
                    <w:p w:rsidR="00F535BC" w:rsidRPr="00C652C1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 w:rsidRPr="00C652C1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горад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ED5B75" wp14:editId="45DA886C">
                <wp:simplePos x="0" y="0"/>
                <wp:positionH relativeFrom="column">
                  <wp:posOffset>0</wp:posOffset>
                </wp:positionH>
                <wp:positionV relativeFrom="paragraph">
                  <wp:posOffset>2514600</wp:posOffset>
                </wp:positionV>
                <wp:extent cx="3267075" cy="2200275"/>
                <wp:effectExtent l="133350" t="133350" r="142875" b="16192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C652C1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5B75" id="Надпись 59" o:spid="_x0000_s1064" type="#_x0000_t202" style="position:absolute;margin-left:0;margin-top:198pt;width:257.25pt;height:17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" fillcolor="white [3201]" stroked="f" strokeweight=".5pt">
                <v:shadow on="t" color="black" offset="0,1pt"/>
                <v:textbox>
                  <w:txbxContent>
                    <w:p w:rsidR="00F535BC" w:rsidRPr="00C652C1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 w:rsidRPr="00C652C1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род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B066E1" wp14:editId="6967C929">
                <wp:simplePos x="0" y="0"/>
                <wp:positionH relativeFrom="column">
                  <wp:posOffset>4486275</wp:posOffset>
                </wp:positionH>
                <wp:positionV relativeFrom="paragraph">
                  <wp:posOffset>57150</wp:posOffset>
                </wp:positionV>
                <wp:extent cx="4610100" cy="2200275"/>
                <wp:effectExtent l="133350" t="133350" r="133350" b="16192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C652C1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</w:rPr>
                            </w:pP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сям</w:t>
                            </w: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en-US"/>
                              </w:rPr>
                              <w:t>’</w:t>
                            </w: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066E1" id="Надпись 60" o:spid="_x0000_s1065" type="#_x0000_t202" style="position:absolute;margin-left:353.25pt;margin-top:4.5pt;width:363pt;height:17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" fillcolor="white [3201]" stroked="f" strokeweight=".5pt">
                <v:shadow on="t" color="black" offset="0,1pt"/>
                <v:textbox>
                  <w:txbxContent>
                    <w:p w:rsidR="00F535BC" w:rsidRPr="00C652C1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</w:rPr>
                      </w:pPr>
                      <w:r w:rsidRPr="00C652C1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сям</w:t>
                      </w:r>
                      <w:r w:rsidRPr="00C652C1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en-US"/>
                        </w:rPr>
                        <w:t>’</w:t>
                      </w:r>
                      <w:r w:rsidRPr="00C652C1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9D1AD0" wp14:editId="1F1A6D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2200275"/>
                <wp:effectExtent l="133350" t="133350" r="133350" b="1619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C652C1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0"/>
                                <w:szCs w:val="260"/>
                                <w:lang w:val="be-BY"/>
                              </w:rPr>
                              <w:t>герб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1AD0" id="Надпись 57" o:spid="_x0000_s1066" type="#_x0000_t202" style="position:absolute;margin-left:0;margin-top:0;width:304.5pt;height:17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" fillcolor="white [3201]" stroked="f" strokeweight=".5pt">
                <v:shadow on="t" color="black" offset="0,1pt"/>
                <v:textbox>
                  <w:txbxContent>
                    <w:p w:rsidR="00F535BC" w:rsidRPr="00C652C1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60"/>
                          <w:szCs w:val="260"/>
                          <w:lang w:val="be-BY"/>
                        </w:rPr>
                      </w:pPr>
                      <w:r w:rsidRPr="00C652C1">
                        <w:rPr>
                          <w:rFonts w:ascii="Times New Roman" w:hAnsi="Times New Roman" w:cs="Times New Roman"/>
                          <w:b/>
                          <w:color w:val="FF0000"/>
                          <w:sz w:val="260"/>
                          <w:szCs w:val="260"/>
                          <w:lang w:val="be-BY"/>
                        </w:rPr>
                        <w:t>герб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Default="00F535BC" w:rsidP="00C652C1"/>
    <w:p w:rsidR="00F535BC" w:rsidRDefault="00F535BC" w:rsidP="00C652C1">
      <w:pPr>
        <w:tabs>
          <w:tab w:val="left" w:pos="4080"/>
        </w:tabs>
      </w:pPr>
      <w:r>
        <w:lastRenderedPageBreak/>
        <w:tab/>
      </w:r>
    </w:p>
    <w:p w:rsidR="00F535BC" w:rsidRDefault="00F535BC" w:rsidP="00C652C1">
      <w:pPr>
        <w:tabs>
          <w:tab w:val="left" w:pos="4080"/>
        </w:tabs>
      </w:pPr>
    </w:p>
    <w:p w:rsidR="00F535BC" w:rsidRDefault="00F535BC" w:rsidP="00C652C1">
      <w:pPr>
        <w:tabs>
          <w:tab w:val="left" w:pos="40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D9ADCE" wp14:editId="60EDACB9">
                <wp:simplePos x="0" y="0"/>
                <wp:positionH relativeFrom="column">
                  <wp:posOffset>0</wp:posOffset>
                </wp:positionH>
                <wp:positionV relativeFrom="paragraph">
                  <wp:posOffset>2790825</wp:posOffset>
                </wp:positionV>
                <wp:extent cx="7600950" cy="2200275"/>
                <wp:effectExtent l="133350" t="133350" r="133350" b="18097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C652C1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установа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ADCE" id="Надпись 62" o:spid="_x0000_s1067" type="#_x0000_t202" style="position:absolute;margin-left:0;margin-top:219.75pt;width:598.5pt;height:17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" fillcolor="white [3201]" stroked="f" strokeweight=".5pt">
                <v:shadow on="t" color="black" offset="0,1pt"/>
                <v:textbox>
                  <w:txbxContent>
                    <w:p w:rsidR="00F535BC" w:rsidRPr="00C652C1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 w:rsidRPr="00C652C1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установа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081CD6" wp14:editId="6746F93C">
                <wp:simplePos x="0" y="0"/>
                <wp:positionH relativeFrom="column">
                  <wp:posOffset>1</wp:posOffset>
                </wp:positionH>
                <wp:positionV relativeFrom="paragraph">
                  <wp:posOffset>133350</wp:posOffset>
                </wp:positionV>
                <wp:extent cx="7600950" cy="2200275"/>
                <wp:effectExtent l="133350" t="133350" r="133350" b="18097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C652C1" w:rsidRDefault="00F535BC" w:rsidP="00C65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</w:pPr>
                            <w:r w:rsidRPr="00C652C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0"/>
                                <w:szCs w:val="260"/>
                                <w:lang w:val="be-BY"/>
                              </w:rPr>
                              <w:t>дзяржава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1CD6" id="Надпись 61" o:spid="_x0000_s1068" type="#_x0000_t202" style="position:absolute;margin-left:0;margin-top:10.5pt;width:598.5pt;height:17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" fillcolor="white [3201]" stroked="f" strokeweight=".5pt">
                <v:shadow on="t" color="black" offset="0,1pt"/>
                <v:textbox>
                  <w:txbxContent>
                    <w:p w:rsidR="00F535BC" w:rsidRPr="00C652C1" w:rsidRDefault="00F535BC" w:rsidP="00C652C1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</w:pPr>
                      <w:r w:rsidRPr="00C652C1">
                        <w:rPr>
                          <w:rFonts w:ascii="Times New Roman" w:hAnsi="Times New Roman" w:cs="Times New Roman"/>
                          <w:b/>
                          <w:color w:val="00B050"/>
                          <w:sz w:val="260"/>
                          <w:szCs w:val="260"/>
                          <w:lang w:val="be-BY"/>
                        </w:rPr>
                        <w:t>дзяржава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Pr="00C652C1" w:rsidRDefault="00F535BC" w:rsidP="00C652C1"/>
    <w:p w:rsidR="00F535BC" w:rsidRDefault="00F535BC" w:rsidP="00C652C1"/>
    <w:p w:rsidR="00F535BC" w:rsidRDefault="00F535BC" w:rsidP="00C652C1">
      <w:pPr>
        <w:tabs>
          <w:tab w:val="left" w:pos="12765"/>
        </w:tabs>
      </w:pPr>
      <w:r>
        <w:tab/>
      </w:r>
    </w:p>
    <w:p w:rsidR="00F535BC" w:rsidRDefault="00F535BC" w:rsidP="00C652C1">
      <w:pPr>
        <w:tabs>
          <w:tab w:val="left" w:pos="12765"/>
        </w:tabs>
      </w:pPr>
    </w:p>
    <w:p w:rsidR="00F535BC" w:rsidRDefault="00F535BC" w:rsidP="00C652C1">
      <w:pPr>
        <w:tabs>
          <w:tab w:val="left" w:pos="12765"/>
        </w:tabs>
      </w:pPr>
    </w:p>
    <w:p w:rsidR="00F535BC" w:rsidRDefault="00F535BC" w:rsidP="00C652C1">
      <w:pPr>
        <w:tabs>
          <w:tab w:val="left" w:pos="12765"/>
        </w:tabs>
      </w:pPr>
      <w:r>
        <w:rPr>
          <w:noProof/>
          <w:lang w:eastAsia="ru-RU"/>
        </w:rPr>
        <w:lastRenderedPageBreak/>
        <w:drawing>
          <wp:inline distT="0" distB="0" distL="0" distR="0" wp14:anchorId="28D4552E" wp14:editId="74D48C24">
            <wp:extent cx="7560000" cy="6250872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25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BC" w:rsidRDefault="00F535BC" w:rsidP="00C652C1">
      <w:pPr>
        <w:tabs>
          <w:tab w:val="left" w:pos="12765"/>
        </w:tabs>
      </w:pPr>
      <w:r>
        <w:rPr>
          <w:noProof/>
          <w:lang w:eastAsia="ru-RU"/>
        </w:rPr>
        <w:lastRenderedPageBreak/>
        <w:drawing>
          <wp:inline distT="0" distB="0" distL="0" distR="0" wp14:anchorId="19113765" wp14:editId="4486C9F9">
            <wp:extent cx="7301924" cy="630620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622" cy="63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BC" w:rsidRDefault="00F535BC" w:rsidP="00C652C1">
      <w:pPr>
        <w:tabs>
          <w:tab w:val="left" w:pos="12765"/>
        </w:tabs>
      </w:pPr>
      <w:r>
        <w:rPr>
          <w:noProof/>
          <w:lang w:eastAsia="ru-RU"/>
        </w:rPr>
        <w:lastRenderedPageBreak/>
        <w:drawing>
          <wp:inline distT="0" distB="0" distL="0" distR="0" wp14:anchorId="01FF3CB6" wp14:editId="37C8D122">
            <wp:extent cx="7704579" cy="630620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282" cy="635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BC" w:rsidRDefault="00920EAD" w:rsidP="00C652C1">
      <w:pPr>
        <w:tabs>
          <w:tab w:val="left" w:pos="1276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1A8F18" wp14:editId="6CF0530C">
                <wp:simplePos x="0" y="0"/>
                <wp:positionH relativeFrom="column">
                  <wp:posOffset>-29582</wp:posOffset>
                </wp:positionH>
                <wp:positionV relativeFrom="paragraph">
                  <wp:posOffset>86382</wp:posOffset>
                </wp:positionV>
                <wp:extent cx="8401050" cy="2552700"/>
                <wp:effectExtent l="76200" t="76200" r="95250" b="9525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1B15B0" w:rsidRDefault="00F535B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>Аўкцыён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8F18" id="Надпись 67" o:spid="_x0000_s1069" type="#_x0000_t202" style="position:absolute;margin-left:-2.35pt;margin-top:6.8pt;width:661.5pt;height:20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" fillcolor="white [3201]" strokeweight=".5pt">
                <v:textbox>
                  <w:txbxContent>
                    <w:p w:rsidR="00F535BC" w:rsidRPr="001B15B0" w:rsidRDefault="00F535BC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>Аўкцыён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920EAD" w:rsidP="005764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0BD5FA" wp14:editId="171CB363">
                <wp:simplePos x="0" y="0"/>
                <wp:positionH relativeFrom="column">
                  <wp:posOffset>-20254</wp:posOffset>
                </wp:positionH>
                <wp:positionV relativeFrom="paragraph">
                  <wp:posOffset>177844</wp:posOffset>
                </wp:positionV>
                <wp:extent cx="9821918" cy="2552700"/>
                <wp:effectExtent l="76200" t="76200" r="103505" b="9525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1918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57642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</w:rPr>
                              <w:t>Мясарубка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BD5FA" id="Надпись 69" o:spid="_x0000_s1070" type="#_x0000_t202" style="position:absolute;margin-left:-1.6pt;margin-top:14pt;width:773.4pt;height:20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" fillcolor="white [3201]" strokeweight=".5pt">
                <v:textbox>
                  <w:txbxContent>
                    <w:p w:rsidR="00F535BC" w:rsidRPr="0057642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</w:rPr>
                        <w:t>Мясарубка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Default="00F535BC" w:rsidP="0057642D"/>
    <w:p w:rsidR="00F535BC" w:rsidRDefault="00F535BC" w:rsidP="0057642D">
      <w:pPr>
        <w:tabs>
          <w:tab w:val="left" w:pos="1380"/>
        </w:tabs>
      </w:pPr>
      <w:r>
        <w:tab/>
      </w:r>
    </w:p>
    <w:p w:rsidR="00F535BC" w:rsidRDefault="00F535BC" w:rsidP="0057642D">
      <w:pPr>
        <w:tabs>
          <w:tab w:val="left" w:pos="1380"/>
        </w:tabs>
      </w:pPr>
    </w:p>
    <w:p w:rsidR="00F535BC" w:rsidRDefault="00F535BC" w:rsidP="0057642D">
      <w:pPr>
        <w:tabs>
          <w:tab w:val="left" w:pos="1380"/>
        </w:tabs>
      </w:pPr>
    </w:p>
    <w:p w:rsidR="00F535BC" w:rsidRDefault="00920EAD" w:rsidP="0057642D">
      <w:pPr>
        <w:tabs>
          <w:tab w:val="left" w:pos="13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AEF090" wp14:editId="044FB23C">
                <wp:simplePos x="0" y="0"/>
                <wp:positionH relativeFrom="column">
                  <wp:posOffset>27173</wp:posOffset>
                </wp:positionH>
                <wp:positionV relativeFrom="paragraph">
                  <wp:posOffset>82003</wp:posOffset>
                </wp:positionV>
                <wp:extent cx="9632205" cy="4962525"/>
                <wp:effectExtent l="76200" t="76200" r="102870" b="10477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205" cy="496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</w:rPr>
                              <w:t>Г</w:t>
                            </w: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  <w:t>і</w:t>
                            </w:r>
                            <w:proofErr w:type="spellStart"/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</w:rPr>
                              <w:t>старыч</w:t>
                            </w:r>
                            <w:proofErr w:type="spellEnd"/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  <w:t>ны</w:t>
                            </w:r>
                          </w:p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  <w:t xml:space="preserve">  дыктант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F090" id="Надпись 70" o:spid="_x0000_s1071" type="#_x0000_t202" style="position:absolute;margin-left:2.15pt;margin-top:6.45pt;width:758.45pt;height:39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" fillcolor="white [3201]" strokeweight=".5pt">
                <v:textbox>
                  <w:txbxContent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</w:rPr>
                        <w:t>Г</w:t>
                      </w: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  <w:t>і</w:t>
                      </w:r>
                      <w:proofErr w:type="spellStart"/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</w:rPr>
                        <w:t>старыч</w:t>
                      </w:r>
                      <w:proofErr w:type="spellEnd"/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  <w:t>ны</w:t>
                      </w:r>
                    </w:p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  <w:t xml:space="preserve">  дыктант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Default="00F535BC" w:rsidP="0057642D"/>
    <w:p w:rsidR="00F535BC" w:rsidRDefault="00F535BC" w:rsidP="0057642D">
      <w:pPr>
        <w:tabs>
          <w:tab w:val="left" w:pos="2475"/>
        </w:tabs>
      </w:pPr>
      <w:r>
        <w:tab/>
      </w:r>
    </w:p>
    <w:p w:rsidR="00F535BC" w:rsidRDefault="00920EAD" w:rsidP="0057642D">
      <w:pPr>
        <w:tabs>
          <w:tab w:val="left" w:pos="24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52C0B4" wp14:editId="1EB79FEF">
                <wp:simplePos x="0" y="0"/>
                <wp:positionH relativeFrom="column">
                  <wp:posOffset>-35888</wp:posOffset>
                </wp:positionH>
                <wp:positionV relativeFrom="paragraph">
                  <wp:posOffset>83974</wp:posOffset>
                </wp:positionV>
                <wp:extent cx="9538137" cy="3657600"/>
                <wp:effectExtent l="76200" t="76200" r="101600" b="9525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8137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  <w:t>Храналагічныя</w:t>
                            </w:r>
                          </w:p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  <w:t xml:space="preserve">   сцяжынкі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C0B4" id="Надпись 71" o:spid="_x0000_s1072" type="#_x0000_t202" style="position:absolute;margin-left:-2.85pt;margin-top:6.6pt;width:751.05pt;height:4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" fillcolor="white [3201]" strokeweight=".5pt">
                <v:textbox>
                  <w:txbxContent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  <w:t>Храналагічныя</w:t>
                      </w:r>
                    </w:p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  <w:t xml:space="preserve">   сцяжынкі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Default="00F535BC" w:rsidP="0057642D">
      <w:pPr>
        <w:tabs>
          <w:tab w:val="left" w:pos="2475"/>
        </w:tabs>
      </w:pPr>
    </w:p>
    <w:p w:rsidR="00F535BC" w:rsidRDefault="00F535BC" w:rsidP="0057642D">
      <w:pPr>
        <w:tabs>
          <w:tab w:val="left" w:pos="2475"/>
        </w:tabs>
      </w:pP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920EAD" w:rsidP="005764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756D2F" wp14:editId="33EA5F32">
                <wp:simplePos x="0" y="0"/>
                <wp:positionH relativeFrom="column">
                  <wp:posOffset>-35560</wp:posOffset>
                </wp:positionH>
                <wp:positionV relativeFrom="paragraph">
                  <wp:posOffset>232783</wp:posOffset>
                </wp:positionV>
                <wp:extent cx="9277350" cy="2364827"/>
                <wp:effectExtent l="76200" t="76200" r="95250" b="9271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0" cy="2364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57642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>Храналёт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6D2F" id="Надпись 72" o:spid="_x0000_s1073" type="#_x0000_t202" style="position:absolute;margin-left:-2.8pt;margin-top:18.35pt;width:730.5pt;height:186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" fillcolor="white [3201]" strokeweight=".5pt">
                <v:textbox>
                  <w:txbxContent>
                    <w:p w:rsidR="00F535BC" w:rsidRPr="0057642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>Храналёт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920EAD" w:rsidP="005764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7F4A3A" wp14:editId="7F4F4199">
                <wp:simplePos x="0" y="0"/>
                <wp:positionH relativeFrom="column">
                  <wp:posOffset>42939</wp:posOffset>
                </wp:positionH>
                <wp:positionV relativeFrom="paragraph">
                  <wp:posOffset>241628</wp:posOffset>
                </wp:positionV>
                <wp:extent cx="9553707" cy="4810125"/>
                <wp:effectExtent l="76200" t="76200" r="104775" b="10477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707" cy="481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>Стужка</w:t>
                            </w:r>
                          </w:p>
                          <w:p w:rsidR="00F535BC" w:rsidRPr="0057642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 xml:space="preserve">         часу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F4A3A" id="Надпись 73" o:spid="_x0000_s1074" type="#_x0000_t202" style="position:absolute;margin-left:3.4pt;margin-top:19.05pt;width:752.25pt;height:37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" fillcolor="white [3201]" strokeweight=".5pt">
                <v:textbox>
                  <w:txbxContent>
                    <w:p w:rsidR="00F535BC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>Стужка</w:t>
                      </w:r>
                    </w:p>
                    <w:p w:rsidR="00F535BC" w:rsidRPr="0057642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 xml:space="preserve">         часу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Default="00F535BC" w:rsidP="0057642D">
      <w:pPr>
        <w:jc w:val="right"/>
      </w:pPr>
    </w:p>
    <w:p w:rsidR="00F535BC" w:rsidRDefault="00F535BC" w:rsidP="0057642D">
      <w:pPr>
        <w:tabs>
          <w:tab w:val="left" w:pos="465"/>
        </w:tabs>
      </w:pPr>
      <w:r>
        <w:tab/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Default="00F535BC" w:rsidP="0057642D"/>
    <w:p w:rsidR="00F535BC" w:rsidRDefault="00F535BC" w:rsidP="0057642D">
      <w:pPr>
        <w:tabs>
          <w:tab w:val="left" w:pos="1860"/>
        </w:tabs>
      </w:pPr>
      <w:r>
        <w:tab/>
      </w:r>
    </w:p>
    <w:p w:rsidR="00F535BC" w:rsidRDefault="00920EAD" w:rsidP="0057642D">
      <w:pPr>
        <w:tabs>
          <w:tab w:val="left" w:pos="186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8E4EF4" wp14:editId="7777B4A3">
                <wp:simplePos x="0" y="0"/>
                <wp:positionH relativeFrom="column">
                  <wp:posOffset>0</wp:posOffset>
                </wp:positionH>
                <wp:positionV relativeFrom="paragraph">
                  <wp:posOffset>99213</wp:posOffset>
                </wp:positionV>
                <wp:extent cx="9420225" cy="2552700"/>
                <wp:effectExtent l="76200" t="76200" r="104775" b="9525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022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57642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>Складанка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E4EF4" id="Надпись 74" o:spid="_x0000_s1075" type="#_x0000_t202" style="position:absolute;margin-left:0;margin-top:7.8pt;width:741.75pt;height:20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" fillcolor="white [3201]" strokeweight=".5pt">
                <v:textbox>
                  <w:txbxContent>
                    <w:p w:rsidR="00F535BC" w:rsidRPr="0057642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>Складанка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Default="00F535BC" w:rsidP="0057642D">
      <w:pPr>
        <w:tabs>
          <w:tab w:val="left" w:pos="1860"/>
        </w:tabs>
      </w:pPr>
    </w:p>
    <w:p w:rsidR="00F535BC" w:rsidRDefault="00F535BC" w:rsidP="0057642D">
      <w:pPr>
        <w:tabs>
          <w:tab w:val="left" w:pos="1860"/>
        </w:tabs>
      </w:pPr>
    </w:p>
    <w:p w:rsidR="00F535BC" w:rsidRDefault="00F535BC" w:rsidP="0057642D">
      <w:pPr>
        <w:tabs>
          <w:tab w:val="left" w:pos="1860"/>
        </w:tabs>
      </w:pPr>
    </w:p>
    <w:p w:rsidR="00F535BC" w:rsidRDefault="00F535BC" w:rsidP="0057642D">
      <w:pPr>
        <w:tabs>
          <w:tab w:val="left" w:pos="1860"/>
        </w:tabs>
      </w:pP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920EAD" w:rsidP="005764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948312" wp14:editId="42750003">
                <wp:simplePos x="0" y="0"/>
                <wp:positionH relativeFrom="column">
                  <wp:posOffset>0</wp:posOffset>
                </wp:positionH>
                <wp:positionV relativeFrom="paragraph">
                  <wp:posOffset>185223</wp:posOffset>
                </wp:positionV>
                <wp:extent cx="8401050" cy="2552700"/>
                <wp:effectExtent l="76200" t="76200" r="95250" b="9525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57642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 xml:space="preserve"> </w:t>
                            </w:r>
                            <w:r w:rsidRPr="002769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>Кластар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8312" id="Надпись 75" o:spid="_x0000_s1076" type="#_x0000_t202" style="position:absolute;margin-left:0;margin-top:14.6pt;width:661.5pt;height:20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" fillcolor="white [3201]" strokeweight=".5pt">
                <v:textbox>
                  <w:txbxContent>
                    <w:p w:rsidR="00F535BC" w:rsidRPr="0057642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 xml:space="preserve"> </w:t>
                      </w:r>
                      <w:r w:rsidRPr="002769E3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>Кластар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Default="00920EAD" w:rsidP="005764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59D4CA" wp14:editId="7F4521B8">
                <wp:simplePos x="0" y="0"/>
                <wp:positionH relativeFrom="column">
                  <wp:posOffset>11408</wp:posOffset>
                </wp:positionH>
                <wp:positionV relativeFrom="paragraph">
                  <wp:posOffset>147035</wp:posOffset>
                </wp:positionV>
                <wp:extent cx="9522373" cy="4791075"/>
                <wp:effectExtent l="76200" t="76200" r="98425" b="10477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2373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8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80"/>
                                <w:lang w:val="be-BY"/>
                              </w:rPr>
                              <w:t>Гістарычны</w:t>
                            </w:r>
                          </w:p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8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80"/>
                                <w:lang w:val="be-BY"/>
                              </w:rPr>
                              <w:t xml:space="preserve">   слоўнік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D4CA" id="Надпись 76" o:spid="_x0000_s1077" type="#_x0000_t202" style="position:absolute;margin-left:.9pt;margin-top:11.6pt;width:749.8pt;height:37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" fillcolor="white [3201]" strokeweight=".5pt">
                <v:textbox>
                  <w:txbxContent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8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80"/>
                          <w:lang w:val="be-BY"/>
                        </w:rPr>
                        <w:t>Гістарычны</w:t>
                      </w:r>
                    </w:p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8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80"/>
                          <w:lang w:val="be-BY"/>
                        </w:rPr>
                        <w:t xml:space="preserve">   слоўнік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Default="00F535BC" w:rsidP="0057642D">
      <w:pPr>
        <w:tabs>
          <w:tab w:val="left" w:pos="14055"/>
        </w:tabs>
      </w:pPr>
      <w:r>
        <w:tab/>
      </w:r>
    </w:p>
    <w:p w:rsidR="00F535BC" w:rsidRDefault="00F535BC" w:rsidP="0057642D">
      <w:pPr>
        <w:tabs>
          <w:tab w:val="left" w:pos="14055"/>
        </w:tabs>
      </w:pPr>
    </w:p>
    <w:p w:rsidR="00F535BC" w:rsidRDefault="00F535BC" w:rsidP="0057642D">
      <w:pPr>
        <w:tabs>
          <w:tab w:val="left" w:pos="14055"/>
        </w:tabs>
      </w:pPr>
    </w:p>
    <w:p w:rsidR="00F535BC" w:rsidRDefault="00F535BC" w:rsidP="0057642D">
      <w:pPr>
        <w:tabs>
          <w:tab w:val="left" w:pos="14055"/>
        </w:tabs>
      </w:pPr>
    </w:p>
    <w:p w:rsidR="00F535BC" w:rsidRDefault="00F535BC" w:rsidP="0057642D">
      <w:pPr>
        <w:tabs>
          <w:tab w:val="left" w:pos="14055"/>
        </w:tabs>
      </w:pP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Default="00F535BC" w:rsidP="0057642D">
      <w:pPr>
        <w:tabs>
          <w:tab w:val="left" w:pos="3420"/>
        </w:tabs>
      </w:pPr>
    </w:p>
    <w:p w:rsidR="00F535BC" w:rsidRDefault="00F535BC" w:rsidP="0057642D">
      <w:pPr>
        <w:tabs>
          <w:tab w:val="left" w:pos="3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2B95F8" wp14:editId="152503F8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8401050" cy="4857750"/>
                <wp:effectExtent l="76200" t="76200" r="95250" b="952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485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>Воблака</w:t>
                            </w:r>
                          </w:p>
                          <w:p w:rsidR="00F535BC" w:rsidRPr="0057642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300"/>
                                <w:szCs w:val="300"/>
                                <w:lang w:val="be-BY"/>
                              </w:rPr>
                              <w:t xml:space="preserve">    слоў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95F8" id="Надпись 77" o:spid="_x0000_s1078" type="#_x0000_t202" style="position:absolute;margin-left:0;margin-top:6pt;width:661.5pt;height:38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" fillcolor="white [3201]" strokeweight=".5pt">
                <v:textbox>
                  <w:txbxContent>
                    <w:p w:rsidR="00F535BC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>Воблака</w:t>
                      </w:r>
                    </w:p>
                    <w:p w:rsidR="00F535BC" w:rsidRPr="0057642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300"/>
                          <w:szCs w:val="300"/>
                          <w:lang w:val="be-BY"/>
                        </w:rPr>
                        <w:t xml:space="preserve">    слоў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Default="00F535BC" w:rsidP="0057642D"/>
    <w:p w:rsidR="00F535BC" w:rsidRDefault="00F535BC" w:rsidP="0057642D">
      <w:pPr>
        <w:tabs>
          <w:tab w:val="left" w:pos="13950"/>
        </w:tabs>
      </w:pPr>
      <w:r>
        <w:tab/>
      </w:r>
    </w:p>
    <w:p w:rsidR="00F535BC" w:rsidRDefault="00F535BC" w:rsidP="0057642D">
      <w:pPr>
        <w:tabs>
          <w:tab w:val="left" w:pos="13950"/>
        </w:tabs>
      </w:pPr>
    </w:p>
    <w:p w:rsidR="00F535BC" w:rsidRDefault="00F535BC" w:rsidP="0057642D">
      <w:pPr>
        <w:tabs>
          <w:tab w:val="left" w:pos="13950"/>
        </w:tabs>
      </w:pPr>
    </w:p>
    <w:p w:rsidR="00F535BC" w:rsidRDefault="00F535BC" w:rsidP="0057642D">
      <w:pPr>
        <w:tabs>
          <w:tab w:val="left" w:pos="13950"/>
        </w:tabs>
      </w:pPr>
    </w:p>
    <w:p w:rsidR="00F535BC" w:rsidRDefault="00F535BC" w:rsidP="0057642D">
      <w:pPr>
        <w:tabs>
          <w:tab w:val="left" w:pos="13950"/>
        </w:tabs>
      </w:pPr>
    </w:p>
    <w:p w:rsidR="00F535BC" w:rsidRDefault="00F535BC" w:rsidP="0057642D">
      <w:pPr>
        <w:tabs>
          <w:tab w:val="left" w:pos="13950"/>
        </w:tabs>
      </w:pPr>
    </w:p>
    <w:p w:rsidR="00F535BC" w:rsidRDefault="00F535BC" w:rsidP="0057642D">
      <w:pPr>
        <w:tabs>
          <w:tab w:val="left" w:pos="13950"/>
        </w:tabs>
      </w:pPr>
    </w:p>
    <w:p w:rsidR="00F535BC" w:rsidRDefault="00F535BC" w:rsidP="0057642D">
      <w:pPr>
        <w:tabs>
          <w:tab w:val="left" w:pos="13950"/>
        </w:tabs>
      </w:pPr>
    </w:p>
    <w:p w:rsidR="00F535BC" w:rsidRDefault="00920EAD" w:rsidP="0057642D">
      <w:pPr>
        <w:tabs>
          <w:tab w:val="left" w:pos="139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15EF66" wp14:editId="0C8DFFA3">
                <wp:simplePos x="0" y="0"/>
                <wp:positionH relativeFrom="column">
                  <wp:posOffset>-20123</wp:posOffset>
                </wp:positionH>
                <wp:positionV relativeFrom="paragraph">
                  <wp:posOffset>82003</wp:posOffset>
                </wp:positionV>
                <wp:extent cx="9664262" cy="4105275"/>
                <wp:effectExtent l="76200" t="76200" r="89535" b="10477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262" cy="410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  <w:t>Храналагічныя</w:t>
                            </w:r>
                          </w:p>
                          <w:p w:rsidR="00F535BC" w:rsidRPr="00920EAD" w:rsidRDefault="00F535BC" w:rsidP="0057642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20"/>
                                <w:szCs w:val="240"/>
                                <w:lang w:val="be-BY"/>
                              </w:rPr>
                              <w:t xml:space="preserve">      задачы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EF66" id="Надпись 78" o:spid="_x0000_s1079" type="#_x0000_t202" style="position:absolute;margin-left:-1.6pt;margin-top:6.45pt;width:760.95pt;height:3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" fillcolor="white [3201]" strokeweight=".5pt">
                <v:textbox>
                  <w:txbxContent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  <w:t>Храналагічныя</w:t>
                      </w:r>
                    </w:p>
                    <w:p w:rsidR="00F535BC" w:rsidRPr="00920EAD" w:rsidRDefault="00F535BC" w:rsidP="0057642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20"/>
                          <w:szCs w:val="240"/>
                          <w:lang w:val="be-BY"/>
                        </w:rPr>
                        <w:t xml:space="preserve">      задачы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Pr="0057642D" w:rsidRDefault="00F535BC" w:rsidP="0057642D"/>
    <w:p w:rsidR="00F535BC" w:rsidRDefault="00F535BC" w:rsidP="0057642D"/>
    <w:p w:rsidR="00F535BC" w:rsidRDefault="00F535BC" w:rsidP="0057642D">
      <w:pPr>
        <w:tabs>
          <w:tab w:val="left" w:pos="2070"/>
        </w:tabs>
      </w:pPr>
    </w:p>
    <w:p w:rsidR="00F535BC" w:rsidRDefault="00F535BC" w:rsidP="0057642D">
      <w:pPr>
        <w:tabs>
          <w:tab w:val="left" w:pos="2070"/>
        </w:tabs>
      </w:pPr>
    </w:p>
    <w:p w:rsidR="00F535BC" w:rsidRDefault="00F535BC" w:rsidP="0057642D">
      <w:pPr>
        <w:tabs>
          <w:tab w:val="left" w:pos="2070"/>
        </w:tabs>
      </w:pPr>
    </w:p>
    <w:p w:rsidR="00F535BC" w:rsidRDefault="00F535BC" w:rsidP="0057642D">
      <w:pPr>
        <w:tabs>
          <w:tab w:val="left" w:pos="2070"/>
        </w:tabs>
      </w:pPr>
    </w:p>
    <w:p w:rsidR="00F535BC" w:rsidRDefault="00F535BC" w:rsidP="0057642D">
      <w:pPr>
        <w:tabs>
          <w:tab w:val="left" w:pos="2070"/>
        </w:tabs>
      </w:pPr>
    </w:p>
    <w:p w:rsidR="00F535BC" w:rsidRDefault="00F535BC" w:rsidP="0057642D">
      <w:pPr>
        <w:tabs>
          <w:tab w:val="left" w:pos="2070"/>
        </w:tabs>
      </w:pPr>
    </w:p>
    <w:p w:rsidR="00F535BC" w:rsidRDefault="00920EAD" w:rsidP="0057642D">
      <w:pPr>
        <w:tabs>
          <w:tab w:val="left" w:pos="20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94D30D" wp14:editId="6E717475">
                <wp:simplePos x="0" y="0"/>
                <wp:positionH relativeFrom="column">
                  <wp:posOffset>-20123</wp:posOffset>
                </wp:positionH>
                <wp:positionV relativeFrom="paragraph">
                  <wp:posOffset>50472</wp:posOffset>
                </wp:positionV>
                <wp:extent cx="9538138" cy="4962525"/>
                <wp:effectExtent l="76200" t="76200" r="101600" b="10477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8138" cy="496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BC" w:rsidRPr="00920EAD" w:rsidRDefault="00F535BC" w:rsidP="001C540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</w:rPr>
                              <w:t>Г</w:t>
                            </w: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  <w:t>і</w:t>
                            </w:r>
                            <w:proofErr w:type="spellStart"/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</w:rPr>
                              <w:t>старыч</w:t>
                            </w:r>
                            <w:proofErr w:type="spellEnd"/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  <w:t>ны</w:t>
                            </w:r>
                          </w:p>
                          <w:p w:rsidR="00F535BC" w:rsidRPr="00920EAD" w:rsidRDefault="00F535BC" w:rsidP="001C540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</w:pPr>
                            <w:r w:rsidRPr="00920EA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66"/>
                                <w:sz w:val="260"/>
                                <w:szCs w:val="290"/>
                                <w:lang w:val="be-BY"/>
                              </w:rPr>
                              <w:t xml:space="preserve">     пірог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D30D" id="Надпись 79" o:spid="_x0000_s1080" type="#_x0000_t202" style="position:absolute;margin-left:-1.6pt;margin-top:3.95pt;width:751.05pt;height:39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" fillcolor="white [3201]" strokeweight=".5pt">
                <v:textbox>
                  <w:txbxContent>
                    <w:p w:rsidR="00F535BC" w:rsidRPr="00920EAD" w:rsidRDefault="00F535BC" w:rsidP="001C540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</w:rPr>
                        <w:t>Г</w:t>
                      </w: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  <w:t>і</w:t>
                      </w:r>
                      <w:proofErr w:type="spellStart"/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</w:rPr>
                        <w:t>старыч</w:t>
                      </w:r>
                      <w:proofErr w:type="spellEnd"/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  <w:t>ны</w:t>
                      </w:r>
                    </w:p>
                    <w:p w:rsidR="00F535BC" w:rsidRPr="00920EAD" w:rsidRDefault="00F535BC" w:rsidP="001C540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</w:pPr>
                      <w:r w:rsidRPr="00920EAD">
                        <w:rPr>
                          <w:rFonts w:ascii="Times New Roman" w:hAnsi="Times New Roman" w:cs="Times New Roman"/>
                          <w:b/>
                          <w:i/>
                          <w:color w:val="FF0066"/>
                          <w:sz w:val="260"/>
                          <w:szCs w:val="290"/>
                          <w:lang w:val="be-BY"/>
                        </w:rPr>
                        <w:t xml:space="preserve">     пірог</w:t>
                      </w:r>
                    </w:p>
                  </w:txbxContent>
                </v:textbox>
              </v:shape>
            </w:pict>
          </mc:Fallback>
        </mc:AlternateContent>
      </w:r>
    </w:p>
    <w:p w:rsidR="00F535BC" w:rsidRPr="0057642D" w:rsidRDefault="00F535BC" w:rsidP="0057642D">
      <w:pPr>
        <w:tabs>
          <w:tab w:val="left" w:pos="2070"/>
        </w:tabs>
      </w:pPr>
    </w:p>
    <w:p w:rsidR="00DB34D2" w:rsidRPr="00F535BC" w:rsidRDefault="00DB34D2" w:rsidP="00F535BC"/>
    <w:sectPr w:rsidR="00DB34D2" w:rsidRPr="00F535BC" w:rsidSect="00F535BC">
      <w:headerReference w:type="default" r:id="rId24"/>
      <w:footerReference w:type="default" r:id="rId25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3F8" w:rsidRDefault="001A13F8" w:rsidP="00AA1ABA">
      <w:pPr>
        <w:spacing w:after="0" w:line="240" w:lineRule="auto"/>
      </w:pPr>
      <w:r>
        <w:separator/>
      </w:r>
    </w:p>
  </w:endnote>
  <w:endnote w:type="continuationSeparator" w:id="0">
    <w:p w:rsidR="001A13F8" w:rsidRDefault="001A13F8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3F8" w:rsidRDefault="001A13F8" w:rsidP="00AA1ABA">
      <w:pPr>
        <w:spacing w:after="0" w:line="240" w:lineRule="auto"/>
      </w:pPr>
      <w:r>
        <w:separator/>
      </w:r>
    </w:p>
  </w:footnote>
  <w:footnote w:type="continuationSeparator" w:id="0">
    <w:p w:rsidR="001A13F8" w:rsidRDefault="001A13F8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C148D8" w:rsidRDefault="00C148D8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І. У. Даннік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12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7C0C00"/>
    <w:multiLevelType w:val="hybridMultilevel"/>
    <w:tmpl w:val="4820829E"/>
    <w:lvl w:ilvl="0" w:tplc="14020454">
      <w:start w:val="2"/>
      <w:numFmt w:val="bullet"/>
      <w:lvlText w:val="–"/>
      <w:lvlJc w:val="left"/>
      <w:pPr>
        <w:ind w:left="7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8D8"/>
    <w:rsid w:val="0003005E"/>
    <w:rsid w:val="00096B6F"/>
    <w:rsid w:val="000A2619"/>
    <w:rsid w:val="00101B76"/>
    <w:rsid w:val="001A13F8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677BB5"/>
    <w:rsid w:val="00732082"/>
    <w:rsid w:val="007B2EB3"/>
    <w:rsid w:val="007F6D02"/>
    <w:rsid w:val="0085564F"/>
    <w:rsid w:val="008903B3"/>
    <w:rsid w:val="00897F01"/>
    <w:rsid w:val="00904715"/>
    <w:rsid w:val="00920EAD"/>
    <w:rsid w:val="00AA1ABA"/>
    <w:rsid w:val="00B02534"/>
    <w:rsid w:val="00B4276C"/>
    <w:rsid w:val="00C148D8"/>
    <w:rsid w:val="00C25908"/>
    <w:rsid w:val="00DB34D2"/>
    <w:rsid w:val="00DD023A"/>
    <w:rsid w:val="00DE57A4"/>
    <w:rsid w:val="00EA3EEE"/>
    <w:rsid w:val="00F1267E"/>
    <w:rsid w:val="00F5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30F179A-F0C8-4CC5-B132-A4693309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12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2</TotalTime>
  <Pages>37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3</cp:revision>
  <dcterms:created xsi:type="dcterms:W3CDTF">2023-12-26T12:38:00Z</dcterms:created>
  <dcterms:modified xsi:type="dcterms:W3CDTF">2023-12-29T08:35:00Z</dcterms:modified>
</cp:coreProperties>
</file>