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EAE" w:rsidRPr="005D660A" w:rsidRDefault="00AC6EAE" w:rsidP="00D65CC3">
      <w:pPr>
        <w:pStyle w:val="1"/>
        <w:rPr>
          <w:sz w:val="36"/>
        </w:rPr>
      </w:pPr>
      <w:r w:rsidRPr="005D660A">
        <w:t>Пример материала для организации дидактической игры «Одень куклу»</w:t>
      </w:r>
    </w:p>
    <w:p w:rsidR="00D65CC3" w:rsidRDefault="00D65CC3" w:rsidP="00D65CC3">
      <w:pPr>
        <w:pStyle w:val="a3"/>
        <w:rPr>
          <w:rFonts w:cs="Times New Roman"/>
        </w:rPr>
      </w:pPr>
    </w:p>
    <w:p w:rsidR="00AC6EAE" w:rsidRDefault="00AC6EAE" w:rsidP="00D65CC3">
      <w:pPr>
        <w:pStyle w:val="a3"/>
        <w:jc w:val="center"/>
        <w:rPr>
          <w:rFonts w:cs="Times New Roman"/>
        </w:rPr>
      </w:pPr>
      <w:r w:rsidRPr="00FC406F">
        <w:rPr>
          <w:noProof/>
          <w:lang w:eastAsia="ru-RU"/>
        </w:rPr>
        <w:drawing>
          <wp:inline distT="0" distB="0" distL="0" distR="0" wp14:anchorId="5A076B20" wp14:editId="69A58B21">
            <wp:extent cx="3723345" cy="3168080"/>
            <wp:effectExtent l="0" t="8255" r="2540" b="2540"/>
            <wp:docPr id="4" name="Рисунок 4" descr="D:\Ермакова Е.Г. документы\заместитель директора\2022-2023 учебный год\Конкурс разр ГПД\фото\маркелова 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рмакова Е.Г. документы\заместитель директора\2022-2023 учебный год\Конкурс разр ГПД\фото\маркелова кук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" t="6900" r="17710" b="9310"/>
                    <a:stretch/>
                  </pic:blipFill>
                  <pic:spPr bwMode="auto">
                    <a:xfrm rot="5400000">
                      <a:off x="0" y="0"/>
                      <a:ext cx="3734414" cy="31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EAE" w:rsidRDefault="00AC6EAE" w:rsidP="00D65CC3">
      <w:pPr>
        <w:pStyle w:val="a3"/>
        <w:jc w:val="center"/>
        <w:rPr>
          <w:rFonts w:cs="Times New Roman"/>
        </w:rPr>
      </w:pPr>
    </w:p>
    <w:p w:rsidR="00AC6EAE" w:rsidRDefault="00AC6EAE" w:rsidP="00D65CC3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ED76F65" wp14:editId="79D93993">
            <wp:extent cx="3809918" cy="4619557"/>
            <wp:effectExtent l="0" t="4762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2" r="14078"/>
                    <a:stretch/>
                  </pic:blipFill>
                  <pic:spPr bwMode="auto">
                    <a:xfrm rot="5400000">
                      <a:off x="0" y="0"/>
                      <a:ext cx="3811200" cy="46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EAE" w:rsidSect="0055343A">
      <w:headerReference w:type="default" r:id="rId9"/>
      <w:footerReference w:type="default" r:id="rId10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481" w:rsidRDefault="00141481" w:rsidP="00AA1ABA">
      <w:pPr>
        <w:spacing w:after="0" w:line="240" w:lineRule="auto"/>
      </w:pPr>
      <w:r>
        <w:separator/>
      </w:r>
    </w:p>
  </w:endnote>
  <w:endnote w:type="continuationSeparator" w:id="0">
    <w:p w:rsidR="00141481" w:rsidRDefault="0014148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5343A" w:rsidP="0055343A">
    <w:pPr>
      <w:pStyle w:val="ad"/>
      <w:jc w:val="center"/>
      <w:rPr>
        <w:rFonts w:ascii="Times New Roman" w:hAnsi="Times New Roman" w:cs="Times New Roman"/>
        <w:color w:val="404040" w:themeColor="text1" w:themeTint="BF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481" w:rsidRDefault="00141481" w:rsidP="00AA1ABA">
      <w:pPr>
        <w:spacing w:after="0" w:line="240" w:lineRule="auto"/>
      </w:pPr>
      <w:r>
        <w:separator/>
      </w:r>
    </w:p>
  </w:footnote>
  <w:footnote w:type="continuationSeparator" w:id="0">
    <w:p w:rsidR="00141481" w:rsidRDefault="0014148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27439" w:rsidRDefault="00027439" w:rsidP="0055343A">
    <w:pPr>
      <w:pStyle w:val="ab"/>
      <w:rPr>
        <w:rFonts w:ascii="Times New Roman" w:hAnsi="Times New Roman" w:cs="Times New Roman"/>
        <w:color w:val="404040" w:themeColor="text1" w:themeTint="BF"/>
        <w:szCs w:val="24"/>
      </w:rPr>
    </w:pPr>
    <w:r w:rsidRPr="00027439">
      <w:rPr>
        <w:rFonts w:ascii="Times New Roman" w:hAnsi="Times New Roman" w:cs="Times New Roman"/>
        <w:color w:val="404040" w:themeColor="text1" w:themeTint="BF"/>
        <w:szCs w:val="24"/>
      </w:rPr>
      <w:t>О. И. Маркелова, Е. Г. Ермакова</w:t>
    </w:r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ptab w:relativeTo="margin" w:alignment="right" w:leader="none"/>
    </w:r>
    <w:proofErr w:type="spellStart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>Мультымедыйны</w:t>
    </w:r>
    <w:proofErr w:type="spellEnd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 xml:space="preserve"> </w:t>
    </w:r>
    <w:proofErr w:type="spellStart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>дадатак</w:t>
    </w:r>
    <w:proofErr w:type="spellEnd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 xml:space="preserve"> да </w:t>
    </w:r>
    <w:proofErr w:type="spellStart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>часопіса</w:t>
    </w:r>
    <w:proofErr w:type="spellEnd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 xml:space="preserve"> “</w:t>
    </w:r>
    <w:proofErr w:type="spellStart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>Пачатковая</w:t>
    </w:r>
    <w:proofErr w:type="spellEnd"/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 xml:space="preserve"> школа” № 0</w:t>
    </w:r>
    <w:r w:rsidR="00F51781" w:rsidRPr="00027439">
      <w:rPr>
        <w:rFonts w:ascii="Times New Roman" w:hAnsi="Times New Roman" w:cs="Times New Roman"/>
        <w:color w:val="404040" w:themeColor="text1" w:themeTint="BF"/>
        <w:szCs w:val="24"/>
      </w:rPr>
      <w:t>2</w:t>
    </w:r>
    <w:r w:rsidR="0003005E" w:rsidRPr="00027439">
      <w:rPr>
        <w:rFonts w:ascii="Times New Roman" w:hAnsi="Times New Roman" w:cs="Times New Roman"/>
        <w:color w:val="404040" w:themeColor="text1" w:themeTint="BF"/>
        <w:szCs w:val="24"/>
      </w:rPr>
      <w:t>/202</w:t>
    </w:r>
    <w:r w:rsidR="00F51781" w:rsidRPr="00027439">
      <w:rPr>
        <w:rFonts w:ascii="Times New Roman" w:hAnsi="Times New Roman" w:cs="Times New Roman"/>
        <w:color w:val="404040" w:themeColor="text1" w:themeTint="BF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81"/>
    <w:rsid w:val="00027439"/>
    <w:rsid w:val="0003005E"/>
    <w:rsid w:val="000A2619"/>
    <w:rsid w:val="000A7AF6"/>
    <w:rsid w:val="00101B76"/>
    <w:rsid w:val="00141481"/>
    <w:rsid w:val="00152516"/>
    <w:rsid w:val="001D7A3B"/>
    <w:rsid w:val="00240C65"/>
    <w:rsid w:val="00295FE3"/>
    <w:rsid w:val="002D1E2D"/>
    <w:rsid w:val="003A3332"/>
    <w:rsid w:val="004334D6"/>
    <w:rsid w:val="0045186B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AA1ABA"/>
    <w:rsid w:val="00AC6EAE"/>
    <w:rsid w:val="00B02534"/>
    <w:rsid w:val="00B4276C"/>
    <w:rsid w:val="00BC15D8"/>
    <w:rsid w:val="00C25908"/>
    <w:rsid w:val="00D65CC3"/>
    <w:rsid w:val="00DB34D2"/>
    <w:rsid w:val="00DD023A"/>
    <w:rsid w:val="00DE57A4"/>
    <w:rsid w:val="00EA3EEE"/>
    <w:rsid w:val="00F1267E"/>
    <w:rsid w:val="00F5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DBC53"/>
  <w15:chartTrackingRefBased/>
  <w15:docId w15:val="{2268A7A8-1793-4375-A7E8-F62AAF8C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2_2024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B1CA2-273F-45C2-A3AA-53E6CC11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2</cp:revision>
  <dcterms:created xsi:type="dcterms:W3CDTF">2024-02-20T07:14:00Z</dcterms:created>
  <dcterms:modified xsi:type="dcterms:W3CDTF">2024-02-20T07:14:00Z</dcterms:modified>
</cp:coreProperties>
</file>