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16B" w:rsidRPr="004151E0" w:rsidRDefault="00CA01D8" w:rsidP="00AD416B">
      <w:pPr>
        <w:pStyle w:val="af8"/>
        <w:rPr>
          <w:lang w:val="be-BY"/>
        </w:rPr>
      </w:pPr>
      <w:r>
        <w:t xml:space="preserve">3 </w:t>
      </w:r>
      <w:r w:rsidR="00F21E5E">
        <w:rPr>
          <w:lang w:val="be-BY"/>
        </w:rPr>
        <w:t>ліпеня</w:t>
      </w:r>
    </w:p>
    <w:p w:rsidR="00ED33E2" w:rsidRDefault="00073FD2" w:rsidP="00ED33E2">
      <w:pPr>
        <w:pStyle w:val="a3"/>
        <w:spacing w:after="240"/>
        <w:ind w:firstLine="0"/>
        <w:jc w:val="center"/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387AB507" wp14:editId="567F92B3">
                <wp:extent cx="5038725" cy="144000"/>
                <wp:effectExtent l="0" t="0" r="9525" b="8890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6BA1B6" id="Прямоугольник 9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" fillcolor="#c0000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ED33E2" w:rsidTr="00AD416B">
        <w:trPr>
          <w:trHeight w:val="6236"/>
          <w:jc w:val="center"/>
        </w:trPr>
        <w:tc>
          <w:tcPr>
            <w:tcW w:w="13606" w:type="dxa"/>
          </w:tcPr>
          <w:p w:rsidR="00ED33E2" w:rsidRDefault="00AD416B" w:rsidP="00ED33E2">
            <w:pPr>
              <w:pStyle w:val="a3"/>
              <w:ind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709590" cy="3960000"/>
                  <wp:effectExtent l="0" t="0" r="571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59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BA" w:rsidRPr="005818E9" w:rsidRDefault="00F21E5E" w:rsidP="00D94D4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</w:pPr>
      <w:r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>Дзень Незалежнасці Рэспублікі Беларусь</w:t>
      </w:r>
      <w:r w:rsidR="004151E0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 xml:space="preserve"> (</w:t>
      </w:r>
      <w:r w:rsidR="00EF0D0A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>Д</w:t>
      </w:r>
      <w:r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>з</w:t>
      </w:r>
      <w:r w:rsidR="00EF0D0A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>ень Р</w:t>
      </w:r>
      <w:r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>эспублікі</w:t>
      </w:r>
      <w:r w:rsidR="004151E0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>)</w:t>
      </w:r>
      <w:r w:rsidR="00A131BA" w:rsidRPr="005818E9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br w:type="page"/>
      </w:r>
    </w:p>
    <w:p w:rsidR="00895D95" w:rsidRPr="00F21E5E" w:rsidRDefault="00EF42BE" w:rsidP="00895D95">
      <w:pPr>
        <w:pStyle w:val="af8"/>
        <w:rPr>
          <w:lang w:val="be-BY"/>
        </w:rPr>
      </w:pPr>
      <w:r>
        <w:lastRenderedPageBreak/>
        <w:t xml:space="preserve">30 </w:t>
      </w:r>
      <w:r w:rsidR="00F21E5E">
        <w:rPr>
          <w:lang w:val="be-BY"/>
        </w:rPr>
        <w:t>ліпеня</w:t>
      </w:r>
    </w:p>
    <w:p w:rsidR="00895D95" w:rsidRDefault="00EF42BE" w:rsidP="00895D95">
      <w:pPr>
        <w:pStyle w:val="a3"/>
        <w:spacing w:after="240"/>
        <w:ind w:firstLine="0"/>
        <w:jc w:val="center"/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53CA8F09" wp14:editId="1CDE3BC4">
                <wp:extent cx="5038725" cy="144000"/>
                <wp:effectExtent l="0" t="0" r="9525" b="8890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FA0398" id="Прямоугольник 10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895D95" w:rsidTr="00873960">
        <w:trPr>
          <w:trHeight w:val="6236"/>
          <w:jc w:val="center"/>
        </w:trPr>
        <w:tc>
          <w:tcPr>
            <w:tcW w:w="13606" w:type="dxa"/>
          </w:tcPr>
          <w:p w:rsidR="00895D95" w:rsidRDefault="00895D95" w:rsidP="00873960">
            <w:pPr>
              <w:pStyle w:val="a3"/>
              <w:ind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C1C870E" wp14:editId="7D75FE5F">
                  <wp:extent cx="5234503" cy="3960000"/>
                  <wp:effectExtent l="0" t="0" r="4445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503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BA" w:rsidRPr="005115BF" w:rsidRDefault="00F21E5E" w:rsidP="00D94D4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</w:pPr>
      <w:r w:rsidRPr="005115BF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 xml:space="preserve">Міжнародны </w:t>
      </w:r>
      <w:r w:rsidR="005115BF" w:rsidRPr="005115BF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br/>
      </w:r>
      <w:r w:rsidRPr="005115BF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 xml:space="preserve">дзень </w:t>
      </w:r>
      <w:r w:rsidR="00EF42BE" w:rsidRPr="005115BF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t>дружбы</w:t>
      </w:r>
      <w:r w:rsidR="00830019" w:rsidRPr="005115BF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t xml:space="preserve"> </w:t>
      </w:r>
      <w:r w:rsidR="00A131BA" w:rsidRPr="005115BF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br w:type="page"/>
      </w:r>
    </w:p>
    <w:p w:rsidR="00895D95" w:rsidRPr="005115BF" w:rsidRDefault="00830019" w:rsidP="00895D95">
      <w:pPr>
        <w:pStyle w:val="af8"/>
        <w:rPr>
          <w:lang w:val="be-BY"/>
        </w:rPr>
      </w:pPr>
      <w:r>
        <w:lastRenderedPageBreak/>
        <w:t xml:space="preserve">30 </w:t>
      </w:r>
      <w:r w:rsidR="005115BF">
        <w:rPr>
          <w:lang w:val="be-BY"/>
        </w:rPr>
        <w:t>ліпеня</w:t>
      </w:r>
    </w:p>
    <w:p w:rsidR="00895D95" w:rsidRDefault="00830019" w:rsidP="00895D95">
      <w:pPr>
        <w:pStyle w:val="a3"/>
        <w:spacing w:after="240"/>
        <w:ind w:firstLine="0"/>
        <w:jc w:val="center"/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0FEA8666" wp14:editId="3332A762">
                <wp:extent cx="5038725" cy="144000"/>
                <wp:effectExtent l="0" t="0" r="9525" b="8890"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1053BC" id="Прямоугольник 15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895D95" w:rsidTr="00873960">
        <w:trPr>
          <w:trHeight w:val="6236"/>
          <w:jc w:val="center"/>
        </w:trPr>
        <w:tc>
          <w:tcPr>
            <w:tcW w:w="13606" w:type="dxa"/>
          </w:tcPr>
          <w:p w:rsidR="00895D95" w:rsidRDefault="00895D95" w:rsidP="00873960">
            <w:pPr>
              <w:pStyle w:val="a3"/>
              <w:ind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7809DEB" wp14:editId="5C371BA2">
                  <wp:extent cx="5923169" cy="3949377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169" cy="394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1BA" w:rsidRPr="00830019" w:rsidRDefault="005115BF" w:rsidP="00D94D4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</w:pPr>
      <w:r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>Сусветны дзень барацьбы</w:t>
      </w:r>
      <w:r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br/>
        <w:t>з гандлем людзьмі</w:t>
      </w:r>
      <w:r w:rsidR="00D94D41" w:rsidRPr="00830019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t xml:space="preserve"> </w:t>
      </w:r>
      <w:r w:rsidR="00A131BA" w:rsidRPr="00830019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</w:rPr>
        <w:br w:type="page"/>
      </w:r>
    </w:p>
    <w:p w:rsidR="00895D95" w:rsidRPr="005115BF" w:rsidRDefault="00830019" w:rsidP="00A131BA">
      <w:pPr>
        <w:pStyle w:val="afa"/>
        <w:rPr>
          <w:lang w:val="be-BY"/>
        </w:rPr>
      </w:pPr>
      <w:r>
        <w:lastRenderedPageBreak/>
        <w:t xml:space="preserve">12 </w:t>
      </w:r>
      <w:r w:rsidR="005115BF">
        <w:rPr>
          <w:lang w:val="be-BY"/>
        </w:rPr>
        <w:t>жніўня</w:t>
      </w:r>
    </w:p>
    <w:p w:rsidR="00895D95" w:rsidRDefault="00895D95" w:rsidP="00895D95">
      <w:pPr>
        <w:pStyle w:val="a3"/>
        <w:spacing w:after="240"/>
        <w:ind w:firstLine="0"/>
        <w:jc w:val="center"/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41EFC22F" wp14:editId="25F95626">
                <wp:extent cx="5038725" cy="144000"/>
                <wp:effectExtent l="0" t="0" r="9525" b="8890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4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F580820" id="Прямоугольник 7" o:spid="_x0000_s1026" style="width:396.7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" fillcolor="#00b0f0" stroked="f" strokeweight="1pt">
                <w10:anchorlock/>
              </v:rect>
            </w:pict>
          </mc:Fallback>
        </mc:AlternateConten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6"/>
      </w:tblGrid>
      <w:tr w:rsidR="00895D95" w:rsidTr="00895D95">
        <w:trPr>
          <w:trHeight w:val="5102"/>
          <w:jc w:val="center"/>
        </w:trPr>
        <w:tc>
          <w:tcPr>
            <w:tcW w:w="13606" w:type="dxa"/>
          </w:tcPr>
          <w:p w:rsidR="00895D95" w:rsidRDefault="00F70DEA" w:rsidP="00873960">
            <w:pPr>
              <w:pStyle w:val="a3"/>
              <w:ind w:firstLine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B25C3CA" wp14:editId="22D51073">
                  <wp:extent cx="5923169" cy="3331446"/>
                  <wp:effectExtent l="0" t="0" r="1905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вята працы_2138564335 [Converted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169" cy="333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5D95" w:rsidRDefault="00895D95" w:rsidP="00873960">
            <w:pPr>
              <w:pStyle w:val="a3"/>
              <w:ind w:firstLine="0"/>
              <w:jc w:val="center"/>
            </w:pPr>
          </w:p>
        </w:tc>
      </w:tr>
    </w:tbl>
    <w:p w:rsidR="00A131BA" w:rsidRPr="005115BF" w:rsidRDefault="005115BF" w:rsidP="00D94D41">
      <w:pPr>
        <w:pStyle w:val="afa"/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</w:pPr>
      <w:r w:rsidRPr="005115BF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t xml:space="preserve">Міжнародны дзень </w:t>
      </w:r>
      <w:r w:rsidRPr="005115BF">
        <w:rPr>
          <w:rStyle w:val="afc"/>
          <w:rFonts w:ascii="Arial Black" w:hAnsi="Arial Black" w:cs="Pragmatica"/>
          <w:outline w:val="0"/>
          <w:spacing w:val="0"/>
          <w:w w:val="80"/>
          <w:sz w:val="68"/>
          <w:szCs w:val="68"/>
          <w:lang w:val="be-BY"/>
        </w:rPr>
        <w:br/>
        <w:t>моладзі</w:t>
      </w:r>
      <w:bookmarkStart w:id="0" w:name="_GoBack"/>
      <w:bookmarkEnd w:id="0"/>
    </w:p>
    <w:sectPr w:rsidR="00A131BA" w:rsidRPr="005115BF" w:rsidSect="00ED33E2">
      <w:headerReference w:type="default" r:id="rId10"/>
      <w:footerReference w:type="default" r:id="rId11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405" w:rsidRDefault="00787405" w:rsidP="00AA1ABA">
      <w:pPr>
        <w:spacing w:after="0"/>
      </w:pPr>
      <w:r>
        <w:separator/>
      </w:r>
    </w:p>
  </w:endnote>
  <w:endnote w:type="continuationSeparator" w:id="0">
    <w:p w:rsidR="00787405" w:rsidRDefault="00787405" w:rsidP="00AA1A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Pragmatica Book">
    <w:panose1 w:val="00000000000000000000"/>
    <w:charset w:val="00"/>
    <w:family w:val="swiss"/>
    <w:notTrueType/>
    <w:pitch w:val="variable"/>
    <w:sig w:usb0="C40006FF" w:usb1="500078FB" w:usb2="00000000" w:usb3="00000000" w:csb0="0000009F" w:csb1="00000000"/>
  </w:font>
  <w:font w:name="Pragmatica Cond Bold">
    <w:altName w:val="Franklin Gothic Demi Cond"/>
    <w:panose1 w:val="00000000000000000000"/>
    <w:charset w:val="00"/>
    <w:family w:val="swiss"/>
    <w:notTrueType/>
    <w:pitch w:val="variable"/>
    <w:sig w:usb0="00000001" w:usb1="5000204A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5115BF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405" w:rsidRDefault="00787405" w:rsidP="00AA1ABA">
      <w:pPr>
        <w:spacing w:after="0"/>
      </w:pPr>
      <w:r>
        <w:separator/>
      </w:r>
    </w:p>
  </w:footnote>
  <w:footnote w:type="continuationSeparator" w:id="0">
    <w:p w:rsidR="00787405" w:rsidRDefault="00787405" w:rsidP="00AA1A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43A" w:rsidRPr="00B6004A" w:rsidRDefault="00F21E5E" w:rsidP="00B6004A">
    <w:pPr>
      <w:pStyle w:val="afd"/>
      <w:rPr>
        <w:rFonts w:ascii="Times New Roman" w:hAnsi="Times New Roman" w:cs="Times New Roman"/>
        <w:color w:val="404040" w:themeColor="text1" w:themeTint="BF"/>
        <w:lang w:val="be-BY"/>
      </w:rPr>
    </w:pPr>
    <w:r>
      <w:rPr>
        <w:lang w:val="be-BY"/>
      </w:rPr>
      <w:t>Святы. Ліпень, жнівень</w:t>
    </w:r>
    <w:r w:rsidR="00B6004A" w:rsidRPr="00CA01D8">
      <w:rPr>
        <w:lang w:val="ru-RU"/>
      </w:rPr>
      <w:t xml:space="preserve"> 2024</w:t>
    </w:r>
    <w:r w:rsidR="0003005E" w:rsidRPr="0003005E">
      <w:rPr>
        <w:rFonts w:ascii="Times New Roman" w:hAnsi="Times New Roman" w:cs="Times New Roman"/>
        <w:color w:val="404040" w:themeColor="text1" w:themeTint="BF"/>
      </w:rPr>
      <w:ptab w:relativeTo="margin" w:alignment="right" w:leader="none"/>
    </w:r>
    <w:proofErr w:type="spellStart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>Мультымедыйны</w:t>
    </w:r>
    <w:proofErr w:type="spellEnd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 xml:space="preserve"> </w:t>
    </w:r>
    <w:proofErr w:type="spellStart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>дадатак</w:t>
    </w:r>
    <w:proofErr w:type="spellEnd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 xml:space="preserve"> да </w:t>
    </w:r>
    <w:proofErr w:type="spellStart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>часопіса</w:t>
    </w:r>
    <w:proofErr w:type="spellEnd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 xml:space="preserve"> “</w:t>
    </w:r>
    <w:proofErr w:type="spellStart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>Пачатковая</w:t>
    </w:r>
    <w:proofErr w:type="spellEnd"/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 xml:space="preserve"> школа” № 0</w:t>
    </w:r>
    <w:r w:rsidR="00CA01D8">
      <w:rPr>
        <w:rFonts w:ascii="Times New Roman" w:hAnsi="Times New Roman" w:cs="Times New Roman"/>
        <w:color w:val="404040" w:themeColor="text1" w:themeTint="BF"/>
        <w:lang w:val="ru-RU"/>
      </w:rPr>
      <w:t>6</w:t>
    </w:r>
    <w:r w:rsidR="0003005E" w:rsidRPr="00CA01D8">
      <w:rPr>
        <w:rFonts w:ascii="Times New Roman" w:hAnsi="Times New Roman" w:cs="Times New Roman"/>
        <w:color w:val="404040" w:themeColor="text1" w:themeTint="BF"/>
        <w:lang w:val="ru-RU"/>
      </w:rPr>
      <w:t>/202</w:t>
    </w:r>
    <w:r w:rsidR="00B6004A">
      <w:rPr>
        <w:rFonts w:ascii="Times New Roman" w:hAnsi="Times New Roman" w:cs="Times New Roman"/>
        <w:color w:val="404040" w:themeColor="text1" w:themeTint="BF"/>
        <w:lang w:val="be-BY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3E2"/>
    <w:rsid w:val="0003005E"/>
    <w:rsid w:val="000457DC"/>
    <w:rsid w:val="00073FD2"/>
    <w:rsid w:val="00095824"/>
    <w:rsid w:val="000A2619"/>
    <w:rsid w:val="00101B76"/>
    <w:rsid w:val="001D7A3B"/>
    <w:rsid w:val="00240C65"/>
    <w:rsid w:val="00245E26"/>
    <w:rsid w:val="00295FE3"/>
    <w:rsid w:val="002D1E2D"/>
    <w:rsid w:val="003A3332"/>
    <w:rsid w:val="003B5D25"/>
    <w:rsid w:val="004151E0"/>
    <w:rsid w:val="004334D6"/>
    <w:rsid w:val="00480E14"/>
    <w:rsid w:val="004C3F9F"/>
    <w:rsid w:val="004D70F6"/>
    <w:rsid w:val="005115BF"/>
    <w:rsid w:val="0055343A"/>
    <w:rsid w:val="00572542"/>
    <w:rsid w:val="005818E9"/>
    <w:rsid w:val="005B364A"/>
    <w:rsid w:val="00673AA5"/>
    <w:rsid w:val="00732082"/>
    <w:rsid w:val="00787405"/>
    <w:rsid w:val="007B2EB3"/>
    <w:rsid w:val="007F6D02"/>
    <w:rsid w:val="00830019"/>
    <w:rsid w:val="0085564F"/>
    <w:rsid w:val="008903B3"/>
    <w:rsid w:val="00895D95"/>
    <w:rsid w:val="008D1620"/>
    <w:rsid w:val="00904715"/>
    <w:rsid w:val="00A131BA"/>
    <w:rsid w:val="00AA1ABA"/>
    <w:rsid w:val="00AD416B"/>
    <w:rsid w:val="00B02534"/>
    <w:rsid w:val="00B4276C"/>
    <w:rsid w:val="00B6004A"/>
    <w:rsid w:val="00C20DE6"/>
    <w:rsid w:val="00C25908"/>
    <w:rsid w:val="00CA01D8"/>
    <w:rsid w:val="00D94D41"/>
    <w:rsid w:val="00DB34D2"/>
    <w:rsid w:val="00DD023A"/>
    <w:rsid w:val="00DE57A4"/>
    <w:rsid w:val="00EA3EEE"/>
    <w:rsid w:val="00ED33E2"/>
    <w:rsid w:val="00EF0D0A"/>
    <w:rsid w:val="00EF42BE"/>
    <w:rsid w:val="00F1267E"/>
    <w:rsid w:val="00F21E5E"/>
    <w:rsid w:val="00F70DEA"/>
    <w:rsid w:val="00F776F6"/>
    <w:rsid w:val="00F9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E8238E"/>
  <w15:chartTrackingRefBased/>
  <w15:docId w15:val="{6EBBB20F-204C-450B-AB1A-D186416E8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af8">
    <w:name w:val="ПР_Число месяца"/>
    <w:basedOn w:val="1"/>
    <w:link w:val="af9"/>
    <w:qFormat/>
    <w:rsid w:val="00AD416B"/>
    <w:pPr>
      <w:spacing w:after="0"/>
    </w:pPr>
    <w:rPr>
      <w:rFonts w:ascii="Arial Black" w:hAnsi="Arial Black"/>
      <w:sz w:val="80"/>
      <w:szCs w:val="80"/>
    </w:rPr>
  </w:style>
  <w:style w:type="paragraph" w:customStyle="1" w:styleId="afa">
    <w:name w:val="ПР_Название"/>
    <w:basedOn w:val="1"/>
    <w:link w:val="afb"/>
    <w:qFormat/>
    <w:rsid w:val="00AD416B"/>
    <w:pPr>
      <w:spacing w:after="0"/>
    </w:pPr>
    <w:rPr>
      <w:rFonts w:ascii="Arial Black" w:hAnsi="Arial Black"/>
      <w:w w:val="80"/>
      <w:sz w:val="100"/>
      <w:szCs w:val="100"/>
    </w:rPr>
  </w:style>
  <w:style w:type="character" w:customStyle="1" w:styleId="af9">
    <w:name w:val="ПР_Число месяца Знак"/>
    <w:basedOn w:val="11"/>
    <w:link w:val="af8"/>
    <w:rsid w:val="00AD416B"/>
    <w:rPr>
      <w:rFonts w:ascii="Arial Black" w:hAnsi="Arial Black" w:cs="Pragmatica"/>
      <w:b/>
      <w:bCs/>
      <w:color w:val="000000"/>
      <w:sz w:val="80"/>
      <w:szCs w:val="80"/>
    </w:rPr>
  </w:style>
  <w:style w:type="paragraph" w:customStyle="1" w:styleId="podpisikris">
    <w:name w:val="podpisi k ris"/>
    <w:basedOn w:val="a"/>
    <w:uiPriority w:val="99"/>
    <w:rsid w:val="00AD416B"/>
    <w:pPr>
      <w:tabs>
        <w:tab w:val="left" w:pos="340"/>
      </w:tabs>
      <w:autoSpaceDE w:val="0"/>
      <w:autoSpaceDN w:val="0"/>
      <w:adjustRightInd w:val="0"/>
      <w:spacing w:after="227" w:line="180" w:lineRule="atLeast"/>
      <w:jc w:val="center"/>
      <w:textAlignment w:val="center"/>
    </w:pPr>
    <w:rPr>
      <w:rFonts w:ascii="Pragmatica Book" w:hAnsi="Pragmatica Book" w:cs="Pragmatica Book"/>
      <w:color w:val="000000"/>
      <w:spacing w:val="3"/>
      <w:sz w:val="16"/>
      <w:szCs w:val="16"/>
    </w:rPr>
  </w:style>
  <w:style w:type="character" w:customStyle="1" w:styleId="afb">
    <w:name w:val="ПР_Название Знак"/>
    <w:basedOn w:val="11"/>
    <w:link w:val="afa"/>
    <w:rsid w:val="00AD416B"/>
    <w:rPr>
      <w:rFonts w:ascii="Arial Black" w:hAnsi="Arial Black" w:cs="Pragmatica"/>
      <w:b/>
      <w:bCs/>
      <w:color w:val="000000"/>
      <w:w w:val="80"/>
      <w:sz w:val="100"/>
      <w:szCs w:val="100"/>
    </w:rPr>
  </w:style>
  <w:style w:type="character" w:customStyle="1" w:styleId="afc">
    <w:name w:val="Выделение красным"/>
    <w:uiPriority w:val="99"/>
    <w:rsid w:val="00AD416B"/>
    <w:rPr>
      <w:rFonts w:ascii="Pragmatica Cond Bold" w:hAnsi="Pragmatica Cond Bold" w:cs="Pragmatica Cond Bold"/>
      <w:outline/>
      <w:spacing w:val="-18"/>
      <w:w w:val="86"/>
      <w:sz w:val="88"/>
      <w:szCs w:val="88"/>
    </w:rPr>
  </w:style>
  <w:style w:type="paragraph" w:customStyle="1" w:styleId="afd">
    <w:name w:val="[основной абзац]"/>
    <w:basedOn w:val="a5"/>
    <w:uiPriority w:val="99"/>
    <w:rsid w:val="00B6004A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0;&#1086;&#1088;&#1086;&#1083;&#1077;&#1085;&#1103;%20&#1050;&#1072;&#1088;&#1080;&#1085;&#1072;\&#1055;&#1064;%20&#1044;&#1048;&#1057;&#1050;\&#1044;&#1080;&#1089;&#1082;%20&#1055;&#1064;%2004_2024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</Template>
  <TotalTime>4</TotalTime>
  <Pages>4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m32</dc:creator>
  <cp:keywords/>
  <dc:description/>
  <cp:lastModifiedBy>HP</cp:lastModifiedBy>
  <cp:revision>3</cp:revision>
  <dcterms:created xsi:type="dcterms:W3CDTF">2024-06-27T02:28:00Z</dcterms:created>
  <dcterms:modified xsi:type="dcterms:W3CDTF">2024-06-27T02:36:00Z</dcterms:modified>
</cp:coreProperties>
</file>