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047" w:rsidRPr="00861216" w:rsidRDefault="002E1047" w:rsidP="00861216">
      <w:pPr>
        <w:jc w:val="center"/>
        <w:rPr>
          <w:color w:val="C00000"/>
          <w:sz w:val="36"/>
          <w:lang w:val="be-BY"/>
        </w:rPr>
      </w:pPr>
      <w:r>
        <w:rPr>
          <w:color w:val="C00000"/>
          <w:sz w:val="36"/>
          <w:lang w:val="be-BY"/>
        </w:rPr>
        <w:t xml:space="preserve">5. </w:t>
      </w:r>
      <w:r w:rsidRPr="00861216">
        <w:rPr>
          <w:color w:val="C00000"/>
          <w:sz w:val="36"/>
          <w:lang w:val="be-BY"/>
        </w:rPr>
        <w:t>НАША КРАІНА НА ГІСТАРЫЧНАЙ КАРЦЕ</w:t>
      </w:r>
    </w:p>
    <w:p w:rsidR="002E1047" w:rsidRPr="00861216" w:rsidRDefault="002E1047" w:rsidP="00861216">
      <w:pPr>
        <w:rPr>
          <w:sz w:val="32"/>
          <w:lang w:val="be-BY"/>
        </w:rPr>
      </w:pPr>
      <w:r w:rsidRPr="00861216">
        <w:rPr>
          <w:noProof/>
          <w:sz w:val="32"/>
          <w:lang w:eastAsia="ru-RU"/>
        </w:rPr>
        <mc:AlternateContent>
          <mc:Choice Requires="wps">
            <w:drawing>
              <wp:inline distT="0" distB="0" distL="0" distR="0" wp14:anchorId="6366558A">
                <wp:extent cx="6516000" cy="684000"/>
                <wp:effectExtent l="0" t="0" r="18415" b="20955"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6000" cy="684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1047" w:rsidRPr="00861216" w:rsidRDefault="002E1047" w:rsidP="00861216">
                            <w:pPr>
                              <w:rPr>
                                <w:color w:val="000000" w:themeColor="text1"/>
                                <w:sz w:val="36"/>
                                <w:lang w:val="be-BY"/>
                              </w:rPr>
                            </w:pPr>
                            <w:r w:rsidRPr="00861216">
                              <w:rPr>
                                <w:color w:val="000000" w:themeColor="text1"/>
                                <w:sz w:val="36"/>
                                <w:lang w:val="be-BY"/>
                              </w:rPr>
                              <w:t>Гістарычная падзея: трэба ведаць пра яе…</w:t>
                            </w:r>
                          </w:p>
                          <w:p w:rsidR="002E1047" w:rsidRPr="00861216" w:rsidRDefault="002E1047" w:rsidP="008612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366558A" id="Скругленный прямоугольник 24" o:spid="_x0000_s1026" style="width:513.05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qcuQIAAHwFAAAOAAAAZHJzL2Uyb0RvYy54bWysVM1u1DAQviPxDpbvNNnVdimrZqtVqyKk&#10;qq26RT17HaeJ5HiM7d3sckLiCBLPwDMgJGhpeYXsGzF2smnVVhwQl2Q8P9+MP8/M7t6ylGQhjC1A&#10;JbS3FVMiFIe0UJcJfXt++GKHEuuYSpkEJRK6EpbujZ8/2630SPQhB5kKQxBE2VGlE5o7p0dRZHku&#10;Sma3QAuFxgxMyRwezWWUGlYheimjfhwPowpMqg1wYS1qDxojHQf8LBPcnWSZFY7IhGJtLnxN+M78&#10;NxrvstGlYToveFsG+4cqSlYoTNpBHTDHyNwUj6DKghuwkLktDmUEWVZwEe6At+nFD24zzZkW4S5I&#10;jtUdTfb/wfLjxakhRZrQ/oASxUp8o/prfbX+sP5Yf6uv6+/1TX2z/lT/JPVvVH6pf9W3wXRbX68/&#10;o/FHfUUwFomstB0h3lSfmvZkUfSsLDNT+j/elywD+auOfLF0hKNyuN0bxjG+EUfbcGfgZYSJ7qK1&#10;se61gJJ4IaEG5io9wxcOxLPFkXWN/8bPZ1RwWEjp9b66pp4guZUU3kGqM5EhAVhBPwCF1hP70pAF&#10;w6ZhnAvleo0pZ6lo1NtY3qa+LiJUGwA9coaJO+wWwLf1Y+ym7Nbfh4rQuV1w/LfCmuAuImQG5brg&#10;slBgngKQeKs2c+O/IamhxrPklrMlunhxBukKO8VAM0JW88MCn+GIWXfKDM4MvhzuAXeCn0xClVBo&#10;JUpyMO+f0nt/bGW0UlLhDCbUvpszIyiRbxQ2+aveYOCHNhwG2y/7eDD3LbP7FjUv9wFfrIcbR/Mg&#10;en8nN2JmoLzAdTHxWdHEFMfcCXUbcd81mwHXDReTSXDCMdXMHamp5h7a0+v763x5wYxuO9FhDx/D&#10;ZlrZ6EEvNr4+UsFk7iArQqPesdoSjyMeOqhdR36H3D8Hr7ulOf4DAAD//wMAUEsDBBQABgAIAAAA&#10;IQCLcXhl3AAAAAYBAAAPAAAAZHJzL2Rvd25yZXYueG1sTI9Ba8JAEIXvBf/DMoXe6iYWVNJsRAUp&#10;CD1ULb2u2TGbNjsbsqNJ/303vbSX4Q1veO+bfDW4RtywC7UnBek0AYFUelNTpeB03D0uQQTWZHTj&#10;CRV8Y4BVMbnLdWZ8T294O3AlYgiFTCuwzG0mZSgtOh2mvkWK3sV3TnNcu0qaTvcx3DVyliRz6XRN&#10;scHqFrcWy6/D1Sl42fZm3/LT66ZOL+97tuuP3Wev1MP9sH4GwTjw3zGM+BEdish09lcyQTQK4iP8&#10;O0cvmc1TEOdRLRYgi1z+xy9+AAAA//8DAFBLAQItABQABgAIAAAAIQC2gziS/gAAAOEBAAATAAAA&#10;AAAAAAAAAAAAAAAAAABbQ29udGVudF9UeXBlc10ueG1sUEsBAi0AFAAGAAgAAAAhADj9If/WAAAA&#10;lAEAAAsAAAAAAAAAAAAAAAAALwEAAF9yZWxzLy5yZWxzUEsBAi0AFAAGAAgAAAAhADu4Wpy5AgAA&#10;fAUAAA4AAAAAAAAAAAAAAAAALgIAAGRycy9lMm9Eb2MueG1sUEsBAi0AFAAGAAgAAAAhAItxeGXc&#10;AAAABgEAAA8AAAAAAAAAAAAAAAAAEwUAAGRycy9kb3ducmV2LnhtbFBLBQYAAAAABAAEAPMAAAAc&#10;BgAAAAA=&#10;" filled="f" strokecolor="#1f3763 [1604]" strokeweight="1pt">
                <v:stroke joinstyle="miter"/>
                <v:textbox>
                  <w:txbxContent>
                    <w:p w:rsidR="002E1047" w:rsidRPr="00861216" w:rsidRDefault="002E1047" w:rsidP="00861216">
                      <w:pPr>
                        <w:rPr>
                          <w:color w:val="000000" w:themeColor="text1"/>
                          <w:sz w:val="36"/>
                          <w:lang w:val="be-BY"/>
                        </w:rPr>
                      </w:pPr>
                      <w:r w:rsidRPr="00861216">
                        <w:rPr>
                          <w:color w:val="000000" w:themeColor="text1"/>
                          <w:sz w:val="36"/>
                          <w:lang w:val="be-BY"/>
                        </w:rPr>
                        <w:t>Гістарычная падзея: трэба ведаць пра яе…</w:t>
                      </w:r>
                    </w:p>
                    <w:p w:rsidR="002E1047" w:rsidRPr="00861216" w:rsidRDefault="002E1047" w:rsidP="00861216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1047" w:rsidRPr="00861216" w:rsidRDefault="002E1047" w:rsidP="00861216">
      <w:pPr>
        <w:rPr>
          <w:sz w:val="32"/>
          <w:lang w:val="be-BY"/>
        </w:rPr>
      </w:pPr>
      <w:r w:rsidRPr="00861216">
        <w:rPr>
          <w:noProof/>
          <w:sz w:val="32"/>
          <w:lang w:eastAsia="ru-RU"/>
        </w:rPr>
        <mc:AlternateContent>
          <mc:Choice Requires="wps">
            <w:drawing>
              <wp:inline distT="0" distB="0" distL="0" distR="0" wp14:anchorId="76E80312">
                <wp:extent cx="3555051" cy="401653"/>
                <wp:effectExtent l="0" t="0" r="26670" b="17780"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051" cy="40165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Pr="00861216" w:rsidRDefault="002E1047" w:rsidP="00861216">
                            <w:pPr>
                              <w:rPr>
                                <w:color w:val="000000" w:themeColor="text1"/>
                                <w:sz w:val="36"/>
                                <w:lang w:val="be-BY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lang w:val="be-BY"/>
                              </w:rPr>
                              <w:t>На гістарычнай карце паказаны:</w:t>
                            </w:r>
                          </w:p>
                          <w:p w:rsidR="002E1047" w:rsidRPr="00861216" w:rsidRDefault="002E1047" w:rsidP="00861216">
                            <w:pPr>
                              <w:rPr>
                                <w:color w:val="000000" w:themeColor="text1"/>
                                <w:sz w:val="36"/>
                                <w:lang w:val="be-BY"/>
                              </w:rPr>
                            </w:pPr>
                          </w:p>
                          <w:p w:rsidR="002E1047" w:rsidRPr="00861216" w:rsidRDefault="002E1047" w:rsidP="008612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6E80312" id="Скругленный прямоугольник 25" o:spid="_x0000_s1027" style="width:279.95pt;height:3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JApgIAAFEFAAAOAAAAZHJzL2Uyb0RvYy54bWysVM1u1DAQviPxDpbvNMl2U2DVbLVqVYRU&#10;laot6tnr2N0Ixza2d5PlhMQRJJ6BZ0BI0NLyCtk3Yuxk01L2hLjYY8988+dvvLtXlwItmLGFkhlO&#10;tmKMmKQqL+Rlhl+fHz55hpF1ROZEKMkyvGQW740fP9qt9IgN1EyJnBkETqQdVTrDM+f0KIosnbGS&#10;2C2lmQQlV6YkDo7mMsoNqcB7KaJBHO9ElTK5Nooya+H2oFXicfDPOaPuFeeWOSQyDLm5sJqwTv0a&#10;jXfJ6NIQPStolwb5hyxKUkgI2rs6II6guSn+clUW1CiruNuiqowU5wVloQaoJokfVHM2I5qFWqA5&#10;Vvdtsv/PLT1enBhU5BkepBhJUsIbNV+aq9X71Yfma3PdfGtumpvVx+YHan7B5efmZ3MbVLfN9eoT&#10;KL83Vwiw0MhK2xH4O9MnpjtZEH1Xam5Kv0O9qA7NX/bNZ7VDFC630zSN0wQjCrphnOyk295pdIfW&#10;xroXTJXICxk2ai7zU3jh0HiyOLKutV/bAdin1CYRJLcUzOch5CnjUDWEHQR04BvbFwYtCDCFUMqk&#10;G3Txg7WH8UKIHphsAgqXdKDO1sNY4GEPjDcB/4zYI0JUJV0PLgupzCYH+Zs+cmu/rr6t2Zfv6mkd&#10;njpY+pupypfw/Ea1c2E1PSygt0fEuhNiYBBgZGC43StYuFBVhlUnYTRT5t2me28P/AQtRhUMVobt&#10;2zkxDCPxUgJznyfDoZ/EcBimTwdwMPc10/saOS/3FbwI8AKyC6K3d2ItcqPKC/gDJj4qqIikEDvD&#10;bi3uu3bc4Q+hbDIJRjB7mrgjeaapd+277ElzXl8Qozt6OSDmsVqPIBk9IFhr65FSTeZO8SKw766r&#10;Xf9hbgOJuz/Gfwz3z8Hq7icc/wYAAP//AwBQSwMEFAAGAAgAAAAhAI3991LaAAAABAEAAA8AAABk&#10;cnMvZG93bnJldi54bWxMj8FOwzAQRO9I/IO1SNyoQ6qWNmRTIUTLEbXwAW68TULjdRRv0vD3GC5w&#10;WWk0o5m3+WZyrRqpD41nhPtZAoq49LbhCuHjfXu3AhXEsDWtZ0L4ogCb4voqN5n1F97TeJBKxRIO&#10;mUGoRbpM61DW5EyY+Y44eiffOyNR9pW2vbnEctfqNEmW2pmG40JtOnquqTwfBoewf0srSZ2mz+DG&#10;14ft7qXbDWfE25vp6RGU0CR/YfjBj+hQRKajH9gG1SLER+T3Rm+xWK9BHRGW8znoItf/4YtvAAAA&#10;//8DAFBLAQItABQABgAIAAAAIQC2gziS/gAAAOEBAAATAAAAAAAAAAAAAAAAAAAAAABbQ29udGVu&#10;dF9UeXBlc10ueG1sUEsBAi0AFAAGAAgAAAAhADj9If/WAAAAlAEAAAsAAAAAAAAAAAAAAAAALwEA&#10;AF9yZWxzLy5yZWxzUEsBAi0AFAAGAAgAAAAhABoGMkCmAgAAUQUAAA4AAAAAAAAAAAAAAAAALgIA&#10;AGRycy9lMm9Eb2MueG1sUEsBAi0AFAAGAAgAAAAhAI3991LaAAAABAEAAA8AAAAAAAAAAAAAAAAA&#10;AAUAAGRycy9kb3ducmV2LnhtbFBLBQYAAAAABAAEAPMAAAAHBgAAAAA=&#10;" fillcolor="white [3201]" strokecolor="#ed7d31 [3205]" strokeweight="1pt">
                <v:stroke joinstyle="miter"/>
                <v:textbox>
                  <w:txbxContent>
                    <w:p w:rsidR="002E1047" w:rsidRPr="00861216" w:rsidRDefault="002E1047" w:rsidP="00861216">
                      <w:pPr>
                        <w:rPr>
                          <w:color w:val="000000" w:themeColor="text1"/>
                          <w:sz w:val="36"/>
                          <w:lang w:val="be-BY"/>
                        </w:rPr>
                      </w:pPr>
                      <w:r>
                        <w:rPr>
                          <w:color w:val="000000" w:themeColor="text1"/>
                          <w:sz w:val="36"/>
                          <w:lang w:val="be-BY"/>
                        </w:rPr>
                        <w:t xml:space="preserve">На </w:t>
                      </w:r>
                      <w:r>
                        <w:rPr>
                          <w:color w:val="000000" w:themeColor="text1"/>
                          <w:sz w:val="36"/>
                          <w:lang w:val="be-BY"/>
                        </w:rPr>
                        <w:t>гістарычнай карце паказаны:</w:t>
                      </w:r>
                    </w:p>
                    <w:p w:rsidR="002E1047" w:rsidRPr="00861216" w:rsidRDefault="002E1047" w:rsidP="00861216">
                      <w:pPr>
                        <w:rPr>
                          <w:color w:val="000000" w:themeColor="text1"/>
                          <w:sz w:val="36"/>
                          <w:lang w:val="be-BY"/>
                        </w:rPr>
                      </w:pPr>
                    </w:p>
                    <w:p w:rsidR="002E1047" w:rsidRPr="00861216" w:rsidRDefault="002E1047" w:rsidP="00861216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1047" w:rsidRPr="00861216" w:rsidRDefault="00CB23EE" w:rsidP="00861216">
      <w:pPr>
        <w:rPr>
          <w:sz w:val="32"/>
          <w:lang w:val="be-BY"/>
        </w:rPr>
      </w:pPr>
      <w:r w:rsidRPr="00861216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2351" behindDoc="0" locked="0" layoutInCell="1" allowOverlap="1" wp14:anchorId="7F1F42B5" wp14:editId="6D4F24F8">
                <wp:simplePos x="0" y="0"/>
                <wp:positionH relativeFrom="margin">
                  <wp:posOffset>4471035</wp:posOffset>
                </wp:positionH>
                <wp:positionV relativeFrom="paragraph">
                  <wp:posOffset>21590</wp:posOffset>
                </wp:positionV>
                <wp:extent cx="1991360" cy="443865"/>
                <wp:effectExtent l="0" t="0" r="27940" b="1333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4438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Default="002E1047" w:rsidP="00861216">
                            <w:pPr>
                              <w:rPr>
                                <w:color w:val="000000" w:themeColor="text1"/>
                                <w:lang w:val="be-BY"/>
                              </w:rPr>
                            </w:pPr>
                          </w:p>
                          <w:p w:rsidR="002E1047" w:rsidRDefault="002E1047" w:rsidP="00861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8" style="position:absolute;margin-left:352.05pt;margin-top:1.7pt;width:156.8pt;height:34.95pt;z-index:251652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zVqQIAAFEFAAAOAAAAZHJzL2Uyb0RvYy54bWysVM1uEzEQviPxDpbvdLNpWtqomypqVYRU&#10;laot6tnx2s0K/2E72Q0nJI4g8Qw8A0KClpZX2LwRY+9mW0pOiMvu2DPf/Hwz4739Sgo0Z9YVWmU4&#10;3ehhxBTVeaGuMvz64ujZDkbOE5UToRXL8II5vD96+mSvNEPW11MtcmYROFFuWJoMT703wyRxdMok&#10;cRvaMAVKrq0kHo72KsktKcG7FEm/19tOSm1zYzVlzsHtYaPEo+ifc0b9K84d80hkGHLz8WvjdxK+&#10;yWiPDK8sMdOCtmmQf8hCkkJB0M7VIfEEzWzxlytZUKud5n6DaplozgvKYg1QTdp7VM35lBgWawFy&#10;nOlocv/PLT2Zn1pU5NC7PkaKSOhR/aW+Xr5ffqi/1jf1t/q2vl1+rH+g+hdcfq5/1ndRdVffLD+B&#10;8nt9jQALRJbGDcHfuTm17cmBGFipuJXhD/WiKpK/6MhnlUcULtPd3XRzG3pEQTcYbO5sbwWnyT3a&#10;WOdfMC1REDJs9UzlZ9DhSDyZHzvf2K/sABxSapKIkl8IFvIQ6oxxqBrC9iM6zhs7EBbNCUwKoZQp&#10;H4uC+NE6wHghRAdM1wGFT9ukW9sAY3EOO2BvHfDPiB0iRtXKd2BZKG3XOcjfdJEb+1X1Tc2hfF9N&#10;qtjqrlsTnS+g/VY3e+EMPSqA22Pi/CmxsAjQDlhu/wo+XOgyw7qVMJpq+27dfbCH+QQtRiUsVobd&#10;2xmxDCPxUsHk7qaDQdjEeBhsPe/DwT7UTB5q1EweaOhICs+IoVEM9l6sRG61vIQ3YByigoooCrEz&#10;7FfigW/WHd4QysbjaAS7Z4g/VueGBteB5TA0F9UlsaYdLw+DeaJXK0iGjwassQ1Ipcczr3kRpy/w&#10;3LDa8g97G4e4fWPCw/DwHK3uX8LRbwAAAP//AwBQSwMEFAAGAAgAAAAhAIvy7dbcAAAACQEAAA8A&#10;AABkcnMvZG93bnJldi54bWxMj0FOwzAQRfdI3MEaJHbUTlIRFOJUCNGyRG05wDQektB4HMVOGm6P&#10;u4Ll6H39/6bcLLYXM42+c6whWSkQxLUzHTcaPo/bhycQPiAb7B2Thh/ysKlub0osjLvwnuZDaEQs&#10;YV+ghjaEoZDS1y1Z9Cs3EEf25UaLIZ5jI82Il1hue5kq9SgtdhwXWhzotaX6fJishv1H2oTUSvr2&#10;dn7Pt7u3YTedtb6/W16eQQRawl8YrvpRHarodHITGy96DblaJzGqIVuDuHKV5DmIUyRZBrIq5f8P&#10;ql8AAAD//wMAUEsBAi0AFAAGAAgAAAAhALaDOJL+AAAA4QEAABMAAAAAAAAAAAAAAAAAAAAAAFtD&#10;b250ZW50X1R5cGVzXS54bWxQSwECLQAUAAYACAAAACEAOP0h/9YAAACUAQAACwAAAAAAAAAAAAAA&#10;AAAvAQAAX3JlbHMvLnJlbHNQSwECLQAUAAYACAAAACEAisNc1akCAABRBQAADgAAAAAAAAAAAAAA&#10;AAAuAgAAZHJzL2Uyb0RvYy54bWxQSwECLQAUAAYACAAAACEAi/Lt1twAAAAJAQAADwAAAAAAAAAA&#10;AAAAAAADBQAAZHJzL2Rvd25yZXYueG1sUEsFBgAAAAAEAAQA8wAAAAwGAAAAAA==&#10;" fillcolor="white [3201]" strokecolor="#ed7d31 [3205]" strokeweight="1pt">
                <v:stroke joinstyle="miter"/>
                <v:textbox>
                  <w:txbxContent>
                    <w:p w:rsidR="002E1047" w:rsidRDefault="002E1047" w:rsidP="00861216">
                      <w:pPr>
                        <w:rPr>
                          <w:color w:val="000000" w:themeColor="text1"/>
                          <w:lang w:val="be-BY"/>
                        </w:rPr>
                      </w:pPr>
                    </w:p>
                    <w:p w:rsidR="002E1047" w:rsidRDefault="002E1047" w:rsidP="0086121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1047" w:rsidRPr="00861216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2861" behindDoc="0" locked="0" layoutInCell="1" allowOverlap="1" wp14:anchorId="71BECE38" wp14:editId="3FFA29B0">
                <wp:simplePos x="0" y="0"/>
                <wp:positionH relativeFrom="margin">
                  <wp:posOffset>0</wp:posOffset>
                </wp:positionH>
                <wp:positionV relativeFrom="paragraph">
                  <wp:posOffset>20955</wp:posOffset>
                </wp:positionV>
                <wp:extent cx="1991360" cy="443865"/>
                <wp:effectExtent l="0" t="0" r="27940" b="1333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4438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Default="002E1047" w:rsidP="00861216">
                            <w:pPr>
                              <w:rPr>
                                <w:color w:val="000000" w:themeColor="text1"/>
                                <w:lang w:val="be-BY"/>
                              </w:rPr>
                            </w:pPr>
                          </w:p>
                          <w:p w:rsidR="002E1047" w:rsidRDefault="002E1047" w:rsidP="00861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FC3E727" id="Скругленный прямоугольник 14" o:spid="_x0000_s1028" style="position:absolute;margin-left:0;margin-top:1.65pt;width:156.8pt;height:34.95pt;z-index:2516528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EapgIAAFEFAAAOAAAAZHJzL2Uyb0RvYy54bWysVM1uEzEQviPxDpbvdLNpWtqomypqVYRU&#10;laot6tnx2s0Kr21sJ7vhhMQRJJ6BZ0BI0NLyCs4bMfZutqXkhLjYY8988z+zt1+XAs2ZsYWSGU43&#10;ehgxSVVeyKsMv744eraDkXVE5kQoyTK8YBbvj54+2av0kPXVVImcGQRKpB1WOsNT5/QwSSydspLY&#10;DaWZBCZXpiQOnuYqyQ2pQHspkn6vt51UyuTaKMqshd/DholHUT/njLpXnFvmkMgw+ObiaeI5CWcy&#10;2iPDK0P0tKCtG+QfvChJIcFop+qQOIJmpvhLVVlQo6ziboOqMlGcF5TFGCCatPcomvMp0SzGAsmx&#10;ukuT/X9q6cn81KAih9oNMJKkhBr5L/56+X75wX/1N/6bv/W3y4/+B/K/4POz/+nvIuvO3yw/AfO7&#10;v0aAhURW2g5B37k+Ne3LAhmyUnNThhviRXVM/qJLPqsdovCZ7u6mm9tQIwq8wWBzZ3srKE3u0dpY&#10;94KpEgUiw0bNZH4GFY6JJ/Nj6xr5lRyAg0uNE5FyC8GCH0KeMQ5Rg9l+RMd+YwfCoDmBTiGUMun6&#10;rf0oHWC8EKIDpuuAwqUtqJUNMBb7sAP21gH/tNgholUlXQcuC6nMOgX5m85yI7+Kvok5hO/qSR1L&#10;HQMLPxOVL6D8RjVzYTU9KiC3x8S6U2JgEKAcMNzuFRxcqCrDqqUwmirzbt1/kIf+BC5GFQxWhu3b&#10;GTEMI/FSQufupoNBmMT4GGw978PDPORMHnLkrDxQUJEU1oimkQzyTqxIblR5CTtgHKwCi0gKtjPs&#10;VuSBa8Yddghl43EUgtnTxB3Lc02D6pDl0DQX9SUxum0vB415olYjSIaPGqyRDUipxjOneBG77z6r&#10;bf5hbmMTtzsmLIaH7yh1vwlHvwEAAP//AwBQSwMEFAAGAAgAAAAhAIkKMdDaAAAABQEAAA8AAABk&#10;cnMvZG93bnJldi54bWxMj81uwjAQhO+V+g7WVuqtOMQSoDQbhBDQY8XPA5h4mwTidRQ7IX37uqf2&#10;OJrRzDf5erKtGKn3jWOE+SwBQVw603CFcDnv31YgfNBsdOuYEL7Jw7p4fsp1ZtyDjzSeQiViCftM&#10;I9QhdJmUvqzJaj9zHXH0vlxvdYiyr6Tp9SOW21amSbKQVjccF2rd0bam8n4aLMLxM61CaiXdvB0/&#10;lvvDrjsMd8TXl2nzDiLQFP7C8Isf0aGITFc3sPGiRYhHAoJSIKKp5moB4oqwVCnIIpf/6YsfAAAA&#10;//8DAFBLAQItABQABgAIAAAAIQC2gziS/gAAAOEBAAATAAAAAAAAAAAAAAAAAAAAAABbQ29udGVu&#10;dF9UeXBlc10ueG1sUEsBAi0AFAAGAAgAAAAhADj9If/WAAAAlAEAAAsAAAAAAAAAAAAAAAAALwEA&#10;AF9yZWxzLy5yZWxzUEsBAi0AFAAGAAgAAAAhAKsp8RqmAgAAUQUAAA4AAAAAAAAAAAAAAAAALgIA&#10;AGRycy9lMm9Eb2MueG1sUEsBAi0AFAAGAAgAAAAhAIkKMdDaAAAABQEAAA8AAAAAAAAAAAAAAAAA&#10;AAUAAGRycy9kb3ducmV2LnhtbFBLBQYAAAAABAAEAPMAAAAHBgAAAAA=&#10;" fillcolor="white [3201]" strokecolor="#ed7d31 [3205]" strokeweight="1pt">
                <v:stroke joinstyle="miter"/>
                <v:textbox>
                  <w:txbxContent>
                    <w:p w:rsidR="002E1047" w:rsidRDefault="002E1047" w:rsidP="00861216">
                      <w:pPr>
                        <w:rPr>
                          <w:color w:val="000000" w:themeColor="text1"/>
                          <w:lang w:val="be-BY"/>
                        </w:rPr>
                      </w:pPr>
                    </w:p>
                    <w:p w:rsidR="002E1047" w:rsidRDefault="002E1047" w:rsidP="0086121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1047" w:rsidRPr="00861216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2606" behindDoc="0" locked="0" layoutInCell="1" allowOverlap="1" wp14:anchorId="7B1E1BA0" wp14:editId="4D16CF65">
                <wp:simplePos x="0" y="0"/>
                <wp:positionH relativeFrom="margin">
                  <wp:posOffset>2313305</wp:posOffset>
                </wp:positionH>
                <wp:positionV relativeFrom="paragraph">
                  <wp:posOffset>21590</wp:posOffset>
                </wp:positionV>
                <wp:extent cx="1991360" cy="443865"/>
                <wp:effectExtent l="0" t="0" r="27940" b="1333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4438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Default="002E1047" w:rsidP="00861216">
                            <w:pPr>
                              <w:rPr>
                                <w:color w:val="000000" w:themeColor="text1"/>
                                <w:lang w:val="be-BY"/>
                              </w:rPr>
                            </w:pPr>
                          </w:p>
                          <w:p w:rsidR="002E1047" w:rsidRDefault="002E1047" w:rsidP="00861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0" style="position:absolute;margin-left:182.15pt;margin-top:1.7pt;width:156.8pt;height:34.95pt;z-index:2516526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SIpgIAAFEFAAAOAAAAZHJzL2Uyb0RvYy54bWysVM1uEzEQviPxDpbvdLNpWtqomypqVYRU&#10;laot6tnx2s0K/2E72Q0nJI4g8Qw8A0KClpZX2LwRY+9mW0pOiIs99sw3/zN7+5UUaM6sK7TKcLrR&#10;w4gpqvNCXWX49cXRsx2MnCcqJ0IrluEFc3h/9PTJXmmGrK+nWuTMIlCi3LA0GZ56b4ZJ4uiUSeI2&#10;tGEKmFxbSTw87VWSW1KCdimSfq+3nZTa5sZqypyD38OGiUdRP+eM+lecO+aRyDD45uNp4zkJZzLa&#10;I8MrS8y0oK0b5B+8kKRQYLRTdUg8QTNb/KVKFtRqp7nfoFommvOCshgDRJP2HkVzPiWGxVggOc50&#10;aXL/Ty09mZ9aVORQu02MFJFQo/pLfb18v/xQf61v6m/1bX27/Fj/QPUv+Pxc/6zvIuuuvll+Aub3&#10;+hoBFhJZGjcEfefm1LYvB2TISsWtDDfEi6qY/EWXfFZ5ROEz3d1NN7ehRhR4g8HmzvZWUJrco411&#10;/gXTEgUiw1bPVH4GFY6JJ/Nj5xv5lRyAg0uNE5HyC8GCH0KdMQ5Rg9l+RMd+YwfCojmBTiGUMuX7&#10;rf0oHWC8EKIDpuuAwqctqJUNMBb7sAP21gH/tNgholWtfAeWhdJ2nYL8TWe5kV9F38QcwvfVpIql&#10;HgQfw89E5wsov9XNXDhDjwrI7TFx/pRYGAQoBwy3fwUHF7rMsG4pjKbavlv3H+ShP4GLUQmDlWH3&#10;dkYsw0i8VNC5u+lgECYxPgZbz/vwsA85k4ccNZMHGiqSwhoxNJJB3osVya2Wl7ADxsEqsIiiYDvD&#10;fkUe+GbcYYdQNh5HIZg9Q/yxOjc0qA5ZDk1zUV0Sa9r28tCYJ3o1gmT4qMEa2YBUejzzmhex++6z&#10;2uYf5jY2cbtjwmJ4+I5S95tw9BsAAP//AwBQSwMEFAAGAAgAAAAhAPEFAlfdAAAACAEAAA8AAABk&#10;cnMvZG93bnJldi54bWxMj81OwzAQhO9IvIO1SNyo06RKIMSpEKLliPrzAG68JGnjdRQ7aXh7lhO9&#10;zWpGM98W69l2YsLBt44ULBcRCKTKmZZqBcfD5ukZhA+ajO4coYIf9LAu7+8KnRt3pR1O+1ALLiGf&#10;awVNCH0upa8atNovXI/E3rcbrA58DrU0g75yue1kHEWptLolXmh0j+8NVpf9aBXsvuI6xFbi2dvp&#10;M9tsP/rteFHq8WF+ewURcA7/YfjDZ3QomenkRjJedAqSdJVwlMUKBPtplr2AOCnIkgRkWcjbB8pf&#10;AAAA//8DAFBLAQItABQABgAIAAAAIQC2gziS/gAAAOEBAAATAAAAAAAAAAAAAAAAAAAAAABbQ29u&#10;dGVudF9UeXBlc10ueG1sUEsBAi0AFAAGAAgAAAAhADj9If/WAAAAlAEAAAsAAAAAAAAAAAAAAAAA&#10;LwEAAF9yZWxzLy5yZWxzUEsBAi0AFAAGAAgAAAAhAGS0ZIimAgAAUQUAAA4AAAAAAAAAAAAAAAAA&#10;LgIAAGRycy9lMm9Eb2MueG1sUEsBAi0AFAAGAAgAAAAhAPEFAlfdAAAACAEAAA8AAAAAAAAAAAAA&#10;AAAAAAUAAGRycy9kb3ducmV2LnhtbFBLBQYAAAAABAAEAPMAAAAKBgAAAAA=&#10;" fillcolor="white [3201]" strokecolor="#ed7d31 [3205]" strokeweight="1pt">
                <v:stroke joinstyle="miter"/>
                <v:textbox>
                  <w:txbxContent>
                    <w:p w:rsidR="002E1047" w:rsidRDefault="002E1047" w:rsidP="00861216">
                      <w:pPr>
                        <w:rPr>
                          <w:color w:val="000000" w:themeColor="text1"/>
                          <w:lang w:val="be-BY"/>
                        </w:rPr>
                      </w:pPr>
                    </w:p>
                    <w:p w:rsidR="002E1047" w:rsidRDefault="002E1047" w:rsidP="0086121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1047" w:rsidRPr="00861216" w:rsidRDefault="00CB23EE" w:rsidP="00861216">
      <w:pPr>
        <w:jc w:val="center"/>
        <w:rPr>
          <w:color w:val="C00000"/>
          <w:sz w:val="32"/>
          <w:lang w:val="be-BY"/>
        </w:rPr>
      </w:pPr>
      <w:r w:rsidRPr="00861216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EFFB5" wp14:editId="3904A6C9">
                <wp:simplePos x="0" y="0"/>
                <wp:positionH relativeFrom="margin">
                  <wp:posOffset>4830445</wp:posOffset>
                </wp:positionH>
                <wp:positionV relativeFrom="paragraph">
                  <wp:posOffset>168910</wp:posOffset>
                </wp:positionV>
                <wp:extent cx="1626870" cy="443865"/>
                <wp:effectExtent l="0" t="0" r="11430" b="1333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4438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Default="002E1047" w:rsidP="00861216">
                            <w:pPr>
                              <w:rPr>
                                <w:color w:val="000000" w:themeColor="text1"/>
                                <w:lang w:val="be-BY"/>
                              </w:rPr>
                            </w:pPr>
                          </w:p>
                          <w:p w:rsidR="002E1047" w:rsidRDefault="002E1047" w:rsidP="00861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1" style="position:absolute;left:0;text-align:left;margin-left:380.35pt;margin-top:13.3pt;width:128.1pt;height:34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/ZqAIAAFEFAAAOAAAAZHJzL2Uyb0RvYy54bWysVM1uEzEQviPxDpbvdLMhTUvUTRW1KkKq&#10;2qgt6tnx2skKr21sJ7vhhMQRJJ6BZ0BI0NLyCps3YuzdbEPJCXHZHXvmm/F883NwWOYCLZixmZIJ&#10;jnc6GDFJVZrJaYJfX50828fIOiJTIpRkCV4yiw+HT58cFHrAumqmRMoMAifSDgqd4JlzehBFls5Y&#10;TuyO0kyCkiuTEwdHM41SQwrwnouo2+n0o0KZVBtFmbVwe1wr8TD455xRd865ZQ6JBMPbXPia8J34&#10;bzQ8IIOpIXqW0eYZ5B9ekZNMQtDW1TFxBM1N9perPKNGWcXdDlV5pDjPKAs5QDZx51E2lzOiWcgF&#10;yLG6pcn+P7f0bDE2KEuhdnsYSZJDjaov1c3q/epD9bW6rb5Vd9Xd6mP1A1W/4PJz9bO6D6r76nb1&#10;CZTfqxsEWCCy0HYA/i712DQnC6JnpeQm93/IF5WB/GVLPisdonAZ97v9/T2oEQVdr/d8v7/rnUYP&#10;aG2se8lUjryQYKPmMr2ACgfiyeLUutp+bQdg/6T6EUFyS8H8O4S8YByyhrDdgA79xo6EQQsCnUIo&#10;ZdJ1m/jB2sN4JkQLjLcBhYsbUGPrYSz0YQvsbAP+GbFFhKhKuhacZ1KZbQ7SN23k2n6dfZ2zT9+V&#10;kzKUOhDrbyYqXUL5jarnwmp6kgG3p8S6MTEwCFAOGG53Dh8uVJFg1UgYzZR5t+3e20N/ghajAgYr&#10;wfbtnBiGkXgloXNfxL2en8Rw6O3udeFgNjWTTY2c50cKKhLDGtE0iN7eibXIjcqvYQeMfFRQEUkh&#10;doLdWjxy9bjDDqFsNApGMHuauFN5qal37Vn2TXNVXhOjm/Zy0Jhnaj2CZPCowWpbj5RqNHeKZ6H7&#10;Hlht+Ie5DU3c7Bi/GDbPwephEw5/AwAA//8DAFBLAwQUAAYACAAAACEAaTdVNt0AAAAKAQAADwAA&#10;AGRycy9kb3ducmV2LnhtbEyPQU7DMBBF90jcwZpK7KjTSDg0ZFIhRMsSteUAbjwkaeNxFDtpuD3u&#10;Cpaj//T/m2Iz205MNPjWMcJqmYAgrpxpuUb4Om4fn0H4oNnozjEh/JCHTXl/V+jcuCvvaTqEWsQS&#10;9rlGaELocyl91ZDVful64ph9u8HqEM+hlmbQ11huO5kmiZJWtxwXGt3TW0PV5TBahP1nWofUSjp7&#10;O31k2917vxsviA+L+fUFRKA5/MFw04/qUEankxvZeNEhZCrJIoqQKgXiBiQrtQZxQlirJ5BlIf+/&#10;UP4CAAD//wMAUEsBAi0AFAAGAAgAAAAhALaDOJL+AAAA4QEAABMAAAAAAAAAAAAAAAAAAAAAAFtD&#10;b250ZW50X1R5cGVzXS54bWxQSwECLQAUAAYACAAAACEAOP0h/9YAAACUAQAACwAAAAAAAAAAAAAA&#10;AAAvAQAAX3JlbHMvLnJlbHNQSwECLQAUAAYACAAAACEAwOrf2agCAABRBQAADgAAAAAAAAAAAAAA&#10;AAAuAgAAZHJzL2Uyb0RvYy54bWxQSwECLQAUAAYACAAAACEAaTdVNt0AAAAKAQAADwAAAAAAAAAA&#10;AAAAAAACBQAAZHJzL2Rvd25yZXYueG1sUEsFBgAAAAAEAAQA8wAAAAwGAAAAAA==&#10;" fillcolor="white [3201]" strokecolor="#ed7d31 [3205]" strokeweight="1pt">
                <v:stroke joinstyle="miter"/>
                <v:textbox>
                  <w:txbxContent>
                    <w:p w:rsidR="002E1047" w:rsidRDefault="002E1047" w:rsidP="00861216">
                      <w:pPr>
                        <w:rPr>
                          <w:color w:val="000000" w:themeColor="text1"/>
                          <w:lang w:val="be-BY"/>
                        </w:rPr>
                      </w:pPr>
                    </w:p>
                    <w:p w:rsidR="002E1047" w:rsidRDefault="002E1047" w:rsidP="0086121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61216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987014" wp14:editId="6110782B">
                <wp:simplePos x="0" y="0"/>
                <wp:positionH relativeFrom="margin">
                  <wp:posOffset>3092450</wp:posOffset>
                </wp:positionH>
                <wp:positionV relativeFrom="paragraph">
                  <wp:posOffset>180975</wp:posOffset>
                </wp:positionV>
                <wp:extent cx="1673860" cy="443865"/>
                <wp:effectExtent l="0" t="0" r="21590" b="1333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4438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Default="002E1047" w:rsidP="00861216">
                            <w:pPr>
                              <w:rPr>
                                <w:color w:val="000000" w:themeColor="text1"/>
                                <w:lang w:val="be-BY"/>
                              </w:rPr>
                            </w:pPr>
                          </w:p>
                          <w:p w:rsidR="002E1047" w:rsidRDefault="002E1047" w:rsidP="00861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2" style="position:absolute;left:0;text-align:left;margin-left:243.5pt;margin-top:14.25pt;width:131.8pt;height:34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fOpwIAAFEFAAAOAAAAZHJzL2Uyb0RvYy54bWysVM1uEzEQviPxDpbvdLMhTUuUTRW1KkKq&#10;2qgt6tnx2s0Kr21sJ7vhhMQRJJ6BZ0BI0NLyCps3YuzdbEPJCXHZHXvmm/F88zM8KHOBFszYTMkE&#10;xzsdjJikKs3kdYJfXx4/28fIOiJTIpRkCV4yiw9GT58MCz1gXTVTImUGgRNpB4VO8Mw5PYgiS2cs&#10;J3ZHaSZByZXJiYOjuY5SQwrwnouo2+n0o0KZVBtFmbVwe1Qr8Sj455xRd8a5ZQ6JBMPbXPia8J36&#10;bzQaksG1IXqW0eYZ5B9ekZNMQtDW1RFxBM1N9perPKNGWcXdDlV5pDjPKAs5QDZx51E2FzOiWcgF&#10;yLG6pcn+P7f0dDExKEuhdn2MJMmhRtWX6mb1fvWh+lrdVt+qu+pu9bH6gapfcPm5+lndB9V9dbv6&#10;BMrv1Q0CLBBZaDsAfxd6YpqTBdGzUnKT+z/ki8pA/rIln5UOUbiM+3vP9/tQIwq6Xg/kXe80ekBr&#10;Y91LpnLkhQQbNZfpOVQ4EE8WJ9bV9ms7APsn1Y8IklsK5t8h5DnjkDWE7QZ06Dd2KAxaEOgUQimT&#10;rtvED9YexjMhWmC8DShc3IAaWw9joQ9bYGcb8M+ILSJEVdK14DyTymxzkL5pI9f26+zrnH36rpyW&#10;odRttaYqXUL5jarnwmp6nAG3J8S6CTEwCFAOGG53Bh8uVJFg1UgYzZR5t+3e20N/ghajAgYrwfbt&#10;nBiGkXgloXNfxL2en8Rw6O3udeFgNjXTTY2c54cKKhLDGtE0iN7eibXIjcqvYAeMfVRQEUkhdoLd&#10;Wjx09bjDDqFsPA5GMHuauBN5oal37Vn2TXNZXhGjm/Zy0Jinaj2CZPCowWpbj5RqPHeKZ6H7PM81&#10;qw3/MLehiZsd4xfD5jlYPWzC0W8AAAD//wMAUEsDBBQABgAIAAAAIQA0eLKp3gAAAAkBAAAPAAAA&#10;ZHJzL2Rvd25yZXYueG1sTI/BbsIwEETvlfoP1lbqrThEQNKQDUKo0GMF7QeYeEkC8TqKnZD+fd1T&#10;exzNaOZNvplMK0bqXWMZYT6LQBCXVjdcIXx97l9SEM4r1qq1TAjf5GBTPD7kKtP2zkcaT74SoYRd&#10;phBq77tMSlfWZJSb2Y44eBfbG+WD7Cupe3UP5aaVcRStpFENh4VadbSrqbydBoNw/IgrHxtJV2fG&#10;92R/eOsOww3x+WnarkF4mvxfGH7xAzoUgelsB9ZOtAiLNAlfPEKcLkGEQLKMViDOCK/pAmSRy/8P&#10;ih8AAAD//wMAUEsBAi0AFAAGAAgAAAAhALaDOJL+AAAA4QEAABMAAAAAAAAAAAAAAAAAAAAAAFtD&#10;b250ZW50X1R5cGVzXS54bWxQSwECLQAUAAYACAAAACEAOP0h/9YAAACUAQAACwAAAAAAAAAAAAAA&#10;AAAvAQAAX3JlbHMvLnJlbHNQSwECLQAUAAYACAAAACEAprI3zqcCAABRBQAADgAAAAAAAAAAAAAA&#10;AAAuAgAAZHJzL2Uyb0RvYy54bWxQSwECLQAUAAYACAAAACEANHiyqd4AAAAJAQAADwAAAAAAAAAA&#10;AAAAAAABBQAAZHJzL2Rvd25yZXYueG1sUEsFBgAAAAAEAAQA8wAAAAwGAAAAAA==&#10;" fillcolor="white [3201]" strokecolor="#ed7d31 [3205]" strokeweight="1pt">
                <v:stroke joinstyle="miter"/>
                <v:textbox>
                  <w:txbxContent>
                    <w:p w:rsidR="002E1047" w:rsidRDefault="002E1047" w:rsidP="00861216">
                      <w:pPr>
                        <w:rPr>
                          <w:color w:val="000000" w:themeColor="text1"/>
                          <w:lang w:val="be-BY"/>
                        </w:rPr>
                      </w:pPr>
                    </w:p>
                    <w:p w:rsidR="002E1047" w:rsidRDefault="002E1047" w:rsidP="0086121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61216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625168" wp14:editId="4BD9F68C">
                <wp:simplePos x="0" y="0"/>
                <wp:positionH relativeFrom="margin">
                  <wp:posOffset>1347470</wp:posOffset>
                </wp:positionH>
                <wp:positionV relativeFrom="paragraph">
                  <wp:posOffset>180975</wp:posOffset>
                </wp:positionV>
                <wp:extent cx="1650365" cy="443865"/>
                <wp:effectExtent l="0" t="0" r="26035" b="1333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4438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Default="002E1047" w:rsidP="00861216">
                            <w:pPr>
                              <w:rPr>
                                <w:color w:val="000000" w:themeColor="text1"/>
                                <w:lang w:val="be-BY"/>
                              </w:rPr>
                            </w:pPr>
                          </w:p>
                          <w:p w:rsidR="002E1047" w:rsidRDefault="002E1047" w:rsidP="00861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3" style="position:absolute;left:0;text-align:left;margin-left:106.1pt;margin-top:14.25pt;width:129.95pt;height:34.9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FbpgIAAFEFAAAOAAAAZHJzL2Uyb0RvYy54bWysVM1uEzEQviPxDpbvdLNp+kPUTRW1KkKq&#10;StUW9ex47WaF1za2k91wQuIIEs/AMyAkaGl5BeeNGHs321JyQlzssWe++Z/Z269LgebM2ELJDKcb&#10;PYyYpCov5FWGX18cPdvFyDoicyKUZBleMIv3R0+f7FV6yPpqqkTODAIl0g4rneGpc3qYJJZOWUns&#10;htJMApMrUxIHT3OV5IZUoL0USb/X204qZXJtFGXWwu9hw8SjqJ9zRt0rzi1zSGQYfHPxNPGchDMZ&#10;7ZHhlSF6WtDWDfIPXpSkkGC0U3VIHEEzU/ylqiyoUVZxt0FVmSjOC8piDBBN2nsUzfmUaBZjgeRY&#10;3aXJ/j+19GR+alCRQ+22MJKkhBr5L/56+X75wX/1N/6bv/W3y4/+B/K/4POz/+nvIuvO3yw/AfO7&#10;v0aAhURW2g5B37k+Ne3LAhmyUnNThhviRXVM/qJLPqsdovCZbm/1NrfBCQq8wWBzF2hQk9yjtbHu&#10;BVMlCkSGjZrJ/AwqHBNP5sfWNfIrOQAHlxonIuUWggU/hDxjHKIGs/2Ijv3GDoRBcwKdQihl0vVb&#10;+1E6wHghRAdM1wGFS1tQKxtgLPZhB+ytA/5psUNEq0q6DlwWUpl1CvI3neVGfhV9E3MI39WTOpZ6&#10;J/gYfiYqX0D5jWrmwmp6VEBuj4l1p8TAIMDIwHC7V3BwoaoMq5bCaKrMu3X/QR76E7gYVTBYGbZv&#10;Z8QwjMRLCZ37PB0MwiTGx2Brpw8P85AzeciRs/JAQUVSWCOaRjLIO7EiuVHlJeyAcbAKLCIp2M6w&#10;W5EHrhl32CGUjcdRCGZPE3cszzUNqkOWQ9Nc1JfE6La9HDTmiVqNIBk+arBGNiClGs+c4kXsvvus&#10;tvmHuY1N3O6YsBgevqPU/SYc/QYAAP//AwBQSwMEFAAGAAgAAAAhADXWr3XdAAAACQEAAA8AAABk&#10;cnMvZG93bnJldi54bWxMj8FOwzAMhu9IvENkJG4sbTRY6ZpOCLFxRBs8QNaYtlvjVE3albfHnNjN&#10;lj/9/v5iM7tOTDiE1pOGdJGAQKq8banW8PW5fchAhGjIms4TavjBAJvy9qYwufUX2uN0iLXgEAq5&#10;0dDE2OdShqpBZ8LC90h8+/aDM5HXoZZ2MBcOd51USfIknWmJPzSmx9cGq/NhdBr2H6qOykk8BTe9&#10;r7a7t343nrW+v5tf1iAizvEfhj99VoeSnY5+JBtEp0GlSjHKQ/YIgoHlSqUgjhqesyXIspDXDcpf&#10;AAAA//8DAFBLAQItABQABgAIAAAAIQC2gziS/gAAAOEBAAATAAAAAAAAAAAAAAAAAAAAAABbQ29u&#10;dGVudF9UeXBlc10ueG1sUEsBAi0AFAAGAAgAAAAhADj9If/WAAAAlAEAAAsAAAAAAAAAAAAAAAAA&#10;LwEAAF9yZWxzLy5yZWxzUEsBAi0AFAAGAAgAAAAhAGDX4VumAgAAUQUAAA4AAAAAAAAAAAAAAAAA&#10;LgIAAGRycy9lMm9Eb2MueG1sUEsBAi0AFAAGAAgAAAAhADXWr3XdAAAACQEAAA8AAAAAAAAAAAAA&#10;AAAAAAUAAGRycy9kb3ducmV2LnhtbFBLBQYAAAAABAAEAPMAAAAKBgAAAAA=&#10;" fillcolor="white [3201]" strokecolor="#ed7d31 [3205]" strokeweight="1pt">
                <v:stroke joinstyle="miter"/>
                <v:textbox>
                  <w:txbxContent>
                    <w:p w:rsidR="002E1047" w:rsidRDefault="002E1047" w:rsidP="00861216">
                      <w:pPr>
                        <w:rPr>
                          <w:color w:val="000000" w:themeColor="text1"/>
                          <w:lang w:val="be-BY"/>
                        </w:rPr>
                      </w:pPr>
                    </w:p>
                    <w:p w:rsidR="002E1047" w:rsidRDefault="002E1047" w:rsidP="0086121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6464D" w:rsidRPr="00861216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52C11A" wp14:editId="19C70739">
                <wp:simplePos x="0" y="0"/>
                <wp:positionH relativeFrom="margin">
                  <wp:posOffset>-421632</wp:posOffset>
                </wp:positionH>
                <wp:positionV relativeFrom="paragraph">
                  <wp:posOffset>181313</wp:posOffset>
                </wp:positionV>
                <wp:extent cx="1674421" cy="443865"/>
                <wp:effectExtent l="0" t="0" r="21590" b="1333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21" cy="4438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Default="002E1047" w:rsidP="00861216">
                            <w:pPr>
                              <w:rPr>
                                <w:color w:val="000000" w:themeColor="text1"/>
                                <w:lang w:val="be-BY"/>
                              </w:rPr>
                            </w:pPr>
                          </w:p>
                          <w:p w:rsidR="002E1047" w:rsidRDefault="002E1047" w:rsidP="00861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4" style="position:absolute;left:0;text-align:left;margin-left:-33.2pt;margin-top:14.3pt;width:131.85pt;height:34.9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FfJpwIAAFEFAAAOAAAAZHJzL2Uyb0RvYy54bWysVN1u0zAUvkfiHSzfszQl+6FqOlWbhpCm&#10;bdqGdu06dhvh2MZ2m5QrJC5B4hl4BoQEGxuvkL4Rx06ajdErxE1y7HO+8/sdD/erQqAFMzZXMsXx&#10;Vg8jJqnKcjlN8evLo2d7GFlHZEaEkizFS2bx/ujpk2GpB6yvZkpkzCBwIu2g1CmeOacHUWTpjBXE&#10;binNJCi5MgVxcDTTKDOkBO+FiPq93k5UKpNpoyizFm4PGyUeBf+cM+pOObfMIZFiyM2Frwnfif9G&#10;oyEZTA3Rs5y2aZB/yKIguYSgnatD4giam/wvV0VOjbKKuy2qikhxnlMWaoBq4t6jai5mRLNQCzTH&#10;6q5N9v+5pSeLM4PyDGYH7ZGkgBnVX+rr1fvVh/prfVN/q2/r29XH+geqf8Hl5/pnfRdUd/XN6hMo&#10;v9fXCLDQyFLbAfi70GemPVkQfVcqbgr/h3pRFZq/7JrPKocoXMY7u0nSjzGioEuS53s7295pdI/W&#10;xrqXTBXICyk2ai6zc5hwaDxZHFvX2K/tAOxTapIIklsK5vMQ8pxxqBrC9gM68I0dCIMWBJhCKGXS&#10;9dv4wdrDeC5EB4w3AYWLW1Br62Es8LAD9jYB/4zYIUJUJV0HLnKpzCYH2ZsucmO/rr6p2ZfvqkkV&#10;Rr3nc/Q3E5UtYfxGNXthNT3KobfHxLozYmARgBOw3O4UPlyoMsWqlTCaKfNu0723B36CFqMSFivF&#10;9u2cGIaReCWBuS/iJPGbGA7J9m4fDuahZvJQI+fFgYKJAC8guyB6eyfWIjequII3YOyjgopICrFT&#10;7NbigWvWHd4QysbjYAS7p4k7lheaete+y540l9UVMbqllwNinqj1CpLBI4I1th4p1XjuFM8D++67&#10;2vYf9jaQuH1j/MPw8Bys7l/C0W8AAAD//wMAUEsDBBQABgAIAAAAIQCpXq5M3QAAAAkBAAAPAAAA&#10;ZHJzL2Rvd25yZXYueG1sTI9BTsMwEEX3SNzBGiR2rdMAaRoyqaqKliVq4QBuPCRp43EUO2m4Pe4K&#10;lqP/9P+bfD2ZVozUu8YywmIegSAurW64Qvj63M1SEM4r1qq1TAg/5GBd3N/lKtP2ygcaj74SoYRd&#10;phBq77tMSlfWZJSb2444ZN+2N8qHs6+k7tU1lJtWxlGUSKMaDgu16mhbU3k5Dgbh8BFXPjaSzs6M&#10;78vd/q3bDxfEx4dp8wrC0+T/YLjpB3UogtPJDqydaBFmSfIcUIQ4TUDcgNXyCcQJYZW+gCxy+f+D&#10;4hcAAP//AwBQSwECLQAUAAYACAAAACEAtoM4kv4AAADhAQAAEwAAAAAAAAAAAAAAAAAAAAAAW0Nv&#10;bnRlbnRfVHlwZXNdLnhtbFBLAQItABQABgAIAAAAIQA4/SH/1gAAAJQBAAALAAAAAAAAAAAAAAAA&#10;AC8BAABfcmVscy8ucmVsc1BLAQItABQABgAIAAAAIQA1zFfJpwIAAFEFAAAOAAAAAAAAAAAAAAAA&#10;AC4CAABkcnMvZTJvRG9jLnhtbFBLAQItABQABgAIAAAAIQCpXq5M3QAAAAkBAAAPAAAAAAAAAAAA&#10;AAAAAAEFAABkcnMvZG93bnJldi54bWxQSwUGAAAAAAQABADzAAAACwYAAAAA&#10;" fillcolor="white [3201]" strokecolor="#ed7d31 [3205]" strokeweight="1pt">
                <v:stroke joinstyle="miter"/>
                <v:textbox>
                  <w:txbxContent>
                    <w:p w:rsidR="002E1047" w:rsidRDefault="002E1047" w:rsidP="00861216">
                      <w:pPr>
                        <w:rPr>
                          <w:color w:val="000000" w:themeColor="text1"/>
                          <w:lang w:val="be-BY"/>
                        </w:rPr>
                      </w:pPr>
                    </w:p>
                    <w:p w:rsidR="002E1047" w:rsidRDefault="002E1047" w:rsidP="0086121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1047" w:rsidRPr="00861216" w:rsidRDefault="002E1047" w:rsidP="00861216">
      <w:pPr>
        <w:jc w:val="center"/>
        <w:rPr>
          <w:color w:val="C00000"/>
          <w:sz w:val="32"/>
          <w:lang w:val="be-BY"/>
        </w:rPr>
      </w:pPr>
    </w:p>
    <w:p w:rsidR="002E1047" w:rsidRDefault="0036464D" w:rsidP="00861216">
      <w:pPr>
        <w:jc w:val="center"/>
        <w:rPr>
          <w:color w:val="C00000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E4539D" wp14:editId="23686B1B">
                <wp:simplePos x="0" y="0"/>
                <wp:positionH relativeFrom="column">
                  <wp:posOffset>-421632</wp:posOffset>
                </wp:positionH>
                <wp:positionV relativeFrom="paragraph">
                  <wp:posOffset>3931681</wp:posOffset>
                </wp:positionV>
                <wp:extent cx="6883870" cy="2778826"/>
                <wp:effectExtent l="0" t="0" r="12700" b="2159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870" cy="277882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1047" w:rsidRPr="00861216" w:rsidRDefault="002E1047" w:rsidP="00B82183">
                            <w:pPr>
                              <w:spacing w:line="276" w:lineRule="auto"/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Прачытай карту.</w:t>
                            </w:r>
                          </w:p>
                          <w:p w:rsidR="002E1047" w:rsidRPr="00861216" w:rsidRDefault="002E1047" w:rsidP="00B82183">
                            <w:pPr>
                              <w:spacing w:line="276" w:lineRule="auto"/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</w:pPr>
                            <w:r w:rsidRPr="00861216"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Колер Полацкага княства ____________, а Тураўскага</w:t>
                            </w:r>
                            <w:r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 xml:space="preserve"> — </w:t>
                            </w:r>
                            <w:r w:rsidRPr="00861216"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_____________</w:t>
                            </w:r>
                            <w:r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.</w:t>
                            </w:r>
                          </w:p>
                          <w:p w:rsidR="002E1047" w:rsidRPr="00861216" w:rsidRDefault="00D416B7" w:rsidP="00B82183">
                            <w:pPr>
                              <w:spacing w:line="276" w:lineRule="auto"/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Найс</w:t>
                            </w:r>
                            <w:r w:rsidR="002E1047" w:rsidRPr="00861216"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тарэйшы горад Беларусі</w:t>
                            </w:r>
                            <w:r w:rsidR="002E1047"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 xml:space="preserve"> —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_____________</w:t>
                            </w:r>
                            <w:r w:rsidR="002E1047" w:rsidRPr="00861216"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. Год яго ўпамінання</w:t>
                            </w:r>
                            <w:r w:rsidR="002E1047"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 xml:space="preserve"> — </w:t>
                            </w:r>
                            <w:r w:rsidR="002E1047" w:rsidRPr="00861216"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___</w:t>
                            </w:r>
                            <w:r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__</w:t>
                            </w:r>
                            <w:r w:rsidR="002E1047"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.</w:t>
                            </w:r>
                          </w:p>
                          <w:p w:rsidR="002E1047" w:rsidRDefault="002E1047" w:rsidP="00B82183">
                            <w:pPr>
                              <w:spacing w:line="276" w:lineRule="auto"/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</w:pPr>
                            <w:r w:rsidRPr="00861216"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 xml:space="preserve">Мінск уваходзіў у склад ____________________ княства. І раней меў назву _____________. Заснаваны ў ________. </w:t>
                            </w:r>
                          </w:p>
                          <w:p w:rsidR="002E1047" w:rsidRPr="00883851" w:rsidRDefault="002E1047" w:rsidP="00B82183">
                            <w:pPr>
                              <w:spacing w:line="276" w:lineRule="auto"/>
                              <w:rPr>
                                <w:sz w:val="32"/>
                                <w:lang w:val="be-BY"/>
                              </w:rPr>
                            </w:pPr>
                            <w:r w:rsidRPr="00861216"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 xml:space="preserve">Знайдзі галоўны гандлёвы шлях, які называецца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lang w:val="be-BY"/>
                              </w:rPr>
                              <w:t>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5" style="position:absolute;left:0;text-align:left;margin-left:-33.2pt;margin-top:309.6pt;width:542.05pt;height:218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t9wAIAAIQFAAAOAAAAZHJzL2Uyb0RvYy54bWysVM1OGzEQvlfqO1i+l022QELEBkUgqkqI&#10;IqDi7HhtdqVdj2s72aSnSj22Up+hz1BVaqHQV9i8UcfezYIA9VA1h814fr4Zf56Z3b1FWZC5MDYH&#10;ldD+Ro8SoTikubpM6NvzwxdDSqxjKmUFKJHQpbB0b/z82W6lRyKGDIpUGIIgyo4qndDMOT2KIssz&#10;UTK7AVooNEowJXN4NJdRaliF6GURxb3edlSBSbUBLqxF7UFjpOOAL6Xg7o2UVjhSJBRrc+Frwnfq&#10;v9F4l40uDdNZztsy2D9UUbJcYdIO6oA5RmYmfwRV5tyABek2OJQRSJlzEe6At+n3HtzmLGNahLsg&#10;OVZ3NNn/B8uP5yeG5GlCY3wpxUp8o/prfbX6sPpYf6uv6+/1TX2z+lT/JPVvVH6pf9W3wXRbX68+&#10;o/FHfUUwFomstB0h3pk+Me3JouhZWUhT+n+8L1kE8pcd+WLhCEfl9nD4cjjAN+JoiweD4TDe9qjR&#10;Xbg21r0SUBIvJNTATKWn+MSBeTY/sq7xX/v5lAoO86Lwel9eU1CQ3LIQ3qFQp0IiA1hCHIBC74n9&#10;wpA5w65hnAvl+o0pY6lo1Fs9/LX1dRGh2gDokSUm7rBbAN/Xj7Gbslt/HypC63bBvb8V1gR3ESEz&#10;KNcFl7kC8xRAgbdqMzf+a5IaajxLbjFdhO7Y8Z5eM4V0iR1joBklq/lhjq9xxKw7YQZnB18Q94F7&#10;gx9ZQJVQaCVKMjDvn9J7f2xptFJS4Swm1L6bMSMoKV4rbPad/uamH95w2NwaxHgw9y3T+xY1K/cB&#10;H66Pm0fzIHp/V6xFaaC8wLUx8VnRxBTH3Al1a3HfNRsC1w4Xk0lwwnHVzB2pM809tGfZt9n54oIZ&#10;3Takw14+hvXUstGDlmx8faSCycyBzEO/3rHa8o+jHhqpXUt+l9w/B6+75Tn+AwAA//8DAFBLAwQU&#10;AAYACAAAACEATgm/beMAAAANAQAADwAAAGRycy9kb3ducmV2LnhtbEyPwU7DMAyG70i8Q2Qkblva&#10;AdkoTacxaUKatAODades8ZpC41RNtpa3Jz3BzZY//f7+fDnYhl2x87UjCek0AYZUOl1TJeHzYzNZ&#10;APNBkVaNI5Twgx6Wxe1NrjLtenrH6z5ULIaQz5QEE0Kbce5Lg1b5qWuR4u3sOqtCXLuK6071Mdw2&#10;fJYkgltVU/xgVItrg+X3/mIlvK17vW3Dw+61Ts+HbTCr4+arl/L+bli9AAs4hD8YRv2oDkV0OrkL&#10;ac8aCRMhHiMqQaTPM2AjkaTzObDTOD2JBfAi5/9bFL8AAAD//wMAUEsBAi0AFAAGAAgAAAAhALaD&#10;OJL+AAAA4QEAABMAAAAAAAAAAAAAAAAAAAAAAFtDb250ZW50X1R5cGVzXS54bWxQSwECLQAUAAYA&#10;CAAAACEAOP0h/9YAAACUAQAACwAAAAAAAAAAAAAAAAAvAQAAX3JlbHMvLnJlbHNQSwECLQAUAAYA&#10;CAAAACEAkh1bfcACAACEBQAADgAAAAAAAAAAAAAAAAAuAgAAZHJzL2Uyb0RvYy54bWxQSwECLQAU&#10;AAYACAAAACEATgm/beMAAAANAQAADwAAAAAAAAAAAAAAAAAaBQAAZHJzL2Rvd25yZXYueG1sUEsF&#10;BgAAAAAEAAQA8wAAACoGAAAAAA==&#10;" filled="f" strokecolor="#1f3763 [1604]" strokeweight="1pt">
                <v:stroke joinstyle="miter"/>
                <v:textbox>
                  <w:txbxContent>
                    <w:p w:rsidR="002E1047" w:rsidRPr="00861216" w:rsidRDefault="002E1047" w:rsidP="00B82183">
                      <w:pPr>
                        <w:spacing w:line="276" w:lineRule="auto"/>
                        <w:rPr>
                          <w:color w:val="000000" w:themeColor="text1"/>
                          <w:sz w:val="32"/>
                          <w:lang w:val="be-BY"/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be-BY"/>
                        </w:rPr>
                        <w:t>Прачытай карту.</w:t>
                      </w:r>
                    </w:p>
                    <w:p w:rsidR="002E1047" w:rsidRPr="00861216" w:rsidRDefault="002E1047" w:rsidP="00B82183">
                      <w:pPr>
                        <w:spacing w:line="276" w:lineRule="auto"/>
                        <w:rPr>
                          <w:color w:val="000000" w:themeColor="text1"/>
                          <w:sz w:val="32"/>
                          <w:lang w:val="be-BY"/>
                        </w:rPr>
                      </w:pPr>
                      <w:r w:rsidRPr="00861216">
                        <w:rPr>
                          <w:color w:val="000000" w:themeColor="text1"/>
                          <w:sz w:val="32"/>
                          <w:lang w:val="be-BY"/>
                        </w:rPr>
                        <w:t>Колер Полацкага княства ____________, а Тураўскага</w:t>
                      </w:r>
                      <w:r>
                        <w:rPr>
                          <w:color w:val="000000" w:themeColor="text1"/>
                          <w:sz w:val="32"/>
                          <w:lang w:val="be-BY"/>
                        </w:rPr>
                        <w:t xml:space="preserve"> — </w:t>
                      </w:r>
                      <w:r w:rsidRPr="00861216">
                        <w:rPr>
                          <w:color w:val="000000" w:themeColor="text1"/>
                          <w:sz w:val="32"/>
                          <w:lang w:val="be-BY"/>
                        </w:rPr>
                        <w:t>_____________</w:t>
                      </w:r>
                      <w:r>
                        <w:rPr>
                          <w:color w:val="000000" w:themeColor="text1"/>
                          <w:sz w:val="32"/>
                          <w:lang w:val="be-BY"/>
                        </w:rPr>
                        <w:t>.</w:t>
                      </w:r>
                    </w:p>
                    <w:p w:rsidR="002E1047" w:rsidRPr="00861216" w:rsidRDefault="00D416B7" w:rsidP="00B82183">
                      <w:pPr>
                        <w:spacing w:line="276" w:lineRule="auto"/>
                        <w:rPr>
                          <w:color w:val="000000" w:themeColor="text1"/>
                          <w:sz w:val="32"/>
                          <w:lang w:val="be-BY"/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be-BY"/>
                        </w:rPr>
                        <w:t>Найс</w:t>
                      </w:r>
                      <w:r w:rsidR="002E1047" w:rsidRPr="00861216">
                        <w:rPr>
                          <w:color w:val="000000" w:themeColor="text1"/>
                          <w:sz w:val="32"/>
                          <w:lang w:val="be-BY"/>
                        </w:rPr>
                        <w:t>тарэйшы горад Беларусі</w:t>
                      </w:r>
                      <w:r w:rsidR="002E1047">
                        <w:rPr>
                          <w:color w:val="000000" w:themeColor="text1"/>
                          <w:sz w:val="32"/>
                          <w:lang w:val="be-BY"/>
                        </w:rPr>
                        <w:t xml:space="preserve"> — </w:t>
                      </w:r>
                      <w:r>
                        <w:rPr>
                          <w:color w:val="000000" w:themeColor="text1"/>
                          <w:sz w:val="32"/>
                          <w:lang w:val="be-BY"/>
                        </w:rPr>
                        <w:t>_____________</w:t>
                      </w:r>
                      <w:r w:rsidR="002E1047" w:rsidRPr="00861216">
                        <w:rPr>
                          <w:color w:val="000000" w:themeColor="text1"/>
                          <w:sz w:val="32"/>
                          <w:lang w:val="be-BY"/>
                        </w:rPr>
                        <w:t>. Год яго ўпамінання</w:t>
                      </w:r>
                      <w:r w:rsidR="002E1047">
                        <w:rPr>
                          <w:color w:val="000000" w:themeColor="text1"/>
                          <w:sz w:val="32"/>
                          <w:lang w:val="be-BY"/>
                        </w:rPr>
                        <w:t xml:space="preserve"> — </w:t>
                      </w:r>
                      <w:r w:rsidR="002E1047" w:rsidRPr="00861216">
                        <w:rPr>
                          <w:color w:val="000000" w:themeColor="text1"/>
                          <w:sz w:val="32"/>
                          <w:lang w:val="be-BY"/>
                        </w:rPr>
                        <w:t>___</w:t>
                      </w:r>
                      <w:r>
                        <w:rPr>
                          <w:color w:val="000000" w:themeColor="text1"/>
                          <w:sz w:val="32"/>
                          <w:lang w:val="be-BY"/>
                        </w:rPr>
                        <w:t>__</w:t>
                      </w:r>
                      <w:r w:rsidR="002E1047">
                        <w:rPr>
                          <w:color w:val="000000" w:themeColor="text1"/>
                          <w:sz w:val="32"/>
                          <w:lang w:val="be-BY"/>
                        </w:rPr>
                        <w:t>.</w:t>
                      </w:r>
                    </w:p>
                    <w:p w:rsidR="002E1047" w:rsidRDefault="002E1047" w:rsidP="00B82183">
                      <w:pPr>
                        <w:spacing w:line="276" w:lineRule="auto"/>
                        <w:rPr>
                          <w:color w:val="000000" w:themeColor="text1"/>
                          <w:sz w:val="32"/>
                          <w:lang w:val="be-BY"/>
                        </w:rPr>
                      </w:pPr>
                      <w:r w:rsidRPr="00861216">
                        <w:rPr>
                          <w:color w:val="000000" w:themeColor="text1"/>
                          <w:sz w:val="32"/>
                          <w:lang w:val="be-BY"/>
                        </w:rPr>
                        <w:t xml:space="preserve">Мінск уваходзіў у склад ____________________ княства. І раней меў назву _____________. Заснаваны ў ________. </w:t>
                      </w:r>
                    </w:p>
                    <w:p w:rsidR="002E1047" w:rsidRPr="00883851" w:rsidRDefault="002E1047" w:rsidP="00B82183">
                      <w:pPr>
                        <w:spacing w:line="276" w:lineRule="auto"/>
                        <w:rPr>
                          <w:sz w:val="32"/>
                          <w:lang w:val="be-BY"/>
                        </w:rPr>
                      </w:pPr>
                      <w:r w:rsidRPr="00861216">
                        <w:rPr>
                          <w:color w:val="000000" w:themeColor="text1"/>
                          <w:sz w:val="32"/>
                          <w:lang w:val="be-BY"/>
                        </w:rPr>
                        <w:t xml:space="preserve">Знайдзі галоўны гандлёвы шлях, які называецца </w:t>
                      </w:r>
                      <w:r>
                        <w:rPr>
                          <w:color w:val="000000" w:themeColor="text1"/>
                          <w:sz w:val="32"/>
                          <w:lang w:val="be-BY"/>
                        </w:rPr>
                        <w:t>____________________.</w:t>
                      </w:r>
                    </w:p>
                  </w:txbxContent>
                </v:textbox>
              </v:roundrect>
            </w:pict>
          </mc:Fallback>
        </mc:AlternateContent>
      </w:r>
      <w:r w:rsidR="002E1047">
        <w:rPr>
          <w:noProof/>
          <w:lang w:eastAsia="ru-RU"/>
        </w:rPr>
        <w:drawing>
          <wp:inline distT="0" distB="0" distL="0" distR="0" wp14:anchorId="3D531B29" wp14:editId="3845C32B">
            <wp:extent cx="4679394" cy="3935895"/>
            <wp:effectExtent l="0" t="0" r="698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7"/>
                    <a:stretch/>
                  </pic:blipFill>
                  <pic:spPr bwMode="auto">
                    <a:xfrm>
                      <a:off x="0" y="0"/>
                      <a:ext cx="4680000" cy="393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64D" w:rsidRDefault="0036464D" w:rsidP="00861216">
      <w:pPr>
        <w:jc w:val="center"/>
        <w:rPr>
          <w:color w:val="C00000"/>
          <w:lang w:val="be-BY"/>
        </w:rPr>
      </w:pPr>
    </w:p>
    <w:p w:rsidR="0036464D" w:rsidRDefault="0036464D" w:rsidP="00861216">
      <w:pPr>
        <w:jc w:val="center"/>
        <w:rPr>
          <w:color w:val="C00000"/>
          <w:lang w:val="be-BY"/>
        </w:rPr>
      </w:pPr>
    </w:p>
    <w:p w:rsidR="0036464D" w:rsidRDefault="0036464D" w:rsidP="00861216">
      <w:pPr>
        <w:jc w:val="center"/>
        <w:rPr>
          <w:color w:val="C00000"/>
          <w:lang w:val="be-BY"/>
        </w:rPr>
      </w:pPr>
    </w:p>
    <w:p w:rsidR="0036464D" w:rsidRDefault="0036464D" w:rsidP="00861216">
      <w:pPr>
        <w:jc w:val="center"/>
        <w:rPr>
          <w:color w:val="C00000"/>
          <w:lang w:val="be-BY"/>
        </w:rPr>
      </w:pPr>
    </w:p>
    <w:p w:rsidR="0036464D" w:rsidRDefault="0036464D" w:rsidP="00861216">
      <w:pPr>
        <w:jc w:val="center"/>
        <w:rPr>
          <w:color w:val="C00000"/>
          <w:lang w:val="be-BY"/>
        </w:rPr>
      </w:pPr>
    </w:p>
    <w:p w:rsidR="0036464D" w:rsidRDefault="0036464D" w:rsidP="00861216">
      <w:pPr>
        <w:jc w:val="center"/>
        <w:rPr>
          <w:color w:val="C00000"/>
          <w:lang w:val="be-BY"/>
        </w:rPr>
      </w:pPr>
    </w:p>
    <w:p w:rsidR="002E1047" w:rsidRDefault="002E1047" w:rsidP="00861216">
      <w:pPr>
        <w:jc w:val="center"/>
        <w:rPr>
          <w:color w:val="C00000"/>
          <w:lang w:val="be-BY"/>
        </w:rPr>
      </w:pPr>
    </w:p>
    <w:p w:rsidR="002E1047" w:rsidRDefault="002E1047" w:rsidP="00861216">
      <w:pPr>
        <w:jc w:val="center"/>
        <w:rPr>
          <w:color w:val="C00000"/>
          <w:lang w:val="be-BY"/>
        </w:rPr>
      </w:pPr>
    </w:p>
    <w:p w:rsidR="002E1047" w:rsidRDefault="002E1047" w:rsidP="00861216">
      <w:pPr>
        <w:jc w:val="center"/>
        <w:rPr>
          <w:color w:val="C00000"/>
          <w:sz w:val="32"/>
          <w:szCs w:val="32"/>
          <w:lang w:val="be-BY"/>
        </w:rPr>
      </w:pPr>
      <w:r w:rsidRPr="00B82183">
        <w:rPr>
          <w:lang w:val="be-BY"/>
        </w:rPr>
        <w:br w:type="page"/>
      </w:r>
      <w:r>
        <w:rPr>
          <w:color w:val="C00000"/>
          <w:sz w:val="32"/>
          <w:szCs w:val="32"/>
          <w:lang w:val="be-BY"/>
        </w:rPr>
        <w:lastRenderedPageBreak/>
        <w:t>6. СТУЖКА ЧАСУ</w:t>
      </w:r>
    </w:p>
    <w:p w:rsidR="002E1047" w:rsidRPr="001F6F9F" w:rsidRDefault="0036464D" w:rsidP="0036464D">
      <w:pPr>
        <w:spacing w:after="120" w:line="240" w:lineRule="auto"/>
        <w:jc w:val="center"/>
        <w:rPr>
          <w:color w:val="C00000"/>
          <w:sz w:val="32"/>
          <w:szCs w:val="32"/>
          <w:lang w:val="be-BY"/>
        </w:rPr>
      </w:pP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49FB31EF" wp14:editId="44B76767">
                <wp:extent cx="6479540" cy="422875"/>
                <wp:effectExtent l="0" t="0" r="16510" b="15875"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4228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64D" w:rsidRPr="000875C5" w:rsidRDefault="0036464D" w:rsidP="0036464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>Дата — гэта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9FB31EF" id="Скругленный прямоугольник 18" o:spid="_x0000_s1036" style="width:510.2pt;height:3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WezwgIAAIsFAAAOAAAAZHJzL2Uyb0RvYy54bWysVM1u2zAMvg/YOwi6r3ay9C+oUwQtOgwo&#10;2qLt0LMiy4kxWdQkJU52GtDjBuwZ9gzDgK1du1dw3miU7Lhdl9Owi02R/EiR/MS9/XkhyUwYm4NK&#10;aGcjpkQoDmmuxgl9c3n0YocS65hKmQQlEroQlu4Pnj/bK3VfdGECMhWGYBBl+6VO6MQ53Y8iyyei&#10;YHYDtFBozMAUzOHRjKPUsBKjFzLqxvFWVIJJtQEurEXtYW2kgxA/ywR3p1lmhSMyoXg3F74mfEf+&#10;Gw32WH9smJ7kvLkG+4dbFCxXmLQNdcgcI1OT/xWqyLkBC5nb4FBEkGU5F6EGrKYTP6nmYsK0CLVg&#10;c6xu22T/X1h+MjszJE9xdjgpxQqcUfWlull+WF5XX6vb6lt1V90tP1Y/SPULlZ+rn9V9MN1Xt8tP&#10;aPxe3RDEYiNLbfsY70KfmeZkUfRdmWem8H+sl8xD8xdt88XcEY7Krd727mYPZ8TR1ut2d7Y3fdDo&#10;Aa2Nda8EFMQLCTUwVek5Tjg0ns2Orav9V34+o1T+a0Hm6VEuZTiY8ehAGjJjyInt+GU8DDTARI/c&#10;8OShka+priJIbiFFHfZcZNg2vHc3pA+EFW1YxrlQrtsUIBV6e1iGV2iBnXVA6ToNqPH1MBGI3ALj&#10;dcA/M7aIkBWUa8FFrsCsC5C+bTPX/qvq65p9+W4+mtdcCR3zqhGkCySQgfplWc2PcpzOMbPujBl8&#10;SjhQXA/uFD+ZhDKh0EiUTMC8X6f3/shwtFJS4tNMqH03ZUZQIl8r5P5up+d54sIBBfNYO1pp1bQ4&#10;AJxwBxeQ5kH0vk6uxMxAcYXbY+izoYkpjjkT6lbigasXBW4fLobD4ISvVjN3rC4096F9ez3dLudX&#10;zOiGmA4pfQKrx8v6T6hZ+3qkguHUQZYH3j50s2k8vvhA/2Y7+ZXy+By8Hnbo4DcAAAD//wMAUEsD&#10;BBQABgAIAAAAIQAKMXt13AAAAAUBAAAPAAAAZHJzL2Rvd25yZXYueG1sTI9BSwMxEIXvQv9DGMGL&#10;2MQioaybLVZQ9FDBWgRv6WbMLt1MQpK267837UUvA4/3eO+bejG6gR0wpt6TgtupAIbUetOTVbD5&#10;eLqZA0tZk9GDJ1TwgwkWzeSi1pXxR3rHwzpbVkooVVpBl3OoOE9th06nqQ9Ixfv20elcZLTcRH0s&#10;5W7gMyEkd7qnstDpgI8dtrv13ilYyRA+l/Pdm928PH9ZEcN1G16VurocH+6BZRzzXxhO+AUdmsK0&#10;9XsyiQ0KyiP5fE+emIk7YFsFUkrgTc3/0ze/AAAA//8DAFBLAQItABQABgAIAAAAIQC2gziS/gAA&#10;AOEBAAATAAAAAAAAAAAAAAAAAAAAAABbQ29udGVudF9UeXBlc10ueG1sUEsBAi0AFAAGAAgAAAAh&#10;ADj9If/WAAAAlAEAAAsAAAAAAAAAAAAAAAAALwEAAF9yZWxzLy5yZWxzUEsBAi0AFAAGAAgAAAAh&#10;ALlNZ7PCAgAAiwUAAA4AAAAAAAAAAAAAAAAALgIAAGRycy9lMm9Eb2MueG1sUEsBAi0AFAAGAAgA&#10;AAAhAAoxe3XcAAAABQEAAA8AAAAAAAAAAAAAAAAAHAUAAGRycy9kb3ducmV2LnhtbFBLBQYAAAAA&#10;BAAEAPMAAAAlBgAAAAA=&#10;" fillcolor="white [3201]" strokecolor="#7030a0" strokeweight="1pt">
                <v:stroke joinstyle="miter"/>
                <v:textbox inset=",0,,0">
                  <w:txbxContent>
                    <w:p w:rsidR="0036464D" w:rsidRPr="000875C5" w:rsidRDefault="0036464D" w:rsidP="0036464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>Дата — гэта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6464D" w:rsidRDefault="0036464D" w:rsidP="00B748C0">
      <w:pPr>
        <w:spacing w:after="120" w:line="240" w:lineRule="auto"/>
        <w:rPr>
          <w:color w:val="C00000"/>
          <w:sz w:val="32"/>
          <w:szCs w:val="32"/>
          <w:lang w:val="be-BY"/>
        </w:rPr>
      </w:pPr>
      <w:r>
        <w:rPr>
          <w:noProof/>
          <w:color w:val="C00000"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6479540" cy="1427240"/>
                <wp:effectExtent l="0" t="0" r="35560" b="20955"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1427240"/>
                          <a:chOff x="0" y="0"/>
                          <a:chExt cx="6479540" cy="1427240"/>
                        </a:xfrm>
                      </wpg:grpSpPr>
                      <wps:wsp>
                        <wps:cNvPr id="9" name="Прямоугольник 9"/>
                        <wps:cNvSpPr/>
                        <wps:spPr>
                          <a:xfrm>
                            <a:off x="0" y="1130060"/>
                            <a:ext cx="2667000" cy="297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1932317" y="0"/>
                            <a:ext cx="3840480" cy="4152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Стрелка вправо 2"/>
                        <wps:cNvSpPr/>
                        <wps:spPr>
                          <a:xfrm>
                            <a:off x="0" y="172528"/>
                            <a:ext cx="6479540" cy="1196975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F896E64" id="Группа 54" o:spid="_x0000_s1026" style="width:510.2pt;height:112.4pt;mso-position-horizontal-relative:char;mso-position-vertical-relative:line" coordsize="64795,14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r72AMAACsPAAAOAAAAZHJzL2Uyb0RvYy54bWzsV82O2zYQvhfoOxC8d21pZXslrDYwNvWi&#10;wCJZdFPkTFPUDyCRLEmvvD0F7bVAD32Aom8QtChQJO3mFeQ36pD68cbetE0KtD0YBmRSnBnOfJz5&#10;NDx9tK5KdMOULgSPsXc0xohxKpKCZzH+4tnikxOMtCE8IaXgLMa3TONHZx9/dFrLiPkiF2XCFAIj&#10;XEe1jHFujIxGI01zVhF9JCTjsJgKVREDU5WNEkVqsF6VI388no5qoRKpBGVaw9vH7SI+c/bTlFHz&#10;NE01M6iMMfhm3FO559I+R2enJMoUkXlBOzfIB3hRkYLDpoOpx8QQtFLFnqmqoEpokZojKqqRSNOC&#10;MhcDROONd6K5UGIlXSxZVGdygAmg3cHpg83SJzdXChVJjCcBRpxUcEbN95sXm2+aN/B7ieA1YFTL&#10;LALRCyWv5ZXqXmTtzIa9TlVl/yEgtHbo3g7osrVBFF5Og1k4CeAQKKx5gT/zYeLwpzkc0p4ezT/9&#10;C81Rv/HI+je4U0vIJb2FS/8zuK5zIpk7BW0x6OAKB7R+ALS+a35r7gCzn5u75vXm2+b35tfmFQpb&#10;6JzagJuONED4TtA87xjSugOmh86fTmfjcQedH868EycwxE8iqbS5YKJCdhBjBYnv8pHcXGoDIINo&#10;L2K31qIskkVRlm5ii42dlwrdECiTZeZZv0HjLamS7yuqbDmoLRbn1sU9TbBjVeGI+sjdyNyWzBos&#10;+ecshQSEBPGdx670t94QShk3XruUk4S1Tk5gr2Gz3n/ntDNoLacQ3mC7M9BLtkZ6263PnbxVZY45&#10;BuXxnznWKg8abmfBzaBcFVyohwyUEFW3cyvfg9RCY1FaiuQW8k2Jlre0pIsCzveSaHNFFBAVpASQ&#10;r3kKj7QUdYxFN8IoF+qrh95beSgIWMWoBuKLsf5yRRTDqPyMQ6mEXmCL1LhJMJn5MFH3V5b3V/iq&#10;OheQNB7QvKRuaOVN2Q9TJarnwNFzuyssEU5h7xhTo/rJuWkJGViesvnciQE7SmIu+bWk1rhF1ebv&#10;s/VzomSX5AbK44noy5NEO7neylpNLuYrI9LCFcIW1w5voApLcP8CZ0z+BmdM3oszvPDYP/ZmGO3T&#10;7fFJMA6AJxzdBt7ED/t66cm6J4T/kjPul/GWkw6cceCMA2e4tswfOOPHzdebF80vzevmFfRlzU/N&#10;G5i+hP875L8XaQAn2A5s5k/8E6sI37sHGy0vnIYzx0dQj+8ijSLLzVwpUTuO3qFg25FY+281Ejsf&#10;+AfbjUO3EO3AdOgWutbh/9AtuPsG3Mhcw9ndHu2V7/7cdRfbO+7ZHwAAAP//AwBQSwMEFAAGAAgA&#10;AAAhADBphurdAAAABgEAAA8AAABkcnMvZG93bnJldi54bWxMj0FLw0AQhe+C/2EZwZvdTaxSYjal&#10;FPVUBFtBvE2z0yQ0Oxuy2yT992692MvA4z3e+yZfTrYVA/W+cawhmSkQxKUzDVcavnZvDwsQPiAb&#10;bB2ThjN5WBa3Nzlmxo38ScM2VCKWsM9QQx1Cl0npy5os+pnriKN3cL3FEGVfSdPjGMttK1OlnqXF&#10;huNCjR2tayqP25PV8D7iuHpMXofN8bA+/+yePr43CWl9fzetXkAEmsJ/GC74ER2KyLR3JzZetBri&#10;I+HvXjyVqjmIvYY0nS9AFrm8xi9+AQAA//8DAFBLAQItABQABgAIAAAAIQC2gziS/gAAAOEBAAAT&#10;AAAAAAAAAAAAAAAAAAAAAABbQ29udGVudF9UeXBlc10ueG1sUEsBAi0AFAAGAAgAAAAhADj9If/W&#10;AAAAlAEAAAsAAAAAAAAAAAAAAAAALwEAAF9yZWxzLy5yZWxzUEsBAi0AFAAGAAgAAAAhAGFaevvY&#10;AwAAKw8AAA4AAAAAAAAAAAAAAAAALgIAAGRycy9lMm9Eb2MueG1sUEsBAi0AFAAGAAgAAAAhADBp&#10;hurdAAAABgEAAA8AAAAAAAAAAAAAAAAAMgYAAGRycy9kb3ducmV2LnhtbFBLBQYAAAAABAAEAPMA&#10;AAA8BwAAAAA=&#10;">
                <v:rect id="Прямоугольник 9" o:spid="_x0000_s1027" style="position:absolute;top:11300;width:26670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pjwgAAANoAAAAPAAAAZHJzL2Rvd25yZXYueG1sRI9BawIx&#10;FITvBf9DeIK3mlWw1NUoIgriQaiWnp+bZ3Zx87Ik0d3996ZQ6HGYmW+Y5bqztXiSD5VjBZNxBoK4&#10;cLpio+D7sn//BBEissbaMSnoKcB6NXhbYq5dy1/0PEcjEoRDjgrKGJtcylCUZDGMXUOcvJvzFmOS&#10;3kjtsU1wW8tpln1IixWnhRIb2pZU3M8Pq4DnO/Nz380ufTAT37fX7eN07JUaDbvNAkSkLv6H/9oH&#10;rWAOv1fSDZCrFwAAAP//AwBQSwECLQAUAAYACAAAACEA2+H2y+4AAACFAQAAEwAAAAAAAAAAAAAA&#10;AAAAAAAAW0NvbnRlbnRfVHlwZXNdLnhtbFBLAQItABQABgAIAAAAIQBa9CxbvwAAABUBAAALAAAA&#10;AAAAAAAAAAAAAB8BAABfcmVscy8ucmVsc1BLAQItABQABgAIAAAAIQAobGpjwgAAANoAAAAPAAAA&#10;AAAAAAAAAAAAAAcCAABkcnMvZG93bnJldi54bWxQSwUGAAAAAAMAAwC3AAAA9gIAAAAA&#10;" fillcolor="white [3212]" strokecolor="#ffc000" strokeweight="1pt"/>
                <v:rect id="Прямоугольник 5" o:spid="_x0000_s1028" style="position:absolute;left:19323;width:38404;height:4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vLBwgAAANoAAAAPAAAAZHJzL2Rvd25yZXYueG1sRI9BawIx&#10;FITvgv8hPKE3zVaoyNYoUhQ8iFD10tvr5rnZunlZNlGz/npTEDwOM/MNM1tEW4srtb5yrOB9lIEg&#10;LpyuuFRwPKyHUxA+IGusHZOCjjws5v3eDHPtbvxN130oRYKwz1GBCaHJpfSFIYt+5Bri5J1cazEk&#10;2ZZSt3hLcFvLcZZNpMWK04LBhr4MFef9xSqwp52J9/hD9bYru2rS7FZ/v6TU2yAuP0EEiuEVfrY3&#10;WsEH/F9JN0DOHwAAAP//AwBQSwECLQAUAAYACAAAACEA2+H2y+4AAACFAQAAEwAAAAAAAAAAAAAA&#10;AAAAAAAAW0NvbnRlbnRfVHlwZXNdLnhtbFBLAQItABQABgAIAAAAIQBa9CxbvwAAABUBAAALAAAA&#10;AAAAAAAAAAAAAB8BAABfcmVscy8ucmVsc1BLAQItABQABgAIAAAAIQB+EvLBwgAAANoAAAAPAAAA&#10;AAAAAAAAAAAAAAcCAABkcnMvZG93bnJldi54bWxQSwUGAAAAAAMAAwC3AAAA9gIAAAAA&#10;" fillcolor="white [3212]" strokecolor="red" strokeweight="1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2" o:spid="_x0000_s1029" type="#_x0000_t13" style="position:absolute;top:1725;width:64795;height:11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jAwAAAANoAAAAPAAAAZHJzL2Rvd25yZXYueG1sRI/BasMw&#10;EETvgf6D2EJvsdy4KcW1EkLTQq5N8gGLtZWdSCsjKbHz91Wg0OMwM2+YZj05K64UYu9ZwXNRgiBu&#10;ve7ZKDgevuZvIGJC1mg9k4IbRVivHmYN1tqP/E3XfTIiQzjWqKBLaailjG1HDmPhB+Ls/fjgMGUZ&#10;jNQBxwx3Vi7K8lU67DkvdDjQR0fteX9xCpZRp+14itJU9sZLu6nCy2el1NPjtHkHkWhK/+G/9k4r&#10;WMD9Sr4BcvULAAD//wMAUEsBAi0AFAAGAAgAAAAhANvh9svuAAAAhQEAABMAAAAAAAAAAAAAAAAA&#10;AAAAAFtDb250ZW50X1R5cGVzXS54bWxQSwECLQAUAAYACAAAACEAWvQsW78AAAAVAQAACwAAAAAA&#10;AAAAAAAAAAAfAQAAX3JlbHMvLnJlbHNQSwECLQAUAAYACAAAACEAnVH4wMAAAADaAAAADwAAAAAA&#10;AAAAAAAAAAAHAgAAZHJzL2Rvd25yZXYueG1sUEsFBgAAAAADAAMAtwAAAPQCAAAAAA==&#10;" adj="19605" fillcolor="white [3212]" strokecolor="#1f3763 [1604]" strokeweight="1pt"/>
                <w10:anchorlock/>
              </v:group>
            </w:pict>
          </mc:Fallback>
        </mc:AlternateContent>
      </w:r>
    </w:p>
    <w:p w:rsidR="002E1047" w:rsidRDefault="002E1047" w:rsidP="0036464D">
      <w:pPr>
        <w:spacing w:after="120" w:line="240" w:lineRule="auto"/>
        <w:rPr>
          <w:color w:val="C00000"/>
          <w:sz w:val="32"/>
          <w:szCs w:val="32"/>
          <w:lang w:val="be-BY"/>
        </w:rPr>
      </w:pP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2FBFF18C">
                <wp:extent cx="6480000" cy="609600"/>
                <wp:effectExtent l="0" t="0" r="16510" b="19050"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609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Pr="0065497D" w:rsidRDefault="002E1047" w:rsidP="00861216">
                            <w:pPr>
                              <w:rPr>
                                <w:sz w:val="32"/>
                                <w:szCs w:val="32"/>
                                <w:lang w:val="be-BY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be-BY"/>
                              </w:rPr>
                              <w:t>Эра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FBFF18C" id="Скругленный прямоугольник 8" o:spid="_x0000_s1037" style="width:510.2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DUzAIAALAFAAAOAAAAZHJzL2Uyb0RvYy54bWysVM1uEzEQviPxDpbvdJOohDbqpopaFSGV&#10;tmqLena83maF12NsJ7vhhMQRJJ6BZ0BI0NLyCps3Yuz9aVRyQuzBO56fb348M3v7ZS7JQhibgYpp&#10;f6tHiVAckkxdx/TN5dGzHUqsYyphEpSI6VJYuj9++mSv0CMxgBnIRBiCIMqOCh3TmXN6FEWWz0TO&#10;7BZooVCYgsmZw6u5jhLDCkTPZTTo9YZRASbRBriwFrmHtZCOA36aCu5O09QKR2RMMTYXThPOqT+j&#10;8R4bXRumZxlvwmD/EEXOMoVOO6hD5hiZm+wvqDzjBiykbotDHkGaZlyEHDCbfu9RNhczpkXIBYtj&#10;dVcm+/9g+cnizJAsiSk+lGI5PlH1tbpZfVh9rL5Vt9X36q66W32qfpLqNzK/VL+q+yC6r25Xn1H4&#10;o7ohO76MhbYjRLvQZ6a5WSR9TcrU5P6P2ZIylH7ZlV6UjnBkDrd3evhRwlE27O0OkUaY6MFaG+te&#10;CsiJJ2JqYK6Sc3zfUHa2OLau1m/1vEep/GlBZslRJmW4+M4SB9KQBcOeYJwL5YYBRM7z15DU/BfP&#10;fTQ1YmhGbxLiWUPD6LyHyKdeJxsot5Si9n4uUqwtpjcIDjqgdd+DxotUqO3NUoy0M+xvMpSu3xg1&#10;ut5MhG7vDHubDOtsW4+dRfAKynXGeabAbAJI3naea/02+zpnn74rp2VoqH5Q9awpJEvsMgP1+FnN&#10;jzJ8xGNm3RkzOG/47rhD3CkeqYQiptBQlMzAvN/E9/o4BiilpMD5jal9N2dGUCJfKRyQ3f72th/4&#10;cEHCrHOnLVfN8wPANujjltI8kF7XyZZMDeRXuGIm3huKmOLoM6auJQ9cvU1wRXExmQQlHG3N3LG6&#10;0NxD+/L6rrwsr5jRTf867PwTaCecjR51cK3rLRVM5g7SLLT3QzWbwuNaCF3ZrDC/d9bvQeth0Y7/&#10;AAAA//8DAFBLAwQUAAYACAAAACEAbm7dnNsAAAAFAQAADwAAAGRycy9kb3ducmV2LnhtbEyPwWrD&#10;MBBE74X+g9hCb43UhITYsRxKSqCFXuqUnmVrY5lIK9dSEufvq/TSXBaGGWbeFuvRWXbCIXSeJDxP&#10;BDCkxuuOWglfu+3TEliIirSynlDCBQOsy/u7QuXan+kTT1VsWSqhkCsJJsY+5zw0Bp0KE98jJW/v&#10;B6dikkPL9aDOqdxZPhViwZ3qKC0Y1ePGYHOojk5CPb98vHcmOzSvP2ZWbb71mx0zKR8fxpcVsIhj&#10;/A/DFT+hQ5mYan8kHZiVkB6Jf/fqiamYA6slZAsBvCz4LX35CwAA//8DAFBLAQItABQABgAIAAAA&#10;IQC2gziS/gAAAOEBAAATAAAAAAAAAAAAAAAAAAAAAABbQ29udGVudF9UeXBlc10ueG1sUEsBAi0A&#10;FAAGAAgAAAAhADj9If/WAAAAlAEAAAsAAAAAAAAAAAAAAAAALwEAAF9yZWxzLy5yZWxzUEsBAi0A&#10;FAAGAAgAAAAhAAmeYNTMAgAAsAUAAA4AAAAAAAAAAAAAAAAALgIAAGRycy9lMm9Eb2MueG1sUEsB&#10;Ai0AFAAGAAgAAAAhAG5u3ZzbAAAABQEAAA8AAAAAAAAAAAAAAAAAJgUAAGRycy9kb3ducmV2Lnht&#10;bFBLBQYAAAAABAAEAPMAAAAuBgAAAAA=&#10;" fillcolor="white [3201]" strokecolor="#538135 [2409]" strokeweight="1pt">
                <v:stroke joinstyle="miter"/>
                <v:textbox inset=",0,,0">
                  <w:txbxContent>
                    <w:p w:rsidR="002E1047" w:rsidRPr="0065497D" w:rsidRDefault="002E1047" w:rsidP="00861216">
                      <w:pPr>
                        <w:rPr>
                          <w:sz w:val="32"/>
                          <w:szCs w:val="32"/>
                          <w:lang w:val="be-BY"/>
                        </w:rPr>
                      </w:pPr>
                      <w:r>
                        <w:rPr>
                          <w:sz w:val="32"/>
                          <w:szCs w:val="32"/>
                          <w:lang w:val="be-BY"/>
                        </w:rPr>
                        <w:t>Эра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1047" w:rsidRPr="000875C5" w:rsidRDefault="002E1047" w:rsidP="0036464D">
      <w:pPr>
        <w:spacing w:after="120" w:line="240" w:lineRule="auto"/>
        <w:jc w:val="center"/>
        <w:rPr>
          <w:color w:val="C00000"/>
          <w:sz w:val="32"/>
          <w:szCs w:val="32"/>
          <w:lang w:val="be-BY"/>
        </w:rPr>
      </w:pP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798E6F9B">
                <wp:extent cx="6480000" cy="609600"/>
                <wp:effectExtent l="0" t="0" r="16510" b="19050"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609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Pr="0065497D" w:rsidRDefault="002E1047" w:rsidP="00861216">
                            <w:pPr>
                              <w:rPr>
                                <w:sz w:val="32"/>
                                <w:szCs w:val="32"/>
                                <w:lang w:val="be-BY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be-BY"/>
                              </w:rPr>
                              <w:t>Стаянка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98E6F9B" id="Скругленный прямоугольник 19" o:spid="_x0000_s1038" style="width:510.2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2eYywIAALIFAAAOAAAAZHJzL2Uyb0RvYy54bWysVN1u0zAUvkfiHSzfs6TVqLZq6VRtGkIa&#10;27QO7dp1nDXC8TG226RcIXEJEs/AMyAk2Nh4hfSNOHbSrBqTkBC5cI7Pz3d+fM7Z268KSRbC2BxU&#10;QntbMSVCcUhzdZXQ1xdHz3YosY6plElQIqFLYen+6OmTvVIPRR9mIFNhCIIoOyx1QmfO6WEUWT4T&#10;BbNboIVCYQamYA6v5ipKDSsRvZBRP44HUQkm1Qa4sBa5h42QjgJ+lgnuTrPMCkdkQjE2F04Tzqk/&#10;o9EeG14Zpmc5b8Ng/xBFwXKFTjuoQ+YYmZv8D6gi5wYsZG6LQxFBluVchBwwm178IJvJjGkRcsHi&#10;WN2Vyf4/WH6yODMkT/HtdilRrMA3qr/U16v3qw/11/qm/lbf1rerj/UPUv9C5uf6Z30XRHf1zeoT&#10;Cr/X1wRtsZCltkPEm+gz094skr4qVWYK/8d8SRWKv+yKLypHODIH2zsxfpRwlA3i3QHSCBPdW2tj&#10;3QsBBfFEQg3MVXqOLxwKzxbH1jX6az3vUSp/WpB5epRLGS6+t8SBNGTBsCsY50K5XgCR8+IVpA3/&#10;eYimQQzt6E1CPBtoGJ33EPnUm2QD5ZZSNN7PRYbVxfT6wUEHtOm73+YpFWp7swwj7QybyB4YSgy4&#10;Ca3V9WYi9HtnGP/dY2cRvIJynXGRKzCPAaRvOs+N/jr7JmefvqumVdNSITPPmkK6xD4z0Ayg1fwo&#10;x0c8ZtadMYMTh++OW8Sd4pFJKBMKLUXJDMy7x/heHwcBpZSUOMEJtW/nzAhK5EuFI7Lb2972Ix8u&#10;SJhN7nTNVfPiALANerinNA+k13VyTWYGiktcMmPvDUVMcfSZULcmD1yzT3BJcTEeByUcbs3csZpo&#10;7qF9eX1XXlSXzOi2fx12/gmsZ5wNH3Rwo+stFYznDrI8tPd9NdvC42IIXdkuMb95Nu9B637Vjn4D&#10;AAD//wMAUEsDBBQABgAIAAAAIQBXS+nl2gAAAAUBAAAPAAAAZHJzL2Rvd25yZXYueG1sTI/BasMw&#10;EETvhf6D2EJvjWRDQ+NaDiGQQ8ipbpJeZWtjmVgrIymJ+/dVemkvC8MMM2/L5WQHdkUfekcSspkA&#10;htQ63VMnYf+5eXkDFqIirQZHKOEbAyyrx4dSFdrd6AOvdexYKqFQKAkmxrHgPLQGrQozNyIl7+S8&#10;VTFJ33Ht1S2V24HnQsy5VT2lBaNGXBtsz/XFStiedkfeZvm+r8VhnX3ZxoSNl/L5aVq9A4s4xb8w&#10;3PETOlSJqXEX0oENEtIj8ffePZGLV2CNhMVcAK9K/p+++gEAAP//AwBQSwECLQAUAAYACAAAACEA&#10;toM4kv4AAADhAQAAEwAAAAAAAAAAAAAAAAAAAAAAW0NvbnRlbnRfVHlwZXNdLnhtbFBLAQItABQA&#10;BgAIAAAAIQA4/SH/1gAAAJQBAAALAAAAAAAAAAAAAAAAAC8BAABfcmVscy8ucmVsc1BLAQItABQA&#10;BgAIAAAAIQAkO2eYywIAALIFAAAOAAAAAAAAAAAAAAAAAC4CAABkcnMvZTJvRG9jLnhtbFBLAQIt&#10;ABQABgAIAAAAIQBXS+nl2gAAAAUBAAAPAAAAAAAAAAAAAAAAACUFAABkcnMvZG93bnJldi54bWxQ&#10;SwUGAAAAAAQABADzAAAALAYAAAAA&#10;" fillcolor="white [3201]" strokecolor="#1f3763 [1604]" strokeweight="1pt">
                <v:stroke joinstyle="miter"/>
                <v:textbox inset=",0,,0">
                  <w:txbxContent>
                    <w:p w:rsidR="002E1047" w:rsidRPr="0065497D" w:rsidRDefault="002E1047" w:rsidP="00861216">
                      <w:pPr>
                        <w:rPr>
                          <w:sz w:val="32"/>
                          <w:szCs w:val="32"/>
                          <w:lang w:val="be-BY"/>
                        </w:rPr>
                      </w:pPr>
                      <w:r>
                        <w:rPr>
                          <w:sz w:val="32"/>
                          <w:szCs w:val="32"/>
                          <w:lang w:val="be-BY"/>
                        </w:rPr>
                        <w:t>Стаянка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1047" w:rsidRDefault="002E1047" w:rsidP="0036464D">
      <w:pPr>
        <w:spacing w:after="120" w:line="240" w:lineRule="auto"/>
        <w:jc w:val="center"/>
        <w:rPr>
          <w:color w:val="C00000"/>
          <w:sz w:val="32"/>
          <w:szCs w:val="32"/>
          <w:lang w:val="be-BY"/>
        </w:rPr>
      </w:pP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4265A40F">
                <wp:extent cx="6480000" cy="609600"/>
                <wp:effectExtent l="0" t="0" r="16510" b="19050"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6096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Pr="0065497D" w:rsidRDefault="002E1047" w:rsidP="00861216">
                            <w:pPr>
                              <w:rPr>
                                <w:sz w:val="32"/>
                                <w:szCs w:val="32"/>
                                <w:lang w:val="be-BY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be-BY"/>
                              </w:rPr>
                              <w:t>Дзяржава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265A40F" id="Скругленный прямоугольник 20" o:spid="_x0000_s1039" style="width:510.2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WGvgIAAIsFAAAOAAAAZHJzL2Uyb0RvYy54bWysVF9v0zAQf0fiO1h+Z0nKVG3V0qnaVIQ0&#10;bRMb2rPrOG2E4zO227Q8IfEIEp+Bz4CQYGPjK6TfiLOTZmP0CZEH53x3v/vnuzs4XJaSLISxBaiU&#10;JjsxJUJxyAo1Tenry/GzPUqsYypjEpRI6UpYejh8+uSg0gPRgxnITBiCRpQdVDqlM+f0IIosn4mS&#10;2R3QQqEwB1Myh1czjTLDKrReyqgXx/2oApNpA1xYi9zjRkiHwX6eC+7O8twKR2RKMTYXThPOiT+j&#10;4QEbTA3Ts4K3YbB/iKJkhUKnnalj5hiZm+IvU2XBDVjI3Q6HMoI8L7gIOWA2Sfwom4sZ0yLkgsWx&#10;uiuT/X9m+eni3JAiS2kPy6NYiW9Uf6mv1+/XH+qv9U39rb6tb9cf6x+k/oXMz/XP+i6I7uqb9ScU&#10;fq+vCWKxkJW2A7R3oc9Ne7NI+qosc1P6P+ZLlqH4q674YukIR2Z/dy/GjxKOsn6830cazUT3aG2s&#10;eyGgJJ5IqYG5yl7hC4fCs8WJdY3+Rs97lMqfFmSRjQspw8VMJ0fSkAXDnhiPg9MG+EAN3Xpo5HNq&#10;sgiUW0nRmH0lciwbxt0L7kPDis4s41wo12sTkAq1PSzHEDpgsg0oXdKCWl0PE6GRO2C8Dfinxw4R&#10;vIJyHbgsFJhtBrI3nedGf5N9k7NP3y0ny9AryXMfpGdNIFthAxloJstqPi7wdU6YdefM4Cjhg+J6&#10;cGd45BKqlEJLUTID824b3+tjh6OUkgpHM6X27ZwZQYl8qbD395PdXT/L4YKEecidbLhqXh4BvnCC&#10;C0jzQHpdJzdkbqC8wu0x8t5QxBRHnyl1G/LINYsCtw8Xo1FQwqnVzJ2oC829aV9e326XyytmdNuY&#10;Dlv6FDbDywaPWrPR9UgFo7mDvAh9e1/NtvA48aH92+3kV8rDe9C636HD3wAAAP//AwBQSwMEFAAG&#10;AAgAAAAhANDJMWrZAAAABQEAAA8AAABkcnMvZG93bnJldi54bWxMj0FrwkAQhe+F/odlBG91V6Vi&#10;02ykCKU3aVPpecyOSXB3NmRXE/+9ay/t5cHwhve+l29GZ8WF+tB61jCfKRDElTct1xr23+9PaxAh&#10;Ihu0nknDlQJsiseHHDPjB/6iSxlrkUI4ZKihibHLpAxVQw7DzHfEyTv63mFMZ19L0+OQwp2VC6VW&#10;0mHLqaHBjrYNVafy7DSYj+Vefq7lsDtebeqotj/zUGo9nYxvryAijfHvGe74CR2KxHTwZzZBWA1p&#10;SPzVu6cW6hnEQcPLSoEscvmfvrgBAAD//wMAUEsBAi0AFAAGAAgAAAAhALaDOJL+AAAA4QEAABMA&#10;AAAAAAAAAAAAAAAAAAAAAFtDb250ZW50X1R5cGVzXS54bWxQSwECLQAUAAYACAAAACEAOP0h/9YA&#10;AACUAQAACwAAAAAAAAAAAAAAAAAvAQAAX3JlbHMvLnJlbHNQSwECLQAUAAYACAAAACEAxir1hr4C&#10;AACLBQAADgAAAAAAAAAAAAAAAAAuAgAAZHJzL2Uyb0RvYy54bWxQSwECLQAUAAYACAAAACEA0Mkx&#10;atkAAAAFAQAADwAAAAAAAAAAAAAAAAAYBQAAZHJzL2Rvd25yZXYueG1sUEsFBgAAAAAEAAQA8wAA&#10;AB4GAAAAAA==&#10;" fillcolor="white [3201]" strokecolor="red" strokeweight="1pt">
                <v:stroke joinstyle="miter"/>
                <v:textbox inset=",0,,0">
                  <w:txbxContent>
                    <w:p w:rsidR="002E1047" w:rsidRPr="0065497D" w:rsidRDefault="002E1047" w:rsidP="00861216">
                      <w:pPr>
                        <w:rPr>
                          <w:sz w:val="32"/>
                          <w:szCs w:val="32"/>
                          <w:lang w:val="be-BY"/>
                        </w:rPr>
                      </w:pPr>
                      <w:r>
                        <w:rPr>
                          <w:sz w:val="32"/>
                          <w:szCs w:val="32"/>
                          <w:lang w:val="be-BY"/>
                        </w:rPr>
                        <w:t>Дзяржава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1047" w:rsidRDefault="0036464D" w:rsidP="00B748C0">
      <w:pPr>
        <w:spacing w:after="120" w:line="240" w:lineRule="auto"/>
        <w:jc w:val="center"/>
        <w:rPr>
          <w:color w:val="C00000"/>
          <w:sz w:val="32"/>
          <w:szCs w:val="32"/>
          <w:lang w:val="be-BY"/>
        </w:rPr>
      </w:pP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36DDCE07">
                <wp:extent cx="4804699" cy="548640"/>
                <wp:effectExtent l="0" t="0" r="15240" b="22860"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699" cy="5486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Pr="0065497D" w:rsidRDefault="002E1047" w:rsidP="00861216">
                            <w:pPr>
                              <w:rPr>
                                <w:sz w:val="32"/>
                                <w:szCs w:val="32"/>
                                <w:lang w:val="be-BY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be-BY"/>
                              </w:rPr>
                              <w:t>Першая дзяржава — гэта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6DDCE07" id="Скругленный прямоугольник 21" o:spid="_x0000_s1040" style="width:378.3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VCwwIAAIsFAAAOAAAAZHJzL2Uyb0RvYy54bWysVM1uEzEQviPxDpbvdDdRqNqomypqFYRU&#10;tRUt6tnxepMVXo+xnWzCCYkjSDwDz4CQoKXlFTZvxNj701JyQuzBO+P5H38zB4erQpKlMDYHldDe&#10;TkyJUBzSXM0S+vpy8myPEuuYSpkEJRK6FpYejp4+OSj1UPRhDjIVhqATZYelTujcOT2MIsvnomB2&#10;B7RQKMzAFMwha2ZRaliJ3gsZ9eN4NyrBpNoAF9bi7XEtpKPgP8sEd2dZZoUjMqGYmwunCefUn9Ho&#10;gA1nhul5zps02D9kUbBcYdDO1TFzjCxM/perIucGLGRuh0MRQZblXIQasJpe/KiaiznTItSCzbG6&#10;a5P9f2756fLckDxNaL9HiWIFvlH1pbrevN98qL5WN9W36ra63XysfpDqF15+rn5Wd0F0V91sPqHw&#10;e3VN0BYbWWo7RH8X+tw0nEXSd2WVmcL/sV6yCs1fd80XK0c4Xg724sHu/j4lHGXPB3u7g/A60b21&#10;Nta9EFAQTyTUwEKlr/CFQ+PZ8sQ6DIv6rZ6PKJU/Lcg8neRSBsbMpkfSkCVDTEwmMX4+ezR8oIac&#10;N418TXUVgXJrKWq3r0SGbcO8+yF8AKzo3DLOhXL9xq9UqO3NMkyhM+xtM5QutBLDN7reTAQgd4bx&#10;NsM/I3YWISoo1xkXuQKzzUH6potc67fV1zX78t1qugpY6Q3a955CukYAGagny2o+yfF1Tph158zg&#10;KOHQ4XpwZ3hkEsqEQkNRMgfzbtu910eEo5SSEkczofbtghlBiXypEPv7vQFig7jAIGEe3k7bW7Uo&#10;jgBfGGGNWQXS6zrZkpmB4gq3x9hHQxFTHGMm1LXkkasXBW4fLsbjoIRTq5k7UReae9e+vR5ul6sr&#10;ZnQDTIeQPoV2eNnwETRrXW+pYLxwkOUBt77BdTebxuPEB1Q228mvlId80LrfoaPfAAAA//8DAFBL&#10;AwQUAAYACAAAACEAy8XF9tkAAAAEAQAADwAAAGRycy9kb3ducmV2LnhtbEyPwWrDMBBE74X+g9hA&#10;bo2cpnWNazmUQOmttE7IWbE2tom0MpYSO3/fbS/NZWCZZeZNsZ6cFRccQudJwXKRgECqvemoUbDb&#10;vj9kIELUZLT1hAquGGBd3t8VOjd+pG+8VLERHEIh1wraGPtcylC36HRY+B6JvaMfnI58Do00gx45&#10;3Fn5mCSpdLojbmh1j5sW61N1dgrMx2onvzI5fh6vljvqzX4ZKqXms+ntFUTEKf4/wy8+o0PJTAd/&#10;JhOEVcBD4p+y9/KcpiAOCrL0CWRZyFv48gcAAP//AwBQSwECLQAUAAYACAAAACEAtoM4kv4AAADh&#10;AQAAEwAAAAAAAAAAAAAAAAAAAAAAW0NvbnRlbnRfVHlwZXNdLnhtbFBLAQItABQABgAIAAAAIQA4&#10;/SH/1gAAAJQBAAALAAAAAAAAAAAAAAAAAC8BAABfcmVscy8ucmVsc1BLAQItABQABgAIAAAAIQBx&#10;PsVCwwIAAIsFAAAOAAAAAAAAAAAAAAAAAC4CAABkcnMvZTJvRG9jLnhtbFBLAQItABQABgAIAAAA&#10;IQDLxcX22QAAAAQBAAAPAAAAAAAAAAAAAAAAAB0FAABkcnMvZG93bnJldi54bWxQSwUGAAAAAAQA&#10;BADzAAAAIwYAAAAA&#10;" fillcolor="white [3201]" strokecolor="red" strokeweight="1pt">
                <v:stroke joinstyle="miter"/>
                <v:textbox inset=",0,,0">
                  <w:txbxContent>
                    <w:p w:rsidR="002E1047" w:rsidRPr="0065497D" w:rsidRDefault="002E1047" w:rsidP="00861216">
                      <w:pPr>
                        <w:rPr>
                          <w:sz w:val="32"/>
                          <w:szCs w:val="32"/>
                          <w:lang w:val="be-BY"/>
                        </w:rPr>
                      </w:pPr>
                      <w:r>
                        <w:rPr>
                          <w:sz w:val="32"/>
                          <w:szCs w:val="32"/>
                          <w:lang w:val="be-BY"/>
                        </w:rPr>
                        <w:t>Першая дзяржава — гэта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1047" w:rsidRPr="000875C5" w:rsidRDefault="002E1047" w:rsidP="00B748C0">
      <w:pPr>
        <w:spacing w:after="120" w:line="240" w:lineRule="auto"/>
        <w:jc w:val="center"/>
        <w:rPr>
          <w:color w:val="C00000"/>
          <w:sz w:val="32"/>
          <w:szCs w:val="32"/>
          <w:lang w:val="be-BY"/>
        </w:rPr>
      </w:pP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0532BCAB">
                <wp:extent cx="4804410" cy="531783"/>
                <wp:effectExtent l="0" t="0" r="15240" b="20955"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531783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Pr="0065497D" w:rsidRDefault="002E1047" w:rsidP="00861216">
                            <w:pPr>
                              <w:rPr>
                                <w:sz w:val="32"/>
                                <w:szCs w:val="32"/>
                                <w:lang w:val="be-BY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be-BY"/>
                              </w:rPr>
                              <w:t xml:space="preserve">Зараз: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0532BCAB" id="Скругленный прямоугольник 22" o:spid="_x0000_s1041" style="width:378.3pt;height: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O4wAIAAIsFAAAOAAAAZHJzL2Uyb0RvYy54bWysVN1u0zAUvkfiHSzfsyRdB6NaOlWbipCm&#10;bdqGdu06dhvh2MZ2m5QrpF2CxDPwDAgJNjZeIX0jjp00G6NXiFw4x+f/HH/n7O1XhUALZmyuZIqT&#10;rRgjJqnKcjlN8ZuL8bNdjKwjMiNCSZbiJbN4f/j0yV6pB6ynZkpkzCBwIu2g1CmeOacHUWTpjBXE&#10;binNJAi5MgVxcDXTKDOkBO+FiHpx/Dwqlcm0UZRZC9zDRoiHwT/njLoTzi1zSKQYcnPhNOGc+DMa&#10;7pHB1BA9y2mbBvmHLAqSSwjauTokjqC5yf9yVeTUKKu426KqiBTnOWWhBqgmiR9Vcz4jmoVaoDlW&#10;d22y/88tPV6cGpRnKe71MJKkgDeqv9TXqw+rq/prfVN/q2/r29XH+geqfwHzc/2zvguiu/pm9QmE&#10;3+trBLbQyFLbAfg716emvVkgfVcqbgr/h3pRFZq/7JrPKocoMPu7cb+fwBtRkO1sJy92t73T6N5a&#10;G+teMVUgT6TYqLnMzuCFQ+PJ4si6Rn+t5yMK6U+rRJ6NcyHCxUwnB8KgBQFMjMcxfG2gB2oQ1ptG&#10;vqamikC5pWCN2zPGoW2Qdy+ED4BlnVtCKZMudCV4Am1vxiGFzjDZZChc0ibT6nozFoDcGcabDP+M&#10;2FmEqEq6zrjIpTKbHGRvu8iN/rr6pmZfvqsmVcBKsuOT9KyJypYAIKOaybKajnN4nSNi3SkxMErw&#10;oLAe3AkcXKgyxaqlMJop834T3+sDwkGKUQmjmWL7bk4Mw0i8loD9l0m/72c5XIAwD7mTNVfOiwMF&#10;L5zAAtI0kF7XiTXJjSouYXuMfDQQEUkhZordmjxwzaKA7UPZaBSUYGo1cUfyXFPv2rfXw+2iuiRG&#10;t8B0AOljtR5eMngEzUbXW0o1mjvF84Db+262jYeJD/Bvt5NfKQ/vQet+hw5/AwAA//8DAFBLAwQU&#10;AAYACAAAACEAfZMZftkAAAAEAQAADwAAAGRycy9kb3ducmV2LnhtbEyPwWrDMBBE74X8g9hAbo2c&#10;hjrGtRxKoPQWUjf0rFgb21RaGUuJnb/Ptpf2MrDMMvOm2E7OiisOofOkYLVMQCDV3nTUKDh+vj1m&#10;IELUZLT1hApuGGBbzh4KnRs/0gdeq9gIDqGQawVtjH0uZahbdDosfY/E3tkPTkc+h0aaQY8c7qx8&#10;SpJUOt0RN7S6x12L9Xd1cQrM+/ooD5kc9+eb5Y5697UKlVKL+fT6AiLiFP+e4Qef0aFkppO/kAnC&#10;KuAh8VfZ2zynKYiTgmy9AVkW8j98eQcAAP//AwBQSwECLQAUAAYACAAAACEAtoM4kv4AAADhAQAA&#10;EwAAAAAAAAAAAAAAAAAAAAAAW0NvbnRlbnRfVHlwZXNdLnhtbFBLAQItABQABgAIAAAAIQA4/SH/&#10;1gAAAJQBAAALAAAAAAAAAAAAAAAAAC8BAABfcmVscy8ucmVsc1BLAQItABQABgAIAAAAIQDZySO4&#10;wAIAAIsFAAAOAAAAAAAAAAAAAAAAAC4CAABkcnMvZTJvRG9jLnhtbFBLAQItABQABgAIAAAAIQB9&#10;kxl+2QAAAAQBAAAPAAAAAAAAAAAAAAAAABoFAABkcnMvZG93bnJldi54bWxQSwUGAAAAAAQABADz&#10;AAAAIAYAAAAA&#10;" fillcolor="white [3201]" strokecolor="red" strokeweight="1pt">
                <v:stroke joinstyle="miter"/>
                <v:textbox inset=",0,,0">
                  <w:txbxContent>
                    <w:p w:rsidR="002E1047" w:rsidRPr="0065497D" w:rsidRDefault="002E1047" w:rsidP="00861216">
                      <w:pPr>
                        <w:rPr>
                          <w:sz w:val="32"/>
                          <w:szCs w:val="32"/>
                          <w:lang w:val="be-BY"/>
                        </w:rPr>
                      </w:pPr>
                      <w:r>
                        <w:rPr>
                          <w:sz w:val="32"/>
                          <w:szCs w:val="32"/>
                          <w:lang w:val="be-BY"/>
                        </w:rPr>
                        <w:t xml:space="preserve">Зараз: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1047" w:rsidRPr="00B82183" w:rsidRDefault="0036464D" w:rsidP="0036464D">
      <w:pPr>
        <w:jc w:val="center"/>
        <w:rPr>
          <w:sz w:val="32"/>
          <w:szCs w:val="32"/>
          <w:lang w:val="be-BY"/>
        </w:rPr>
      </w:pPr>
      <w:r>
        <w:rPr>
          <w:noProof/>
          <w:color w:val="C00000"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6056628" cy="1683584"/>
                <wp:effectExtent l="0" t="0" r="1905" b="0"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628" cy="1683584"/>
                          <a:chOff x="0" y="0"/>
                          <a:chExt cx="6472555" cy="179959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5350" y="0"/>
                            <a:ext cx="176720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9350" y="0"/>
                            <a:ext cx="2077720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FB585EF" id="Группа 52" o:spid="_x0000_s1026" style="width:476.9pt;height:132.55pt;mso-position-horizontal-relative:char;mso-position-vertical-relative:line" coordsize="64725,179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2uX0hoDAAADDAAADgAAAGRycy9lMm9Eb2MueG1s7Fbr&#10;atswFP4/2DsI/099iS+JaVK6pC2DsoVdHkBRZFvUtoSkJC1jsLFH2AvsEfZzDLa9QvpGO5Kd9JJ2&#10;K4X9KCshtm7n6DvfOZ+s3b3TqkQLKhXj9cDxdzwH0ZrwGavzgfP2zWGn5yClcT3DJa/pwDmjytkb&#10;Pn2yuxQpDXjByxmVCJzUKl2KgVNoLVLXVaSgFVY7XNAaJjMuK6yhK3N3JvESvFelG3he7C65nAnJ&#10;CVUKRsfNpDO0/rOMEv0yyxTVqBw4gE3bp7TPqXm6w12c5hKLgpEWBr4HigqzGjbduBpjjdFcsi1X&#10;FSOSK57pHcIrl2cZI9TGANH43rVojiSfCxtLni5zsaEJqL3G073dkheLiURsNnCiwEE1riBHq8/n&#10;H84/rX7B7yuCYeBoKfIUlh5J8VpMZDuQNz0T9mkmK/OGgNCpZfdswy491YjAYOxFcRxAPRCY8+Ne&#10;N+qFDf+kgCRt2ZHiYG0ZJkEURa1l0u9HfZs5d72xa/Bt4AhGUvi3dEFri66/lxVY6bmkTuukupOP&#10;CsuTuehAZgXWbMpKps9slUIODah6MWFkIpvOBfP+hvgvq2/nH4H6H6ufq+/IN+wYO7O0McQmsGNO&#10;ThSq+ajAdU73lYAqB0bNavfqctu9suu0ZOKQlaVJlmm38YEirlXUDRQ11TrmZF7RWjfyk7SEUHmt&#10;CiaUg2RKqymFapLPZxAWAelrqCghWa2tPqAYjpU2u5uysAp5F/T2Pa8fPOuMIm/UCb3koLPfD5NO&#10;4h0koRf2/JE/em+s/TCdKwrh43IsWAsdRrfA3yiH9uBohGYFixbYHguGOAto/bYQYcgwZLAqLakm&#10;hWlmQN4rILyx2UxYpi/INWlQoBRjcRdtBH4/8T04oKw2bqhwSLxU+ojyCpkGEAwYLKN4AWgbNOsl&#10;bR00ACwywNOUEjQejC6C7i3CgAkI+GqpPyRlBI9SsMd9mHhRN4Kq3/5Y+EmcBN4fjvz/UhDxbYKI&#10;H7Yguo+CsIIIQr9/iyACL0lAEf/2C2HvUXDTtN/B9lZsrrKX+9C+fHcf/gY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wQKAAAAAAAAACEA781cq4dhAACHYQAAFAAA&#10;AGRycy9tZWRpYS9pbWFnZTMucG5niVBORw0KGgoAAAANSUhEUgAAAH8AAABuCAIAAACBVVt6AAAA&#10;AXNSR0IArs4c6QAAYUFJREFUeF7VvVmwpet5HvTP87Tmaa899O65z6RzLFmSp9ixQwIpKkWgCGG6&#10;gotcpIAURRU3VHFFKFIEKHJBUZUCAkmA4Epwgi0rsixZPjqSztxz797jmtf653nm+fscSY4TR7OV&#10;s70Tt/vs3mut7/+G932mj6ye/Qbxif0qKf5UuUaE9+PAf/7s3TRNqGKbJVnmuGXJRBEbtw7tg8/9&#10;2s1bvypsvvMp//Jf/0dxWuD//Pf/zGs//8r+T+XT50X5l/7aP6R+Kq/943rRhX7dj1178Xc2F//r&#10;SPvGYf/97uhE6y74VklLiaGG4+qDN9Z/w3r0v6xJ/cf1oj/G30P/F3/5L/4Yf90f56/y1ONVtLHX&#10;Fyrzzf6AUcRSkgiOTaiaqHOJqGq6plma4Jg6zKUdM76tcR+9vX5L/tSN0Ru3xtf32rLw8V/+cb5z&#10;vBZJkB1d+qTO/ZqkTEouvcdUcqLKM0Of88yWJW2uUriK4YiKrouyTKuipHOaTENz9e6CVD8aYoz7&#10;Z+5O8N0z5D/mQf/Oy1EUiU3vkzr6vjgKnVWdXBqyq2l1GoUcy3MMx9OSyAoSX4scyTBsWZCRV1Vp&#10;QmS7E9f6aY31H/W6n9TRzwWZKz2ReN7TZoqYklVIVjxRclQhsSXHUTFDFFXJkFgHJM+WKZ3OtusP&#10;CJLGQPzV//33/su/+WV8v/t0+dN6HkVZ/Vd/66ufyNGvCTJOt0m0pOkNz63ztFsW3bzoFmWbphhe&#10;ZDU9MdqEYnQktcWyCkWwZVKEzjLkmrN3vvWuNs13mOQ/rdGv6/r53P7kjf6FfvehdHR19t569pCh&#10;5gI/cy3dMVuuo/m+lqUlQdSsEPEyyUmaKButzrjfG7YkkYiDLz35vXfqzk9rxP/p1yU/WfV+ynee&#10;UqPzy+fp7B2eyFril40WkcR3WF61d5jItUSFFJNn5Umc6gXxSkdTuCwpqKwWyrkVWlGuTV/v5Ko9&#10;v8JYfOrm6GBo/FQeRllVf+/LDz9hox+27n5gl48fPwzP3tsfdenk/TILJO0zFM2zYitLomD9TG1x&#10;rvchSbdGB79SxE4d7SocCBITlunWtTJx8Guf+qVRHf5UBv0PvegnbeeheYYKXefMC7ykQEk/aI9e&#10;VVrD2WIr6m1aUOXh9e7BKwe3PzfYu0Ez4Wo9JyQDM39+6cRezlaMuViUefovwtDjPXzCuq1SGu9i&#10;K4x2PaPL0Mz+dP/49qsX52tWEG032O0sSTH8IOoP9KIkVovLMIr9sEyiNItyjmNYhgjSPC/13/36&#10;43eeLmWR6+rST+VJoOb5W194/xM29/ngnC7JSXcsCmKcxFHCvPfO0/nsbHo4uvvaz9z9mU/LvcOd&#10;k19dFosrP3W241GvMz1sD/s0W68Xq91iR1Xy+/dnbz2c43vrRD+VoceLoub56vuXn7DRpxKrzIrH&#10;Hzwsi+Ll115nBXV2tSHJmmFJ09xu1+vWYG/v+G5RiJLSY8mqzFLXC1RD03RFlkRDMw7HR4v56qc1&#10;6J/wfZ8g9ka3RMIgq/Tq/MFqecYJZBRs+wP5H/z6//213/3S08fvFHVWFHS3t5/7gblcn55dzK8u&#10;0mhT5zFPMhwtv3I8+NSNIb7bk6nH/nRqHpIk7x31PmH7PuZOwI7N1SbNzMXsrMoJSZHIMvBs+ytv&#10;3r918+Zstdqb7ou0JIu0efqNMKe8SihjR6GT0I8pgjaGN/7c5w8/fWeCb79zfL9WNbKWqviPeTUA&#10;5/nsveknY+dJ27fR3340QKpA8LW33xMMpiBKWhQ7URYEqWsopG9f6aF/3JZW3jyt8zJVyVyVarX0&#10;iSKmBYHLaj8h0Y41XwmtnuZlL961C+ePeei/83KfgNEvOjedio71o4/eNM2yogDkuGLJOs8B5hCb&#10;3W52dUXRNWA2gSKLOKY4mhcFoqbLHABcUhY1RdK8wOJ4qEnyC994/o/efPql33tnTFOpb1FE9cc/&#10;+ui2vvit00/A6BOs5G23knv60RjFde3V5MqOU1JkmRI7vsoxdFnyPGt0dIqn7MCheLmmuKiMY5wP&#10;gkzxgkRSVFZUcVKU+W/8/pNf/8rjX//Ko9D33r+8LIifwiBUVf13//H9n8IL/6ATLaqIOP7uvsyg&#10;rxXlqiaxCKqqpCmS5RiGpoqidCwnCENrZ6ZpmlVFRdRxmgRRlKHEL4q6rPDD+NGP3oDWahUco0qS&#10;y7brf+o9zdjJD/o+f4if/wSMvhhbqiR8Z4DijMkZgyDVPGOp+Kqw3htyzp4SvnSsSrRtqKWqVAyt&#10;UJTMclKWp0m6rQuPrTOOpjlWkSgKpMq/8e/8+f/gr/yHSr3ZPvvG3/6dt96hjmxu+AeH78vZ8P8p&#10;Dn+IAf3+/0lLFf5FH/2q9zLV2fM954HFlHIzH/MkKrKM5bgiB5XIU1R94+b+rTtHx9f3JZGTFHyk&#10;Gm0wi+NBEnDSaopMU1QURa7rx3FC1vW//hf/fPuwv1ifnz57woD4SsK3vvblv/HN3YoZfTR279KH&#10;W3/3p+nZ9z+UP+hPsgz9X/+lP/UTrDhrmidonkRV+MN+1d2bCe361lvr2Tu75QdlXRr9a7SuOfa2&#10;JebuZn5z/LirzG9OVgp1/vT0eeQ6RbDNIpMWp6OOtH38rTRBlVmwqcdWSVrXlCRJVDLRkzb9jnv+&#10;G0T+9WuHZ5K4NtcflIu3S8oaDl/hq0Sgqm9ebH6uXdMf11k/7Af4Xv/uJzj3C/Uw146/1xv4I/87&#10;Hl4uyhfPT37vS1/y7C0vkA/ff/f33/yqs1sXDUxW5UUmy1xd5zUr5nlutNm9vVoUmTACflCVRQ4o&#10;Ajt+VVUsx2qqZLQ0dAFoDc6fnT1/fIqRne7zHEd7bqzIlcjTj+9/8PVVhjekVHFHkb9kij/0m/+e&#10;/7Cq64fn25/g6FcEBZDre76PP+oH6vb+bvXlwP7SjZuX+/vPiPItonxvc/4Pzh//vyw5E6VouCcP&#10;p5GoLMjakZV8b0oQVAYEVODiNFgThdkdipqB8RWJmogCN85DxhBkuaZTUxOolixRmURnKpuUhFso&#10;iXlNS85Pnmyp1vtUt024s/m5Rbd+6Pf/z/+HZVn9t3/3zZ/g6Nc1Eac/PJZbMYLvBllWioLCMlIb&#10;7BTPiBh1P/BdfAUUzealQHNGFNAV3Q9jtiIkjpcYRsiz3PcC2/Esxw/j1PMDFkcux2ZZXpZEWVNF&#10;LbgBsZgV56clTciKpOhGO8t527z68uMn28WTOrMt++oLF4sLbu8n9ADwa3+C+34mD65m875YkD/4&#10;7ll17jpx5mxPObpm6poh9DIS2cqoEu5y5dMsF2TM1smJgiaY/fMHSkXcCoRpGMt03ssrPaE6na7h&#10;2Ve7oAgpjYrd2x2aVJVdVtgmHkZlFYOIPiy9qTk39kZvMNWEkY8E+SCxv6WzWyZ7ny/OQudx4j49&#10;224h/OGIjzvkH9eTQL3/D9989pOa+6XYTRlhu1k+WDWavR/0K+MHrhOnUV3k3PwyOH1iObtS5A1V&#10;ae+NJyxJa1r35p2Xzy8DP2QlbfT06W69iuIEtTzPshLaL9Q2vCBg32mriioILLoEXqBZAY2C0Wqh&#10;9zV6/c5wiNVEC/xiuTo7v9jttsM+19JJgY0lIe21KSBIq/nzb63NH/T9f8+fR4Py3/1Hf+YnMvro&#10;hCLj2LdWq+X5P/7iF1LyB2Yw8qx2zXR2luwWEku+pglv6MIbsd0uA00lVS6tsduQ7Fgw3siY19zk&#10;uj74pbjaY+XbinRoqAeqIIau5/lxFiV6Xek0lbtB5GcFgXfCdzt9pd09X6ztpJjevefEYUQUk+PJ&#10;Yre8c+gdDtYd6Vxjno9bZl/1pHr7wYdfKOsffP3+c58AME6JZ38io5/2XzPt7YMP3jt99my3WX/j&#10;/sl3MLLvOSk++gE237EsPRiPSZIJgYwR9G5jupbJsVWRhEUUpUFgrRaKqhdFtV6tSZpxLNNz7dXV&#10;lbleJqEV2GuBqzsa11OZvYFhaDIeF5DnJMx2s3URR+NhZ2OtLc/s7g07o769sWRekkQdHHCVyXEg&#10;ZhFfpjxRMK7pXjWr6sf5BXbFCZIf/+gXrRteXp6fPn737W8uV4uizD58+61d+bGK7/v8BCSB/aqQ&#10;ZHU0Puh3p93OAAcjw+SBv0ztbWbuWqpMFulqsSUoYTzdf3j/EUWXFFUkgVUkjkgHPOkPu/y9Q+O1&#10;ffneQXs66rGMnFeyTAMLzbkyU7hytrsyM9vJwlLE76a6civYkd6GINMOX3XIpEenis51FEZe4Iz+&#10;sX6BWfxP/8cv/JhHvxTaPq2E5mL1+EN7fk7noUplpG8+fPP3SvoHEE3SVE0z5XJx7oe2nwZPz069&#10;PHPSem7nVkqTWo+XiDxdp7FHVpjQ2fnyvIhzqqa8LI3LkmWFEsQuEfMym5JMwigB308riLBshk0J&#10;PgUcGjTVAMNSTB2FVBKzRNk1lPMryonaTtgLsiHVtL5dhW8bkpYlPxENxI9z9GuKcdTb5ur5s3e+&#10;Zj95T8ndgVj2qKhPBNGTB6tnP4Bsj6brVptPMtuNdnbqXNk7p6pCVivVcaIMMn3s+ZcCb0kCxVAV&#10;pdScQbVVg8iJiCJsUOhB7jrBZnOVVJFT0rOEf5q0OdXYU0uacd1yaWbpzI5FTq7jgg68ytzkriXT&#10;tV/eIoQ3nORlK7xVENfLYiKUhkpITPYv/OiH3dfJKtmcnbz/1lu7zUblmYGqKoLIsVxeJs++8Tth&#10;bXz/yzcviiLLgeMLdMXVKZV7EpWLVNETiQ6XC6hp0jwIkigpAMBRFKUwdLDdyQB50rQKMypnikzn&#10;8WSiHZVafOlxRdKVpKP+SKyEdOcpJMWjH7SgTMHy5LdojHkuKZgwo5MS/02sSDJK0yjOyoqCGvf7&#10;f+ffz0/SNPWf/ds//+OZ+/j8SfsNkizt+cnV4weBbWVxhOFQWcjjWcC6AMccb/3N3/lCRbHfz5vD&#10;KV0DIIZiJ0t5MlP5SiBCoY65Irx52D0wKDKOyDRPsnK9sTdrbNVEHYQaTalVoVRlHWYyLbW0gyIm&#10;Zcq/vq++/vq142tThcZs56bGSK1puay4ss6DOCd5Rml7FGEW+dU6IPi2HWVulPGKjIEP4owgOc9J&#10;vp+3/f3/DEWScA/8GEa/qWdGn6mIyjp/+Oxbb67Pz2LfLzA+ZeUnmV8UXlGGRBmR5fzy6cnzy5r/&#10;Hu178wvlEQ5JRTPKOi0qR1BdTllw2kzqrDjVp8WkLmJrs0kdG6xulSSh43lBBTlbTrE1w5VVTJKZ&#10;ggdNM9To2ixjTtwoNTqJ1l4EidBrMwK44CVHRApbUHEiEaRC0YWPUimK0cMRVFxUXhiTLM4FGm4M&#10;4sfdbX30nH7UXhcjFfXfYOpsd/7k8dtfu3r21F0v3cDHjAeQBEEllmwKAT28DLCS4JE4u4TUOsMp&#10;Vf7REJA8CAp9dna6nl+QZCDJYX9U9EaxogetXljllGP7npeFfsTS2u1bN4sE4KZ769arYZCwHMED&#10;aKbqqozpKsKR+8TOt15iuoEdRA4eJWhGsjJDpyKzviLBQFKmZZXmVJkPep3Hy/zg+KYfYsIAUQ3z&#10;rCBz4FUoAdi7h4Pvf2p/z5+Eb+s/+R9+60eb+xRTTT8LmNB6+Nbj3/vtxdmTyN1SZdaX+QHDdUii&#10;QxYdukJtKNZkoynOS8rxLr7x5Q+/+jul9F02o5DHUfvVvP9S3r2Tt2+mymS9vFzNzhVRHPVGMq0J&#10;lSATgsEWfTmOMup8Q+68QtQ7B0cGQ+OUff7SK7LUgVLTzTkqY8mUrnZBsHUjnRemWTGtyFf3r1+f&#10;7B/2u8fXxmkaYj5wHCEqjKLzOV1D/18LstjusbzbGaA28vPcrglQYlFRJbxIppllk0oq9irqx+Y0&#10;ipL8R5n7gGh/kaDS+2/9/tXXv7SaXWJ6FSk0M5XM0IbA6xytUrUA4SUFOxUvgw8kCJ3FdlD65mob&#10;FZPpHlkXtbxvakebMNi59ty0FqZtu/52PtvMLnpt/fq1cZ16qb8pYzv2/CxMFt5k48tAjoGy8Wya&#10;Je5q8wSPwU/Eoi52jt20pXURRCE6LAOqqrjQWZ4qSGy1NE0koZ3Efs2RFUh57DPQwxFMRZGOl2rt&#10;ztK6Go4Ny7Sa/aaMyzxXBE6SGXM3S0nSLtl1KYbqQaUcsXVOlz+8FO4jnOdHGX20pNrbv/+Vv/9/&#10;/l/U9iIOvQCbCVnRJIkyEJ8VgknQqRnDVoJUALDMiTDNtnhEdbGNovfWDtsadG/+QsG1amftLy4v&#10;7n/LXZxVyRlZzCjyUVmeceImKbY1XbCNGUuMyjqu6a2rJSkzPtzPytINbV6TJDmVFZ4tevZq+9lP&#10;vzadDFv9Vl7hpIF1hV4uziiRTgoyKNO17zvW9gWmn1MVPxBVlRGSOO611Vc/9dlovTH9rN8emitP&#10;4mVNlmMvZmuK54kk2YaxczF7Np8/2OzuL9aPrDJS+rel3P+em8w/8wfgmmup4o80+nWZfnD/8Vu/&#10;//U+Ged5BrTkRZlYAlsusLZB/VVVVBN+XrlRbrrYnaFwje0s3fnRKs8JAY5C4/nZs2J59eTdd1ki&#10;7XWUKDjfrE4IatHtQf3hhqEfJoWHnTjIShJ1CEfSE88tOFlO0kwxoE6jDDVHWbs5zc3Nbtxvk0Rl&#10;B0EFoQjHoR1TxVjrdgharkWBUsRBTx8OOuPJURqVmelUcd6fdo+Op9bc3VzNGR20it7t70/2DvLY&#10;j71QoGn0x6yQLjertIjyhrqfA4h2nUun4uXBHR1qoR/8CzgPrAM/0ugTNKf1R0/ef/9nevA/CpTK&#10;cCwtMgIIJpotRRjXmpKaI0lohytD5loii1Pu8PDg2v6+phiHw2GvJa7PH3v+2vatz/3Knx0e3DR3&#10;lecy9q6miQlH7vPkHpV3mYKVOZQqWdtIs6Ku0CNFeUeVYRLN7CKxcpUdMMR4s7SxraVJbpq7MsX+&#10;T6Bnbo26BKV5dmNgpDmip9PjoUzVbIaVGIWoZ2yqPJnPN7v06OV7dO0sL57zbJUFW3N5JvNMv93j&#10;WEbTVF7USFpQNFpGSVsCagLcBPZgMTx6Q/hhe7EfafRJimNF+Stf/MdHXCxwdMQQcZKjJoFTjWSK&#10;OK2eXjjzbeCFaRjHuipATADkd7S3/+ord3dOtF5uOJ6kquJqcTmejl759J/EkRqH0PZ1oiBW1f5g&#10;cBi5pbnywaQTZZInOBqsMCX1tipxLd/2OUJZXW0VQQrddDi6PRpPCDLbbHb4paLAN3qGLMnJOksI&#10;RerqXT3NQbXsDI0D2d7tDXAkbTfbU2tr4DS+9amL86v9kVxmCbh4a7sydAG0fJkRWQaFSgwgD9VS&#10;mEQ1Ffe6JKiaJMigYMwJejq6Rhf/DB4Jtlai6W9wEv1hzQpwnv/mb3/tRxr9muZKvffl3/7ibSGS&#10;FC7igJegpON4HgdiFWXV1S5Os5Kj0TvVaH05SSwbnEWQ9K5sdFPY9UVpev2Gf3r+0u2bTMXgTIx9&#10;07eWWou9fuuabVroZmta6k72Kb69MfPLBU5WsdcerZ5uyLiQcub2tel4z2CIcu2nd16/8/jpAxxo&#10;CsljtzjQlMCMC0JlUnqsYsNRaDKWKr89MFRJXDx5zJM4feuc5TrtTrDaHez1Z2fn3U5nMJps5qtB&#10;r10kReoXk8lgb38UBBE+HU7sOPBEtu4Zko5h9b3ESUAI9NoTEsI5gsqlXqYeeNLE4seBehCpB640&#10;ssR+Lg2EzKe+rTHAnvy//dYHP1rFWVdQJxGYaSivoWYCnllAP5ahO8e+ryj8q7eHP/f64adfOXz5&#10;5rDbklRNGeJI7HRewOVkr9s1Ou3FfHHj+Ojg5q0iDiWAE0NUqnCXxAxDMuADGQYfCTtYTQqC0psc&#10;3OJYeT03MYk5ij46mDBV3W6p0BDixZ88fBBn6Xh/JEDYRjEdRR1gKAdjQ2slfhi5HnRB42FbIQua&#10;JveOp4au2DtL4HhVkbeLZWjbw2Ff1zRFUVDpI+8BJxf4GehTWi3D0I08zQSOGg1aJc7sgqiyXBUp&#10;gSWePXj3w10YjV56Il6bS+MNFKJbc2OjZU4x/cHnRGliJelKOvxDB8SPNvdJJhJaX/7ib9+gPUAt&#10;AUUmSVVElFpU0yTTq3LIlwMqbxWRGJdMWCSY+bys9rqMJMwWJi9KvU/98rPnS7muBnuHBRCavJSN&#10;hvm+urjUjc7+4T60CLDb9ns8VfmBtfDNTYfk95QOUVW37xyZaW7H4dl2vbRdzRiJotCReYHCAVQe&#10;X2tV1UVYxd0bx5pBS1Im9hUSR3BB2F7OtQbScOqY2WYbSt1xWbNsaN67u19R2KbQokmu5e7tjdMw&#10;FVmeoSGiMKMwKlB0BSlLqbkvb6/IIqB5Sq+E4XKTfLgyU54/ryIrC++bzx5sTjeVvy38bexeeusL&#10;bwP1LgoBmSSE8mPQIkaL94Mf19/9F6guwOblQEsqyPQqIEc8EDWWwfs1OFZnKBy2ZZrmYUJAZwkQ&#10;RhavHR8YLb3Is3a3rbeMMIhFxQBP69geeideFD3Xg8dclJXeoI89JArC3Wrluw7O8FZLpSns4BIB&#10;iX6a4tjAiw6no+t3b6gtHP/Dg+NjZ2ePJqNr926FgZ8kQXdgHNw6EhQBojZs8Wenl5uNrXT784vF&#10;b/ztX18tN5gOWVYMJ3uKKnUGPdu0sWzwBjD9270u3sB4Or33+qtGW+v02v1B78atGzhdypy8efPu&#10;537+85rejoGS0hw4e7FlSLzkZ/GT82eXq6u1tVlaq4vt1fnqYr6YW64VJOGq+rhZg8DrL/zqyz/S&#10;3Mee44g33/vmWwYzQ/VgUJimKCJS6DWwyccEwDUeo+7jIcDLydcuw3cwJ0VeYYgL0+sf7su8Zs0u&#10;DSnU+8bff89Jpe61vdFqsciDWW9vGrHdwnXauSd39zJp6NvOar44mFzneSOwTJT46ugaw6uorcAC&#10;MLUS2C7NilpraBiHBK/Oy/zZ6YaMIqCdPEXo4zsbX3r/ZPvW/VlP6R0MD9TWGIWsPtYrsojWkaoP&#10;AlGiBLEwT7LYNzoH2Hza/XbCcOdhIzz3tzOq4gxl0JGEgSbuDbo5CgqUP5ETHIxqhX8cbJ+Gq6FW&#10;mJT3BXPz688efKUuN0QyleKYzp+GFsMwd6jvSqb/idGvKTYY/ALROs7kcamPS2OaqoNau0Ybtwjj&#10;GqFfI40RYUwSbZrrU6Z1g9D3Awi4r07G1DMvQH2cu37iR1BzJM42dKIUBYodZy72zwznVb5Jie7e&#10;RINxuap9yP04XmtPbHPHAkeT5feuElVW9rtqEnp1Zrb6o42dxruVTuYGqm9W9s1FFjroeVPgOXSu&#10;G0pUcyhrZI2LwxCUl9E2gjDqdLtkQQpt3U+3kR9pIjheXxR5fXQ0WwVXy2VFUdOOsT8edYeTzWrD&#10;yLTe1gsrRGHi4G0myd3XboSmQzH6arFaLpa2H1xtdyJ0DbHHczK2xDzwOi0NzVyA39w1OFnY8JKX&#10;JA/drRf6HJecXS4eZlWOxlPvMmW2R6SAimqC9cvwF4SG5UbN83/89geYnt/9cnjq0ep/yqowzIio&#10;5KK6AkIJHJ0mq6gEQFXd5BixrjMSKhrOq8oky09S0btumr6w7UgVELWyAigDJwifkSXPWAVB53Wd&#10;FLdKQooKqgKwos4pyYviYVeJ3LV4zMo8r1AiJK50YhGJVWUqDT14WWJYje6BKDGiPctrOs6LKMkc&#10;L3z53o2erC7NFa0IBdXmUD/phln5hkiOB/2H58/TZ08rv7p57xqAAIbAf1dZVLsk4TlOWaSGri62&#10;W98LoyRlozDLM7pigOzwiiRr6tvffKAposEnQU1iymAEFFWG/DOt6rTRAjWlBcdzABAbGA72ADo5&#10;JThbFB9n6C6TJc2M9N4Xrx483EagDgoATXFFt7QvaMKn6KRDZO+7nqt3dFSgdf277138E3P/pHDP&#10;Fye73RpKbNMOd65jeQ6kdwGESWng5wHvBzBDAfJO48QMUHxbD7Z2SxH7zK7fFTvdcbfDH+zx/b62&#10;P5nog47c1g0VlBHRp2idpHIadeZguXWW650hC+fPz9XuQej7Kpeh5//wwm3p+hRVeQzG/AyKBDss&#10;O7IYrQH62JSsc43XYUVFeeoDB06AZzyfORcXMx1xJCzTG06k/nixmYGTQS8GZkBSKJTq/UE7i6GN&#10;2FzMzeU2YCUeS/He8WGv3UqSfLfZgruxtjt3tmt126skhAi3xVYcL7a7TYKLoalhmjKqOuxpIl04&#10;W68AeWNbbUPRO7K53TwNIi/LnvhpTVFuXUmQ0kE0RxBiXvprE0Wb0VIrlUeVBY4GrOfPtcY9ivzD&#10;eh48/687Dy4q3xSKUKwLgcCBpAvpSPH25F1LQFOze/G9FcQdJ245YcXy61dU6xq/4ohM03KXC2a5&#10;c9+33wmcLyTml6LFh9X2tIyf2tmHZvysANRMMoB+aKVW+lgnXhikFdM/upXFaZ2VfOEJREBRMNbi&#10;sK6iMKZpgaAly68u5rvL+XIFWQN2ki5fs+HZbunUmXYwZnrGzrRPT87T1Izt56Va52ql7Ksrb8ny&#10;JAoWkuGDMFPbncPr12Q8Sy8o0gynE4OilAXqTQByxq4IVAoiOTov/A0oezV1gyrykXpiXZ7VnsNH&#10;gVQWbZ6jfNe7PCd8XygrMw2XdXRZxE8jf3nyfPbhg/zt96J33n/8/GpxsZoGyZRhfqEsOtvd3HGe&#10;hv5pHqUcfVU0UlEgDbcPut+teXaUUGQBrDUsVXMMenQwdnDcwHJAQoWcpARCbtKyTvCd5RG6qKQs&#10;c6Kta1UGKBCAel1kaVPGYyGTjJvmXoi+t8D2lEaZH+fAagFeRlHcarUn4wk2aGxqPnRlwM/JRuaH&#10;CVGj0E/jDDO2+X8FCqgkgdukxGGFLbSuKt3Q0KOBMAeagW+KYYIgwJaAagf6QNvG708xmk0R5QXw&#10;V0Bvgpd48WEptA6QVzEMBUhqtVxBVchLAiwt+NKw6Np6kqQQnkqKgk25iUFJQCtGEgo1WeKapjep&#10;smQwGdx66db+8T68AAHQfwH7lU5Q9OV29wTTw7JyqNR9v96YthdAhWJa7vmT82K2hnlGZFhIK02g&#10;YAQBNdVf+Quf/wOjn9p9OhhyUaty1HrD1RdpMbfy1SzxnkWVC9I/U7a1cEWy27LaFQWJzqOSxIwi&#10;gwLSMTwyPol7HNOmdYFUwhoKEOGAYUZ5vZ9Bu83MGT6hGVlVb4z37+0fM5J8842XB9PjomKb+Ukz&#10;YhUw0C2Efo3unqTLikSbDiVzQkA9hZAXBnARjW+5w2qjghD8oKJFBULZuFJcCG/kPq2MooSjuDbO&#10;rYISY0opWbkiaT/Knp0snjx4Zm2hri0UXoAQIgyjsGFRGlEN+iZsxHgSDnZ3lptbgVuAoKd22LKi&#10;cGZZbpGbSXq22uC4L1VhjT+bzpOiPpHUCoe8oQ9J4jZTXyercZ0daLIOLE9VYi+yVhCsZGJR8XF+&#10;ZgFhdZLouwT9d0d/5l6g10CtDgGegHnFyyIjYxzZUuUKDYcNiKKg5l1CyEoWnGgeV3VOWkHupYRP&#10;SG4uZSn+ko4B8vtVFmKiEDEI66wSGQqoC2Y4RhAbH2b4C118de+1l0Z7A8wpTHWcYYbRtKw4b1HI&#10;wt2sG3rzZ6op0FI0jc0XEYfJ1fmVbTksTeL9NbxIGYOrUnTFdUCzJADXqjyPPRcbCv6G4bnx4VTT&#10;tf6wf3zjmoYjFJIGQN9ZbiFXYLvNM3DpPLp0vKNOv8Phf+VZv9vRZOno2uHRwV5D6zMUHth0Mhr2&#10;2poiQd2IgwS9L8JosMSh861qCosKG8MqjO9fzp9vdviwzbP0EnD2QIsInje3u9V8Zrnety4umw9f&#10;1V96+/TjUzeh6Dd3HwTkGvQs6haAVGxt1LHBpCM+mnTIWzEjr5PqWaGeUag6ZQYMilWLpPI8F3cp&#10;/17S8YremNJSh5EjDMUYKlfHy6KK6hbsEcUVIos0I2AFgqFf3z9uG8bs8hEOZ44Z2Ou5QESj6fT4&#10;9gQdGBYzFjyElzde+lQNKzMeO0vzhq4Nupm9JlL/+OAQSmYyt6djzXQ2obNuA7jpYT/Tm0GNk/XZ&#10;hULlAk+KLRFwQQ/DFKQIamt1O5gEKK46ht7SlPFkODne3yyX/cEI2s/ANAXsfmVxa39yY9gt/KCl&#10;G0ToTjpiR9eSIKYiRygilkJ9xuVhBPT/Q455FOcxST2+mgdJerpzQpEpYacZyLDjtmoaAF+/3SZV&#10;CacZhamUp5Qf6Rn5b92+ic3tr/7vX/t47keswPBGmCDzCZQ2Wjeq8Lzatdp1ciBRt9vCL/THvzq9&#10;Rjt5N2MPhVY5d+71evuCdKel32lrt8T2kBIH0HHX5Mt7w1vd7s9Mj24OxhAMAPAXWUIiixZTg0iy&#10;g9CLQ5IhOYaCGjAOXZohVB2yVjoNQxC/oqxivwZ1BT0Dajvgc7Km7B8fKQq6dBxIzGDUU1FCoIyN&#10;nSLeDQb8jVvTPHGrPMQJJfP0q6/ffeW12zeuTWCwiNB6hEmCpr5ojvEBmtW7twb4GvbRc2BVoYh0&#10;LZhGSQAMqqYKsgTFOYomANnr1Wq9NW3Xg7Tk8NaN/t6YFrkgjpeb7Wy13TqeSLEqqq2KEBgaRCWj&#10;q4Nh98adY2y/MkNaW1RSyOQo0P9TeSHU9XFHP9KVpf3dZNCP574jdBdVvY52cLxqTM3nFbmxBkT9&#10;cksaxb66vuC39ueHe7c7x9NCOjTDQUh8piUUzy/5Mvzc0Z5B7B+W7LG1e6XdGVZpON9wwP0YelcV&#10;YyJ/vS8DvFTKeAu8st09nh7p7ZYzfyYyhGhgw8Q5nrT2D3kGkuVivi3nV/M4CNv9CacYoWtiDJWO&#10;7gWOPzvl60ykS3BNmfdcFZLxkXr9TkdgjM3sLHBXsbersuz1T78k0xH+jD4UzHCn1SvSwtl52+US&#10;2H9vPOm0jCoFKoNzvtitltCoY2oj1AEnfyqJ1+7cAswwX6zlXm8+n6eZLxhGTqMk8V17idkh9zrY&#10;T3DehrLQHBMMAyPqs5IsFaXqakKnPX/4qIhSMJo7C8qBuq3DsVG1OLKrMYYIzCP/s8f3RIr86geX&#10;H49+rk5w8tVFOlF6HRDHTlFa0f5k/+bdu4rUpmnJ9mKKYozDm+dXc8rc3Ltz3GqBWCWpFjW7WHUO&#10;Xj29//61NrV/Y0TBFShJUUr7aAQD605L/OzdKVQGke2ZMTeYXmuLLSyvyN602y2mtbfd7rDM0QOj&#10;2c+zKqN7OBpQKLb6QyDYgWNGvs2KrGXvUPizZWbPFlkAwUgMPmsX4TxA9sJh6icqzJ+asV45ishj&#10;len9UUnwvhWAZ4BydjDe3zuYmMtFkeZgqnAkAI9qD1quuYMno9frA2FNorh7eNBuGzDSrWbLwWRC&#10;VpnEonDDw6pHfZWDUAUfmuViP5FEaUvWZhgUNANueB3nAKmgky7DpLZNIq9udFsBJkmUghYFEAxB&#10;jVOgpkoljvvU+PhQFv+lz1z/eOfRxf5N485ne7/8s8Nffb3zyzelV/aFg640xoBzxl7vxquTw2ue&#10;7a8uzlDBDfr6ZL9XqxQ/lIdjVlJS8/JZv8MrXSJng7yL6kM87vZui+LnKeoecH0yujYw7vRbEk6n&#10;mvODbLV1fQ8cXYGiDaJLonHeVt5mDf6QFgxONPKMwMqNfAcALZ4xwxI4tmFQhyLcUHWW5GA+zCvB&#10;A5lJyYoxrTKm2+kOx1Ol1Y1S6vLKm194/pahShlonYq6KMw8VC5xhBNElmScp1QNon5H1QWGA8Bo&#10;7AV37t5w1tvzh49BEgl4S0ksI9KnyhPLMngWxBCNw993IYNWASDikEHHbNmu5aCMdlw/DCJ3vk03&#10;u5e76lRkB21jv69idmCzaolApLMr0zvZOT5dnn1bFfrx6AP6QO3cao9lpSsZ/cHecP9Q1eSsCmZV&#10;4qH4ZbSWPJ5qPN3liD0FPFYot4bQW0tS+/ad273eUORhS+swckcQR0UpZroB3PwGL3RFoQb4xok0&#10;4gEpoQzLzdXWt3EeS15MOH4Sl2QQhBgXYDUsljEnoNIRAHJqOjj5Rg/RSBEpYJzg6tHgq5o0GHdY&#10;VUb/Obp+LLQ77s7M8iqKgizxnTSZbbdhCVJXEdW+rLQkGWMLPRwg3qI36KFP8FdznDGKqiBtA1sc&#10;RjgHEkdD0QPyGT0r+hsS5DRGzfZ8UVP6U4hQ8Lv9MkEx5W/XO3QjwHILUXQZBvX7AqVKknZralqT&#10;N3RUQzqqu8u8cDi21kWUtD7OKZHFMZancLtmz70NsIrHF7uPRz+vm1OOZYy65IgchCGlKSnHehTn&#10;s4ZEg4zaP+rffeXWtcmhxul5TDSFM46ojqYNaULdPziKvITjJE7qSuxY7B7ZvMJD2+3HSlWbQbT1&#10;0wjGflJWaZCCeq93QAnt56fbp2dXkCnwsoJNync8FLucoCLwC48bQjZZlkDSoyqHEAHQG4p0eLcE&#10;A4uOTkkqJOhNkD292Hmmy/LSGngxhFwoLDhm8vJL03uv9Me3WV5Hp1YDKmDg8GUBEWNGwzqExk0U&#10;GmdvEoToAEheAj6BJzG9c9NHMeqFEDh7cWLB8ZXEOHjPzi7nL1J9AEfBlRGGIH8YTARHli6r8okf&#10;FI4np3k/LrpxsTajq7n/ravtpRv3r4+5UfuySHxoPcBNEgQwrg/OHyHW7K/9nd//ePQZaKkJEicP&#10;Tn8gTpClxphNlUiIeygobbACcq+ktQyKxrQAdUhh13Prun29Zru2X5M4VGXZrNpeLtuY+GxHoiWM&#10;nytSu1J7+0H5ZO6jbVCwaPKIZxt1gS5DAw6UPucEQOvybglKvA4LsYwCpoJ4+dxZncaIGUnRl6P9&#10;FslcavStrKyMrou963neDNzO9AGpYsUKtM8Zwzin+zx1NOqt4+LpxXkQzGx/g64TSrq1vd5Y9tbP&#10;H58uthG4CDFKiQFWs6KlWcChgmVoM4xXDnEFFQungJ9W07DDQeqpIlSs0rsBKQBSRUIHCHbAnXSe&#10;dYp8r6yAGrk4r4j0wloVIr1xbW/ng/TRt95Nihmr2kgQj/3ydpS/miWfpqg7KBrs6MOti2f58eiz&#10;MCE0ZHgNLo/gZEpSSVkmhU6caQ8fXr37BJlyFMm3QD9ZfhxiTYXx24/Xl5AQCAPMAwlPj6Q3ufL4&#10;Kni4QO8P0kcMUcyxtUPqZjJxSiGB+APjTubdLqSuASBE4Fx6pwfCCBADVFVWwtZ8h60rtozZbLc6&#10;fWTZHjaiCg8pLDhKJ3nDTAigxKw2hjcReBbkE6YTcLWZeVe8MVC6Yx6772b95Gr9fLGI0iUnQiSY&#10;OqBiE2TicTEpZLxmFnQptXNSWF5t0xDIZRJb8za2F4q6WMWMPiElHb521rUVgjL6R0JrwvYmhNIO&#10;KxatlYx5JTRHabesboFJY2GbVI/GLQ4JBgKzSlODEUaqtE/T+4pooePaeVMvPwrzV/LsZxjqdk6J&#10;QXZqOt8dfbSXTf4N+cLhgz8jvBvaPYo1t+7Z2fzx4xOU5hROIHQCglSy0mLlfPD46vHpJqkUv+S9&#10;FECDhPLrycOnz56cRNCHoZpOYrqJyMnaTCZXkYSkBAK5FKShiXUeUrl/79b+vaMJYQNy8QQRME4C&#10;bgMHBKBAFNzYx5sEDJberddXZ+dpkqBwxuaDUqqkCl5UZLUl8+3Er+2NH5W8s91EngsgNQ4dnqgk&#10;kGvdEbinbq+rtDvKdFqrSkST3QHYGmv97JG7uLI82wVXy6F3FLEQrcVyyNV6lew2KzDoKxsegIiA&#10;iHy9BoSkMSRP1ZFnmbt1lLg1lZShp1PUnmW/6vuvl/kvkNWx5dwJons09bOq+JLI7GfpbQhMPX+v&#10;QFZuzWUg/5mNBwyglFj2r//lP/1tpAE+jua7iSZvvjAZKzJPS9cGMxEHL7oV1HbYn7BPyK1OVJD4&#10;LQ4ESSWPeQnoHt4EzNPt1rQgUWqAM0AEpcRRaIuBmVaBw1epInIVkLk6B4on0CUiFQRIvCNHlFi9&#10;Jd95+YYggoYCoBsDu0byCIdNCoot6PErDDvQUXSwrKSKjmtjKiRpRRPC3vBwvYv0wd5uvcEvF9Hn&#10;kGW7gbWBCNQp9lcAbXG6AqBalkFZEHXFkyUVN7kZ2OXVUc8v8rAqnfWGhUYBHYO7w0eESFHqtERV&#10;wo6FdsRg6Y7EQ36Yp1GOH8dfpb69XAKKU9a7gzA4zLOXmGbQf7XfmpTlNYbeo6lemt3Bd11NYJEE&#10;Yoks7rgO8lphoW/RkIjYjD4wtxeWWgx4XeJPYGEQ4UdhldFBBB1wHYBPLsC+NaBmVUFdTfkpPlLl&#10;OElJGazUKxkJKTo4KwESJPisUc6wmiC1GEaEqLanUn1D5qHxwbFTAIZJOQFnIEAbG7wtMizs3TKN&#10;nU5HpmkIAGNOYASJM9pQLWXw9iPs4gVtXALLw3fgB2enZzj3fC+isqqvtbZuWvHKsNebXjtWVfRw&#10;VYcnsOVghfGKmPFyGIR9hthXUOfvzNXl1rcImdMnXS6PhCSUywJnbuv4GjfoMc5ayQOUWBRLccMe&#10;3TaAmgoyEBIOGyBIZhDLuiZoGpsh+wG9G6pVP9b8mMhQdGV2mGMduhC8ZYUPfD/BPQAodhgACGFB&#10;JDUQ5LrL1Hc1eo8rfJTGL2TkOGabB4DHgOgm4KWYuzlit2psP9pgtDecHCBfqPEyNBJBBCPA7Nrb&#10;mxy2entoswW5TbIifhgoynAwGA2HAi9xoiprbfgYijS5djy599pdjuMgCwDMi+VVvqDB8N0G1STy&#10;UYRqB89gXTWoSd3Yhjo6WndYMIAIokYEzIDnj82nLktAzxBDAC8G6ov8O3u1o3k0d+Ww389ctKMu&#10;EmkXJyd46pLMo8ADbAke//rR/uHxoS4w6CHaoy4EbjjKySRADdhEmGTZxvHOFvCKstN+y3MtoGdu&#10;Ag8FYq6gWamQMI96tEGGoQmGEI4lAW93NZkMo2wX+HMTzhdA316c2l6EzKAEqxUevrqWsIVjTjXC&#10;A9RxmHWswdF4AGrhfltBjtGnQIdjjQJ6w0nMYCjxSSta6B8cvf7zf+Jnf/FP99oD4H+NTgYoscTe&#10;euOVP/cv/6lf+tk3ZKaWIdiq8euTcVv9hc9/5ud+8U9AJVnUUlzyfi1HJEvLKPTFjBBcgF2cArVP&#10;ADK7JkAQELIRlozRbmvDCbQbOPhBKsGq2BmNO+MplM/WeitCRz6d0HgYSYy1Ct2AoXcgsgEPQSDo&#10;N9gpHRlg1+58AYNSmdbXjw7vHHQnbTYPAbf5e1A4UtXs9MRZXWkqrZHp7TbfxYCs5xzqLjSocGiQ&#10;rL/YGDRneZ7ju/jFuq6GaMcoAjQVnHmkLvt5ESalAPRDaFEF52xj1I/mxVwJUwPkTA25tlBraiaJ&#10;4PLAXSmgEjCZsWOCDmnmbc2lqVYAgfAzZ506F992T/AaqQwApzdke914HMA75cmC4dt6b4+RgS51&#10;0WdxAJSp9PTpU42tugcHxvCuIiuNJLs56+rN7HJ/aHR6A7E1Rgaa72f2/Cld7JCBaXvecrEgaXKx&#10;LKEUQXQIDgWZozzHpbTRcrFqyxXORmD1eZyh4Q09O0/t7tHNtBCKNID5CAmzECuQeQjYDBxJCrdP&#10;bikyw/PS8Y1Drt3DVEWXjZrdspaHN4630CiyaIBceFpEICgV+DKgjBneao5iH2sNteoOli3Ivko4&#10;p6FXQOQAkM4nHz5+dnJB6cr52QXQeK1loFADE7BZ7XJQoLttCaooCj0APTm8IcSjJxdUlkCfamOm&#10;g5RoIJYc0SaQEkPYigxcuqqaic/Q6KgxwwE40mUGH+fxweDLz6oG56l5g1S6mPWNq6NxTGF1hUW2&#10;oBmF4dT7958tluuujlazDGLoRr2OVHirK+h7eSI0McTQDEI4Tpew0y5X6/snC73dBmnvW1dJvGMM&#10;6f7zq+dXK6PfSRL0sayhCOi4SvSXcegLXc5ooc3HTKfx8oKRxhzKCiJ19fYgzFh4ozm27I2nUOM6&#10;8/Mycq/fuQOQvQzmdYY3WXeBmR3dWM9mN6b7wKXzaMGzWG5E4ABL3w2nU1bQ7fmFrgtQgtrr1fDg&#10;cNTI5Wqj02od7LthnFR0ZzSxrQj63H/4ta8/X22L0M/Q2Xo2lluVACkCVJS3JIHGdCipkdYBASHI&#10;vUvbu3+xPBLpqSKcmv5Qh8c6NTimX+QaHDthiq4HMAuETKin4UGCaAICOLTh2HyvXbvxuc/8TDP6&#10;ldChpNaL0ce0x1tn6wJT45nvFbut//Vv3b+4Wlw/HLfaTWOyWS3Z1Hr+8Mnz58vtYn7y9BEg8+Hx&#10;MRpSvN1333m4dBLojWRJI0ov8hYES2zMLYA9o63TRKsuGLicgRmUoOCi0Kpl7BYdMgNfsTi7APBO&#10;cO0EsDPht4fTtBZRPpJVzItqBKHKdgbPAjIGfcfNwxVSS8ZH16Vun9H0xcUlj0npu+fPH+BYP7h5&#10;3Tg65Kk0dEKQu0WebNcrEDIQkegiPz+7cuygKax54fIKMLIjqwrGGbzb/SdPnDDEScCgAIT2DiZh&#10;10PFAQy8D98utgXsyDFI31JSjbPN9nJjHolMXxYuogQ1DESD+IciwGrUM9B6tmRUKU25iBxQnGQa&#10;DN/YAmqJJG5ev3n9+o0XNQ/N4r+/oBubsh9/BUISSKGBuotIuDKkUxe+kgAIMUB0fJQqX7vWZvFk&#10;dXlfbRywUVykkGtRRBYGlh+ZgXMuEVepP0dfjCoQjHUcRDjvGXDDoZmYGzJ0qAzjkvN0JfHI1JTa&#10;nV6v02l6rp0V+NCOVDhxkbVA1bXe0mVdYxsTDIlinshcWchE6CuBS+jjJGHnD8+tmXmxPM/I+PhO&#10;5/BO34ni3XwJcLpmW8rxTWUwnPSRdw0RX1qr6vTznz7+1V/2VAOIwnA0PDqYItDzyW6H5jikKquB&#10;0iKYY4ZFBi21bO0Ux5J8p9qatRtXXl4H2MmY+TpYzrcGSwIih+btJoYrSrFB8ES9wR5LVTuD26ic&#10;TVcIGZDhpM18s7ZsOoVsp2YYcD8fd1tgM14U+R+V+k3x2eCoPLbLEsyD5zoIOPYggC8LimVQFDHo&#10;6hppC/jr9PnzMxRhPOQDJIEiHUQGsqnjCNwsGq4c9QHOG/QO4FhQMqJyx+xBpYutA/JuKG8hPkQV&#10;sVmu2HYXG0iDdDouNND4h/g1qFCxFtEPOaaVhA0Qhnp/PG0UxX2oclsaKp9Gunb91v7hAfh307Rw&#10;yCldAxQ5+uj+eIwyaTabOY5nbiy871an7bv+7GqJllXUYSgSUIYBrOyPRyhJvvjlr26Aq0UZsDwk&#10;fgp4b1UFYzAuzbG3uwbGhFgsxrEKRFHa7Gzb8tBu44zFbJEg9kxzsGM2NmSZB2vuZyWkVbA8ysBX&#10;aMILEhSg2HZQNRMMBYXuf/zf/+aLnUcZoVNFM1U3GybyDkAuWjS1w+9SRVZVlL3JYNpDPY9zjZpf&#10;zJkqPD+b0UWiiPDxBC+/dptqH/im2a3CyV7fGLQnA6nM1zxCuvxMZojDoToeQAfLnJ2ZEI23ZBG/&#10;E6xTD1DD5Dp2ncy63Ls2QdtVAnuElEYgzfXzhhBWuiVamwJoACoCunTXROxmObFe2aBnwYJ/sMpB&#10;Nff7I+viQt0ft8bjyEd2Q3waCnx3r6yV3Xw3HY4QPi4dHuy98uqTy/UH37jvLy0gPD2jlanKAjo1&#10;CP49Lz597lxcwnUAJuRuR++rYpmEdV7AkYod2fUzTAUR9xmRjQbFL7Kz1Yo0d9dltkPWmO8gpreW&#10;LwwMLLv5tBu21YdFchqmXZlDGElJ0EuOXHQEq9c6bbW3YJ7ag7NHzot6H2rXFxJ/TLSmz22EZHDr&#10;uOF2h10M3PfP/uLnu/0OVN2Y8GCkgbJCCdbUvVUFLzran6cPH1mmDXb5+OWXbr90C3scqiAk0sFJ&#10;BM1+d9jH737+9BwqEkAY+EvUxpjmEP4xNI0tu9UxcCkKkUaUrCFL0LVtx3EgFcEywroBb41tUZAk&#10;lMNxFI0PppPDvd6wB3WJZTnPT04qewutgLmzYFnCtU8I7/zwg0dv/s7XgvUazUuRFVgIKOe+8dWv&#10;L65mb/zKL33ml3/enM0fvP0eZISobzGnv/ilrzx+dDIddtuadDBqdQ2VpdEDoDGuZQEKwGqxc776&#10;9sP7T8+hQ4GOf7EGKmhioEBxRinAj1QFklpXK9MFH48L1rCSANBDDLPYwEjcEEEfaWL8JJ37wQre&#10;1RcJo83cR/gBGq6mIoUJChUn9B+lmThPEeANgY3aaYP+FKlALByMpDU3C+Qdny0VvKuy8uL84GD/&#10;7md+jUpjZXdRB46qwhJBuERuWjDnAmnzVk/P3nrz4cWlXXIGKxtA7CFpQ3U4Pbqmda5BlEmX87qM&#10;vPVCYGuvAMYPLb5lIF2qv5/G7vIScrFUUPTCWXNV0j9+o6iUOAGGLd53kwtzN2m0QPW8kuF5c1cm&#10;o49PcxHMwRDlvQrt7GsoQLcnz2FXevXVV1QdYl/xam2q/eG1UXv54NH2ySO5AMKGtPjwiMrR1+CZ&#10;gVc2yxwwuSgwM6hAKkjo6ocri6KzYUcEoZxXSY7+k6Pfcv33k0zraxnLnIdxyVJfaqt4ShuFOwuS&#10;wMvOSHamSTuMbclkK1+aWUwQH4xG/8rdux/tPMOmYMTmDElUDTABsKOVBOcWzCLQSQlAb6wU59py&#10;4RfCcrXLYsc0zUEXwAfSEFAFIHZRevrh+5Q9X2J/pOrzq6vLzZomBXMbXjx9slssgRQJItufHoJW&#10;7ev6aDT0THgH4cdqQRvFwF2LBfTeQ9sO0eCNpmNr+dx1U0kbAIPx7RUPJ9t4P1rPYFD33XR2sTC3&#10;l3CHLQtuttr1MEU0RRjt33vlFYmAcjy/dBJgA7emY7S+yClIQ1eE0l7HhIG4qzh7fvGitiAfvvPe&#10;u996LwkDEF7A+rEcW6DNOAQ9fHxRncADSM63Tjzutnv9FjxzruN1VPH2zQME+kMphZ8D5C+APWiM&#10;Ho2SAl3hWlNRTpRIT/GiQ56OcfEIg9BbEeeoB4imRE/G371+/Bdef6XZc9Jsd+l+ER3ZhfuoKsk8&#10;oVHXlVHIIFwicGL3TUYGahJGPjwE71cg7PvC7X91OlQQtlvyKcxBs/urv8kOiEuRDOIqTnctrtaS&#10;ah5fpv0RVDfhvBzX1OFIFCajy3WCQxD6OFxL0Okf0wfT9549GeKUhbk92OwCr3vn9c3znVqye0fH&#10;gOkhDNTjGatoHPpikQ/AJMIeBx+P52Ao7PwwYnq66MhUsbxMN6W/iqSUxQqetbWuTAKPitRgGxR+&#10;olGXWZltilvHLVbnhsYEaVXvXlwCqa/5CnYmMfaHbenDHbzTxQ2Kgn+9JXJFQTw3kw7qLQxb7b+q&#10;s6ck8635DmcTnPINg6ZKd31/KBC/xRcr9O5THc+gk9pGRu6ABwKpUSBm8OmVI4j0szL3WEIX+ICl&#10;Num3dx63ot45+/oV7OHzU/jbqqSASxsDouOWAQF9Kyw6TFun2hrRGUzHoxFOuV6rL6LXipLeUJ1A&#10;OjxEgQrGRRn3+z0DZzxRIzC25iqQIWymCUm3xXU7alCosGFpooRyJdqtICrgB9c28zlb2KiC880C&#10;NPro3hsobCA+UAaTpIJL3CrdGS33GKUXWYvE3eq9SRgmnnOFRLWrogUp8qc6JfxGVi7Ck2QjiTnw&#10;FtsFtt4hhGZFAT7Lh7g9C3uj6YumYZ5HXhmmUAS41iqDs66IYWTVeAj907Ax/BEdikJ5AnUUAEMc&#10;tkmErg+lPDRRuN9FAFwKDBgCw4UT4p6FWwJsmuQTbOscBW8M3FALhE/m1Tsn29WVuzRRJuVKTa4h&#10;UanqPYXHjpHgORXZ5YO02Xn8sjw9/T0m8SZ8fNySekQpJT4DlDzwZCSOkk2uR7QuUocVXXH7wfaL&#10;Xz0/O/dy3hDbh6/2+7UPBXFLEfpri96eO7oVqwRXcWQGGTH+h3ApMZN7JGfkFTAnqcBTpOA2u7wg&#10;s2iodanAyexdE2yxW/tRwY33wzCEyAkOk1ruFsFGKl25PaaFNjIKIZwf3NhHYIlMeFC5Pp6v0Wm/&#10;NETDwFdS6+B4ysdET9MMTe+D0a1FlG+IvvMDL02ik8dnru1X7mx98uGDb769PH3Wn+pR6gOVBYZa&#10;UqWH2oZDe4ocxBpaRswtuJbQeUG5Bz0A3jvEXxBOA1ibBbE06qKtAxh5HQPKMJcctKNsipvuKP7R&#10;41VfBQbDwULY6MWwZoHjoYHkiMt1QGflREeBNpSrXlPzwIHmb/3YikrsLXYYbBxkdeQ4V6DpI5Hc&#10;xiUx3FgV0jxsM/z6u7M3vz7/8O3nz9/GeXW1OF07G3d9trIud8XOs2emBeKuoIsAT4DFkxNJlKqs&#10;1FxBCdEqqylopQFvwjmlQGZlJoGLVwIpjixNWUY/AVBf1hAaC3EqrEeg0Qvs6UYLTqSmTYS4dwOJ&#10;0w4tURH5KdxcL9+9dnz7OpI7SyCiro0bKWBrmU737r32ynBvjGIdJno0FijeXnnl7t7eEOcgT5Xj&#10;vh64Lu6t2OECo6Ds482UJPh/uBol8AM5AkoAUzZlIMB1Eo9DpHlFQKkOpLuFn0shPTfBKQL2zJFi&#10;RgOZh1OABz4/W+7Q3GqafPvm/gEAIApOiBJCX6T/D2BZZhns++gYer3erdeuN3Mf5hupjvssP4Bu&#10;KaMUnOUhuOwitAFqlehSt9u6WmSCVV9axNMrV/LTA1E8ystJUlxc7TDFsqUXnlvGLormwQ7ar5Sp&#10;LAb0rlFRfFQSPlhQhCEwFAj7MvAhgEdPPpxUvRbsWE92ywOCB4HOIN7HT43rdwBqJq6PkhwCqtyc&#10;yVTCa92ioq3NzHF3nGagOW+R9BA2hIF446gjUuKjtx8AeBt2Vc5HsgLTHg/QDHvrDaI2GIH0rA2V&#10;BVAR4vJpwjyRs93E0GKADYLy8GQFaRayv+Av5DlhD20SwCwP4iOA4fSF6V/58SrKr2D7BdUDPriE&#10;uh+FCBQTvJVF2yQbyOBjq8dQAnfkC8hMd9i7Cc0Q8XFhM5hnaFhQl3OlBhFxtSdzCrBxik3C/N6t&#10;V16MvgaNQQsgBuVDH4AMV2yD4ImheqU0Weh0+5KoaDymo4IInI3loYKGl7OuMpiOM/S0WJgSv38w&#10;UQwNBW9BU5NRt90y0LHiZmHQ4iAaQX4CMADgjtYQZTSaCqU7BEaMDiPyrU4B7S4DV/PVypRGU4DY&#10;3sbsDoa4KaXwNkLpU7wWZ5j1V4jEhhgfXDwTRIooWClq33O5IOGihZVFVWXYr1zLRj/S6MTxMfJM&#10;NhTftgAuxSVhuSHhLYoA44aSpCbV1mJrJ06Y4Bjg6WHHQPitFSaQjvVVqYflCpwDuyqUpFXd4hmA&#10;9LBD1dBZahKtNBAa9FIajl6e3WpKVpPP5q7l5ZLUWAddF7t75YJcg4IKuBY4FmAEfgq5/NDQXDds&#10;Gy92HuiHa3pcM2OB6imEBi3bvi7dmch3JspRX9+DtJ0SMlqY5xT0Fah0g7KCCNou66so00nSmW0j&#10;L6pI6qkTLnFi1w26IAJBLjM+j9mcKAMmbLL+GCpIW0TeEROV8ijShQKMJk56XdMnCx95PQLnN5Ya&#10;cL+o4RpCaYT8HEnCaq9hFQdSQmRoDcDI3ZjuaYJBlaJGI5jEBqKnCIq3WsweP06joNOBsAi6HYTB&#10;I7mAQi0oMGxLlF5/HYdUT6SrjkxC5N5WOQHXkTIClzItQk7tCmLMZUWehRm0J0A0J1X1usB/jqJ/&#10;UeJ/paMe42hBz+jGj4LkpKxOkJArKQfDoZvTyKVhOdW2Cwa0NBaPm69n7vZ0VWy9Xl4cKuK+rgx5&#10;Gq1Z2GQWFbAGoVOdra9eKAlpHmOW+Q6XOkLj5shxpwlSDgBV49nu3Bxufyj0lssthHDrnZeSda8P&#10;yJIFyI08GOCBSZMPhTkUowvvI5WFB7tXwSYIG3NeM25YQlBf4REmAYsrl3gNQuAw4pDESIFtDdLA&#10;JhpXHSSDrivocIjQOH5abQOHAQY93M5pURe0juVZQN6m/eGg28b8xEuog0JRmG7/1umj5xX0bpLq&#10;mlCR10GJyh4pMSH4aGBDnmUp4G40w/SAGK5gvYMnxMPCkJq5z8fZ4bjjuE7jeCjQ9YVHoIXLqgMD&#10;LEGJaOkh+AXNUtfLJNtGGdRdAMlxfkFcrkMhkMZAqZcwDFVFrUpKWwEng70eiSoQ0zJtaTJtswpr&#10;J2lAkoogJG58crXD/TBcXTZzH/BzuEby86l9Nt8u0WN5S9PbBUg+I92aeLKynuD28p1dxABRUacR&#10;cPuWCMAwJLmvzNGGogxI89XOQe/QlkWFAGcNytbBiaOJkMZTjTgjRr5LJ0o6tqlcPqkXT4unb16k&#10;V3n1zKIuPDuZ78LZOtp0jrSc8NPSg91tt11vNysfXTyGM4ekHTOSay6yCb31s8eo98M4KhKXKHxg&#10;EdDIbzZ+uzfEVn61dj98fHU+s1AjwEyblmRBMDh3YLUgeDEsEKFUO3mRMGQKIRUNvCDFc39pImls&#10;Ga6dHg7+rOBSAG0gt6HzobCDQ1SU4M9NjQxrLt2tyr0oxrgjM0ht8xlPLAMXoktEerZvDLnr/aAt&#10;5B2B3VOoY42aijsx9UVCQ1Adtum6xJKraSS+fYTzoEaRdKUzRHREzWoUC5c5mg8Yb9k6giMbG00F&#10;44uGiiqH7IvCCcGBtgxihLEMWsBJEgNiv7yEyaMnSZ1eB1sZgvF86F5jv2kAaWwYQIYdBSmZqbtc&#10;IhxgHiaQbBJKTxkdDe7eab/2qeFLn5pcuwVLMoLVEhdoCpESMgU2Sx10BUUGS1WBzofvEbq7Jkcc&#10;NqbC90BqQX7HaoPWg2eXH77/CN5KOHQSdOwsjnIyxaqrIYIqYTQ9OXu62sxjUPW4/hIJC3lp+oEd&#10;xgRKKTilyHqsiYBvsVuB6kINkyHepmhiw0C74IMDCQNzi+Id+AJgNRq2objK7Aywzp1hH/UF4+Ud&#10;XgqubCCBIs3qIlRhlWenV1bTl8ng95PKBf3SEe4etQydP1/sPtIwk4UyQktFZ02boIig6cv5yomc&#10;IrRQKAMd4tvIxcEBimOtroeaxNXFHl9B8weVqKrwuZu2Bb6N9A4UahCq1bkhli2VwQoGJR0DL0sj&#10;INYdvRqPVLUNO1/m5dX+9XF/IAkaCK+lKCL7AHQ9ZirsAxRYLVKA7AQgPo0kUl7QeUYF0QFCGDew&#10;QD+GeytR/OWFCXiAlrs7213vXFxkUyHbK47ntofRYzPoxq2EznYmoEzTgWgqCAQmEMBgQq6REU5J&#10;nS5sMSuQwCPiqRblRVxDpIWXQD0gNImQBaYn/DaYgSVD2WjMkIAgsQOEaicZNnme5lsU61jRydon&#10;ksp0k/XF9r2tBw4UyQCAL5ew22NXJ6rUTuyVD2+e0hINVXC90Nx5HyvImTa0NGgQYNUFgl1iaqzA&#10;IaZARcqU5DOKBYtZ4RyFypCBBRJCK9wpnAgIaq2rPUMNQBSHeS3LKxcNYzEadksabikYSSB8l3EB&#10;SqPSqhAASyNcwvbz2dxeW7EBa6zM9kaDIsUhjCBMmKcqEfdyI3+UVjiZwQHvuVsMNnh2sEuwLEDk&#10;hPAY28X+kcoqLGuEoqouK1xt1pdrFypnkGRwuW5scOPbKtyimfIiF3IVhoV5rHkPEoVYtth0yl1j&#10;qKo3u1AqyxZk9wyFfvYqBUCJ0rfE6KtY6xDRkATyv/Im1hKALIxUVFuEzohCaV/gSi+ehanrdL7b&#10;xBkK+QBrAtpQ5M/AgFwVRlsV9juQBgP0Z/xiD/ImHhKkhijC9gB5VjP6KDRI/RbCdtDxIWEkqcik&#10;phy0ekgaATHCikguw6NE3YoppwmchzoO2h+8Dk3tFwWkjgTFr3bB4zBfumhuEhSnpKIWUFyXBCIX&#10;eL4J+gCj0u12cNhkBbVYeTsX2jQKdkdFR2ZpDjoH0XT4eMhXhhsRTrmsxDVloeuaoHHarS5Hcpud&#10;iSnPiSJ831BpQIOFKYUbzJ7FwfP5YrZDAEYTyOZHMKLmNJkM2wSSaFDXwhyfFTFYlizKcFWdi1Ud&#10;EKaLPhzrOQfApspcD0RQUT+DNAx7D8BgkoTdDEJSeMxqDBkgYhq3GNFtidNY7H+NFzwkKBM6LWCR&#10;KTZkYHN5SLIdTciASkPaBO4Uuo2uGkJ5kGUdnhuCLJLYBJUrhrWqRVxX9WLnIWL1GCcMMolZRQQB&#10;OF9cbRFKBPNQlVCAL1hSrTIR2HbdbIJQK4L2a3PYLZvzAJb/ApUFx6EWh+4JNprZyoS24fqNXn+o&#10;43jZQr6KmrqqQ9xkwCtqr38+M+cbD9pXwB1Ik211+oLcYSQYOtAbwcFSAxfExVkkm+g6h1oI6ntJ&#10;Ui63G6DlWkvBC9e5VRaeud6CRfgwchBCGed453RPhIYDLQet8LShUDixQwdNfo0t8eTJLrSgP2AK&#10;WF4zGl0ftjUI7jQwfwLVhzCWrE9CyHDwcXFtKdGGRryqEgImP9hloLBqyED8CxQXW4qCNwCa3IXp&#10;E2GO+wAUBS9MLK0AV42EECsnEA0zu523dAJs5z2Jm+oqmgVKYAqBQ6q6icI/zj4efU8+hKKEEyjg&#10;y+enJx+8/16AD18jHwV1E46g0shzZJhGFAk9Ah4h2tY2uHcE1CjSbBtzcHSCEPMT8MuKIoR41gin&#10;bVEVIgZwcGRJjQ1cUaygXDRRVdnziw2Iw71xt2Uo4/Fgs228pECpYJ4iktULK7PCsAjyynB/Hxox&#10;HzkwbrpynG2AKYHQQpvKdmhf0GcAjXhCpDhFWK5bUvVEok3Tdb0E0Rlw9KOcKnHoMjBBCtYm8LZh&#10;kxECtrlC31srMgh3hApDxkkNmulYnwSNsKCJUazJNgsCFblyVYZNBgc7WgNgnhD5kuSKYy8xmQJs&#10;AihMGZlnET7REkXcq4apAgEyNHnQksCxRGtIISNAhaBlE7JigwoeWw1ArQTwcPHx6Jd8F+aQ1L94&#10;9q2vPv7G76JxaZQ9MEBj68ALgM2lGUQXaMCv8VdBMlFFE41fUgXgGp0YZQAWaQV7WV0rSQUdWpjk&#10;yxV6ZgKBrpBT6JzcFcQ9XRnJiCISzfUO/cG1w72jfu9ob7JcukhUycNQ5WWuKCmIX9polbHRVlgO&#10;wFdIlthCNUV5EylhUlwYGsPq0Bg+aAHCL5vgPDPZN5TdbKvhn5MVXCLYKpBDrGCfqpLBQKN4abYJ&#10;zjYw7LEl+Nrmhjoa3kxs4T4OHHhlKb6S9Y3raxyu4Mp47Fx0tYGqFAAmxIkMgc3Wg3hbYGxVekJT&#10;z3AgW3EXZDEaJwri5gI8+EhS4K6B3BDd76pIJRVZHUIHyFYAhUpSixwOVLdsnl/sJiO0DB/tPIy+&#10;V8Tugzd/852vfQ0ONBDhSYYCC2oEEA61DtwJiS8vrpkh86In8Zh0sSzDfm75mOYEW5N8A33Aq0G2&#10;U8jnEExaPzh3dlDbkjTQGuSZeSvLXOxwaR9cCfAp47BoFNNRtryEpCNyTBf4E4+pjs0CdwcBKmwI&#10;6zKH5wpnOtRkCtPj8h6T6zKr8iR0VE2IG8RxNWWlqI/4HRQGAjXWZew8G0QDQNOR4UJS5tZUgqJv&#10;acbnK+/KiqEKBT0LPgGHK9gk6CWwFkFTYUyQipSGATRoKD9w3HoEkTGwAvOCzIFSbagnnnY45iIr&#10;nsX5syjtR+Uei3YSD68wIMOEapjidI59aIHMYWykNAFDgHovK6SsQlaLj/tHOMZLM5zvgBaHOv/t&#10;lAxleHV2+vaXf3NxeQXr5gtysYIsqYG1KcxpQpYZ6APQeWB3AhrcbyuOE+0bsm1irycU9I6NaAHZ&#10;FJD4Vzg/ca2zBNAVQS5JsYapFg+/KBZevAqShelBso9WHvqOBl51/SfnW4Ehb3QkSIJxMjbqClA8&#10;QNijFE9u7SNSCJwVvGsUrFfuJl7PIngTAZXC8gVBKy74YErE3TKfffn49uEIeK+mEm2x6sq5JEvd&#10;0eDh8zXuykE5iIIdeWrYKCAXBvSPN6yLHOBS6KNxVGDfAMMf5jn2TxW9VpKouK+i4dEpX+RXyGgT&#10;eJBLsJQisiSGWAq1MUurZYUR4LFdluQSuy+iMNEfRGFfB9JBv5fmPkaGqbeokgkSJw4QTLC4ODJR&#10;YH88+hVvIGVg8fwDRJEoFPBYEvhaY3eC9gFC7SZPokQhBqYG6QttaLuhf6CRzI0mtxRpqsHRK1z9&#10;APoJn5wDF4pCCOA4ykcsa4QybQKE9yBvgVq72dYGgphAJwKXt2M3Ht3LdQif7UvTLmaKW2UokUqk&#10;NaSp7wNnq7yChkQotWCY8perYNrrg/LB6XOwP7hE/IQT33ntNv5hGzpfOIQgFRFYWWezyL15pEKv&#10;cnLuzFYeqi+8RxR3yEZ5odbD3tMggDhpUfyBYYF7q7kNoTm/kIkDqyI9RFFAgGcugqKOIPDHTAIQ&#10;SdGwMizdBBjykY7GhxugD4U+Byciw2CbwjIdtprMSLwaMKYPYT3HJ6xKG1J2DggpvPUZdLkQiwBt&#10;/Hj0MZYFp0er5+Zi0aKyUUvWeAYJOYDxULtBr44qeazRTonil4RWAQFr812w3vmoggFJAhNvPEco&#10;GSl0oQXomnVRuTD9lE1OBlIsSIGDqFzsGFljoEIsEm6H4ERdBqcVA9JS8KRZCBUQ2eCnKbxZDCpE&#10;D8QRPMexuQqkBMcJaSgdsmSSLO5M23h4UH9de+0uij/TslC8TgfQOYe4hwJ3VQBMCvwYkp6NmT54&#10;ZqKy7KB4InExCKLQ8E4JqAKB/ODdISMAnCxOKeyrGF+2q6NwGnsJZgw4uVyTrmAQFRg1Tqgsb9QN&#10;EoyitLPyaie5lRW9IH7gBKdRekFSz/NiEPhjmhgLjF7V536GnCE9y1s8vdL4WuPVvtJFJQY5IlXD&#10;wAnd48ejTyFSpnNszx4+e/C4xTZaomYREkSIJ0YhWIno4fpBD2pj5FFkiG0BFf70zMI8EiRRFjgV&#10;GxpHQyjXhrYdd5NBm4CrlvD5kKaVQPqb59gjkHeG9QSeEybRJlaDQPvOaLIdpoirQiAIEMwEuu0o&#10;AnjNFDkgMrih0O3g0wtFjWt0oXJQFA2JtGAAuwYu5EaFhytemqZkbzrCdVxYCPDC46FNpz3k+86X&#10;3tUizCpkZzY6pQxOXQKJ0M1cBFjxEVuDXUJRJKzgrJHAiiH861X9CgcxNY02D+hSoqF3J9kogYwM&#10;STuPNt6HS7vNECOZvS2wXZI4QVhxmrskCZnmnawCwwIfFUrWDc53xN2k2RoiwI6soKJQBa1oLoCA&#10;0gkaE+zM301HokXIm/3lxQVLoKdBEQCSlUJKFWTeUGtnFFNI0sLNIKmETCt0kwlC1mCCxI9l4G4y&#10;XKcE9zCQZ5RoTlGvogxxHFlQaCI7aatNogZsLgKvyQrWO0o+/A3KRDCSSQ1pNUJd6BMkQAnCnY4K&#10;X0e7Y+D+h5JmD0eDY8gIS4BuDtwZCHfmwQTFPo893G3IiFZb6YJFy0ONyWF58VLEfzLT1tDdJA/e&#10;2zh2phkQRNWRG+KM1nETV9OxV2mTv4G5TmEPRH4KwoYhIsdFGfHWbgp2YLQ9HTDhDi01PHssDIDS&#10;xo5WGw/hEyMD5h0tZqgIWS2wGhKkSBI9lrrX1486iGSASJZCSCVMhaD3I442dzayNmDrAtMCowRy&#10;wFGygx/pAXX7qOZpvmJLnt7gi8C+OtEU6Pwp00mx3zOigHeKUho7uKioJmjHmd3TZBVGO8QPQpuK&#10;GURVkEfZRWkHyFhMZ9tkZkUQVdwa6joaP5DUSKpB4jk6GRwSIFKw9YL35BnsqsjMqb24129fIvSY&#10;o28YAmIJXQ/gJnTiBPZxICq4zClJkT/BY6vAXVuqLuo81zE07GN4lm2ZmZ2vAKlDhS73++Ya6XkB&#10;HnZgwxOXw+cO7UXZEA+NNQTAMuY8+mux0XSjMfTtAJYHcC8AQtiRhpq+kUgG+P/RJCtilCPrJJDA&#10;ZyHozE5dpAqRFZLmkIwC/QKYUNycgL4HExnk7Wpl41c16DHPLCKk1FKFwHbaMvI5oPw/iXJALiNV&#10;lmUW1Vy/9QdSsCFjw1qstfZscWYGkL2GSGwdI9UKqSte6uSkPhglVnj5fGcgTIemFlnu0qUHfFYg&#10;nqNoMISorwGEUGtI70oVymTUdDAZw1YCgQAq6qJE74dIJyhtgB9BH4mqpg0aIEpwCuDpA41Cedmn&#10;KsCB2Meuv3Rd77cunp4jM6ozag32u0AYobboTiY1djGcYdjcS3AQMVpSdNo3j+/gujkHFTIux0FO&#10;p+OrYu3D7wgrTgkSUyrRuOcAKlgZFSsKYVzFgOovzlTAAyJyxnHpEyofHLwkModkBKcyBBoWCjwH&#10;Rc4Z5jSplliOEjdHhHxFhMgPcmNUOwQkkgr7cxLzigaEqg1DC6AK1OIoGJFR8q7Kd8Z99EuXG0CX&#10;VFsxwA9CWNxHoiIm1nfnftMEJqzWf/bg7bOTJRyR0P8DobLsBCQQqSvAYmBIAMK311KwelgZ2dCN&#10;UaDX1SDPEHBrc0vuKMIrfXm/r93oq4c9racJUA6jR4O9UxJ44KMArVBHNZrqBvQiUFwDs8UUw2YM&#10;wB07/gj+AlwNh+w1P0B8G8p2TCV0BI6L6YjugZwvcaOOrYG7qYonVzvMxINB/4VfrJwvTDNrMpQg&#10;E0enCRho4+LaFArVF6BQ9LKoNRvpE5ymPIscq8CLQSYVCTxwuAYc2FqJbrKJ54Oq6UVNipQFlHqI&#10;Uc+A4HY1VVcMRcRBg2Q69M/7srTXhq2jMULtpYXlRqcwATRu9AK+2sa0SVP3G0kEUMQIMBxSe/AL&#10;ccHa0aQFlIWjvt3rfrz5YPrnYdm/9ejkIZL80BEWkE6AbGboNomuxuGQ0MqBXSmQfjhvCa7EPDRj&#10;TyR8fFD440CVQhe2tlwzgC8EcTVXO+9y46A0sra+u/GAsajohrFXNYr2F5wfDVlnCUs8Eg97EE2i&#10;CUSryTEwiSHZBVP01U/f6t/YY/NYRcYt8tpA1wOFxZkMKFpCVN3B1irMbfHSZ3/ui1/9EHgCd9DP&#10;OWLhrE9XqF3hiMQ9UeD7KA8VLDoYkW0D3oUJ3wrWS4/0yi7H9Vi6x7PXJWmsCF+bWwDYukQNAXPZ&#10;NA4i5Opg1Z28WlfVswRthejQ6F2jPpYSUvRo5rfi6HcBz9DUhyx9j0CsA4IdAPeRmQY5G27nLNCj&#10;/X8FhdjcAnrpCkmbrbZICCSagm/jPN8ZffxhIEG8tL+9eAixCtpuDfBQRaJ3xxU2mLQYMjSiOA9g&#10;RUQ5YuBajxLaJLSCaAAYnaWOyBofDzx7WxPR2kzbynFfOx7oh32tQA+PFgc3RqAabhjVFyU2A160&#10;wpQRUcRAWFeCYicNjmy1lMFAffL4/P0PTsARjnut3nTcGGByRLEAbWyQPsDXjQ0PtRNNNyZhkljg&#10;ZtfAx6UvEJsgWpDkSK8AywgECfongBxoj2hshjCZAMkBFINyrImDw7EcgOFKixZOKVLBgcDSIap0&#10;hnJAqoBT4qgtbhEoCHRniOdolRUDgXiYrprglQQI6B4F5Jj+NNv01RnukEI5BatEw6IKnb3hVtGQ&#10;z4fUIVRfN46nWU4hgmAPiZ7Vs9/4g0P/nT8/uzI/+OpvaqkNHToO999e2rFEi2g/8pzRJZy2T7pt&#10;JK8FcMkijlfmIaoGZ48rJV8jSgFXCoCbxkqqaiYvGnwCe01RgvIIIAbvt8woW0M/I/MorjFNgJZi&#10;IvRQ4dGkWecwiV3rwa1VsgUEBFQGVx5melqqLXF82JscjtfIOIlR1nHnZ7i2rNANEQp9TixhlcRt&#10;BVBakJySbl3hartIqvecAnF0YPqvDds4w3cLs8QUzCtA8IggAZzRReeB/Ao/zJPcp/mTjbWUmE5X&#10;RUsKGC1kSV8R34Vo1ksUksb9sdU2AK6FzcoEoS3y/16WvGYIV6psBolCsMiNFqxw60UrOPxIChuQ&#10;KdO/VZNQ2/f7AqjWgS53DX4+M//kvV/6I5OAcU3BjTv3St5Yb5Y7x414qr/XhfmwuTKbpuO0uEKD&#10;VlZvfum+mZXHHeViZj1fuv4uRBI6hOHQFQOMxZYtIUCNIbG/o/REiQuBW2vUQfEBnueFSwOtQ8EU&#10;TccJ1SQsBNhzUT8MWiKMOAo2JgwPnFAd5eCgO5wOsCmjD0AwVAMb5BVIM0wiXE+DulNvS9OjyR6y&#10;Uod99PDI7EyXCPQk1pj1yHBWRNCDK/wNjkoa171TABpw8XcI+AWbMi64AJ2BPkiWgEbYNfpyUATI&#10;lascWN10JM1jfhQ4LQyOw6ECGAY/DGAahcptOKFl3sHlSE1YImwG5AsDEV0iORZYE2wVHWMLZbrI&#10;TLpSW5eezBwQZDJ648sW+eD9//mfOfe/85foPzYL/8On9+c2eromvW9mpzs7emIYeMP8zoW85V/b&#10;73/w6AoWzrbEfO56b0SSA7sh45rQT4iDYczFXo+ZQtEXu7Q/aWFknqwCoJgIncAhOcT1KGACAVsC&#10;AShS6LY717ro3eH63xvB3SbbKDmQtOz7JG4/Ccj+sGdWweUmmvbK8RiWzxyfc+/6PfiV3aqLbgKt&#10;KOX6+dv3AQ6dARWQ8TL06soKrWiAZ4k1B+EK/N/oegBDN86qEnA4zuM8YmGIhEhpU+SzrkB35Mdg&#10;VHBBSlU+WAQPcN0Ocg7girncDnGcq9h+8pWqexT1RhhrLD2DCj0tBqKgisINHycV+Q4YL57e8iUy&#10;Sqq+PCZq68yCZ/M//4v/7jGO9j/x9/7MP3/0v/Nfx1T3qOhii/ngg+fPLi7j8WQdxf0GNXN+bdK2&#10;3GA60gAIH6s8UosQIgIKBOwztlGMO2BfTIpFmJ9v8k5PBtY0R24eXJ0ch9KuD1CdID2o5ElcBp7I&#10;mqiNsDylDgqvJj+itsH5+WGLqve6Wrs3AeJ8YS/iLB4MaWBmLnKbK1S5AlTeVfsm1FbvPJiFV2vu&#10;wRkh8gtoWgDQQx0DEpEgu5AlYIlhVwSV09yDhPdYYMjAK0PoyBW4lD1DuM0ySN7FKaeKj/D+KxTB&#10;gk2Q7y9cuaVD7sg9We9VhdpDJceZvPR4bh2m6aQtzyiw8AQCoA1JvA2FCce8lSQ+WV3ILFaJ3JdG&#10;MFY42Ruf/5lT+aRxTxz+mze+z9GHz/WK3J0JVnRADF6Z3pgefmr/Oiq2bRxsqcxWOUfnLSQwqKJX&#10;NTs+6C54mhKIDwjSicsNOmSCFnSui3x11F5J5QORgU0uQN5DeGWHFup9hl7l9cufvq5qNNKPZ1sb&#10;mOilk+98gD8wh+EqM76ldyHdY6sAwQmxxG7DBMYGXDzUQYKhwL1lYv8GfFu7i404s3FjuksygRPC&#10;Rt4XOHyDckLDixGEBgkbC+oFeKCBMONKJLA5euSARsYVEbB2chkhIkVGkMi0fjizUYuiaVCcoGV6&#10;wLUyRCkgMTXK9/LMsMMVMDuOWB/qO5k78jOErB+SHDAulBDG4eBsosAP+rPTmweHE/YWveGaqB98&#10;/f8mNyliaR7cJAAAAABJRU5ErkJgglBLAwQKAAAAAAAAACEATjP+IgBRAAAAUQAAFAAAAGRycy9t&#10;ZWRpYS9pbWFnZTIucG5niVBORw0KGgoAAAANSUhEUgAAAG0AAABvCAIAAABpUtkKAAAAAXNSR0IA&#10;rs4c6QAAULpJREFUeF7NvWmMpfl13vfu+93r3tqX7uptenoWznBmKJKibGq15EWOIiQOYkBBgAAJ&#10;4ORb8iEfHCBIggT+6ASIgSSAbQGybMm2JEq0KNHUkCMOORzO0vteXXvV3Zd33/L736YkistMz0Ja&#10;NTU9NdW3bt173vM/5znPec555c/+j1+W/kp+/M2rX/jF63/w+KXtbFn/5z9Y+yv5Mr/zouRX/oc/&#10;+g/4+mwjX2/EnUrSrEg1K6sZUdMtjDIps2w5HLYGx2WclXE+MqU/fs7oJXE3Ck6jcJDE/wFf8w/8&#10;1fJv/JvvXPMfzyvzrHixHlTczNV9JT4twnFZKqokmaYVzYLYDy1Dj8IoT3NN0ya5LMuKpimarhu6&#10;pht8T5FlKc3TKC8TVY9Neyrpo7RMi/LH8/p/2G+Ri7u/9+N4BXIhWX6R9tPRbOaHfphmgT/r9afD&#10;cZbnrXqt1awnUVRIkqrpaRTKiponiVJtyoqsSBJ/qlhUfC2XRR6MJ8PRNEvSasVtdhbMak22Knq1&#10;ZrsdRTJ+HG/n+37Hj9yOpZLm6iic7ceTcTicdo9G4XSq64pXryq6Vua4nNRebNU6TUkqZd3O0zie&#10;TuxGS0oDtVKV+OsSXyukvBBf5CUfsR91D0/Hgwne6dpmkRfTaeAHcbNVX9q+aHmrurGA2X+cBv0R&#10;2rGUp6XcG/vdu99+ePLgyJJSt6KGaVxvVNa311tba6qhZUmccnINRbUMWcNp1aPd3VF/uH3lkmGU&#10;hVRwsGVJ/KNgxLk9saycy+nMT5NCsx1F1YLB4Hjn4OjqkTxIc10Lc6l1dvWplz5Tqa3JEjHjx/Hx&#10;o7BjWRh+ODmMj+9Njgb3Hp6cDIZ5oW5utzfOdiqduuVYdq2muHaJmcpcMrQizuVSkpOMWHn9ratK&#10;kW2/dEHWTEV9bEddEida5U9OuHDINJEKIiLWd7BwEad+b/jgT+/tvH1wNB7lcrJYtZc7za0LZxcu&#10;vGhUlnnMj9qWH6cdsUtqz+JidLh3MHv7QToYnu50JVPeeH6jtdaubTTsWtWoWHgU5sDXCrmQpUzG&#10;x8JC1tyoFzy6+eDGtXvbm62nfvZ5pSxU05y7oylOt6SJP1WlKPIsjfg+3qlrGrldkvUsTK996dqb&#10;X7kjOdHlZxeW9Ep02PcnSSyb5sW1i8++XKmvCq/+kX2o//C//c8++pNz5GR9nJgn8Wjvwbt3D+7u&#10;dveOVjYWC1O78pNXNj95rr65rNqS5hkyZ1dYgDMqwh7BT3hcrkilPuuFD67eH42jspDbq0uO68l6&#10;znmev7z5T/GzSoo3FmUoy5kkxaqSSWUiyVme+L07x0d3+gtnq8//9HPLl8+b7VrX908no5PTw0n3&#10;QdWeWGQt2f7ob/YHPsPHYMdSzgv7NIsOe/d2xruH0STMfB8Tvfi5l9qfeKq5vVboqWyqcTgxLJXM&#10;O38dc1vOHUTYUfPicTh6dNrsLG09/6ySpv5s1tjaJvQJ2+G14uHz6Cin5JoC20kpFlRVLkcuyXkW&#10;+dmBH+yF3pa38syq6jnaQsNrNzvn1ldcSS+i9OQkHe5qC6Co9o/CMT9y4NDSrHI6uHfz5tfeGtx5&#10;WE79xYXa059+SXKtt2/fdxdroXiLKelWtqScfzDHnxtF/C+fwqfSJNg/2LeblaUznfXzy/1hNy+4&#10;GKSV+ScpB4uJ/xIGON6aVGhlCcSxpJLntfLEyAvN0NVK3dUdNciDSIq8JXvpYmvzk2fPvnCmsdQY&#10;DPrv/MmXHt3+QllGH7tXfiQ7llowTO5d/ebb99664Z/2bVlaWV9vP/dc++zWhSvnrt/YGXVPiYCq&#10;YYRJLIwozuZjdxSxjhA3j3JlmYSEvJPu0I/Cwh/ZdS9K4zKezo34Z544f2BJKuJ7klqWqlSQizWC&#10;pFSqZaZGCadedj1HN41CKSbhNMqDOAkyU7e2VptXnlk5s04Yvfv2O3ff+IM47n+8pvzwdiyUcTG5&#10;cfTWNf/RgaxKq2dWV37yJefZS1pNl11l5dJ6pWHFo5Fd8TxLNaWUYkRVdYFeHlvmuwoQPCzNSTul&#10;Ypuq5xqaMHZBalaIj/NPEQ3FQRaGLNK5h+akte9cGGybZ/xFye8gD4UzK41aSuLoqmlZua1mhlou&#10;NmsvXHrqJ55d2Frq7+9/43d/3R9d/xhN+SHtWDrjcnrr8NqdZDRZqDoXnr288vJLzsaagn/whpXc&#10;rHqXnznfPzxWyK1JaNqWqqiRH3z3S//zOIXZTMtoLdTkOCySVE6TWt1THxtbOKzwSgHBpWLujXjx&#10;/Bvigsw/xEOKJEmiPMOgOKftWBhRLdJ0OizKPC2SooyVqlPfPnP+mQsXz6y0HOPtL//e7PTNv3Q9&#10;P4JdP4Qdy1w77e/cuP7te91h2FrwNs+2G2daelPPlDhU4kgq4iwh9G9stuPhNKbGy/QykoucItmN&#10;EylJpAy0w8EsNVk2SkkrMtmtNhaXlw3AYJjfvHFQqbRk1ZVk6plKKblFbhWZWeZWWVhlaeYpXqdq&#10;Gl9IInvnZZoV/MaqqbmWrluWolJGavyV4TjU5qr436woU9XL7VW38ezqmVfOLnnO9Vf/8Hjv9Y/F&#10;lB/MjnhE4RzPejuP3rkxHU7bS53FrTVnsaN4DuCFF5pB1HDEOHrz117G8fGtO7JbE2wD2ZrCRdRr&#10;xMw8h8jJchyLaoYyJlNMxXAe3tu/9sa709Fsob2gycpsGE4GoT+Oo5BnFWGRUMvz6JZjOLZqmMBz&#10;TKaQX+AwFFVXKTXFdx7jAFAqDIf4jXz9GCcohQz0cgy77naWOrYq3337a/2jb34ER/zOj34A3CMO&#10;Um067Z0+/NY1LU7UqtN+8Tlvq6VUNEnnAKYKWVPKDFkxOHqaKSfxuO8/3D3Zfv5pKUlzA+yG9+mq&#10;YSs6JuCkpoWwONRNqBpqbbHaxK0XlOULncqyWWRd3S10M9N5Ri1XiRgagbTMiyyYBUWWkWXKtFQL&#10;FfgZDILeTi8NisaFurdaFQm95KGyjG1lHkExVHIEJDkoJWqhNFcyo7pgGHIwGD+4fcur2V5t9aNY&#10;8wP4Y+qN/cnJrTevpVHSatYufPqVJhENnIwnZnGRUShLimmqJpWyKmeZVquvXL4oF1lydJhGEZkk&#10;DNPp2M/zQlY1WTdwLwFqsgIvimZDnsRsNdxm1XKANVMyOCml5NCWuaKUED4KT0smMXTHMyguFdNS&#10;LbNU9TwvfUikKBaOp6p/VrbggIAkzFkKxkgEYwIqGIvaSVIMVa3VmhfOn72wZWrK1a9/ady78WOx&#10;o+GXgX/jqzdGhxMqMf3iebchJdPdOJ74cRREoA5x8MTrhZhJ4pJso5Zup7O8ubK3dyobDtmiyBPH&#10;4V3FcupD2uRhlIRxHMWSBt1gkog4s7IKJNQVLkh9UTWqiuZhL4lgV+K7SR77WTzNYow+KvN+lvRy&#10;eViaM82aypwRyk1FhA0px+kS3FVKQyknYoPb5xmfF8kJIP9LUpifys2ydmnzuZfPN1zj3de+EPgn&#10;H9qUT+aPSiK5s/3doziIVleXgNkL22ck2zY7y4ohSmBN11RNnDMpS6Uo4BPXSKYzS4o3zq6NJ4Hs&#10;VFRZKyAhXU9VNfIqX2uW7lQdp+LwWKo97J+Byk1b9pqy2cABeVAhzCc4CRHiVHFMNVM3XUczDZGx&#10;81QcW8zOuQX3fCeBc8Wwl6jgeT05OSjPIOgkDgJfE5RLMr7gO8JZKFlO7cKlMxe3kyj+6h/9RpZ9&#10;SIj+/jyFqJ2rh927jx5980FYyptPnVt/YavrD10vc61IomyWtLQAlEiGOKYYRMJMslmPZqEra7Np&#10;cPO1bz3zE58wl5tZMsmVWR6Rp3XDqcA2FqlMGkkis9cN79/qHR70h/3pZDILs2TmB7nkkilMYKBp&#10;UOnZlmHaebtT/dxfu1CtGY4bSVmiWZyA7NE7N++/umeHtXO/tLnwXD2NwV6gL0JwpsoJl0QqbAJy&#10;KsWYT1PrcHRh0c/j3JJczaml3ezgrXcf3NpdPH/58su/KsiRD/jx/nZM7VPVmO5++2H/1snZp89V&#10;z50P9djwNFPrR9OuatXxEFLvd+woXoFOYiUNiGQq69ODoze++NXlM6sXPv28YqlFyZEkkBIBldHJ&#10;9N13d9+5tvdodzIYRdNhQup1TCdNUo34pamG1RLQEAAABMhpJeCyEf9byOHqcvXSuebTl1afvrJe&#10;aVYObt558Cc7ZlA994sbC8/W0igW5Hkp44CqHOOwcmkTK2OB5EtVhUJWJ/4RfpyNJEV3XW+pHPZP&#10;rt+5t39y8eVfWFz5xAc0IzTAe/YVSj1MtZ37rz88vHvvzMXN9lMresc2slCFHbDMFPiiny1VVykP&#10;KDY42wJaSDW8MktHyWhg1twyje+/cXf/oP/5X/psajgJAESuDnvSzas7X/2Ta9dv3UuitFWrmgYZ&#10;Sgf8cY5xbuCLpmKHkWlAlylxzK8ifGqlZPC3SSaPJtNJMNM1+dkrZ//aT34CYx3fvq+mybOfa208&#10;1wimXd0CMqyVQaGIyEjgJkTijxYXJlHAW7JbmFLgE5olTZHysRTnSS/qP+g+ujG88nf/vldf+kCm&#10;fC87ghYD/VY0GN37k6u652xf3q6dbZdVTU5mZGHJ0AtQYLlM0JOlY0o73rvAeHlF2DE41KqVJEhN&#10;JR3uje/devjCZ15IncbhQe/G9d2vfe3+w4c9U7Pr1QrYjyDNU2nkWllNwaBFaZka6DkvRoYJVlfi&#10;JMkLcCF21AU6TeWceKeUIS2xNHI8yzHllqG8cH7jpV846y6pcnqiu2qRtwo/E4lHHNOU5AJpDPxJ&#10;BO8pWYlMmpcVEyQmqbEsmaUvxQf97u2ub5SXPv9risLBetKP98KPshsXSXR692g2zbyFVmtz3ahV&#10;QR/iApeaxBtPgBCFXsa6FGlloWSmkoPmRGlRzg6p9XTSJSWZvRF1p3lk3Hr39Df/6etvfP1hOMhW&#10;663FWl2FrCWJa8RWQTwQXFO4bkCoRuIlQ1Bpm8S1LKM+xCLAx5RPi+OQxrahV21AFhctj4I0mpZZ&#10;qNeNVl1fyiMvGrtBT84DPRtb6djIJko6VvNJgeeVY6ec6FyMdEIYhrrM01lBNygNlGlvNutOg4mv&#10;OY7XXH5SK+LuP+xcwxFExt7Buw+uvXGtUal2Njorl7ZMT6fAytOQXAhO4wySBOcFL9cTK9h8OUcA&#10;pWTOSLLpOFR1rkbnG1/++p0H/YNeOJlKjWqVuoSDSiWiY5EipUjha4AdaN2PUszlWBxrwYGb9FuV&#10;LMWQUqbrGi0tHpOCZwh8OjU7aVf0HkjpoQ+5k9Sq6pXtxdU1OyqicDaD8lAyRfC/EolYFAu8uFxy&#10;+LPQ8yTmvQgQBDAlhALz2+32hc31yaC7fzp4/hf+S1V/Ut73h9oxdsOjW+9Orz/0y2LzuXOqp59O&#10;x3RD9DKPsaWqmDhgAQs4pJ8M4hPUbOEI4KGEvGLVCiNYq7ytq87ho+KP/+Tbu8dT27CbXpN6F2gN&#10;FNTUwnU129aAPOAT+MQozmcRmUF1bJih0lIlCxsrmDHVZOpzAZjCBJ+llwM3qyT8ENEAICUQdsKJ&#10;4JxXKt5nP3P2U5++1Fri4gRqIjh4qZyzcMpEXOW8I6KkwEmURZDqCr9lTjGVhcZrK8KT0c23H7WX&#10;ntq6+JNP6JI/2I7iHRmzw2u3+2/fbW8trb5wUa3bpZYpWUZjRbJ0SeN0zzGaBNtKkSBKQbCfKCHm&#10;dixlP/MTyVh7dGv/t/7FWw8eHtqWoAbhFcmjjmVUPJ0SuaTxF/olXWtVyTPaY+nET8CIjq3xLqsm&#10;dsQfczI2QYxuDPgvICKmUhBldBqBlJTnPKOAmHJqWkoUp6NJUGuqf/2nnv3Jz2+reeCAbUWMnAk7&#10;yViTsL/w2DochywNoJAM1SAfEiwgAMGc4SDduXF0uDv43N/8r027+iSm/MHxsXROJgcHO9fv4XSN&#10;VSpWt5BmhSZqA6CCgGNyLhXUCZFUhqJDQuAWjBanhm7JtJTiIub8a3v30j/44lvv3DgxLc91ayoe&#10;hTkMxfN03n6U+mES0CTAHaj3cG4/zDAT1TDMA6C6ZocIVzhxxEoDKoJsXmpJWk5DLKKVKgWoUWp6&#10;LqulUFoQs/EnHd52NJpQRDU8bWm5pRkpAaOQydyU1XwBwOXVpwYZXMuLfEhO5AfLbFbIMwVE7ISi&#10;axQk0+NpNJi0zzz1JHb8AfVMqUZp1h/3R+PBoLnarq+2ZZM6jYqBghD2CZ4K8gsMHJV5JM4Gb4OG&#10;E1yqlPJaExgfoEtuBn75+1/81tffuOPYTq1SSXMEEKmhKrZhmLphqJptmFXbqbquDRUkkqNCSBVF&#10;iWAUJI4/BoBGh+dOS2GAKOUs50lB5hYsDzEv55cKZ03CKAIb5UnGC3TIP5YzOB1/+cvXDg6mpUIo&#10;wmVBZUAASwHoFLlmECLmpDDpTaXSNxXL1dwqHfGYxGh6rY2Ncxc2/cFBmuLI7//xg+pCeyj40OPD&#10;8xutxvaitVSREi7aWAaMcQ7wmzwWdSvFnAhTGE8tFLi+NJOmuTwNYCPoO+X1b7/dffOtfdtsVLz6&#10;NAAAF3ijYxiWcB0OkGaqlsYlKmn460Es4YxRkotkQMQtMji2UjMyWeMzl424UKdJ6VM5cZhFOhfM&#10;LqEOY5AsCaIa2S5RLMr3KHYVc7m60DuY/ekf3vRngmonZVEZqWpDKqplEpCfCskG/Up6VTFrEj+n&#10;0k+n1hS/jstR6l6l0WnUOoPjB+9vRYGav/cDvjUaH4/IEhTQkDI55Kxpz68+SKTEITlKVMFcxoIX&#10;rXAAwTnwWoLlI4ObtmNY7u1393/3997QZK3hVUPah+hPHhMVGU5NMENHlvtxjvYBtkdwNpKKx/En&#10;/5uUCm4YZXJGnM60ONdKxeL7MXlEnHmBx/G9KA4ph2GWgEE0dGseB1oP+A1yqptIWpyK5z7c6x4f&#10;9owGfUIRHQiIyWxqOko87gJBcV76jzC8fIH4iieVkpxXg2gLoEDvLYn929987XFL6L0/vs+O5mQ2&#10;zG5/+8FsOCXSqFUbA+A91LmGSblsEWM4JdQYELAqnIJKow6SLOOFzjVMmWlWMOY3X9/Z2xlWDI/2&#10;HTWKy5GCDiQW5DEUORCFMysR3RQzzLVpLE2jEneLJTVVjFkmD8LidJoOfXUSGbNU9zNdQFXNoNFN&#10;SyzgnyJSFTJSqpaxViS2BIqSSlOVTQHVZU6qCKjmaBJ97as3jvdGGUk+jIo4IAYUxayMR3pRcvWM&#10;HIfHRUTIpMzR0B4Uhg6VV2amo9eaTjSaDA7f3yW/146lMfSPZwcPThDcmBWHSCMbpGjiFZmMhAkg&#10;AxEjy4lhIaVSIGOBHPnF2FrW5RKAWZ32khs3HnlwO45FFHBtHTyIkUUeJwZyphSMCvMCEsRBo8lk&#10;2B90x+N+mYauJtkce971ZDIajmjpQDJNxrMhQrUZ5UsyC5NpSAwTtSMEOEeACMn1o+bh9Hq25ZqW&#10;XJQweTBBlmZxRb/91buA/TIyillkaXoxxlT1FFOJtqMsCgAsp6OdoXcLn6oBkNNiYi7a7matsVy5&#10;+8433s8dv+dcKxw6v+iHFcNdOU+B1Rb6BYKVED2YNFB1BDUGdTB+gQiH2CQKOlLwvGOFi5qaZkuJ&#10;deOto8koalVbmBYu1qAzShTD2qSaMsnlnHhAIKQZO5xMTnq94WggF2HDlpcqRhsvMJQFx6R/Alwt&#10;okhwtH4Y+PHMRyKZxAl5TAArkeIoh1DqQfGKoMEl4wLJtghGFGIRDmxrzmiQ33i3ix0NfQH5BYc/&#10;n4I5G4kC2cRZIseDFNBboosTP18qOCVlk59CmFSzhfX6ZHxCG+2DnGtrQhDUZ9HW8lJlpaUv1Cmd&#10;aLLM5SMIlTQpzeQIuAOvCuQyeDklxBRRUFTBPAjdmBvPpNe/cVfQ1khD4bThXMrUpxFIB0dEUhnu&#10;nIM9HkwR3tEisMtku6F8YsX4REd5tpU938xfWJBeaWsvNOVnVqxzLXXZVRZM0fPH5eKoKER9CIAw&#10;8pK3DvOoW7YJuWbZuqzkIZW4YBcF2gbUkJaAXPvH09s393lnik0Y9DEmNAtYVCM+xuAAcFGixMB6&#10;OnV8h/oA/JGU4VSTQk+TFmwr8o/e245/GT96gxzt1q2B6xoTPWpuIELs0SpKJZ1alxQw7Z72D45m&#10;ZBMQHwW2Is4feIJ3w7GmciOADo6U3/ytL+tqzTZNKjUhtpXhvBMYbzA1rhOF6Wwa0mmgzbRaN853&#10;nMvL1npVrkhxTU1WbHXVVVdMuakCQMu6LVdsqht62DoeB7CiUY3K1BJpH1WKAiR1ICYNkJQOsQb+&#10;IZ/QlEFM5UcUlNBEZm8UpOnkuWe3Dbyz2zWcThETVakpSuIxCYeyR5QYVBaZVmYWYbRIJuJdWvr4&#10;4STuJVrLqdQ338OUfxEfyVvErVk3OO0dYx/RcyMXqJwto0jKMYK4vfHg0Sjqx5kfkcUxHHAS/JvN&#10;Ak59kcJuAcLlh7f3Ez+tmxSOoMWYk0ngwo/BlWTFaSIFcarLGbKbZ1rlJ9vl8/XkjJ0sG2nDLE3R&#10;dIx1PavX1eXlyppTLOlpS5625NmqFZ6pFmtVte3ISHWzJCGR1GzHM03iNQnMKPOqxnc4IiFhl2pR&#10;WAiSABKqSF//1s7ufcSXFoSuDt4up6mipeSujGitpRAyIbVPnWwfK/t5EclhTU0dQ3ZIm3SeHt64&#10;/6TnOtdmRaIN9vtQ0kCAxaU22QOSG6xTBOGsN31wcz+JlIXOemdh0SWnCVgN7KB6xQ+g+PGD8mDn&#10;4Nrbd4igYN8ijXQV/ge8q9mmTXU2CaL+NOJxy033wqJ7cUHddDGTXykCr4w9ihYFrAcsTQFabt3e&#10;aNqbDWurrq5XpWU379j5oqss14y6YxIzgyAF0hP2BO+WJQgBaH/bwAZsEsekRhuEBKGUw9sbM7/8&#10;96/eDSeZYVTUfMTLR1oNlkqxo0TzB6pATwLLHweZ0qdy1bkopaUUaq1aN01n/87Bk9qR/E+tcLp7&#10;HPsJ58FqAWwpBihY4aT81qrX3LAa221vvWmJ4GTSChaIsUh1R8vigHOUJ9U//uLtW3cemIRLNdGR&#10;2Qg2Vqu6Ou15gKIQ3+bJgmest7yVptvwREFIcwe8AU5xXKdeq1RFK1wZz4J+r08mIfgS/WqO0XL1&#10;pq3WTbmuyx3PXHCMKMSU4ZzfphrSwQ28AQgc4rDAsaQgfrcCyZFDEntO5dXX3719s6up1TLTM8nD&#10;2WREcvdPxodDEQlK5eTu0c1rR3JRoQ2EpFKmIUzB6UlWi2eGrgH2/9CPvzjX/FgSJceH3WbFq9U8&#10;yQXrS6E/OXy0N+gO7Jqz+tRKY9EedE++8u/eePDuQ2IzTClZhF4HyEPWlN2d8etvPCD7cv0r2M4G&#10;JekwhKah4rpTPyaILjerK81Kw6EAEa9JdOoNAyFumBDI1Ipn1yqQGAa0mD/1T3vD3mAijAUslaF/&#10;ZD45lhVTb1dhb/WpH/RGUxyLYQbBnol4KIhbgWTnTS8KTSLFHCTpo9H4C390FcYKKi+l8rHAncmj&#10;B0enBz3ZsBTd7p/M7j+c8FgwHAWBkEQTzuFTFuxqxcxi+JcnsCO/Pp3Fk6HvNV27bqZhT9LkWZD3&#10;jkjiHhpQzeK80jQxxz2/e/tIMHeC9KcqQNVJlpHffGO3340dOiw2vVLEyhGtZkO3pr4f0hMteUnK&#10;U21r3ZNdOiUxkJzyT5AseS76OaT0cJbEVIh5ZmlK1TVR35ZzeQShzpBJ2QXP6hFzrNKRMzJpSeds&#10;Fo19AjIgFzwg+jgiTwtkCjwVdQiYLAxjsC0ajDfe3j06ziW7k8VyNKVVC+GjhZNoRmdtEqQJjwTW&#10;etRXKWWUCumZy05itKJ224TvfSI7UqVCtmRp2VjuSM0FUh9hAlsFsxggBl316Mad06NedWlxa3N5&#10;fIxCcQgGET125Daa1jsevnP1Ple7s1DH2pCtgCJ8YjyLhtMZuYYXQSBzlJxEyfvlmPB2qcUnM0pE&#10;opkqvBK+J0SFQmARTS0KUwviDMpsXnHyI2igAK66lFcMUAxPIz6G06CLLalY6beSWcgVSRZR1VGt&#10;zqdGBD+CuMg0ozC/cesogY0DYPDisCPwOExowMezANqCtrEQWvHO6cjxCGpHpBx20V7wiif0R1H3&#10;++iupawmaXVQmQkCM61mvbpsKY1kbO18q7t/vS8Fqsl5hVwFTxei/sIRdMV9+63D/YMuRZAoXXDt&#10;vGQig3d32JvEkez74JyZQSkbjZNwEiZYLB8m0nEodSOlG0hdvxwlxGPVl3VfNqaSOi6UCVrzMBvM&#10;kuEs8f2I8KrmqV6C9aauHLcoteSCSDoL0+Es7U0odvIEqpzikd4NpTNVj2DCS4pSylja7LZZefRo&#10;KGcJjBMySYAUic2y7dr6YmWtYy3UHMI++hqgikpJwn+o16j7Q4JAGj+hP4o5AHAMgUIUXKS7aBpg&#10;llqtkcWlZbhVt2rMU1sQpuuXL3Y2V6jjha5TzAwVN28dBGFEgsxpsPCSNY13NYKkJXemomjjPQHr&#10;iHQI7Hjk1I8GoHEOgEyZTj63yUp+kmP6kR9N4SbTfBpn4ygd8R3YQLwGB+Os4pgEQf7NM5swK8uY&#10;cuxH44CGuah1+I5wYg38iVmFFIv2N6hLoFdNC4NIS0OFoBxFJKhaxXUcS1z4ODZ0fpCYLyYiKB8w&#10;o5CtCs2CaEhRoT/ZuebFTSetui05sPShHEmGVbdsDaXSbLQ7eHR/sD8KYBNG4ywd2+257AviZxZx&#10;+TSjMx4VliVVHMpngqaO6zw8mo2D2DJdiG5ommalrGhxs8y0KNai1M5LOBzCE2DLnzKiRaGRu+T0&#10;MM/CbDqOu/2gO02PZ1kAv5ups1SeRMUQEQzZhOuGJkvOTLVsVIHhJggNA9L9B8fEMQJzhBS0FYVn&#10;gssAQJ6NDIjGeHl0OgriWRiOKG/gAfuh35uNs2SsOXmmJY6rVtVUy2PIZmgYRYEMr6qUAias5Xux&#10;Pt/FUwidBz4BZatJjkMVWNAuSROkI6PB4P6NuxvrS+Tw62+81VluLHYq6RSCkywgmAIhAsvAH5z0&#10;PBQ+Wo5nzAomIn1ShGQovqhAyGRlkWRNG9xTXWk3llr1Tr3iQs6Rp1CJhMlwSpufDkweZUWrYi8t&#10;VDeWWmdWF7fWl7ZWO5vLrXbNqdp6hdAB4hIzhSRiDW4CYncuYRFCyO/8CfTFASGqFJh5uF4xq8jf&#10;gePAUrgY9IeRRa1WtdGs8B0OcHPB3lyvik7vXOTH25pXsoKpflzLP5k/Qh0glklxj0iaBNCqOEkS&#10;nzQ29LVX6q0L2tInO866VqkH9S20HAEnRxnH9E7AGMEUAkh8ATs188VkYG8EKUvdD6macvo1jcqg&#10;6DSsp7dWNxYXq7WWZtY0u+FWW9V62/XqEWwuIFCnSLEk3aq3mnatWVveUGvt49S8Oywe+upUrbpY&#10;cmEBssR2aO8oLnwOI3acRkAP7DGMfIZjqqK5LSlwxuBHUc/QzqXg0cn/tH2Q9MCs+0RLy9LPfmJ1&#10;6+k1jXNnFMvbzsVPICkW3RwVswuKhpKNmtRBAyL0Xz/84y/6XKVz//TVB9/8xhuf/jtPN1YX6chz&#10;HCdRD3WIx5xfCDdnlbwMQ5GCoRzNJG9FmgYwrbIujUZP/8P/5Z/2TrvkFk2yqq718HAsThTZLoN6&#10;yVcWnO2V5KxrbZTF9ePx3hAUIMpEAhlgc71OB1uq6LKhKzRwJxSOJixkcRBkgl6fEV0zR1NrjkXn&#10;q+Yam4subjhK5UFUHocaoGd/KPocVaF74YyIZIwJTd4DAVVGH5yPI/Qf9mAyWm7X//E/ujwm6CYW&#10;DQ9XqhelH5j9MqCuFqAXzRqdbYC3Frta6smONJ72k92gdC62L33qh1nyu/lHcICEMqYYoaeGhIj0&#10;imLDMB8fhd1eFJ2Ow7u5NlSQu6UzkJc82pMNUdly1YjaRREkCQoLF3Zh6hOneTdIZImVgO3EtmS9&#10;NPamxb/e9d8JlaDRtja2jI2tdKHTtytvTOK3/eSdpHgjyO7J+puz9DfvHv/+w+6AFp5qVRqLZ86e&#10;O7t9odpZld3GuDTvjqLDIOmDABCTw1DRTIeYI7LwBXFGzHmh0YVvxooi95qaINoodeiuUbqAryyL&#10;2EpekQszAGvJEepnOyoDkBg/BL2GFlsQphrMMjJNXQxXCHz/BDhc9BjmjU0yInCOOi/oD6nVllaX&#10;QQZQ7V6rpdJnnk6AqYJshOYTBLiolmgl4CDz9hafJWhRTCfMw4wg84nYOhyV6GDVPKtVcXk3k5k/&#10;mQV4Tafmri006lWXYubsWnttaWG53VxfWji7vrTUQAJF1iPahiDEME5hdmqubcOD81tStNH89vkI&#10;ohBViN8g1FlzIbOoWed/9zisESVj2AuOPS1NGheqalNvMc0AK86bY6ai1XbrdaHrh1cVBOd3TDb/&#10;LwONEP50lZ/EjvDUc1EJZC21Sl6zIJvKIUXDiiZt6tqSaqIX5rLVFKMmIZ2oaol0oiiBrKPSSx0X&#10;p3CzxOIgEaE4Wrwc3hlvRNNjSOg01VGBxbEMvT/xs94wOO6OT7qT/tAH8oUziooA/x4OpuSidsWr&#10;2lZAq6VU+35666B3ba+7Owj6UdGn/SCrPlwwFDtNVHIz9ZCo/YiPgD4oSUIZ6SYXgj/gumCRc/qT&#10;mCOKqRqhRpG60CFKywRuuCvkptOyJJoIOxMYqAtNnQaFgJKzUpqlGfndp4PyhHY0hSowzR/d2+vu&#10;7NtWpV6vUeKUnGKVSjQIJkOqEFGtEvcMLZmMhYRJ1Sjp+OVUxQLDE/Tm7iwGjEQeF6oVuApYOJAd&#10;cS4IA3BLzbO3VjobOF7Ng8LgMFo4MOqWiPImfNzf49MPQ3qyZ1baF7ZWz60vMetJVgGPDiZhbxwI&#10;xTOThgmtHqEE5CfwTk4Dp0CcCgYcDIXSnt+Ok4lOL53sLCWC8yXlkzhP4phrJCySf8YIFE7EAQZ2&#10;zCt0LhIkuyi9EiE+UIS+/Qn8UZbscr0Y1tTecZRFppzapN9xdRB4R2XtQHOmBh1fyi0ZCXM3lo81&#10;21PUZhmhsm9n4azT8cbTSTIfKxANtnTadMqGmdtyXLFJIJmqwl9JLU9qe0VFmzUNf7OSdpzcUjMa&#10;PX6pOrlejRQa8GDuRhauSslaTUmioZqdLrp+yxrJ2bGrB69caH720qYjKTNEqeIaoeunaCimSTaJ&#10;tTCWAEFNi0p2hnbBcXMfApQEXlLCVJLEf+G588GsMx3XjSJUs7jmNBm5VSo0CUs80CBpZlIcsm3g&#10;KMhPYrmfTUsvaBwNCtX2nsiOUmbRIVvqICLM+TcdDjWjWrFolpgiDpFcRS1NwwVwhPKIk8T1Qler&#10;luEEquryU6u1WgV+FW4BBLbUqpKL59T1HMRJMq50ZavzMy9e+MS5laZHWkdpVZiK1K7Y59eZtnJ5&#10;YoMelQNXZG0v1l84v3puublcsRdcY6lmrzXc9aZ3cb399Nm15bp7abmxUvfmPZkMNEhSmI8rCXXM&#10;OEioyiyTNqXoh6AApAAbT31yMFGT6EXP2PYISrKYWX7sevxJEc81gcFCA2MxvlB3vCrXiSKjewKJ&#10;PuabT2hHSmP7/LkVVTIQgxzfH8LXqCiLEysbUOAQbRqG2jD51Jr8qcl1payB2GcZ8z3Fi59aa6MY&#10;ULOKldXdklYAeDJV3XEsI5oIggSNV8eQLzeMi3VtyZFXLGnTkc858nNV9VxFcRgnZOkHVaXoYBfr&#10;critxlu2tmYoS4ayZutrjrFiqcua0pBLJ4pWDaVtoqkuXUWusJnB0BY8B3V/RDzLCkQDkK+AHzkz&#10;ariCZHIwp0ARFRYiDcvTqDylRMoUfHaaFZMongaRH0XEDIAHLIXJuy5nRjm10ok2HeRRTLfJfTI7&#10;SsxW1TfPrin0iwxlMp1RFQsJomUCCOllz5X+CAESspf4k+OYwatkYYAcrHjsR65t1Vy97hKSmb0m&#10;luHkJjh5rrJNg8lsdNLN/KBlaWsNZ7XhLFXMKtw+QZMRB5qlBDsGRuj0xNlwOHHlcrXmrLcqnYqz&#10;AHdLYqX93O1RisxH5DgXtCipZIRXLdSR8vOKRBUcxBklvhihETyFVLGhnqUgCFzHWuw0HLfGdIpl&#10;IBxwNI0BOtAdUdMmh8qynlBLwQXy/mDOyC2TEYMa7ZWV9zCiwAN/6a/TitvySlseItsHy4JygkSg&#10;WLIHrQNAmmhLzg80/6AJkaH5UM15GQYb9ughoxOjiK5okanAIebdSeBV68h10WPQm1bCoOiNOWYt&#10;pWxbKiGjSpigNeUHhAlIrAhmAUIBnETcy3In9Fd1adlWvSyuFinu7JFxewMzTUySb5bDjwnFCY2L&#10;NG3oassmVAjakXYYRqCzxAxfGmekfhJOnIZ1z15qVaTQln1dmjolnxP8zlJCx0hdnVgtppB5LWZZ&#10;uppWtb12fxoP42Tr4rkPYse8ToEF0bx31EU8p4uenAs/z9gOjTnix+PXzHfmn+JqcyXrHgbRg34w&#10;nYVCIg7LIUajuYrMTaZxGBAE5/QhKYQwKypJ6FH+nAugUH0ptD9JujCxIFImWwnQPg+gD4VRkxQW&#10;NggiZOSiaS1LwMYxbdw0H0bpDOUklZ9oFtJWlxZpeokQlxOQSebEZa63OKU6sFzk4YploGQ9uNUb&#10;7Aejvelod9Lfm/R2J6e705Pd6fH+rHsS9wf5yd708N6AyDZ+NFIi2ZStze2L723Hv9R3hZUpJOiP&#10;+Pqth0uLtUazDhIIxrxmEX8ZoU4hUWKYL/4UI1xiLmgix8NEDmb9ve6/+fKhodkregDjTwsMZmya&#10;VYokuNxBb4PthJKmKdh6pI7oAhRqhSBDJ6v6pXLvdEy6vNRuYWtEynOcb9YxJqrOeYdApCq+SPIg&#10;Y9ZLmknKHn1wGHCVLraAO+yw8WRYErESiQaR5yLc16DsyCo8ZXccgYSqCDfDaHRtv3d/Mrs36t4b&#10;nNzr8Xl8r398H8MNTu/3ejuD3v1ed2c8PgiSk7hut/PcWnnplfceBvle/aPQemXa7bducXBQd8UD&#10;f//Ofm+32xefpz3x2e096vV3e729QW+vf/jw9Hj3eHR6hID+y2+P6N8tOzgCEzXETmmcuRy0jYax&#10;3Kz3Zimhp4l9iGg0+BQF8SSMEsZhUGZ3MHV1/YWLZ4AviH8QidIUX2BsG+03bNBc5RwK+olLoCQq&#10;vU3plKE5Ni+kZRAmOt005ieSdALPCUBXCmRTeCPPhPoZbUtvyrCXttnx1hbrLUOqeKZRK7WqPJeb&#10;qYIzqTFHozc7zspavdawG7ThmtQdNENcdXGlsbbxAfxxHi/RN2T5YByc+IxIlhNmFuTZIJ2yU2ya&#10;x6MiGdMiBx3K/JlM6WMz2xbO/BhAcfVARSTWqejkJ10j2OfjhCE3BsnpEHgPBoI4rOkSfS+gEGIc&#10;Jg0FclIUCvppkvPWnrmwSQ6xVJUQgTctmGTeAl0yRR4FHAkAyIVn9tKix8YJqB1ZG/IrZfXMYrvt&#10;uYenwyn0HY0IrSC1QMTxg/wwx2iGXjxJf/rls09d3jq3Wq+1K9Wn5OqGXV23qut2fc2trTrVVaex&#10;6lWXXbfN3HKj1qzQ3H10uHfm5c9ZLkMY7/Xx/XpcZlEHRoUu0Ki1XJFcdfXyWnXFaW/VW+tue626&#10;sF5dWKu1+FyvtNarKxsMMtjN5eaZ7aVr+8qjo5OFik0PEAThMyJX2lQ4JMreLNkbRkK/JiZXRbwE&#10;soFIqYQg14acVsFhyvWKMxyMJyEDiFkbdZUhIXgEJkNlzVVWon8XFxKlYT/KqfPhv6YhUxJq1bKQ&#10;aBwMZzw7DUgDHYtOdZTTsESoAgYUosCi/JVfurB+tu15U3fB8Oru/AMKgVKb//InpY4GY2E6dVyU&#10;LsvwaNCdlVc++9PvbUT+9gfpmo08Nu4hrTseDZZYkPFUx+sodlu1W6Xb1r0FXbyIBd1pq25bhbmr&#10;e4zgVpx2/c6+dO3WPXQ9hu3O6BwhOlLQahaihRBk0FxV164aLFgAWQHQIUcLRH/UGvQbWW3WRSUQ&#10;xAdHfSrIM465XrGZhvczShaV0nG+REGotsZpSetmiHJa1UP+hPQuFTThvRkNRzGLDUEAw0QOS2NQ&#10;EdJQAEKOBKHTan3+8x12oUWzd9wKepQF4dtiUxVhQKiThHBu3q6VaVv4+fR40D8dd576xMLK+xzq&#10;78M9c7PLWdMxq825ntXfHx7fPChT+gepimEYMESIG9HK5LOUQb2gLB2L+GU+/cTT7UZV2e/2R2RY&#10;5AnI+HiVNIN1mEBAKa5UoCwI5to9kaMRTiJtAgbgBmRaVe9OI7iYhgsQdVLLho+ACKM6F6lJPF6a&#10;phIWHCGeENODygyHZAxY02l1+UAwiitBegs2l8uIbJNQACY96nXR+7383Ea9wYNnpCZmQR5vGpkL&#10;5eAsxXIgOmMIyBOYSJJfCZSj7ZdvP/vi+zrjD7EjTLJ53vPqyzVvfDgb7o/zgM4c3RfdpNQRc1yG&#10;BpYQn/hWTlGWZLMkGlw+X3vh6WVy7X5v6BdqXOogT/yRWo8JPnIFFcUwLSepWOooVtGQwJmkQraR&#10;FAfjgE7G5sriUqc1ifMH42hnxowQJ19MybKkCmE0n2TqMJcD8IOsEn8ZtgFpQceaps2BBguINhie&#10;K7qEQhFOi+J0NCKG/MQnL/zEpy7wEuJk5LaqXC8xb0GblWpCKG+gV4BeJHtiasTEHGMCw2BaXT9H&#10;H+pJ7PhD5rmAEEWfqsofhrUa5L1seaiY8Sdc788+BdEOKNEUx2Oei9duM+ZmlkO/trN/VMo8nhk5&#10;0aEBBUOsMpoAr0VwBCQ2kEPrBhI0hgiOguxWb9YVYY7ywkBXcDr070+C/SnxFM5NB1cG83UzoJxR&#10;LqEiDDWTOMBBhuZqMPmqGxN6IXLqWoKK4rSKRoNYKzd3WDl+9umNv/uLT60uWVK0w8l1zM08ZPoB&#10;ES5uzfPN57GFV/LmxIHUEn34aLJ37/TK5375vcvqPzfxD+Z4Kaqc6jlnaQUJ7M7O8en+EcsG5+t2&#10;Hh8FwZE+3r6TKQbCVwTxOhPq8fCpC+2/+8s/3241RywSpE/KBUeniYJZkBfi8QDsKc6FvouSo9RO&#10;o+Jmf3Ywi6uNxnKjKUeIGOS67RqN5nEu3+vPenBPcFdiJ5xKcJwkmZ8XATuSRIbBlUHXNB9FTQxL&#10;VrUlQRHzYIBwLjjAKMt+8edf+JVffnmxBcLvgtgpeSanTNWuYEExBcGgBb0YYiRiB8Qr1L+oZFlz&#10;dzJuLJ23a40nccYffK4f/6SsNGtLy421hfEsGe9Hk0f0SlyWoUACpCXdjaMC+qMMHSUy6d2IfRDM&#10;AwHWymfOf+u/+TX14qYb+acn3VBBAmYR9NCewao6fmaNS7lvJUNQU5h06aUW2vZCs6kzzk8AZEAa&#10;oWrU1Msr7QpSnOMg7IXoL7VAY8SXvW9k9izMlQGsQprBTSzAyLBGidFOJseEgiXXDXhIwoXFFDeh&#10;44Vnls9ucvBTTUsUvakYLb3al5zhRIw+mlnmhKERxzq7VXyUarKtJK2or/oj7fxnfuYJjfhD8vVj&#10;OwpRK7APlrn0e75IBLWGYjPTMkWKrllU2xzy+TAvtaTQL8ypV3ZJaG+uLkuriz9N2fhol+oiW1xk&#10;TpVeLGDZGgSQB2HVE8NvYmdURh/RdUwgZ8LZBPEwhx3liVhIg2DZEmvhVMYW2OooJb7gQxAuFtNC&#10;H/nMIkkbC7W6Ugym4SDMULI79Icg6CyEbjb19elw0Gk2/vpnlj1mg2WfWlFMnKFxcKYEgSQxwWcw&#10;/ACrQohkkWtCParjHX/nxklj7Urn/PvUgt9t5ffs3ShOvbOxulkhEN19cHJ4cw8ozsKnDA2jag0p&#10;33NeFpFqyApGlg5pSUVLqnq2YhYrzzxb/ZW//fSZs00/Grmm65p02Cmfc8gdn95A6A0idZxCxqVV&#10;K2bYjeiJRNzWWTVs1MREieD5jaKoiCHLYhBGx34Gz+UrzjTTR1MkR+qiBXkn+inIQ6cw7TRdhZbM&#10;AnVBoBAA6PldutBy4BxYUQHBDI5EGSGU1bqc0+USI8RihkuPDCWBkvIKx0zU2dEQDdvmKy89uTO+&#10;17l+/CyKulLvbC5srsEUoLEsg5iVElatEQyGGjsOJDSTHExYLORLDIRA0vASXRY6nZ4eLq+4a6st&#10;n952wgu0HTHpUNBlJZhxpmZCcY87g9zE2jxdlxeq5kvnlj9/ZfvyMtyuSSyj60zoJ5WS6CcxBT3D&#10;lZqfFNR5jq53PNulRTMXjpCikabgmFwTiIwh63FGo7Xlxqc+ecFF6Ph4s8fjClks7yMLCWGLmBal&#10;YipT5OWMtRCAg/7k9GT0/M/8nSdM0++TZ777Uti1K0+/dG790mqPgfZv3z29eqhGlAGbrHZSqy1J&#10;WSyyNqMM9F/LNGKpLU1WSFBd6VqVZHu7yogREysIHmvWzFSnlgbZKvUZjIGwZUcIEjQQpCIjLln0&#10;jLYrdUx1wzXrFSiaEo8BH/XiYkhpJFuxYvdiuTtLLUVumeq2JS/Sw0KhApg3DXSYvVl2MPDvH/bh&#10;T7Y2mr/0+bPbm6KThCZY8N0EcTHTzpNS9UOLeWhz6d+wY4X+TRlq03vhztvHzfXnlrcvfyBnfH9/&#10;nAdKrdJ4+tLLn7DqdZQRw53DXi9SvbYMbR1D+xAZEW6JIS2A2HxRCUeRAWrabsmF8ytrK23IWRpe&#10;+KrLVhnRUlGZf0HKJ1YW0lYWexQE6qPlf3fv5Or9/cMulBiMGCiRsRLRIMfdmGgRuioAYSk1PBdW&#10;ouOYUPOUIDwYTd5Cs84sKEeIGNGqe//pr/y1n/n8c3EMGy12gs33TYr4Pd9+iOKv9PsjNrogtxRC&#10;FvAsw03D2KiuXfrJn/2gRnyvPPPdzwVLbJmeZhwf7Z2ieQvHkS5hVSf1J1xMpjRVyYeKluSBpIzQ&#10;1fCzbEWB5GWpy+6jg4P9gPlViCQ2kiFloqQOU5kZDtCSqHwZYS1NP2ZJQsrw9cAP+1Hch20XUnG6&#10;3tpEdxLZGE5Zmc0Al9yw1LOevFlRt9mAoih3p/HeKECngh6IgadWrY52ELHQyy9uLi6Q2k+A0fBL&#10;YpWCGEOLxDpT5iCoDgza4OjSHHTg/tH04c2dwbh4+uf/Hrzrh7Dje+WZv2RKxVs797PnrlwELwyH&#10;s5N7j2ajCdU9konvbGoSs8OQOHwKMFur2ej16sutV144i8fRw4frZ4qIv4WOIVIhthuyqYOoR4lC&#10;eww+cl4dyrqO6+J1PtQ32JtSKSaToG8S6lCYjiZzIIa8WDFpwhJhxaHmUgqFFCiHYT3NsczDk/6N&#10;a3cHJ8euGMqDJ4XtoCNCQIznUzgIDmOUbdlsJkysGEgSBuPs8s/9PaLkhzDik/rjdxClbNSWNlla&#10;sX//IYDxwfUDr7pQXSRV9KIQdamBxgP0JxsrudjYFpNZlPLQKMe37yn7Rz1VXWYfDywC73lOKiow&#10;XugcI04ZIJhCG0IBsa6hzlBJIgZXnb5fMEFb2vXBJOIMtj1nzQxXnfxnz5sdBu7S8jTM7s2EHghO&#10;IphNkU25hnF0fFqvqj/1qYtLLQgOJfZL3fBYaEVeweNpYDK4Lc4y7L0Gd7wwurd7/ebJc3/j17x6&#10;68MZ8YPZcR4r2eO2ocjR4b2d5ZVGOhu71YTlMlJrhdEpRZlBR5wcZo7n4ILMsxla6FSgTbfvPDza&#10;P5kioKfHjVaDhRBiNESo9YQMHjkoLgx9i9SPAgMvEwEUZpwVM3nZQ7Kc5ysVp+nZba88u1i50ADx&#10;kWzlXlTcGWfIexu1KnryEWka6V+SferFM5/5/CdbLS2LZiyxQx7Cjny4YMOmXociId0opreQo2c9&#10;HV+/eXD5Z/5+o/MBtnp8v7k/wL69P/NKtbW8tbCYn+4chJOyezx15KqcUFI1/WQw9ZPFS8/To5GE&#10;BEVxHdYMGVQrNERvPOxDi2INOnUYjREvmtU0IkF+ER3PJKFDO2Iilb0MVGoxmx3USU5LNLXkso0F&#10;5XjJVT69rl1YMKr5kEAQ5NYoUx5Myv4kACU1GRR2DHqTnH20HZ2qg/qMTRboaJlxR2ZkQZkZQv4v&#10;ZphIR0dl/yi8cb178fO/urCy/qE98fEPfmA7zr1StatbrN05efQo19XxZNrZPoN2OM1PKyur6LnJ&#10;3cQtzfPidMg118z1jbXVNPF290/m4mDYFTZnFfhQqy5mMYmkbMsjBUFZI2QT00OJ2IgSl4wNmQip&#10;2nV68vli3XluRWdLLFw8DBe0zDhTjqlAaE7TI4QQMVmmaNOCGIyHS013aYHwAtdT0q6hISz0KuEU&#10;IIzMUnPcYFC8+da9Z3/uP+6sb31EI35IO85NKVdaawtbq7feuUUj/u47D5Nh2jl/zkAaIkpDM0eC&#10;rejhlBYU45z0suLzG5mixjcfMV3gU1PXLX3ZAQDGC3pC0kRXGZG1E84d6VIjFZCumTtuNqpbcm/L&#10;K55bVlZZgk90oypWSERakCPEh45UhxSShkvEo8chtjrkrIzUn75ycWW9A/tpOZmFigVqY0IzxLSN&#10;KrIslvS89dbJU5/7Wytn3qeh+oQm/jD++OdPbVq1i88+1z3aDcEsZXl47+pCo6LUm3S5NctNZtwT&#10;hWzjYJHID2uN2tkLT1WrG+Nx0B8EDGkuuiZSB44ZFkyRqMJnoFFLYxragFLwoOuh6pTPu8n2YnW5&#10;JsbqSUYoqG2NRSKwXcKULKDY6bNUsmxWENXK0BcMciN0blbdZkWuNjxWN4u9hbmMslBzWmyBOHzw&#10;8MbNo8s/9Z+sbG0/oZne92EfyY7CMRVt9ewF+qw7N64aRf344SzsH9dqC4VMFysz7JaiOHmsQogb&#10;gF1TS9zszr3Dnd100ZGfaembRoHT9iNzFCh0BYDmYos1HKLGqk4Xr4RH+pud0ZYntqSw4SRTFiSh&#10;NLeRmIBYoTmGQXm/P3s0ZahfalW81cU641LArOt3dx/tH26stV0bZXCgKxbUfNTXujsnvdPpsz/7&#10;XzSXPtIC0u+x7Ee14/yMK7X2+plLF4/2H/XHIwVipjdAL1Or1VSL+6CI1kCqWkf96O13H/2LL15/&#10;9+ohBPuza61Li24Fhl3KB5l1CDsHPiyKBqyGzaoYSF4tmM3oVLzUFCBJDCqKCXPkVyrjnNRBLHab&#10;pUqYm90478asjyL7UnClaCdqVZeJj/5oipB2c52ZRaaItNHJ4N7Vfe5e8OzP/T2n2nxfF/tAD/gY&#10;7Pj492mGu3HpCuTe5Nb+8DQss4Z/mlrlRKsvoOb7+lsH/8dvHf2Lf7/3+s0QLvflZe+FRbpkkDQx&#10;JD6dv0EcUVEigEAX0/QUvEwznLoUi6LbKV36oLTP2OlGgZn5pQlrMWPWjqUV08KB6UHUkivWMKHD&#10;k+4N4lkE2vdo7hwfB2nf6Bgbs6Ng50HQvvzK05/9hQ/KQTyJQT82Oz52zGZjbfUpVOxHQkZP3uwP&#10;jh4dv3bj6De+8M43rx45llX3vCuLjU92Kqts5KIfNd+AiwnCrITUoTLfaFordWcal6AhK/dXkeg1&#10;YLk1ViDh16LdDXMpBkPFWvAQwWyqkLzp+VBfpkiDKaVFw5qpkwhxIDHx8LQLP9Fe37j4U3+jtbzx&#10;IXZkPokd33+P5pM8y/c8Bs726Pj2a69++eTI2R/OvnT7EKWOgHdSuOGml2vW847SZGsh3JWepQqi&#10;Ant3mj0YhtTLz6+5CxXrq7vSrb3uU/X0wlL9So02AfivRD8QSCZHWix7BluH4xGLViTjJNGvdbPr&#10;/WI/YcmsqEpF6mLsWqgGylcurvzq3/rpT7545UdkwQ+PH9/fsuh2i+7JcPrlP310c/c485oUesxo&#10;URSfa5kLhoxwB9WSwcwUUm2UF5nCBk0ywpJnr1WUms0+8tZK1X26oy1W6NfRwsfbRWuZjgwFkJjR&#10;FEP+CVmb1Y8Qt4wn7k2T1EDbwqhAynQU/Rwxo1AUB8ent+/vJpP9dqfpIGEWaq+P/+PjPNePX51Y&#10;Yue//htfvfPr//brA3Yvqk5XslGbtMvofIcwF1gywzA50im6LqJCo+OcSQyvN6WyKZeLalCTswoN&#10;yjxtuKznQX9GW5pNLildGFoAbHxFv0fFBHKn28Uel4hivx8/HPo0g0hGc9ZbbJliGQk7iC3HO+hP&#10;X3/nzqvfvBpO99qLZCrK0g/JR/ywK/Ax2xEjTvpvf+Pqtf/nt9+ZzCDHPaY+EEip8fSVldpl+mYI&#10;XSrmel1voGNiFgPNJAM3CPxZvoWkj4EMRcyKhuyPJH0rbH8Rg7xC88deK/pXML5i76GO3GPoJ+Nc&#10;Hhfq3lS63U+ZnqXNbVpmpYIOnEFVseVKjPmJ+XahxhqM/bs7h996++aNW2/bDjv/uOnD+6h2ntxv&#10;P047YsQk3vnjrx/9k19/bZTYtlP3Z4yBcS8Tc0HPPtVUlky1qVsLrtr0SkAzEwo4juBRC03IT1i+&#10;VaLCYCkcig0x+jtNzSBhCLaYwffKrOXT0Q6xYRNh8GAa9cNyWhi7oX5rkB9SRumW2AlbFnXYHlVl&#10;DkxoK1huJ5YNoN5zmWRPMuNokN58OH73zvCNt77d659sLtcsq/LRQ+fHZkfewGB06yuvvvrFrx3s&#10;93yz0pzNQuAbm24Zyl319IuuGKeAKzRU5Et0BMVeZ6FqJEnTq4cFQlwBSNRJxQUFIrw1jUKWqyBz&#10;wOj0Aqu0Fm0dRM5CmR4zsYUxzNUHk/zhIJgxWsbZJ2snrPhkORkaPhT/JDIxVCQmLekQIqAg6dOf&#10;huiVlQc7+3ceHN26c3M02Ku77EOjw/2kbOz3++nHY0dxA5jo1dfuD/7p775x6xEH1KIwwTq0rphu&#10;cKRo1eN2TgnD0pDhqoIWOgLH8L6BKeKWMcj4uTEkm6ZYrsoaGcH/i+XqfgFPnndaeqfJpC0D1GLr&#10;aW9EGzgaxmU/s/d96Xo3BoSnNsAbllbcUwRTcpjZRgVxS74WqgUxHCtwGfvHYUHEwgB0p7JNgfXw&#10;YPzaWztvXr13cLizyh4KcQ+vD2PNj8GOIrEE796/e/OffenRt28eSCp9Uy54YZp6k4aMlL+4vQip&#10;GM1GjF6whSRDvwBvJdOD1wNiHxtChBuKfXiERB4C36NLNpsYRsGs6mnbyxYafUA6jjQNy5MRd3nN&#10;B5G0My52+rPjWcJUm0Szj+0JWY64Ejuwf40gIO4QIDZ8aGIEnRZuhdkGCVqUvyHGUnRy6gMxyy2z&#10;deD6vYOvf/Pt/Ud3zq4tuJXGBz3pH9WOGHE2fOtw7+hf/cH1P7w+4PYnTN3otj0eD7yKK8+GCxXz&#10;b79y0UEuQksGPZ3EsHFECZhErLg24Xfo15JgWUeKG0z9cERdA9DO7BE7lNPRpRWv6rLkjBxjMpzd&#10;98t+mB3HOfX07qTY6Y4z3WHAeMZdpKgqxW0ZyOfIrKe0gZjL5hJhL063Y9tMC/izKavrajUH3Tky&#10;Hk58BrA37EJzKYGOB8GNBydvvXtTSfubq0vIIH9MeYZSpHt688tfv/Xbf3TrjVv93KSRV2PRXeBP&#10;kY1RCIeP7j+32Hphu7m+YNtq1PDsZVbauPosYyv5fHqDWTioNWRCopOHvEfilpFTGvjQEkVxti2v&#10;NNj2rrLWrD+TD4chndXTIA1lJ8i0R8MEuY9uowS1GXkQi0mZKRSNVDE/SmMbHRpOiphK6KwZwI7J&#10;fdby8pLn2mKXjbixJPd4QCGSIA5hbgVxIWrC4+7s3Zv7V9+62vLkpeUlMbL7BB8f3h8x4tH+a//6&#10;j2792z++8ebtfqmzdrRNghbBJ0/brcbp4eGmnL+42tneqlbrdhqPmNOoa8bZM+1Ky+IWMr0Jq2Fl&#10;HcGLS4IV98xkVUSka92QHZG0pLWX1lnUlXbHZX+cBLHCzZV20X9r7Mxo3+9O9kbUPxozq+xAiCOY&#10;M9EJBBqiP2cvxXyei7FIYrE+nSFKUR3PQ6E+HzG0qpUKW1woG02PyXmxkgN9DcNSon2oVUBsOwfT&#10;1968tfdo5/xWpVprv68lP6QdMeKj3Xd//V+/+m++cvdgEOd2jaW9QFvuLoE479zWBjtC/G7/l5fa&#10;9bTY2ECi7NSIhELFly6ebzWhz028r5zGaHpCkwZrnnl53tYUjzUWdrlczc+2JVu197rslLFYgjGJ&#10;ykMgpaJuL3YejfKrD4/GDLfCKLIxXFNnU19Iz0rVs+yUmQXWTRMW54sVaYuLFcUOCzG4PVPEQi/K&#10;Vvrd7cVaHLPM3ai6jj8JWLErBkxJhOyaBdvaRm86u37/4PrtB6x+2Fyln/dejvlh7IgR791585//&#10;9qtf+tqtbsjKqFrOjbdIjLMxIW1ppUO+Pdo9uri++vNVNxvN6p2CxfNRwIIccVOazlZV70ieV1kR&#10;R8w6ZTHNbEYTpgoJgZCWhXEVpeVkLJEtJHefsZzQHQbp3e6wUqtd2V7rj2Zfuw0PwnJbbi1lGK6Q&#10;oE8mrMeT2LrCBkr6a7wAAiIwABTJNk9UhRxqEJQYvAWcRiG9kMWlxkKrfnRw2jvtcxj4C1GZk6PE&#10;Nn6auZStJhMlx734rRsnzfza9vY5Vf+hEfMD21EY8d7N/+9fvf7vvnV3mKrVCssyxWY7hCnsSq+t&#10;LF3udN5+821T6r90rr0hXIL7F2rVujfTI+5CNBjNck93tzsOK5FO0AIyH+7sMqTOAFWlSoXHXYLQ&#10;oCZy5VG/HOfN3ak0ppob9pcWK889fa67M/ja/YO7icSOLBSPtKXFTYtFAgnEyRQ+KO7gwvok6uvj&#10;09NqFQW+FQU+myPFnZDY75GK+0C0Wi2c7869h4fHJ9VahfnhWSAirMBJwE2x11VwI8RTpJIIz+8+&#10;7I5H0xeevUSU+IFn/IPZkUnih7e+9s//7Te+/u7BGPdx2VzCsBSjomTbQq9XO+tr3Vt3szheW5A/&#10;fXljk24BNbGueQ0nsVPHBh7nBdtONxrBo8HoxgGTCbQgWI53Og2n9AZZKmYZ6LPv9WJGzq8dJfsD&#10;/97ew2cvn/25/+iXdt+8dmd39G53MND4tZBi+nzSm46Y0L0QKdgMxP9iOEzZ7fUIf9wvDVelU0Gs&#10;FDfiY3OvaWJE1NYn3S60xcrKIoAAgCluTMCGCDRdbEZiyFNs3GEORyyE4bccnUwf7E+L6PCF557j&#10;ex8Jh1P1Xbv51X/2+1e/9s5uP8gXAces8BHuEI9Jh7JyZXl1fHi0f3S0vLL8opP+4vMX5EDmnuuA&#10;7UqD9b2+2HbkNLljHovoxt86HH/rlDV2qELb7SYTOHsnk1mp7Y/820fIy8mkkGBxwymfvXT+l/72&#10;zynXj95+7c7vxOkxstK8IKjNNUO0VbmbLC0JsYlGbPi3TIRB3B6WXXykZtAW3R4h1Z8bsdPp1Gu1&#10;4+OTyXTKfpnts1vLy4t0EOmRCRmuEKtYFY/5WVGb0xnmZ1Pa6Yw8yspkPL52a48dK89fOf/9dnxS&#10;7I4Ruwdf/tKr3/7GuzvjIAXIzoMJS3cC3/eRw65ubaAd6R0cMr5CY2ut5izV3MHIH6BdZHP1fCUA&#10;/TyEw0iC2C3N7WHYg8Q4ZUXlTsOjy1trn3juafoyKImeu3LhFz77/KdeeGqxol06u/g3fvrlW2++&#10;88YffquXJD1G9HgrBnehYbsNI7JiLe58/ROT4Nys0MY3edu8z1q9hu343ViW7/N1e4GbtMsPHj7E&#10;Z5vNBj9069ZdhheXCRmVChFgcbHjOA400nTqk+LnN8cQc5H4KdF2odXg1g//2z/+l998g1sefu/H&#10;E9mR4zzovv2F17pfeXfcjfQc6MsSHXaB2h43Z75w5cwrL72A5Pb6jduMxjRUZdUxz9Qc3jKCTPGi&#10;PbPJjeBqFWabkmTABDIbt5QgaxpmjTIjDSuzWX5wsJAEF2v2C1sLn7nMRozwYPfeK68sXzhv3/jt&#10;r9n7/d8J0tfEbccFbme+Xtz1er4bBcjERnx0UiwjEaPErD+f3z2Eu1WI4RjGE6MAw5/ZWidZHx4e&#10;1OoVot78HiXKeDzd3T2AamISjpUO3dNBr8vcWip2k4hnoXYVS0KJiYB8KDqrvhrp9f/qf/p/d4+6&#10;32PI97ejuPld/8vvfPutL37lnQd7p/TvXQDV4qLwf6aCOIviviPq9XeuIjsWg6ZZulKvLULGQoJH&#10;GZ3+WoU7AJiy6QyGAYkSEcrg8GT//gk32aV7Pzwdwy5Q9hhZ2tCUFz/5zNr2JuDv8lNbnZdfuXnr&#10;pMWyr0EwUJV7x2zB1Gs1sdWEw4ug+vG6M2A2IzRz8VPkeY7YrMnyHrq0KoDU3tpY9zz33v0Hw9EI&#10;p2M2j7zEkSW00onrD4Z7e/vD4fjg4JAvprMZPy6Ww3heFZ1CpSqemel2cV8cxAqJ49VPBsE/+J//&#10;7zjklhd/8fE+eYbSeXz4jT+5HvzWq/uv3x6KE60ZCA25sd1oOGXJpS+G/rXDm48yPy6oWl33WTn+&#10;+eVWayXkjh6Hd8bLLc/IYo91EIt6d/+IDj8BgdwYn7CGTKstuUzPJ8NgEeVJrVb2kNXv263Gyiev&#10;eFo2+dY7xzsnedr60p3D3+FuO7S6gmB1eanHxpF5IwYFELon4otYtsNuzPl+eJaMc8sGTEuBwypn&#10;9EN377FQUW40amKDiFhGwlI4OCQOsUvOQchBizbwQwhJhqbEfeTCaDbldgICZhLRUc0ahk3B0GeA&#10;OY/hMq7evN9SshdffObPy/D3sqNY0Xj6x7v7R7/3p/vfvn049NneYi2vrPBye70ucx1MF7U3lk/Z&#10;wLp3wiQVFCK/+Ne2Vxc8a3GtdCrV7m7YblWmg7HGdoOn2xlbOof+YByis7FSLeqGuti5nldt8oC4&#10;XQIz5yfjWf9wf3/33rR7snv/hFH93WvRtWh2S0jk5Stra0BCNuJDf2EUUQLZtkigQh9aUA5hAiCO&#10;kHtwXioePvjgwQ6meQyAuJ1F4HNzBQAGrKjLN6fT6c7DRyhV8M3HrTqxv0nVSP1kGeHh/CmqIzYK&#10;sA6VkM56qsSynFvXrn36yoXFlc5jn/yh5xqcGPe/+fpD5f/63f2v3JhNyxpizkqzxWEhG9KzAxZU&#10;at7p/unu7V0KtNx2vTyuZ8H2Qll1w7ShPBrsFWk4G4/abQYysmw0Wqg2FxVPG8qD6yN5JDet5vAk&#10;mzLOERrJROkfJ5bLXX6s86srjq/39tIVdbt51PgnhvqlWbqaJZ2y2Nelh/64znodejNMkjnuWBYb&#10;VqyCuzSL90L+IWm0FlqWbZGXMRORrtGoi4VIYr+BaN1w2C9eOI/D3rp5++T4lCROZKDipnspsNT8&#10;Y853iC6PxXqPktsWcGessWGlrSZbc8UaxnFi/3f/+28l0XeWQv7w+yGdfv3+/Tv/8mv9dx8OIrnB&#10;7jwxWF71Qn/KjD8ogwzHkRmhIga+ZTKHoiXHW0ud/3wDxZdceVrlrtff+o0dFiGuLLmRXjRebClB&#10;Orl32p8yNcmtLJ1qaiLbRctdzvIFFlEs1AYDnn3canuhoR4/OFw+lY4G03/EIiRaN2tLXrXahRoK&#10;w7qYIZRRphmWTXRkq7oYa1BVer2YkuVXOBXxDJNxfvkOYjgkz9xXAJvipOKWAbJ0dHKKE3faHbi1&#10;0Xgy3z8l1laCLMSKL5GzxNwV8XE+Ti6KHK/CMLMcjBLaQCyh6XV7/+t//6vLy0KX8SPpu75vVf8k&#10;D2CrlGCzdU+sU+O8CbXfX90P+eprX/ir++qAJ8APY++v8it8/Nr+f7wtVpDl02mPAAAAAElFTkSu&#10;QmCCUEsDBAoAAAAAAAAAIQCzLAXrkOUAAJDlAAAVAAAAZHJzL21lZGlhL2ltYWdlMS5qcGVn/9j/&#10;4AAQSkZJRgABAQEA3ADcAAD/2wBDAAIBAQEBAQIBAQECAgICAgQDAgICAgUEBAMEBgUGBgYFBgYG&#10;BwkIBgcJBwYGCAsICQoKCgoKBggLDAsKDAkKCgr/2wBDAQICAgICAgUDAwUKBwYHCgoKCgoKCgoK&#10;CgoKCgoKCgoKCgoKCgoKCgoKCgoKCgoKCgoKCgoKCgoKCgoKCgoKCgr/wAARCAGUAe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KKMj1oy&#10;D0NfplmfnYUUYPpRntQAUUUUAFFBIFAIPGaACijcPWigAooxiigAooooAKKM0ZoAKKM0ZoAKKM0Z&#10;oHZhRRmigVmFFFFABRSbh60tABRRRQAHb/EcDufSub+Lnia6sPAT2vh+VTdR6ghZ2GR5RRwQR9Su&#10;K6GdFliaJ2KhlIJH0r5x/aX+FfxA8FPffFTwVqb6hbzKIrjS7i6KBU287QThj8vTrXh5y8R7F8qv&#10;G2vdPuj2MneH9queVpX07NdjJ/Y++O3hnwT4b8TWPxEvplupPEBlh+zwbt0e0KR9cg17R4F+I2t/&#10;Ebxnf654WvpI/CcYAtFuIQHdtoyD+IbP1r81tT+JUOv6o9vqF4lhceayeSshG85OT9c19vfsi/Fu&#10;LxR4d0T4eeCdHRbOx09TfSTSln3Z+eT3JbOPY14GBxVSpyUZaqOqXd+fkj6DHYSNKM6yVnLd9l/m&#10;z6Mntp7OZrW5jKyRthlbtTaRc45/Wlr7mPNyq+58RK19NgoPIxRQTjrVCsxpyDnFed/Fr9qT4MfA&#10;7XIPDfxG8SSWd3cWwnhjW1d8pkrnKjHUV6KSMV+f3/BV7H/C7tD/AOxeH/o564swxFTC4bnh3SOz&#10;AYeOKxHJPs2fVvw6/bJ+APxW8W23gjwV4tludSutxhhazdd20ZPJGOgr1RQQOfrX5i/8E9j/AMZV&#10;+Hef4Lj/ANFNX6djNRluLqYyi5zto7FZhhYYWsox6q4UUUV6BwhRRRQAUUUUAFFFFABRRRQAUUUU&#10;AFFFFABRRRkDqaACijcPWjOelABRRRQAUUUUAflJD8dfjHbnMPxP1xf+4jJ/jVuH9pD482/EHxa1&#10;xf8AuINX6+3Hwf8AhRdcXHw20Nu3zaXF/wDE1QuP2efgXdf6/wCEXh1v97SIv/ia+fj44ZO/jwD+&#10;+P8Ake5LwgzT7OMX3M/JyH9qz9oy3G1PjPrgx/CbsmrcX7Y37SsAwPi9qjY/vyK39K/Uu4/ZX/Zw&#10;u/8Aj5+B3heTP97Rov8A4mqU/wCxp+yvcf634BeF/wDgOkxj+lbR8a+GZfFgJf8AkpD8Jc+j8OMj&#10;/wCTH5lwftu/tNw/81Qumx/fhjb+a1ch/by/agg6fEPd/vafC381r9Grj9hX9ku5+/8AAzQ1/wCu&#10;duV/kRVG4/4J7fsf3P3/AIL2C/8AXO4mX+T1tHxk4Pl8WDl90TJ+FfFEdI4uP/kx+fsH/BQj9qGH&#10;7/jK1f8A3tJh/wDiatR/8FF/2lIx8+t6a/u2mpX3VP8A8E2P2NbgYb4Sbf8ArnrF4v8AKWqcv/BM&#10;D9jaRsr8ObxP93Xrv+sprSPi5wNL4sLJf9ur/Mzl4Y8YLbERf/bzPiX/AIeN/tI/9BbS/wDwXLR/&#10;w8Z/aS/6Cmm/+C9a+2P+HXn7HP8A0IF9/wCDy5/+LpP+HXX7HH/QgX3/AIPbr/4uq/4i1wH/ANA8&#10;v/AV/mT/AMQz4y/5/R/8Cf8AkfFH/Dxj9pL/AKCmm/8AgvWj/h4x+0j/ANBPS/8AwWrX2v8A8Ouv&#10;2OP+hAvv/B7df/F0f8Ouv2OP+hAvv/B7df8AxdH/ABFngP8A6B5f+Ar/ADD/AIhlxl/z+j/4E/8A&#10;I+KP+HjH7SP/AEE9L/8ABatH/Dxj9pH/AKCml/8AgtWvtf8A4ddfscf9CBff+D26/wDi6P8Ah11+&#10;xx/0IF9/4Pbr/wCLo/4izwH/ANA8/wDwFf5h/wAQy4y/5/R/8CZ8UH/goz+0gP8AmKaX/wCC1aP+&#10;HjX7SH/QU0v/AMFq19sD/gl5+xyBj/hAb/8A8H1z/wDF0f8ADrz9jn/oQb//AMH1z/8AF0f8RZ4C&#10;/wCgef8A4Cv8xf8AEMuMv+f0f/An/kfE/wDw8a/aQ/6Cml/+C1aT/h41+0h/0E9L/wDBav8AjX2z&#10;/wAOvP2Of+hBv/8AwfXP/wAXR/w68/Y6/wChD1D/AMHtz/8AF0f8RZ4C/wCgef8A4Cv8w/4hlxl/&#10;z+j/AOBP/I+J/wDh47+0j/0ENJ/8Fq/40f8ADx39pH/oI6V/4LV/xr7Y/wCHXn7HX/Qh6h/4Pbn/&#10;AOLo/wCHXn7HX/Qh6h/4Pbn/AOLo/wCIs8B/9A8//AV/mP8A4hnxl/z+j/4E/wDI+J/+Hjn7SP8A&#10;0EdJ/wDBav8AjR/w8c/aQ76lpP8A4LVr7Y/4defsdf8AQh6h/wCD25/+Lo/4defsdf8AQh6h/wCD&#10;25/+Lo/4izwH/wBA8/8AwFf5h/xDPjP/AJ/R/wDAn/kfE/8Aw8c/aP8A+gjpP/guWnf8PG/2kP8A&#10;oI6X/wCC1a+1v+HXn7HX/Qh6h/4Pbn/4umn/AIJc/sdE5/4QTUP/AAe3H/xVH/EWuA/+gef/AICv&#10;8w/4hnxn/wA/o/8AgT/yPiv/AIeO/tIjj7fpP/gtWl/4eN/tIf8AP7pX/gtX/GvtP/h1x+x1/wBC&#10;NqH/AIPLj/4qj/h1x+x328Dah/4PLj/4qn/xFrgL/oHn/wCAr/MP+IZ8af8AP6P/AIE/8j4s/wCH&#10;jn7SA/5fNK/8Fq/40n/Dx79o8H/j80n/AMFq19pt/wAEuP2O8c+BtQ/8Hdx/8VUGo/8ABMr9i/Sb&#10;KbUb/wAG30MMEZeWRteuAFA6n79OPixwDKVvq8v/AAFf5ky8NeMoxu68f/An/kfLfwh/bW/ab+J/&#10;i5dIiuNNFlawvd6rNHp6jyraMbnOexIG0e5FegeMfij8R/jbAfD2n6pKbASC4jhkhGAVBXPA6/NX&#10;O3OifCbQNX1TwZ8CvCJsbPUGa0kmkvJJZpQfl5Lk/UD3r66/YY+CVjYeGrWPWY5Ny2M2fMjUn74/&#10;pXzfE/EWHziuvqkPZwS2trfuz2+GsjqYGi54ifPJ7Pp8j8pf2nPgJqfwk1y21e6WFZJLWS6DR7uu&#10;888is/8AZM/bN8T/AAg8caxYJq9xEr6YUhVrdXjEmQQxU9cc19ef8FjbrRh8RvDekWBjMbaHMkjK&#10;gGMTkV8B+LPhzp87HUrC7m8yaTDquBxivnsLipUayqR3TW59risPSxGFlT6NfM+ttf8A+CgP7Tvh&#10;rU5NJ1K50kSRtwV09SHHYg571R/4eO/tId77S/8AwWj/ABrzX9mC8+Gs/iqz0X45eF5NS0ma623D&#10;pfSxTRLt+8ChGcY6Hiv0Q8Pf8E2/2IvFWiWviLw/4VvrqzvIVkt7iPXrgqykf71fpP8AxEjhXAYe&#10;H13DPna1cYpq/lroflf+ofEWMxFRYSuuVPS7advPQ+Ov+Hjn7SP/AD/6X/4Lx/jS/wDDxv8AaP8A&#10;+gjpf/guH+NfaQ/4Jb/sed/BOpf+D24/+KoP/BLf9j3H/Ik6l/4Pbj/4qs/+IscA/wDQPP8A8BX+&#10;Zt/xDTjT/n9H/wACf+R8Vn/go9+0evH23Sfx00f41k+If23/AIq+LLpL/wAT+GvC+oTRx7EkvNBj&#10;kZVznALZr7pb/glv+x528E6l/wCDy4/+Kr4k/wCClHwK+Hf7N/xd0jwn8KNNms7K80MXM0dxdPOx&#10;k81lzuck4wBxXRhPEvgXMKvsoYeV99Yrp8znxPh/xdgqftJ1o220k+pl6P8Ato/Enw7qCatoPg/w&#10;nZ3Mf+ruLXw7Ejrx2IHHFbw/4KPftHkZF9pP/guH+NcL+w98OvDHxt/aR0P4c/EK2kutLvlmNxDD&#10;M0THbGWHzLgjkV+hg/4Jb/sekZHgrUv/AAeXH/xVVjPEjgfLaipVMPK7V9Ir/MnC8BcX4+m6lOur&#10;J21kz4vX/go/+0gP+X3Sf/BcP8aP+HkH7R3/AD96T/4Lh/jX2h/w62/Y9/6EvUv/AAeXH/xVH/Dr&#10;b9j3/oS9S/8AB5cf/FVy/wDEWOAf+gef/gK/zOr/AIhrxp/z+j/4E/8AI+L/APh5B+0d/wA/ek/+&#10;C4f40H/gpD+0cBn7XpP/AILx/jX2h/w62/Y9/wChL1L/AMHlx/8AFUn/AA60/Y9/6E3U/wDwe3H/&#10;AMVR/wARY4B/6B5/+Ar/ADD/AIhrxp/z+j/4E/8AI+MP+HkX7R3/AD96T/4Lx/jR/wAPIv2jv+fv&#10;Sf8AwXj/ABr7O/4dZ/sff9Cdqn/g9uP/AIqj/h1n+x9/0J2qf+D24/8AiqP+IscA/wDQPP8A8BX+&#10;Yf8AENeNP+f0f/An/kfGP/DyL9o7/n70n/wXj/Gj/h5F+0b/AM/ek/8AgvH+NfZ3/DrP9j7/AKE7&#10;VP8Awe3H/wAVR/w6z/Y+/wChP1T/AMHs/wD8VR/xFjgH/oHn/wCAr/MP+Ia8af8AP6P/AIE/8j4x&#10;/wCHkX7Rv/P3o/8A4Lx/jR/w8i/aN/5+9H/8F4/xr7O/4dZ/sff9Cfqn/g9n/wDiqP8Ah1n+x9/0&#10;J+qf+D2f/wCKo/4ixwD/ANA8/wDwFf5h/wAQ140/5/R/8Cf+R8Y/8PIf2jP+fvSP/Bf/APXo/wCH&#10;kH7Rv/P1pP8A4L//AK9fZ3/DrL9j/wD6FHVP/B7P/wDFUf8ADrT9kHt4Q1P/AMHk/wDjR/xFjgH/&#10;AKB5f+Ar/MX/ABDPjT/n9H/wJ/5Hxl/w8h/aO/5+dI/8F/8A9ej/AIeQ/tHf8/Okf+C//wCvX2b/&#10;AMOtP2QP+hQ1T/weT/40H/gln+yAeD4R1T/weTf40f8AEWOAf+gef/gK/wAx/wDENONP+f0f/An/&#10;AJHxl/w8h/aO/wCfnSP/AAX/AP16Q/8ABSL9o0dbnSf/AAXj/Gvs3/h1j+x//wBCjqn/AIPJv8aP&#10;+HWP7H//AEKOqf8Ag8m/xo/4ixwD/wBA8/8AwFf5h/xDTjT/AJ/R/wDAn/kfGX/DyP8AaL/5+NJ/&#10;8F4/xoH/AAUl/aMH/LxpH/guH+NfZv8Aw6x/Y/8A+hR1T/weTf40f8Osf2P/APoUdU/8Hc3+NH/E&#10;WOAf+gef/gK/zD/iGvGv/P6P/gT/AMj4y/4eTftG/wDPxo//AILR/jS/8PJf2jf+e2k/+C0f419m&#10;f8Osv2Qu3hPVP/B1N/jSf8Osv2Qv+hU1T/wdzf40f8RY4B/58S/8BX+Yf8Q141/5/R/8Cf8AkfGo&#10;/wCCkn7RpP8ArtJ/8Fw/xo/4eR/tG/8APxpH/gvH+NfZX/DrH9kL/oVNU/8AB3N/jR/w6w/ZC/6F&#10;bVf/AAdzf40f8RY4B/58S/8AAUH/ABDXjX/n9H/wJ/5H0ZRRRX8tn9FBRRRQAUUUUAFFFFABRRRQ&#10;AUUUUAFFFFABRRRQAUUUUAFFFFABRRRQAUUUUAFFFN3NmgBX+7Xzj+098brnWfFR+D3hhpGjtl8z&#10;UmhGd7DHycdhxn3r1/40fFDTvhh4Ol1Ke4T7bdfuNNt2PzSykcceg714T+zh8L9T/wCEyfxtr/nP&#10;NdRztcSSSBtzMwJP519BkeFXO8RNXS29e/yPluIcVKpT+rUpau3Nbt2+f5Gf8Gv2f4ZfElrqd3ps&#10;JzqEMhLxNkfMDX0L8UviJpX7PXwxtdUsXFrMb5bctbzBGIZXOOT/ALNQeNfiH4P+E2kNfXeoLFIt&#10;q0674ywyo9q+U/2rfG+tftPeGk0Hw6sdzD/aUd0hgUxt8qOvc+rV9TKpFe83ufMYSjWnWdBLSJ88&#10;/Hr4j6p+0v8AEOxu5Jrmf7K0lsHuDvC7pCeq9K8J+Iugav4Y8XX2kvI6xwyKqgIQv3Qa+0/2cv2U&#10;tZ8C6Xe3GsafPG8l4sy7plPG0VwH7UXwhh/tu5vnjmG+6XneP+edV9Yja1z2MLRqSlZnivw/022m&#10;0W41ozRrPbzDy1ZvnPHb86+2v+CYX7TbX1/c/AHxLdN+7Vp9FaZh9XiH88fWvh3TfDSaXr9u0ZYo&#10;Gy25vauu8P3PiDwP4rsfH3hm6kt7yzvEuLedW6MpB/L1HcZrLEUI5hh5UpddvJrZmlbmy/ERrw76&#10;+a6n7IDpRXF/AX4y6B8c/hnp/wAQNAlXFxHsu4FPMEw+8n4Hp7V2QJI5NfntSnOlUcJKzWh9hRrU&#10;61NTg9GroG54Jr5H/b6/YG+JH7VfxO0vxr4P8R6bZ29jo62kkd6zbi3mM2eB0wRX1wWyMCvNfjJ+&#10;1t8CPgFr9v4X+KfjRdNvbq2FxDC1u77o8lc/KD3FdGX1sVQxClh1eX3nPjKOHrUeWu7R0Pmf9kH/&#10;AIJnfFn9n349aP8AFPxL4t0m5s9PWYSQ2zNvbchUYyPevuJPu15J8Nf23/2bPjB4xtfAfgH4gLe6&#10;pebjb24t3XdtUk8kema9bTgdPetMyr4zEV+bEqz9LE5fRwtGjy0HdX73HUUUV553BRRRQAUUUUAF&#10;FFFABRRRQAUUUHpQAUU3J6k0ByTjFADqKKKACiiigAooooAKKKKACiiigAooooAKKKKACiiigAoo&#10;ooAKKKKACiiigAooooAKKKKACiiigAooooAKKKa3XOaAHVh/EDx74f8Aht4UuvGHiW7WG3tl/iYA&#10;u3ZR7k8VpapqVnpFjNqWp3Sw28CGSSRzhVUdea+L/wBoL4max+0z4kGnaB5i+HtPmdLKHztvnsuc&#10;yt7+noPxr1Mry6pjq12vcT1f6HkZtmdPA0eWLXtGvdX6/I5fUfi14s/aL+M0Ov6pJJFa2mpRx2tm&#10;uTHFHv4A9yByTX2N8LvD1s6rp8Dxx4jdtyr718//AAl+Blh4JtW1R7OSOaQRyqftG4FhXvnw9fWL&#10;bSo9ehVcNuj3f/Wr7aVCLpqMFZJWPjKVSWHquU3eU3e54b+2FpOveIfEeneHdL1yRRcRzW7eWSR8&#10;zY6VtfsvfCiw8I20Nh4otoLto7WQNJNBjJ3gj71aqeCtd8beLG8Sy2yuNLvt5YSbcDfu6d+ldxPp&#10;jw6etzj5mbafmHvXj4io/g7Hv4ehTpJYl/a0E8UWWlXqfZdE0+OFTFtIhHGc+1fMv7T3w61OeV5M&#10;Ng3i/wDLE/3K+qNChs7FDO7MpVgfWsT4qeCo/F+nJdQQl9027iTb2xWNKpJSszsp+zjLQ/Mnxl4Z&#10;n0GCS5kILqm4fIR3p/g+Ya7YC0kwGjhJ+bnua9I+MfhBpdRXSpYzmSE/x/7VcDpWgnwpqcu5Nqt8&#10;nLbvevYo1OVHXPBrFwPd/wDgm98a5fhJ46b4Y+KL5l03xBL+5eRsLFcY+U89m6flX6Ebsd6/JfxN&#10;amxddfsJGSS22tHIrY2kHrX6D/sXftCWPx6+EttcXl2r63pCLa6xH0JYDCyfRgM/XNeFxBhVK2Jh&#10;13/RnBk9R4Wf1Op01j/kexFu9fmf/wAFn+f2gPD3/YsL/wCjpK/TDBrn/Fnwn+GPju/TUvGvgPSt&#10;UuIo/Ljmv7GOVlXOdoLA8ZNeVleOjl+KVaSvpax6eY4N43CuknZ3Pyp/4JiZX9srwwc/8s7nv/0x&#10;av12jGBjP6Vy/h34J/CHwlq0eveGPhroun3kOfKurTTY45EyMHDBQRxXVDA4FXm+YQzLEKrGNtLE&#10;5XgZYDDunJp6hRRRXlHpBRRRQAUUUUAFFFFABRRRQAUHpTSDWT411+z8MeEtQ1zUL5bWK2s5HMzf&#10;wnbx+tVGLlJJEykoRcn0OP8Aih8crbwzLNoPhgJcahD/AK6Qrujg+vqf5V0Xwo8dN8QPCUWtTwCO&#10;4jkMN0q/d8wAHI/BhXzL4Sv5NQ0S91a7naSWa381pG/iJGc165+yF4/8Pa34c1LwdbXIXUtOvvNu&#10;rdsAmORFKuPbjafce9fQZhltLCYFOK96+r/M+Xy3NK2MzKSk/da0XTT9T2SikGfWlr50+qCiiigA&#10;ooooAKKKKACiiigAooooAKKKKACiiigAooooAKKKKACiiigAooooAKKKKACiiigAoopDnOMUALmm&#10;kgmjPYmuV+KvxS0P4YaEb2+kSS8nytjZb8NM+P0A7mtKdKpWqKnBXbMa2Io4ek6lR2SPKf8AgoJ8&#10;W7DwH8OtK8Iw6siahr+uQRfY1kw8lurZkJ/2fug/XFU/hv4V0250CLXLTw7CkXmMq7IRj064r51+&#10;Lvgzxr8WvijZfETxnKtxObwMq/am2wxhgQqjsB6d6+6/2cPBGl698H7e1W1zKbuXrIR0b61+h4Cj&#10;TyzA+yvdvV+p+e4jEf2vi/bpNRtZen/BKd18NJNSs7C/aY2kMMYeZfJ+Vl4PPIrhv2gvi94W+GXg&#10;trDSNetZZo7uMeRDdiNsENzxmvcvixfS6D8LtWh01ts1vo84jLKGwyxnHXrX5u2fg34hfHH4uTaT&#10;r01vcW8lr5oXcIvmUAfwj3rrp1vaBVwy+Ju9je/YG/bDvvEXxQ1Twjr2jyNHqHiyG2Sa41MsFVpN&#10;uQCnI59a+6fFd5apM1nZ6OskSsCs0eMH9K+NLL9g7Uf2aNf03xuuj2ts8syalHJHqTzHKHdnDE/l&#10;X1x8KvEcXi34d2VzeyNJdOzFpNu0EAntXDjIRjG5WBqVHWtfSw7TbrTpW8udY48t91sUa5JCieXa&#10;Ksihvur0rC1/Q9atrxZLN41XryR61B/b82hW6tqUp3dMogNeBP3ZaH0lP3keB/tdaBo4lW8SxgsZ&#10;EseAsYBPzjmvllzt12eNn87a3y5r6c/ax1pvHELanpLM0dvZ+W5kXac7+wr5Pv8AVW0nXp0mkbcG&#10;x8q+1exg5e7qdXvRR6BrZhuNLkhOmr8yjt7/AErQ/Zj+Ns/7Pfxks9amBXSdTm+yatCvC+Wx+9/w&#10;E8j8a52z8Z2OpR+TJI53HH+rrI+JFlH/AGVDfWK4Zdzlm9hXpyhTrwlTktGePj3Up0XOm7SVmvvR&#10;+s9ndQ6haRX9nMskMyB45FbIZTyCPaviP/gpl+2L+0B+zx8X9H8LfCfxjHp1jdaELiaFtPhlzJ5r&#10;LnLqT0A712X/AASz/adufit8L5Phh4x1LztX0CRksJGPM9nxtHuUPHuMVn/8FA/2Cfit+1P8UNK8&#10;aeA9b0m2tbLRhaSJfSurFxIzZ4BGMEV8fgaGHwGbOlircqT31T00Z6eJr18dlaqYa/M7baNd0eV/&#10;sMft5ftPfGb9pXQvh/8AELx7HfaTeLP9pt10yCPftjZhyqA9R61+ikW7b81fCn7Hf/BNH41/AD4/&#10;6P8AFHxZr+iz2GnrN50VnM7SNujKjAIA6mvuuPhce9Y55LAzxUXhbctlttc3yeOLjh2sTfmu9+w6&#10;iiivFPWCiiigAooooAKKKKADIzjNGaaQAc015UjVpJH2qoJYk8CjyFcJZo4Y2mmZVVV3MzHgCvm3&#10;xP8AEzU/2kPipb+GPB+pPH4N0qaeG+k+x7l1C4UYzuzjYp6Dueawv2kP2m9Y+L+sXXwU+B99C+np&#10;IsWua1HdbTMC2GhiYduCCw69B3rs/g98NJfg78GzNp8CwCO8Y/60ycsf9omvrMmy36u1iay16J/q&#10;fEZ/nHtL4bDvT7T/AER1Xxv0rQPDHwwjt9K8P20brpkgeSGMKSQo5PFfJ/gbxt4n8Caja+P/AAjc&#10;LBfRzj7RGy7hPGDzG3sR37V9QfEnxQmufDq5S7dpHXTZAvy7eSvtXxDeeNNV0nxO3hxLrbHHGGEf&#10;lKeoz1xXdUqfWpOL22O/B0VHC80dJW3+R+inwZ+MfhX41eEYfE/hq5w/3b2zfiS3lHVWH8j0IrsA&#10;a/Ob4WeL/iL8BfHFt8TdEImsjGf7U0/7UVW4hYgnjpuHUH1r7/8AAHjzw38SvClp4w8K6gtxZ3kY&#10;ZWVuUbHKn0I9K+ZzLLp4KpzL4Xsz18Djo4i9N6Sjo79fM2s0U3HfNOBJHNeWekFFFFABRRRQAUUU&#10;UAFFFFABRRRQAUUUUAFFFFABRRRQAUUUUAFFFFABRRRQAUUUUAFITilprjJ60A9ilr+tWmg6ZNql&#10;2flhQnHqfSvGLrw43xP1VvG1/qrXBVjHDGsIZI19B/kV03xQ8QXPiDWYNE0yYfZ459k+ej88/pxX&#10;SaR4K0bQbcaZoVvHDCTv27z97ua+xyfBywtFVJfE9fkfCZxX/tPEOin7kWvm+p5BqPguzu4LxIUy&#10;1nG2NsIz/wDWr0n9kq+1Oz8O2to8Em3zpz8zH+9Whr/g7RdE02e9jtVVrmFjMyuecCvJk+Nr/DW9&#10;Flo1xcwxx/MqxxKwG4e5969GtVTephRws6NK0D0v9qD4qQeC9Dk0+8S3Bv7O4VVmmKk8AcfnX53/&#10;ABG+P2q/DrxbJ4l0zRomjOyLetw0a/MM9QParn7Sf7Q3xr+JPjaxjuPFTyWNreyqYpYVU+WXHAwv&#10;oPWvMvi/qGlyaU0uuI0lv5yfIOu7Bx3FdFP4W0VTUn7sz9Z/hX4p0/8AaS+FGmz3sNvbzW+i28Kr&#10;D++3F4gcndjnNZGofC7xx4XvG03QNC1C5t4l/dyRwMoOfpXz1/wSB+Pl/wDE3wl4l0i31Wbdpt/b&#10;Wtn56Ioj/d4UfLnI/Wvry++JXivSdcl8PXWqH7REu6RlQbT/AF7+lcOInJ1HFnTGlTo6wR8t/Fi6&#10;+NOn3qxReA9U5jbB/eD+L6Vw97b/ABm1ayU3Pg3Vo8tkHbJ6V9seO4NLvtOa91CEvN9nJV/TPNcX&#10;p2jLqDbZAphxlVZjXn1I2Z6OHqe7sfn742ufG+g2M1jqej3i+au799vHcV5uDbXF/JLqLrCx6iTn&#10;mvvf4yfBzwj4qgaS10mLcsO3c8revtmvlz4r/s/Po9/NPZ2tqqeaQu2Vz2+lb4eoo6HoW5onkmu6&#10;1p+nAtZ3sbbVyNrdaTQdbufEkNxZTJhVg+U7t2e3Q1zHjEwaPP5VxE3+rz8v1qXwP4ntoWuPJ8xf&#10;3PXA9a9mjK5xzhGfuyOl+AvxWvv2bPjNpnimCb5bVvMmjmk8sPG3DKfwFfprr37b37NPhHStF1Xx&#10;h8SbWwXXtKj1DT1eN3Lwv3yqnuCD34r8lfFF5puq3J1LVYXkkVAu72HTvUni3WL3x/4YtZorqaRf&#10;DtotvFDIoxHCT0GD0B/nn1rlxmV4fH1o+0dumm55kcdUyxz5Fe/fufrf8O/20v2Z/it4stvA/gD4&#10;n2uoapebvs9rHBIpfaMnllA6V6iGHNfkT/wTFyP2yvC5A/guf/RLV+ujOkabnfgDrXyuc5fTy7FK&#10;lBtq3U+hyrHVMdh3OdtHbT5dyTcKaHB6CvJ/iz+2R8EfhTI+n3mutqmopnNjpaiQqf8AafIVfzz7&#10;V88/EL/gqh4yjuFg8FeAbG1iZjia8maR/wAhgVz4fLMZiI3jGy89DHE8QZVhZcsql32Wtj7gyKN3&#10;pX52Xv8AwVP/AGgbdTJDZ6G4z91rE/8AxVZf/D5D42afMsN14M0WY/8AXF1/k1dX9g47svvOVcVZ&#10;U+r+4/SfNGa/P7w5/wAFfPinqcQe4+FmhsNu47rqVf8AGota/wCC1viPR1bHwZ092UfNjUHH9Kze&#10;R5gvs/iariXKf539zP0F3CgsB1FfnVY/8Fz9aMgF/wDAq02fxeTqjZ/Va3rD/guz8OlGzWfgRq0b&#10;/wB631eJh+qCpeS5kvsfkax4gymX/Lz8GfezEZ6V8z/tlfHnUtZ1uH9nD4XaxNHqGpRuNdvdPXzH&#10;t4tv+p9mYde+PrXzb8fP+Cz3jfx/4b/4Rr9nnwK3h64usLcatqdyJpUQ/wDPNVGFPuc4q3+wdaW8&#10;3ib/AISDxobi+1i6v55ri+mkZ2lZl5LEnmvQwOUzw81VxK9F5nl47O6eLi6OEfq9vkj6G+EHwo0T&#10;4WeC7V5tjTNYLu861VGyB6iurg8Wya14VbTY7dfLabJ2OT0PpWt4gvPC9vpEMur2zNCYyVXcM4xz&#10;3r5I/an/AGyND+E/iGbw58Pp9QswsMcihIY2UE9eS1fY4fDvFxPm62H9nI9bvvjf4ds/FNn4Kvr2&#10;xRr26+zMslx8w5x071S/aE/Z00uynm8c6TNLLHJ5Ua+XZqE6Y6ivzp0j9ob4h+L/AIx6frd54hlc&#10;Ra0JYy8KArmTPav1S+EHiK4+MXwGs4NZuvtF1JeTFnmwoIVzj7vtXJiMF9U9/wCZ9BgMXeKi+p81&#10;6X4zttSWbR7m3gXyz5OC2enHSu8+AHxqvvgP4xZLmae58OarcKt7axx8WzYwJlx6cZ45FeVeJPAf&#10;iHwh4xuMzW6xy30jBY2JyA3uK6bR7SK+txDqEfmLyduawlGnjMPyz2f9XHWhOniPbQ3P0E0rVdO1&#10;rT4tV0q6We3uIw8M0bZDKec5q0DxmvlL9mv9ojRPhr4htfhZ4kvfs+j3in7HcXEhK205P3ck8K3T&#10;2PtX1TFJG6LJCwZWGVKnqK+IxuDqYOtyPbofS4PFwxdLmWj6rzJM0UA5GaK4zsCiiigAooooAKKK&#10;KACiiigAooooAKKKKACiiigAooooAKKKKACiiigAoopGJAyKAE3gdqw/HfiCTSdLa1sBuvLhSsCr&#10;1HHWrPifxLZeGrL7RcsGkY4ijz94/wCFc14J0XUfFmu/27rU0cmZiu3nCjHQV6WX4X21VSlsj57O&#10;s2hhabo0377/AAXcTwT4CvXtnvdQtpgWhDqzKDk5NReIL670CRptp+VR97PevTNYW30vRQlmFUrG&#10;w+U+grxHx1rV/dWsrStJ0X73HevsfrFOED5bA4es5cz6lXXvitLeQtYMYTwy/KxrzDxL4b/tq5a6&#10;YyfMAPlAqVtQiGpy+cD/AKzp+NHiXxdp+lW7YDcY+6w715FWr7SofYYenGnTPLfHfhDw74W0+6vd&#10;QufLZ4ZHUzKvYfSviv8Aaq8QT6zpU2meHWE/+lQlTETnoc19AftR/GW71C1Nhp81wp8m4T7ynnFe&#10;D+CtAi1yyW98SJHPu3bvMyDnPFfXZZhJVKe3Y8XH1I82h3H/AASF8YeJfhL8YNN8O3yvGuveMtO3&#10;LcSNyDIq8YOD171+s3jOaEfEi81qWTakkYCn+EnAr8h/Bmv2Pww+L3hXxLYwtGtjrFvc/uSM/JKp&#10;yM/Sv0k8N/E+6+J3wwsfHlpJcKbu4x++xu43DsTUZrhY0aPN5nlUZSVbXax7xr7Ra9o7NZy+Zttt&#10;p2VzunLcWK/ZfLYsoI5HNc54G+JElnps1vfvNJuYYO4cDGK6vwhqFh4h1OSRo/laPIDEV8zU1ie7&#10;Q908k8VHxDo2sRxy6Y/lyKWPmA+tZ+tWVrr1h5VzbxhtpJxGOte7/GzwVo9xaHUNPtIl8u15Iyec&#10;14LetLa6tcWpLLtbFcHO41D1qT54Hxf+0h8J/wCyp2nFvOqraqTlF/vV4laIumXU0SScr8pz9a+6&#10;/wBofwHBr2kTuph3fZ1HzZ/vV8i+K/h42hazcS3RhImnZVCgjH517+EqXZFSm9zidamFzaPGnWuf&#10;+HHjEeFvG6rfeW8Ml9GrxzElXUP0I7iu28QeFHsXYKyfcB4z615r4/8AA+uWBXWrCVV2yNLlVbPH&#10;PpXq8vMeFjqMtz9pf2UdB/Z18f8AgnSfjB8OPhtoVjqSK0NxcafZqrwTgYcA9cHqPY1xX/BRX9pj&#10;VfhN4Yt/h94OlC32qxtJfXCsR5MAx8oI7t+g+tfn7/wT9/4KK+NPgB4ph8Ma/c319oszSy3dgzRq&#10;jtj5SGb7pzXo37RH7ROhfGjUZPEd9bSM83mPtklU7VbGFGD0AFfPUclqf2g51HzQW1/66Hk55xB7&#10;PJfYUdJvR27d/meTePf2gpvsjq0VoGMiktk7v51J4es7rxp4L1bxAC/+iwhx5Tcchj/SuA8bQaDq&#10;asba2Vcsv3mr1/4LQWcHwt8RWvmR/vLaMfeH91q+gtyyR8jl+DlKm35XPIINcFrEFu73b/vsapy+&#10;KMyBrZIpPdqv+JvDtq07Kl3br8w+8/tXMa1qOneHIvMe2M2Fz+5wa35l1NPY1L9TWufHF/bRlPLj&#10;j7cEj+tcZrWv30rs7LnPPU+taGk61p3iZmQReT8m798wFZi6PNf3JiF7H97HzMf8K05kbRw9Qy5v&#10;FN5EuPKXgH1rIuPFeozzALED9M130Pwolvow51Cz+b+8W/wrX8Ofs/297KomvdP+9/EW9PpR7vU2&#10;VCpY6j9kzwhrV3dPrmsaXItvJDHJFJIoKkbuetfcPwb+Kvgzw74ttYX1OxjX5icjHb2r5a8B+LNH&#10;8JafB4Ms9Pk82zjWCSWLGxue3fFekaR4F1NLb/hJBeQp5fyjduDDI+leTiabrVVY+qybD8lObfkd&#10;t+3H+0JHf6Ha2PhXWYZG/fri3mcfw8d6+G9eTWdcsG1LXri4W43BdryEnA+pNeqfF+fVLjVQk19v&#10;WG5bjPauLu7E63d/ZYWUKy52tX02U0PZ01c5sdU/2iUTB8PaWNIZb6HczJtfPuK+4P8Agnv+0LHa&#10;TWeg6zfW8UarcM29267q+RTosVvbtA2zO3FR+CfHPiLwD4s8rSLuaFki48gdMjmjNqXtqbiuw8DF&#10;+2j6n6QftN3fh50sdR0e5hlMkMkkm1RjnFeY+FdZS6iVSVDbW+7Wx8KvCnjH4p+C5dQ1y8Miw2cZ&#10;jF1GwIBXtgVzuuaRL4G1KS1lK/u8D93kdRnvXyVGPsZezfQ+lcFKNjB8WabeatOxRZPlyFZfrXu3&#10;7HX7UnxTg8Xab8GPFVpHqWnyN5dvfXkhSa3UDpnkMPY8+9eM/wBsWpO50PJ9a2PB+oW+j67b+KLd&#10;MSRyq8Z3c5BBp47CwxGHakvQ86pKpg6yqRenXzP0UHTinCsPwD4v0/xt4VtPEOnyhlljXzBu+42O&#10;V+ua3B0r89lGUJcr6H2FOpGpBSjswoooqTQKKKKACiiigAooooAKKKKACiiigAooooAKKKKACiii&#10;gAooooAKa7bV5/GlY4HFcJ8YPHdxpcH/AAieiSlb68i/1i/8s1Pt61pSpyrVFFHLisVTwtB1JnOz&#10;f2v8TPiPfWcqO1nayAWvlsPuggV7P4X8Oaf4dthpxkYMz7juAJHFedfAHw42jSNfarcrI8lphmfg&#10;ls+/evSJL3F8t26blXj619lHDQpYfRanwCXtqzqTWrb/AOGMbxHqltZTXCPNwrME4PPWvJPGvi4X&#10;9rJBOsa52/dQ+tdh8U/G1hamRI7LazSONwb2rwHxX4kvpdRZY5327RxuryZSqSna+h9DgacfZt9j&#10;D8VXGlx3c1w94Vbczd8V4n8WfiHc217NapLH5O1Du2nNdl8Y9WutEitLhJ2/0hpd2G9l/wAa+c/j&#10;f48S00ya4wTJujHDc19Fl2Fo1NZI58XWqxvZnm/jT4qaDL4nit7/AFNFzdMP9W394Zranu11jTwv&#10;h8+am7KkfLXh3i7wnrus6j/bkFzIFjkaX/Vk9TnrXoPwH8XNbXseiaqrSlYZGbe3uP8AGvtcHGMF&#10;ZHkylOXxHTeJ9JGq6S19eO63NnbN5Cxngt/+uvor9hf9rjxVZ+HrP4HazDp6WOm2c1xHJ5LGUt5i&#10;8E56Yc/pXiWr6ZNdQSyxIQrKxICk9axPD1xqXgrWX1zS7l4JGi8vdF8pIJBx+la4zC0q1P3kmc/v&#10;82jP1A8cXHhWysbe80jVXk8yzEsm5Twx59BUvwv8d3Vo+2BoynknaWB9a+IvCP7Wmstbi08Qz3lw&#10;q7UDSXC4C4rvfBP7TltNfMILlol8s4X7UnHP1r4fHYCcanuafeezhalqerP0Yurp7rw3cWlniTzV&#10;HzMOR045rx7xn4VvF1KW8ltiGeT29Kd8Nfjvaa80dikm/wAxwv8Ax8Kf4c9vpXSeN9Tt59MjvUgz&#10;uYn73tXkzoez+I66dStzWTPFfH2jLeWkiSbvujpj1r5p/aS8HR2tra3TJIuLt2U8c8Zr6Y1HWlvZ&#10;Njwkr0PNcJ8UPANr4809YE8tfILO3mLntTw8pRqLXqerzWo2Z8fXHiSC5ulgv5VTI6KvarWpeI9O&#10;vdK/st2jKtCY1by+emK1viZ8LbfQ9Rzb3tv8sCn5Fx3NcLqmk3FttkW5yq8/LX0uHfM9TgxUo+zR&#10;x+v/ALN8Piq5N1apdiFlA8yGRVwwrjZtI8WeF9etvD7W0n2VrjyWkkky20HGevXFfRnwn8b6X9vj&#10;8PalZKxbe++RwB0q18TvhjoGoxrrljZWytCry7lTkdDTrTlGeh89WwOHr4eTlFNnzn47WLw/fyWV&#10;hOzqu0qZPpmui+BPxJv9e8IeJrOZ41kg8tIVQH5vlfrUkfgeTxt44bTRgboC3zIW6LWj4S+BuseB&#10;4dQs1JU38gMeLdlzgEenPWrU6fL7x817OpRrSjHRXPItWudS8QeOpvDkjt9oAVmiQkY4H4d6+3/h&#10;x/wTm0DxD4ShvvES6tG1xbRuu24jwQy59PevlzwP+yx8SL/47XXime8uvsclthN9jJsyAo4bGP8A&#10;9VfpBZeJdY07w7p+n2d9Ivk2MaSGNuhCgVw4zEKMfcPYwFGnUlaSPGdZ/wCCQHgyfRIdZ0SXxDJN&#10;I/7xBeRABfyqjoX/AASU0C3kEsg14FW5zdxf4V9ufBjUNW17QLe3nvJJCsLMVbnvXVXWn+R8sePm&#10;64ryfrWJ5rcx9B9TwqV+U/P3xN/wTftfDtuj6dFq7fNj95cR9MfSl+HH7AI1rUEhuYtVUNIQdtyn&#10;p9K+59f8NyajApbBGSdpWo/APgeWzvF8lP8AloTlYz6VqsTiLfEJ4XD62ifnj45+A978JvH8thZ2&#10;dwY4tQEZa4kVjtBHpXpHxN8XaFpfw/ubaG8US7kKgxn1r1L9pLQtGuvFmpJJZxefDeSF3bqWxXyB&#10;8ZNe1VpWsvtUnltGpIz717uCoSl70pJ7HlvETotxjdHMa7qUuqX8hXDK0h5H1q1o/h6ys0/tF3fz&#10;VONvGMVkaOkrndIS3y5rYe98mHYx7/dzX0mlOnocjrRnUvJFK8tI5LgujEkNwPxq54J0q0ufFv2q&#10;8yuYjn5R6VXsSLm4Kj+9Vi5Fxo2oNcwhh8uPlzXHJ1JS3PTwq1ukfqt8AfFun6z8MJLW1WEyWumQ&#10;Roqw9T5fevm/9qm38SS69eXaacoVp4x8uMfcrY/4J7fFCXXdG1ex1S6bbHJbxqs0o6YNerfHnwv4&#10;X1fRXuxFas7XC5bcM9D718ljlUjmErM9/DySVpHx74eMWrOYdWlMbK4Uba6fU4ItP0aCLS5GbZJ/&#10;FWFfaStjrWy1KqDMeFHvXVWdqkumqJ9p4J5reHtKtO1zmx1Lni7H0B+w58VXm1i48B3c6lbtTLCn&#10;J2uqjP5j+VfUQ6cV+b/wj8bX/wAN/ixo/iSKeRYILxTcIvQoTtbP4Gv0Zsb+DUbGHULWVWjnjV42&#10;XoVIzXyWeYSWHxPN0l+Z25FW5sO6T3iyeiiivEPcCiiigAooooAKKKKACiiigAooooAKKKKACiii&#10;gAooooAKD0ooJGOtADWwRz6c14P4h1t7v9qXTdKnnVo2mIyvPAzXqXirxuLS9/sHR7dp7g8TNFz5&#10;WfpXlXxz/Zy13wTqEPxD0TxfNc3Nra+asVvEd+4seMg+9e3lOHlze0ex83m1eniJKhHp1/Q9y8Ue&#10;DNUtNLtdTsLf93JJkM0g6YqWC5MHhqd5n/eK/GK+evD/AO2D4j0rRLTwp4j8NXbNaKI2uLq4K7mz&#10;15Fen+Ev2gfh2mhyNrWu6Wh8wny575BkY96+plZ0zy44ecI6nmXxt8Wx218yGT79zIo+SvNL24uL&#10;bTm1Oc4VSBn6mvWPit8U/hP4ouFWwfR2aG4Zy0d0jbvyNeR/Gz4s+Drf4d3ltYxWMU26MqY7hd33&#10;hXlxo/vT0sL+7gzyD4y+PtI1QQWl5dHMLSj/AFZ74r5u8dQaL4y8ct4WtZnZngV9vK5wM9aj8aav&#10;4w8ZeIdQFtLeQwwXDssi7mUhief0rx/z/EvhP44LrU2u3NxHHZhWjLEDlMV9NgqahFM4a/vSPpC4&#10;+HNh4d8F3Ul0jp/xL2K/NnotePfD3w6upfEdri2UsDaN/F/u13fxX+NHmeBLW00+0M0kmlusnlzZ&#10;IJUda8q+BvxEu9C8SLf6po8mPs7r++Yr1I9a9zD1Y8xjUpWPou0vra30t7ORiG8nb0z2rk/EVzHM&#10;5tLb76yA4x2xWtqtxbR20N7BeRv9oiEhVW+7nnFZUqx3p+0bVVmP3hXsXUoWOanT/ekg8B2t3os8&#10;l4jeZ5f7vD9eK851/wAO+LfDWqS3ejWkfkswVWZweMA16WuqTi3a1EhwV2/e6U+2azkjEd3ZJNx/&#10;H61zVMJGpG6MpVOWR1v7En7R19qPiC3tdQuo939pYAWA/wDPM1+iWnarb+IfAGm3vmE+bGzN8uO5&#10;FfmL8NtJ0Twf470/VLZoLWOOYvIi4UMdpGa+6Phf8SrPU/AOmwWF9HN/ox+WO4DbcsfQ18JntF02&#10;7d/0PdwMlKN32/U2l8LwGNpDG2FP96uD+IevxeErW8+xS/O6yJ8y5/hrtrWfU9XibS7JZfMmb5Wj&#10;yT60l5+xvrviNV13UvG8ireNv+zzWpPlg9utfOYety6tnbiJWifnp8SvG/iq61/9+se37Oob5fc1&#10;z8PjAyD7PdSYJ+XhK+/Pib/wTv8AC1zbSSy+MbK3by1+drMZHJ96+NfjR+zrp/gbxBPZ2Xjm3n8m&#10;+lj+RQPutj1r6PB4qMjxa1aUtEcfJ4eaJl8RacpZl+QFmru/D3iua60SbTblly1uEA298YrmtDtb&#10;jTLUWEwa6UMW3bTg1b020kF6syZVfM+aMD9K9GolUQqWsLMq+EL2LwL8QBruoN5cawsm7GeWAFfQ&#10;3xFu9K1ZfDupaRIzf6JukJGOTtr56+Kuivqums9rIbWQyp+8UHseldX8PPi5NefY9DvdNaUW4jh8&#10;2STI6YzXNNS9m7HnYjBpSbPuHRILW0/ZI0fX03fapLxkfPT77V4/4G1jX76w1aW5jX93cER9OnNd&#10;qPGUun/s1aWPILW/2w4UP8udz1554J12fWLe9Wz09oVabDFeQc968p0qktRZbeLPp/8AZAOp3c0h&#10;uo1C/wBnuV6ddwrrdVh8SC8c+UmNx7j1rzP4Eapq3hzTLeWBJjuhKMy5GRuFe/Xt5Z3cMckOnq2Y&#10;xuZeeaiVLljc911LM5O0TX2t1LxLjbzyK1PDE+rW12rBF+96j0rWR4vs2yPTFZgp+VRzVPRrm4a/&#10;S3fR5Ihu+8yniueVS2xVNOSufHP7XAvvDvjvVdYvE2reahIVPXPFfIPxWuVnZrgfwoo/Wvuj/goN&#10;4Nurq1s720jZWa+kZvLiJz8tfHniP4X3ureG5tVlnkj2uE2tCfWvay3Fczs/I8/FUa2rSOA8NqpR&#10;WmPBUdKb4kt5m1QiyG5No+9UM16bG6bR1iw0LeWXzyT0ra0uFkiCXNoZm/56Mpr66MqM6erPFkq0&#10;Z7GT4bWaPUFWQY+YfzrsNb06C6jaQE5zVWLwza+YtwLuOM53ba1Dp/2wCCK+HXORXkYipGnL3T6b&#10;L4ztquxv/Bv4hv8ADS5kt7aVVN5Mh+aPdnFe0t8S9e8UaGnlmNlZs52Yr5n1vSNQ0zXdNeNZJVMm&#10;XZFOBz3r67/Zy+Heg+LvAVne3us2tvKyyFo5ANwwxFeTiVGpD2nVnc9MQ7nlM0V+955kqDO4nrWl&#10;Z3NzDGBKwVcfrWvrsVvbeJV0tbJdrTFfMC8Yyeag8fGw8O6FHcIY2Jm25BA7GvMwtWr7ZJG2K5VS&#10;bOa8QeJtNt+POO/blflr74/ZI8V3HjL9n7w7rN2+5xamEt67GK/0r8tfFGtTXeqIIr/aNv3d/vX6&#10;YfsDW8lr+yt4ZEz7jJFNJu9cyMaOIlzYCDl3PPyepfMZqPb/ACPZRjqaWmrnA4p1fEn1gUUUUAFF&#10;FFABRRRQAUUUUAFFFFABRRRQAUUUUAFFFFAB71R1/Ul0fRbrVGP+ot2f8QP8auEgH5a8/wDiZ4va&#10;68T6b4C0/wCZJ7gHUGXnYMZCmt8PRlXqqK+Zx47FRwuGc38jS/Z18NP4h1W41rXf3nm2jPuV+d27&#10;uK7a103T/Epk/wCEgVmtUfZJsODt9K5vXNTtvBvgjT4dHdfO88RyeWdpwfXHau88ET2DWwdzGVZg&#10;W9uK+zw9GNOKsfH0ry959Ty7xz+zX8KPGepzrpun3DN5pY7rgr2r54/aj/ZDt/AmkT3+m6eqhLVX&#10;ybrd1bFfV3xB1qbSNauLnTrXcvn/AC+W2BjHtXjf7QPj7U/F2gXFi+kfegVV+Yt0anUrdD1MOpSk&#10;l0PivwvpVraapNZ3sZ4YL8p75qp8W/D2nGGa1SNvmjjON3vXT+KNK1bTdQurlNJkyzsVAXvXA6ff&#10;azqvj+3t9fsJLeFozuabp90460qbTmjtxEPYxt3M/wARaV4a8I+EFnto5FmvLNwxzlSwUf414XZ/&#10;CTVvGtz/AMJI0Ubb/kBaXb046Yr70v8ATvhq/hyx+36rp26GAkpIqnPAyP0rz3xl8bfhn4O0uTQd&#10;F0DRZ2VlcSR7VPP0Fe1Tly0zy7c0jwzwx+x98R9Zt/Pure1a3VVMeLwZC/lXGfGL4Har4Gu5LSC3&#10;jVkkj/5bZ6ivTpvi5qE011NFftbxyFiiLcHaoJ6D2qP4bw6X8TvHzafquvL81q7/ADt5mSuMdfrW&#10;1HEOVRIupT904PQLrybaC21U5bYqrtHtWs80Zci1DeX710fxq8CWfhLV7A2UyyIVZiVjC8Bq5QXa&#10;NJtDD8K+mw0nOB5cpezkx3mENyTVy1uEHUtVUxhhuUVRvLprboO+OtdlN82hyyjzaljxyL+TSJrr&#10;S9vmRx/IW9c1a/Z6/a+1n4c+IJvCviC/2rbwrAiw2gbDFs9fxrnrbxStvq0MFyitGxy+5jisHVfC&#10;mna740fVLW4SLzLpGby1HqBXiZvl3tYttdTqwuIlCVkfqr+zv4itrvW7bXtWLNbwzssm1efuV9Aa&#10;h418OXGktMHm8mGEvD+76ACvgr4l/HXwx4K+HOo2/h7XrWS4O14/JuNrZ3AcY9q5WH9sHUL7wZp+&#10;nJebZFt9srLfNk5HevzergZQqWR9IqftabbPf/jv+0RDcmTT9Nun3GBOHt+PvGvkX4jeDPE/iu/u&#10;vEDpEyNNJcfex15zXbeENSsfF1g2r3esqWWZk2s27oAf613VibSbw3eWsWmxS7bErv2/7PWuujGV&#10;CKPDrU7VWj5DTxouga2ukXshHybmVUz2rrvDi2uqOs8att+VvzrmvjN4JkfVZNRtQVk8tF2xpUvh&#10;M6lo+n5kgkP7pfv+wr2sPWUqYlLlq2Ot8c6RDe6UyxR/N5g/iriPCk40LVvLl43Tjb36Guhj8QS3&#10;EHlOm7/gVY2q6c4s7jUI9ytGpZQK25oy0NcZFexufT3jD4gW2k/sbaLcRSN5n9qYY+Xn+N6i/Zu1&#10;ez1rwxql9KWJjuE/hx/DmvKPhXf3PxU+GNj8OmlbzIJHnaNW3sMMf4T9a9E8IeH7r4eadNpCFj9q&#10;YHbt2njjtRGjA8vBx94+wfg1pFpqHhKznRGLNGx+9jvXpOnXP9maDczzn5ozldvYV89/s6/EeGws&#10;4tIvpo18u3P+sk/2q+hLuWxvoI9PiuI/9IjH3TXn4qmrHoybjIzPB3jmS88Q3NsZSVVBj5Peul8Q&#10;6+Le6QQMQ+zjK1578QfHHhT4O6eNSvb608yYtGyzSBegzXzb4n/b302PUftKizZY+D/pxwea46eD&#10;9ozvw8ebY9b/AGttTF9oVo18SdskjZVf9mvlC58S6VqHh6bRi8n7yTP3cVg/Gj9rS68ZXM0tqysj&#10;SOyol2SFGK5n9nP4o+Edc8U21n4m1mzs1kZ9xmm4+7x1ru+oVMOuaLPLxWNqRTjyMq3nwksbjWpN&#10;T8niSbeP3vvXVaR8NrG4hHl2xxux/rK+qNL0H4H3eg2l3D400l2khDcKldBoXhL4dy6f/wASu6sb&#10;hC3+sjhXrXHWx+Kw+ikz5utmMozv7NnyPN8GYJ41dYOi/wDPas+T4cTaNP8AJCq7R/z1zX21Y/CT&#10;TtSfNpbRsv8AsW4q9N8DrGyTzptGjf3e0WvPlmVSfxM2w/EE6Wns2fDE2k3L2c1xNjMC5X5q6v4G&#10;/EjU9K1KPRmnGyOB8DZ6n619Oa98GtE16L7DFp0FuWUofLtV5zXD6h+yNd6Rq8mp6e9xtb5V8u1A&#10;H6VEs2io2bPWo5sq/vtNP1OH+MdxB4ato9WtgwkNqZQ3XnNeGfED4m+INa0WOH7UpjM+4ZjA7Gvq&#10;zxp+ztrfiCOGOY3ZVbfad0GalsP2SdC1Pwxa6TPMqzRNuYmzXd3rfDZpg46yt95risy5qbPi7wv4&#10;T17xVqMWxY2zLs5fHbNfqz+yRob+HP2cvCekyjDx6Uu/DZGck15P4G/Zc8P+G5EmzHJtl3fNZqO2&#10;K+ivBVhHpfhix06BQI4YAqhRgADPasc6zCji8PGMLb979C+F6rqZhU9DYHSikUjHFLXy594goooo&#10;AKKKKACiiigAooooAKKKKACiiigAooooAKKCfek3DoKAMbx34lHhHwne+IXQt9njyo/2iQB/OvM/&#10;gd4Y1vxVb6l4z1m4Wa4hvPMSVmORkZroP2mdZhsPhrNYZ/eXk6oq/Q5NZv7LOtQy+DNWiaReZwP0&#10;r6rJKFP6u6j3v+B8XxBWnLHRpJ6JfidDqOn6hNNnV5Ea3z+5QdQ3rXY+EE1SHRJoHlHmM4MfoBiu&#10;N8T6mzOsFuA22XtW9Bq2taXpbTWum+ZLwUj/AL3FdVStVjKx1YejhZUV30KvijxPYJLNpV2jtPCx&#10;VmVeM4rx3x3fywBndt0ewcD61ueLJL/xFrF62twNZHczHb2OOleS654q8HeB3ZJ/FEb8btszHufp&#10;XLUqS3Z30aMYtOKM+90vT/F9/LBaQfNC+6QyMQDmvnv9tLTvFPwt0q88XeHLxbcW1vAFIAYjc+Dw&#10;QfWvatN+Kfw91nxF5x8VWsIW4DNsyP4vpXH/APBQfxX8NvG3w91TTND8WW00zw2wVIQcnEgJ7Vtg&#10;6ntKiudmLjCVNKfRaHwjZ/tT/GTWZbi0vfFCvDDxs+yxj5f++ahH7QXhmCU3Pi2G5nb+IxxgZ9K8&#10;t8ZaPqFhrctrawyMs87IGHGRn/69fSH7DX7I3h/x8bG/8Ta7c2wke4DAwq3Tp1r6aVOHsbnzHtJx&#10;qWRn+Hp7z4kafM/g6UQqIxj7R/tDirXwu0D4i/DP4lNrGt6nC1utm6bYVBO44x29q+ib79mz4qeF&#10;r3yfht8PbzV7VJMSzxxqoVQflPUda7nwd8LtPttFjl+Iv/Eo1XcwmsZoxlR/Ce/UV46xUqNdW7no&#10;06c6sbs848T6v4H+JcdjZx2EzXSwCHdIxUFz3xnpXlnjnwXeeGvEs1lHtEceNoVie1a3xP8ABHij&#10;xp4wj0GPTLm1sZLprf7Zb8YjL43/AJVk69pGl/DCzHgj+22upLSQFprj/WNkZ5r63L8XVlTVjyMZ&#10;RlTd2V7Ib12d+lZ/iSzeJPM9X/pWHH4nWG5EjOu0NzzTtY8Z2U9qES4iJDf0r6PDShyty3PMrVK0&#10;ZJRMueewbLSo27tVO/1keHolvomZRNwu1aqaT5GoXitLPt+bGKl1680y4f8Ass3ifuWqsRL2kWjo&#10;jT5YKT3If+Ew+IfiO8WTV9XSSz+7NH5agsR9BXpsfwx8XDwfpuvabdW6reQho8nnp34rkPhPZ/2h&#10;4ntbC2j8zdI2Bt/2TX1B4Z+JttZadp/hO/srWP7CqxqWHJ7V+bZxKVCouTe1z7vI6OHxVF+1Z5X8&#10;PdL+KfhfRme+1i3a3FwzMqIvcAelfYn7Nlp4O8R+CL9dasJZbr+xU+YSEDzCnJ4PrXl/xd1KKXwT&#10;dTWdvF5fyjci9DmvI/h18VY/DWq3ttf36wrMRGgaRuQDjtXiU6+JxEmpHZmmS5dh6KqUm+Z76ml+&#10;0tBpngLxNMLyFvISCMssZJOSTVLwbJ4a+IekyW+hWkkc0duqs0zYG5gcUvxsGheK/BNxqtvrHmze&#10;bGgVcnofevLvAX7NXxcnuJvEmkeHdUktEZJmljYBdmSQfvdMV7dN0qcbNnw9OjVrVOax2WteHJ/B&#10;GqNa62NwjAB8o9yKjuJ7a+RbC2RgtwMFW71zvjLx1ceGb59H1qBY5o9pYTHLc1d03V7nVtNe9trf&#10;csag7l7ZFbxjzao0xDXLyvodT8APFth8Ivi/cT65HI1nHYvGscAywYgGvaNT+Img+I/Eun3tlHN5&#10;Ct+9VwMnJFfL/iezZvDkeueY3mSTAMv5969R/Y08NXXjh7gTvLuW/jjULz2966p8lGn7x4sak6GN&#10;t9mx7J/wl0mg6v8A2tp0rJbyOqquASOa+n/hd8S18bapp4sZZPlKIfMUDnbXz9Y/AvW7rxVeadLZ&#10;3XkLFmOTaOT+dbXgT9kjxRo9jca1Z3OqtJFNvVeOf1rN06NaOhpLMsM5NJ7HAf8ABR349Sx+IJvA&#10;9ncTLNp+qMJt0a7SPL7GvjO78e6YsD6fqKSNcSHKvs4xmsH9tXRfiL4T/aW8RRajpF55C6oFWSaQ&#10;88D3rhPH3iaTUtXt7exjVpDbgfL1zW2Fp0qVTlnex7mExEZYNTp7nVaL8VtJg8SalpuuJLJCuUt1&#10;VRwa5Xxh4g8R6J4mTVvBF4ttHHCB86qTk/UGuTk0jUkuJ75reTcylmFVfAcmp+IPGVvpssDDeG4D&#10;E9q65VIyi0ia1SfMuY+5v2QE+M/xfsbexHiG2bybeDd5kar9449K+rJPht8cPhtH/Zia9YxoPmKo&#10;oON31FeU/skeFpvh/wCArTXREwaTS4ZPnXH3RnqK9SH7Y3hHTrM6P4j1PTrWbduYSO27HbtXyWMj&#10;iZYlxSVjStTyt0dW7lex/a18Y/Da/Fv4i1qST95tPkW0ZztPPavZvhP+2H4a+JcMVpci8d33n54V&#10;UcH2r40+N3xH0LVZob3R7q3uFmeV8x5wM4I61B8NbyVtDh19pDFud1wrYUc1x18r56d2tTy6+X4f&#10;2blDex+kDWOiuker29uwGA7bmP1rL174haU8zaRYpKsyMDuIGK+K4v2zNM0LUbPSr7UrWNFYIzST&#10;PyBxXrmn/GHwX468Gw6tpfiK3kmmckrCW7EjuK8HEZTVWy/E+flg8VvFI+gtMvbc2jHWFaQtgrtO&#10;MCud17UZbW/Z9DkMOWA+b+7XzlpPiE6xLMY9VkG2YqNsjc1kfEj4oWvhnTY7W01NZrpLpVkhaRsg&#10;YP8A9auCOQ+0leS/E0WBzCcfdS+8+ul8QXGj2vmapIX+UN8o7V6B4J1OHVvDNrfWwbY6/Lu+pr4h&#10;8HftIWNusces3dvCpYcySMcDFfXn7Pni/S/HHwustb0e6jmhaSRVkh+7wxreeXxwkbo9rheniKOZ&#10;yVXt+qO5Awc0tAOaKxP0IKKKKACiiigAooooAKKKKACiiigAooJxQ3SgAoppJzgVy/jv4seGvBEk&#10;dhd3SveTcR26nofc9q0p051JcsVdmNavSw9Nzm7I6g53Yqnq3iDRdDga51XUoYVUZw0gz+XU1438&#10;Xfij8V4vB7a94Z0uM27XCosisVz69xXzL8OPFvxd+K3xLhsrnR/tCrqQikbzWYjLHj5mr2sPklSp&#10;Zzlb0PCqZ9H/AJdR+Z9AfFTxyfiT4hMaQMtjaKfsyt3/ANqq/wCzJ4tCaRqlpGX/AOPzHUeldZ8S&#10;vBvhz4efB2x1LUr6WPVmuik1tJjaq888D+teG/sseLdPS41CO4ulXfqXy8GvW9n9V/dR2OKhTeMp&#10;Sq1PifWx9M6Kh1TU2+0jcOvzVufFv4neFvhPpn9p6tZySxRWokaOFxkjOOMmue0PVbKCD7fDOpRY&#10;yS2Ow618a/t/ftS+DPFNwPDmkeIreTzNNKMFVwQwkPHNYVqlz0MFgnOdrnDftNft0fEfWPiZq1p8&#10;MtY1axs21JhDH5KMFjIAx0NcpF4m8eeINFk1fxfrz3TK2394oVtv5etbXwY8b6D4W8MQ6lfyw4uL&#10;DEbTRk7j+Vcv4v8AGknie5NxeCOG12bXkhyAOTXmzrvmskfeYXJY06PPJ/gcTdePr+w1e9isb5oW&#10;VmVWyvBrzf4j+I/ixqccl1deMTJCFUGPaOefpUnxR8OaW2qnUNPv5nH2pnbntXGeOPiNe6fYSCyh&#10;hkswF3TMDkNnpXp4GVpJnk4/CxlF67eRz0eu297qDJqaebNbyZLNj72f/rV7z+zF8e9R8N6/a6Bp&#10;09zGqiZtqquOa+MbjxneT+KJJ4EjPnXWW4P96vqv9iPwinjn4j2Eb+Z5kkNx8seOw96+glU/cnx8&#10;qH72x+mHh39ojSPBHg23N1aXU1xqenqRJDjhtvU5+tcH4itvEnxO1STxdB4jghglUL5N2wDgqMZr&#10;W8cfCGH4V/DtfEFo1xIzaS9w63DKVXagPGB0r5D1r4h6h498RSWRZY0MYcGEsOg+vvXh06Up1r+Z&#10;6UHGlGxU+PnxM8e6f4gXSPB3iOS0njaSLzlClfMDYDdD3ryjVPFHjq5vHuPGmvtf3zf6+4AHzeld&#10;D8R5tU0L9/bW6yIsTPI8n8OK4qHXINWQXM7IC391a+3yely2v2PBzKtz2S7lyO/knOPMYbjj5jUO&#10;opLGm5pf4uearzuVUyWw3HFUZtQvm+SaDaA1e7Z7I8/3Fq0aXhmdnvoyz4Xfhvm9qr+IrS4XWJri&#10;GZQJZMcNUGnyaUb2O3kvWSZ2+VB3pPFouoVtU0dfOm+0AOrN2rojGMaN2wUva+6j6S/Yh+Ams+K/&#10;Gmn6jdvDJDHeSIwZW/55n0r1T40fB268La3c3NhDGpjumOY1Y9BmvTP+CeHiTVvCHw5upvEukw28&#10;y6u7KrLnK7B6V6143vNJ8XfapldWkmZmVVXuR05r8Z4gzJU82hBbW7n6BkuGlTwrdup+dfxQ+Oni&#10;fT/DE+iSXl5ltrDbGPX6e1cRe62t9Z6bfrLtlm2tIzMMknFe8/tKfC/xPpnifydY0NobM2UZkm+X&#10;IO5v89K+fte+Cuu6vfPfW1pcNDHM0kTI45XPFevg406tFTSOeviakqk6b6HWWmoajqMq+H2vd0Tf&#10;MVJG3NfdX7PupeBofhddaRdaIz3Emjwx+YG43bDz1r89PCWk+INL1RIrKxaSfkhHbqK+wvgxPcaX&#10;oUU3iBfIaS1hKKTwTivIzyVSj8IcOYWniKiTPnf9sL4dWlj47vNYt4I1ixAu3JznArovgT4f8PeI&#10;/B2p2YtE85UiSMs/QlWrtv2pvCE/ijQLjXIoWNvJPCPMXHavDPgl4307wH43h0/ULxY0n1CPPmKe&#10;ikjt9a9XLcQ/qkW97HHisv5sdViuj7F34r6VqXhxJNCkJEcMq/KqnHIzVz9m342Xnwv8VWtpbz3C&#10;RzahHJIsWOcfWvUvjfY6V42sJNe0SYTLNMpVo1GDgY714K2jWY1NbiKRvMhl4X1Oa76FR1/jPncy&#10;wbjg21ufemn/AB+mudOh8RWlzcK10ducrnr3r0fQ/jfrXhmx26prUkkMqh2jjZRlcV8I+AfHL2lp&#10;Hpt+8aLDGSpbPJzXSap4+uPFWkzRGVflUIPLz/jWOI9p7RKn3Py3EQxOGqz5r63PX/2jf2dPhn8d&#10;Gm8cDRbFry7meeaa4kO8/JjPB618H/En4DReD9e+1yQ27eWuR5e71r6P8L+KdbtIGsrGFZfLj+be&#10;T8o9etcX4u1WPxH4lh03UNsfmR4by16c1xVsXVo4zlkfqXCtP/jG44ip3a19T50m8JyPJMzW/wAj&#10;q20FW9Kw/B/hqDw14wt9TMagRq33c9xX2V4o+F3w7fwNptxpmuTyXjQn7RFtX5P/AB2vG/FHwY1a&#10;90eTVtDsp5ljYLuyuM5r3sOpSitdzyZZ9QnOSdtHbc9q+Fv7QUEfgq10Ay3H7uwWL5SuOmK898Z+&#10;F/E/xC+JSvoepLHatbhdrg43Ae1eVaD4D+J+lX0zf8I23lRt95nHIB69a+j/ANnz4jWGk+F08Pa0&#10;8Md95zt5bIS23615uaKph4uSR9Rw3WwWZYhQm1163PKvi74h1L4dpptjqMkkpKshMQ/u4z1Favh7&#10;49Wtt8MYYIPPWT7U56r03elb37TXh/QNe0db+K8dpEimdVUDG4j6V8y+F9MmuNZ/s+9LxqFz8vau&#10;TCYyNaHvI+jzPKY0aijT2a7HQf8ACUeJPGHiHYL6Rf8ASiF81R3Y+1fRfwO1Hxl4e0WCxm1klUjk&#10;AUL0yc+leLR2c1g1ve6TbrKtvgvuXpj1r0Dwf8VdXgsY2ntLZM5G7afX61VWtTbtZHg4rLZUKd7f&#10;gd94a8cePbbxTDpltrEypcXXzDZx1+ldvrnwt8S3Nyvi/wAR6rb3FrdyKkcR+8GPc8egql4U8VaL&#10;puhz+Ib24jW4gAkhjKfKxx/n8q5Pxp+0/wCIvF2fCbadYLZ2s3mwzRo4ZmA75PT5q1pwpSjdI8bD&#10;4+NOfI49T2Lxv8DIpNAN1oz2ccgtRtwxbmvrj9hLw3e+Gf2c9J03UJA8n2idmYZwf3h9a/PH4bft&#10;DeIzrNvp+qWVmlu0wDv8/C4+tfqB8BIZIfhDoJmQK0lisjKq4xu5/rXgZx7sUvM9rKpU62Mc4JbH&#10;YZ9KdSDryKWvnT6NBRRRQMKKKKACiiigAooooAKKD0pueOKAHVFc3UNrE1xczrGijLMzYAqh4i8T&#10;6d4etTLdSZY8LGtfM/7Qn7QniFS1rDdw+UrSDyfLbHH0IzXo4PLa+L12R42Y5xh8DeO8u3b1PbPG&#10;fxagaNtM8KXsTSNw11uB2/T3rw34iaTrs0yay2stI0W6Rm3Ese9eM6T+0N4ltbgF1suh/wCXdv8A&#10;4qtk/tPXl3JFpN9JZhbjEbbLV93P/Aq+sweU+wjaKPhsZmmJxlS83p0R12oftBf2f4TTwnqwupFj&#10;m34eYbefY13/AOy34K8OtezeILDTbeOQ3Ucyuq8gnnOfWvBvGngPS/F1n/a8D3DF5APkkAAx9RX0&#10;b8ArOLwP4Oup0LArDG37w7ui+1dMqFWkdWHkpQNb9sqO4svh3Dq93c+ZHJfqu3d7Gvlv9l2zuH1W&#10;eRp8r/aGWX14r1T9s744T6t8KrfQZ3t9keoq3yQsG6HvmvJP2YtQ1KC5Zgi/NeA/d9qj2ftFeR7V&#10;GVSnS5UfRvxX8WQ+AfhjHq6XHleYHT5JQp+6T3r8hfiH8TV8QavdeIL7UGlW1kdT5kysfvGv0O/b&#10;o1fxRffBy2s9Gt4ZJEvGLBhj5fLb3r8R/FXxD8U+G7m88K69DbRNeTu6r5ZJI3HvurP6rzdD1MDi&#10;pUXd+R9Rw/tDxto1vpNtNcKsAwqi4XaP1rR/4Wjd6to8ttZ3NwNzcYkB/lXyHoHju0tEUXFyobb/&#10;AM8zxXqHw6+K+m6dpj3lzeINsx58smuSpgY3vY+rWdSnR5bm14/+IOuW8sludQudxZlx5ntXH2b6&#10;1rmntot9NP8AvWztmz25rLn+Isfjj4jx6fazRun9qpu2RlTtLgdz/SvXvjJ4ZXwX8WYFtA4tV0+N&#10;2d2BOSD6VvGjGnZI8iOIq1ac5XujWs/gT8P9N8K6bf3fhjTWurq3z5zQDcXwDnnqea9i/ZF8If8A&#10;CGeObPWbSSODy4p1HlgqRkYo+Ingbwjb/DTwT4iS6vN8ts0sn7wbQdkZ6bapab8Rm0eJbvQpI3RW&#10;wpmiJ+vcV2U4uULHmYi0K2p9P/tNftP2l54FtfC9s9wztpc1vIVuUIYlAPWvmb4deG7y+K61FHtD&#10;qy/cPrS3OhXnjXVdPeaNi08y/wCrbb94+9e3WXhTSfh14Ai+2SSo6XG3DsG65PYe1b4fDe8JuLpt&#10;tHg/j7w8l7pN5FcvHu+zyAb/AKGvGX0kaZcGzXadn92vTvit4wvvt0kNl5bJJ5n3kPPzGvPys1y3&#10;n3C/M3XbX1GBpSjsfO47k5mkQx8JjFU711C5IrReIBDx/DWVqRAZhivahFaXPG5pT0My6lFtdrqg&#10;bBhHy/NzXY/Cf4e+JPihqzXFpO4jVBMvmRM3fHYe1cnZaG3iLVIdJRWbzjjCkDsT3+lfoF+xx8C9&#10;L8D/AAr03xHOLpZLzS2Vt8qsud7dMCvFzjM6eFp287Hv5Fl8q9Z+g3wB8R5Ph7cR+GtSuZCs0nmN&#10;tlCrjHofpXtPhTXBr2nrqOn3m7dCJNkcgYj8q+SP2hJ7S3WTxEJW8y3tlC/3fvf/AF6T9j39r8+H&#10;fGF14f8AEV3Zx2zRxQQFbVyx/eAdd3p7V+VYjKamYz+sR6aan6DXxlPAv2L66ntnx2nv/EniDyNU&#10;t5pIms4wRMpxwzVzHijSvC2keE40tNFhE0lnhmiUA5219QeJ/hr4R+J/g2bxRoc91NIrCFQjBV4w&#10;ehGf4vWvGbn4KNc6v/Z95FcLHHPs+WZc4z/u130ZywNNQfTT7jwJfvK85x6nzh4R8DavqOtR6hb2&#10;kirhl3eS3H6V7tomt6fYpp+mXth5jKscbdPavatG+CvhzwZ4BbUITdeZHcEDzJFI5x6KK+VvGPjy&#10;80Hx9JJdmFIINSfadhPyh/rXHisRDMJNLsetk9F4GPP5nZfHzx1olt4fl8JwaDJ8s0bhVxt656fj&#10;XzH8TvBbWEkGt6bojQybHlWRIGDA5BzmvevBnizwn8bvjq/hh7928yzaXFuuwnanvmu6+PnhHwdo&#10;3gqWO3ubjzY9PkCbmByRj/Zqo1vqsYR76Hp4PD08VLETfZnk3wst9V1H4E6ZrOp3TytLM6sJM7vv&#10;tXl/xFsm8Oa3CkK7VlBdjGMd69R+DfjeLXPD1t8PI3Qtbq8hVVO772evTvVP4/fDcjQ5tbSOXfbW&#10;bMv7wY/Hivewj9pE+QqUlVrezW1jg9Ctru4totQ+1gK/XP1ruP8AhKvCcOn/AGXT7OFXZRuaKRfv&#10;d68r8P8Aia/j0CPTI1j3JGcrt/z61lfC3S5p7iWfVdyqt0x+Vu1etToxoxc2fGZ1llGtVjGK6u+r&#10;PT9U8WXPh+1k1Gz88CZWH7r6ZrjPhL47tfFXjW2k1W3eTEzIftDDjg16HK3guXwzHYT3s3mLGwOP&#10;p9K8NsFtPCniOOXTpWI8wuvm8/yrzaeDWZ5g7f1oeljqn9j8Gxpx0tL82fQF14ktHu7qxgsH8uMM&#10;E2/dHHarXga2u9Y8PSaTBp8uJJif9WSKzPh4YNV0m1umY75oRu7Dk19X/sn/AAm8NanHGdUe6X/S&#10;H+5Ivp/umt8TXlgdO3z2PxHB08XjMXJPaT9Op87ah8O5bTRLmeWzVW+zOf8AUkdq+ctQ13WNF+Iq&#10;m0v5o1Fv/q0bHavu79oDxF4S8Naxq3h62vW/czTw/vFyeMj0r4p1vwrqOvfGaO5sIC1i1mB5oYA7&#10;sf57V5VbMfrtNq5+8cG8L1sPy1XFddn5nZeKdRTVPC1v9vt2ZmtOWf6CvMbbwdayXx1G2WFM8YC8&#10;16h8RL7w5Y+HbezW7k86O1ZSrf3gB7V5x4UbV7292WsStGQeteXh4vmP1XGUYUeXm1siD4iS3Pge&#10;bTrNJWZb5MssPGenWtjwrKur6XDZW2ky+b1ZhGSevtXN/F/Wrx9a0g6mqKLfcF2j0I963Phd8Z38&#10;M+IvLs3t2ZITxJCx759RXsSwsZU07Hx+aY+EpOHme0xeAfGMnh5o2sbxo2hHy/ZpORj6Vz1h8LtX&#10;1jU20210Oa3mVdzzSWr/ADDOMdPcV6LZf8FCfFFo9rod5Hoq28qKkjLp8m4L067693+EvxI8A/Eb&#10;RrXV4dSZr6aMvKscO1QM4yMiueMakY2R8r/Z8a0ua3U8P+F/7LPiW/8AFGmwvEuJb6JWP2V+ASM9&#10;RX6kaPp0WlaTbaVbxhY7W3SKNfQKMAV5n8JrfQdS1OI2jlmjbcAV9Fr1YfSvnc0qTlVUZHt5NhI4&#10;eM2urCiiivLPbCiiigAooooAKKKKACjIoppG2gBSRisfxT4s03w3bb7q8ijkb7nmSBcfnVrxHrUH&#10;h7RZtXuvuQrk4Wvkn4+fG99QuJkS9/5bSDmHpxXsZTlssdJya91HiZxmkcDT5U/ef4HXfFf4o2ra&#10;vI8evJIpRTujvBtHNfP3j/xPp+v3sgj1KKbbI24LOGxmvLfH/wAYLvSbWSAXaKvyn/U+9cl8NvGE&#10;1zqOpX+oyKYXYPuWPqvev0yhg6eHoQt91j84q1q2IrSlb5nd+JbmGwtGays/MYMB+7HP6V5hq/xB&#10;ube7kuZkmtzbsWXdJtJxzxXpOneK/BurXSpp1xMW5wGUjtzXF/FrwV4d8RRqNAilaRkkEwkbA3Hp&#10;1r0pVKdGjzSSROHw9StVUVc0PAf7St3PZx211qdysfzNuk1D5evua+svhL8W7XXfDksFvr6ys0Ma&#10;sqXwfnb04NfmvqWk2/hi6bwxqiMvlANtXnrz1r0r9jb4+6DB8Y9F+HrXz7dU1qG3aP7MSTzjG7tX&#10;LUqYStSbUlfsjvo/XqFbldJ2urPU+vvj9aaRr3heOzu9WtbdhdAsZpB6fWsv4Y6zo+jDZbLb5Eg+&#10;aNlHbrW5+174J+HP/CLiDSVuP7SW7UyhpDtC7T618S/DX9pbxdc+PbXwVa3sJNzfGFVNn6ZHX8K+&#10;cnOWrSPs6NTlpWkj7b8eeJLDXNOa31W1Sa33MV+0MGUcHpmvzi/bm/Zs8EXviGHX/BEujyeTp53L&#10;ptmhO8yE8lO9fbGsad8StY8FWqJDbsspYfMQOuR615n4c/Y18U2epra+I9JUW9xMZJPLvlzg81wS&#10;zCnHVtL5nqYfBVMRoo/gfln4j+HOp6fqEkBu2jZZsFfKKkVesNC1qKBtNE0yl2z91hX6MfG3/glR&#10;4l1q1k8V+BfDe5riZpQ02spyuOuD714D4e/Yv+No8XW8fi7Q7X7MMiTyr5M47dKz/tSnUXu2Z2f2&#10;d7GSUiv+yD+yR/wkOor4k1Q23MME6tcaeck7s9fWu6/b/wBI03wfpV7q0DQtNFaWwWSJQrDLgYyP&#10;rXu3gqy0f4XeELPTF3xyQ2YiuFZt4G3rXxz/AMFGvi7Lrd1faNpU+6CSyt+Ggwch+axo4itXxCur&#10;I9rFYXC4HAuNN8ze9uhDqHxt8SeLfCHhvQY9Uv0W1h2L/pjMuCEHT8K9A+Hkk9rZR6dqgeT5mYzT&#10;dPbrXzn4H8V6JFp2iK0r+dtjEnyHAPFfS+kXNnfeCF1aYtgzFcj646V9FRpzlayPjcQ4Ntyeuh6v&#10;8Mhcaj4k0sWkbSRx3UIkdV3Kg3Dk+1dd+2N4zj8NeFpLGw1gNIt9D+6t7oBsFW7CvO/gf4+fwvb3&#10;wSYIswQr8mcgZrlfjpq11418RTXcbK2/y/4dvQV62HpVI6uJ5derHkspfictqeqPqVm13LAzMsRb&#10;5mJPNULGT7TCJDGVznirji9gtfs+F+aPFJYW6/KJj81fQYd+z1aPHjT9pUepWmhYKf3bYx6Vj6mo&#10;3HKnrXaT2ubVgo/g9a5nWNNu2dvLx97u1bRl7Sm5I44RnTq2tc6j9lz4ZX3j74qaOscRW3+2FJZG&#10;ty6j92x5xX6YeCvhNcaf4B03QI9XjRbeAqu2PC8se3418RfsQ+JLTwbp89zqcm2RNR3ptXcMbMZr&#10;6fl/ab1OCyhg0vUYdsZ+Xfa9q/L+KPrWIrckYvR+Z+jcP8lL3nbVfqed/tafsm+OGsZk0T7Xcxmz&#10;Ut9l02Rhnf7CvjvxX8IPiR8N9TTVH0HVrcx3O4yLYyRbyvzdce1fpZa/tylLNtN1zWl2yHLCPTzy&#10;P1rJ8caz4P8A2h9Da2tppLiWGN5mwpiGWXb3rfLcwrYGP1epS0e8n0DNMtnjK6rQk27aJdT5J+C/&#10;/BRbxZ4PiXwnrttrZjedpWM2rsi/dA6H/dr6P8LftOeFvEulQ6r9st1mkt0lZDqCM+4jODz1zXxN&#10;+1j8Dr/4deIGktLLYq2MbfNcBursKxfg5q1tYyf8TVmUrHGPlX0q80yzC4+kqkaluuhwYLEVqFf2&#10;dWNrW3P0Au/2ubWwiNnewTXEHVo21AbT+FfPv7S3xY8K6utvdaBo9vHJP5zSfZ5E3BjjrtFcreeJ&#10;/Cl62bmeQw45/dnOaj+HXwZk+KHilbTQrMyRteIjb5wnys3H8q+cwWV08LLnc3ofT4zFe0punSSd&#10;xP2EvFstn+1fDqOu+ZHb/wBj3KmS6kwm7y+OW4r6/wDjvpY1fwncXkdsNn2GQrtjyCDUPw8/4J3e&#10;CfCkMfiXxVo1zHcDcrGPVNw5zjjFbnxY1Kyt/CsmjaO7fZbOzeKXzPvBRwBmssVWo1MRFRezN8tj&#10;VwtGfOt0z4x+BesHRP2hrywvA0cK6e23zDtTOFPQ8V9OfETwzHq+gfYp7VVS5s8bpI8gg45+lfHf&#10;jPxdYaD8Zb2SzlZdqJjcmeqrX1XefHDQ9e8Exz6jqDZttORMrCRj5RXu8tapJJK39I+YlWw2Dk6v&#10;Or9j5Y8aXOl+BfiXqWjXssMdvGAkbMwjQkgdM1lyXt3ZxNJo8cjRt8zS22do/EV5j+3X46vNT8Sy&#10;zeG5lKnU0P7yPHGz3966X4e/FKLSfhdfJqNwFnZVKbYcjotfR0bRopSPl4yliMROdrq9y3qfi/WT&#10;c/Z4tauFbf8ANGty2R9Rmu3+HXwp1PxdexXskzMu/aztAWxx614p4Hu9U8X+Ory6twrRvtZf4eNw&#10;r7u/Z30TTNP0xfDbI32q4m3Rru4I213Zf7PC1lVdjy+JJVMfhJYWzSunp5eR6H+zd8Elu9OhsJfD&#10;Udx9nt03SnTywPzdelfTOh22g/CuzN5d2VraW0bZa42LCik8dT0rz7xR+0H8Pv2cfhZps/hrUJ4d&#10;auLNotQ821aZCwUkbe1eEeJf2rfid+0B+z3qdrd3tnNHJeKh2WYi+6wNfK5hiPrVSSS6swynh+lG&#10;pTk3a1uhzv7QfiOLXfiHr+qWg8y2fUJ5ElR9ylSeoI4xXil58RdK0yT7Dp+kLcXXVZrdxux6cc1q&#10;3fjjXdNsptH1xoxGY2ixHF2xjrWH8PfCvgKTxFHeRpcGTawzuPTFefCj7GOqufsGBlRp4eMIzSsJ&#10;H4C8SeLJ49Qv57m3hY7z9ohYrtPXrx0rV1ay0P4eaKJYJbS8mR8bYMBjn6GvTPGWtw6f4PW3tWIQ&#10;WbDpk4wK+erzWNKuNUYTPJu2j+E+lZ06Mq0+bZF47GQo0XFSu2ivpkK/EzXo/tul/Z1huNu65XcC&#10;CfpXr/w9+CvgHStT/tPWb3RR+6Zds0CDn8a850LSfGut6lbp4ChiaNZQLn7QwB9sZr1rSPgH4m8R&#10;2UbeKrFCWyZPJuQOc8V1VfYxgk6lmj5z6vUrPnUW79Tz39oNPC0e2Pwzb2Sutq4WSxVMghuvy0fs&#10;5eO/FHgd4tTvPFl7JG1q0YtftjrtJYHOM+3616lqH7Kng+0smuTp9xvVN3/H5/8AWrm7L4R+D9J1&#10;WRdSt7hYdhVds3c49qmhmFCnZXTNPqVRRbasfZ37CXxnuvGXxCj0m3uZbxXjkEy/bPM8pQgO7Ge1&#10;fZIYY61+d37FPwt13wr8QUl+DclxbXkmTdSSShoxCQN27I+70/Gv0I0tNSTToV1Z42uhGBM0PCls&#10;c49q8PPJRqYhTjbVbIvAU3S5oPvuWqKKK8M9AKKKKACiiigAooooAKaDu6U6mNuVGmKnYv3mqoxl&#10;OXLFXJlKMI3eh5b+1V8Q4/CXw71DT4Y9001urNufbtXcAMflX53fEr4m3c2oTvJE20yMRmc19rft&#10;tfGLw5F4DvPC1jpnmXc0CmS8kiHyJu+6PfI/D8a/On4k61ZR+ZIS2WZ+DX6dw3h40sKozjZ31ufm&#10;vEkquIxLcJXVtNDzv4tfEbz7p7cIF3Rqf9cfWtiPWhp3gNblX2efpzHcGwfuHmvEvid4k83VG8ve&#10;PlUfd969B1vVxf8Aw80axsi3mSWGxtw4JIxX0mOlRo01JHHkNCtiqk4S6I5nwb8StdsdbVYLq4mX&#10;a3zfaG54r6q/Yy8V+ErQ6rqfj7V7N1aSGSNNSkG1RzkfNXhvwT/Z1utStI9R1CzgZtzgt9oxWp8Q&#10;fhj4q8E+Xp0axKuoBlh8uTcMdOfTrXyWZZn7b91F7n6BlvDUqWB+tyS0ff0PoL9oXwz8IPF+q3Hj&#10;3QPEOkRwzlI1itoUZRgY6g187/AbwdoXhj496P45XW4Wi0rXln2+WFDAMT97PH5VDYaB4xt/DEfh&#10;CWeIvHNvK7hjr619BfDv9hPxUvhz+1ZrCyLXMCSowvDzlc9K8bC4ivh5T9pLQ9zMsDhoYWi4ws2j&#10;b+J2qeKvjR8T9Q1Lw6t09hMqND9lcyRjAAOO3WvXfgb+wP4F+Hus2vj7xLq9mZrWdbrybrR0Utkc&#10;jdu469a9E/ZG/Z88LeGfB9npeq6Uv9pRxSec63DFcbqzPjN8YHmvBpFtPMVWNo/9T7+tc+LziEou&#10;MWzlwmX+0tzWM79pbXtD0LRY38O6RbyRxXmVFrhRtCk9hXiWjftn6Prtwug3vhe1tXdvL+0NqGSu&#10;O+No/nV34mfFO0m07+wbl5t0bnd+7x1FfLfi3RdL03xPDZ2ULLc3Cl42J4zk149PmxLd2fYYXCwo&#10;R0XY+4vDv7Rnh+w023ilFrdRhQNrXgwefTBr0Y/Er4MeM/hdf3cfhfQbK8WYJGy+WXwMcg7RX5x2&#10;9/45tWjs4b2MLGwA+UH+ldhZ+NPFXh7SWsri+X5m3bVQH+lSoujPc1xOAliI3SPL/wBo74pX+hfG&#10;2+trHdJZt4haNVW4KoE3jt0xXa/ET4P+APjT4VmvxHpsM8ipGpWzWRhtIPtXmnxV8GXPiPXYtclR&#10;GMt95rMX57c4H0r2L4cv4f0XwS15ewybo7g/Mue+BXqVcZFez5X2ODA4KVGjWVaz0dj5bvv2M207&#10;xDLcw+KpNkNxujjXT8Lwen3uK7CXTbnw94fOgszyKr7t23bnn0r2zQ9O/wCE/wDET2GjruDXCr+8&#10;O3G5sV0HxH/Yo+JFxPImk29kuVQruuv/AK1ffZPiKc6a5l3PzPPZOlWag+x8yp4hvrGMxwLIPlx8&#10;shFaWg31xqf7y6VssD95s1714W/YF8c6wjC406zZosB83hHP5VqH9hLxno9yYBptmP8At8NfQSxG&#10;Hp2seHGNSSu2fMepyTrfpGEOMnpViHVY7b/R/IRmH519E3X7DPjZ7hJBp9n6/wDH0avaR+wRrF1q&#10;DG+0a2Z/LJJW8b2ohj6Ll7yMeapGXuNHzVLNq18PKtNPkbdwvlg06z+G/jnWn8y30O+YEZ+W3Y8V&#10;+gHwz/4J1afG8ct/4dt2HnL93UH6Yr2jwr+x38PfCsCre+GuQpX5Lxz3+tclPNsLFuOv3FRo4q97&#10;o/Mvwl8BfitaaVNeWunatFtkHyx2rDP610Gn/Cz41RWu46LrTqF+95L1+pWmfs96DqNoyeH9JWO3&#10;BAkWW5bO6tbXfgv4O8J+D4Zb/TQJPLYPtuGPOCfWvFxmKwtWs5JM9PCY7GUZcvMfjLN4O+KereJ7&#10;ewkbVofMXHRz0z719LfBj4XeOPhd4dtfEeq6tqE0eoWSLsnjaMLg7jyWOaf4r1O0t/iDZjRlkRvJ&#10;43L35rsfjL4v+IafCfQ7ex1KNVMbBQ6L/cPtXh5hiqeIksPTWskfW4HGVqNZVqrvFb9znfHXhnwt&#10;8Ybz+zbm8tVkljVFYxCQ4GT6+9eQ/Fz9lGTwxHBNpGosyzSMP3On7eO3Q13H7Lfw4+KnjHxXbalc&#10;X1oyrcSR/NIFPCDtj3r37x74b0qw0yO18TRK7WqMD5cncDmuB4nEYVKk2dVXD08yk6tJWvrqfL/w&#10;k/Yv1P4heDVhl8WXFtNJcSf8w7c3GP8AbFfTnwE0DwR8BNNurTUItPv7mOOONZLiFY33RgjPc5Ne&#10;ZaX+1D4W+HXjNPCWgXN1CwhMq4twy8g9z9K4z4z/ABW1uS6h1PTL87rx5JGbyhznBBorRr1KLKwk&#10;qeErJT1t21PpLxv+1T4RhMlxrGt2enR8AxS6gAo9PTrXyD8df2wV1VLzRvC9hHdRzLNHJdWuonCf&#10;NwcAelDfAHx5+0B4cF9O9jMtw+f39wI/uGvJda+DUnwmvZtO1O0XbcOxkW3mLg7Tg/zriwGWx9vz&#10;N3d0ehjsZKpTSgrI5GztbvWNak1+8uJN8sZyr5J/OrF3rnxD1rSbrT9Ot9RWPb5fmRSOQBjrXVal&#10;4Ugj8IQ+INAh8tZJtq+Y2DjJHT8K639muXR9fuZNG1ONnaa8WMryAfxzX3NCK5rH5/nFGEabkvI+&#10;Y9c+FN/rF35uv6/MsgcO0dxDk5H1Nbl5oep3TQ2NtpckcPlhGZI/lOO9fWnjP9l3w5rHiO8uodJj&#10;8vBZc3LZHFeHaxpuu6XetpsUka4ZlX0GDirxVOpTSdwyHEYLEOVOUeyE+C3hWPR7957izX5oQCzR&#10;Y/ir1G0vfFVn8ctEv9Hubw2aW/71YZCE3YPpXndpr2oaLaRJNcfvOjbVB5r3b4F2UOp+CbrxXqo3&#10;zW11tjfdg7cDsK8ati8RGNkz3sRkuDlWcnE9q8MWFl4302OPxGI2HlbsXK7+T9faujtPCPhnwt4M&#10;n0Ox0mz8ppt7NHbhRn6V5B4e+IV9/aElhaTttj4XMY4rpNZb4zeKbF9K8JapbxtLwnnKoGfqRXzn&#10;1qp7V3fU9SGT4WFNOKX3ne+JPCnwl0/wnFf3MGjyTy2rM0bW6blbHT614okXhS61LfZ6bZW3y8CO&#10;Mf8A1qr+MvAHx78OpBfeOdWsZrVmLbYWUttHXoPStTwZ4FsvGGkr4k0S1xHvZMzSFTke1dX1j3dW&#10;H1fkdtCPxN8PLXW9NVY9cCK0ZyojBABH1rP8E/BPwjp7Ld317aXDc/LJZr/jXaf2BNpyrDfopjxj&#10;ajVp2WieEP7PEg0ubzNxG7msliXDS5X1WnP4rEHhHSPB9lfJa6bpNid0ihmihUEc9a9GutJ0OPTV&#10;DXEMPzf3BXzprfjDVPB/ii1tdCMkazXBB/chujcda7uKX4neLtNSW1vIirNlQ6qvT8KqWXVsV+8T&#10;Wpx4rPsJl8fY8r07I76Z/C0MDifVbeTj7rYrh/iP4U0fx1pq6ZolzDBNDMJmkt4gzFQCCO3GSKTS&#10;vhZ4/un3aqYXUvyFbnH5V22gfB3VrSHztEtY47p4ysjNJwV9P5VVHJa0Zbr7zx6nFGFqQas/u/4J&#10;U/YR1GLQfjZY22r+IpYIpGkiVfMIEz7flQ+2efwr9AF6cV8r/szfsT6poOv2vxH+IOqxxG3uPPsd&#10;PtW3M7di7dAPbGT7V9ULwMV5GaOj7ZKDvZWZ6GXyq1KblOLV3dX7BRRRXmHoBRRRQAUUUUAFBOKK&#10;bLIsaGR+gFVGMpyUV1JlJRi2yvqGrWWmRNNd3CJtXO1mxmvD/j/+0d4+0Wzaw0jwNG1lHcMI7tJn&#10;HmLsPPArY+K3jW8mZkt7h1Hk4xgepr56+KvjnxvNFLY3msO1p5jCGPaPl+X6fWvcjTjgopLfuctG&#10;H12V5bdEcB4t+PFp4rsJ4NdW1hmY7djSljjPvXxx+1Dq+pWmqw3lhA3kyXzkMjEKVxX0XpPw0uNc&#10;uzrV88MkKSMrqzHcf85rN+Lfgj4Ta1pdvo114ZD3MbMrOZDjdjGete1gce4tIzxmUxqRdvyPlvRN&#10;HuPHVkdRsNJWYbtn7uPd0r1r4b/CC41Kx83UYZk+zxKwTyRx7VsfCD4SJ4R8cW3htIIUsGV3aFWO&#10;MlT3/Cuy+JXiWx+GjQwafBMq3RZG8j5sgf8A666KeOrY3ESpdFYr6vhcpwcaqtzPdM5qG6g0rUv7&#10;BhnEffP3f5V2Or/GLwd4D8LvYa0mnXEt7ZssMl4RujO3+Hj3/SuHI07X7D/hJrRFjk3BN0zYNeU/&#10;EvX9OluFi8Wf6UsO8W+1hhBXZPJ/9oU02zDD8aRp5PLDyUU3K/XbQ9G+Gnj7w94p+IjQLNasptyR&#10;tbPT61+n154M0nwt4V8N6naX3m+bpcMpjaMKv3FOOK/Lf9i/wV4M8a+Oo5rHTY1LWkp/eSY6Y96/&#10;Qj4h/ELxBNouj6RpWpMq2lisKrwQMAAfyr53NKXsanL3ub0czrZjTptWdtdD1a3uVXRI9bkRbOGR&#10;iFkTgZ9K8pvPF9ro8kwk0CzuFZiRJMvI5+lJ4H+Jmua/ax+BtcvpJFtwZNsigLn1qx4vl8FLYSW/&#10;9ls0jR4DZ7+vWvlcVh40qerPewleVTGpW/qx5N8SLfwt4m1C41CeS3tzI27y44xxxXyt8edKXTdS&#10;XV7BvMWC3++Fxzur6w8XeCbe/ja8sjDGjMSFaTBHFeAfH7TdEsfAmpM9qrXCw/IytnvWmX1JKVtz&#10;6bESjTop36HFeFbqG68MWl7EVkuJIN0kf92rOj2A8T25s9WuGtZnfaqL1K+teX+DvHV5DMulWV60&#10;ZjTaQ2OOa3PF3xCu/Bl4t5cSzPIsYZWhUGvSlh5TqW7mf9qRjh1PTQ29W8Ir4RvJr66upJItxMfn&#10;r8vFdVol9pfjn4RXF5DdRQt9q2bYBnoy154njbWPiTFp9p58qxySL5i3C7cqxxivXfE/gjQvhV8K&#10;rqLTbWOFVkWT/R3J5Zh616Ly7lpxfU+bebyxE6nKklqZn7FfivTNF+NEmi6m0DRzapZwh7hun71h&#10;n9a/YqX4SfDlLAeLU1KCbovlm3Tb6V+CPw28ato/xXt9SsZJFf8AtaF9y46h+tfuX+x74mX4pfAq&#10;11HxC73DSXk6s02Bna/HSuhSqUJJRPksxpe29/zR6Bpvww8HS2gltrK3XzIwfltV54rG1r4OeH5r&#10;pmjto85/59lrptPa8gd7eCXEcfyqo7AdKbeXOorKcT4raFbE1I6XPNl7One7M2H4MeGIrRXaxhJE&#10;efmtVotPCHhnTpfIGh2h2/xNbrk/pWvfX+sGyby7z/lmah0++smtVXUYXkm/if1ropSqT92TaPKl&#10;CUpc0dSxHZeHUi2i1to/l/hhFPh0bw1MN0kkPP8A0zFR/ZrO7OYoMD3qxFpVkg+aMfnXl/VZxldt&#10;nfGNTl2C10LRbfV4Pss0fln7yrGMV8d/8FCvi+3gTXZLPSp45AuqeW0fnFcDywe1fTnxp8T3Hgnw&#10;bfazosrRzQ26vG0eDg7gK/OL43eKdV+LXxK1K28SXT3CpeCT9+oXnaB29q7qfJTj7zNMLh61StdI&#10;8o1Tx0fEfx10XUH0uGGNbcrsjY7T8rcmtz9sz4l+Ota+GHhnRvh34CTUZNPmY3n2Vm3LH5Z+ZsDp&#10;mtjxV8ItM0/4l6fPpdlDGq2/ZiexrtPEPgk6b4RVtPWOOa7t2jkZW65U1xPEUaeKhVTvY+pjl9at&#10;h5UrWufOf7I/iz4mXmrQeJb7wxPZrFdSxtGrNt4Qc/Xmug/aL+OmtalPHoUFsol+1SxP5c7bt3T8&#10;684+JHxL8c/sz3TaRJqNwI/LW5YWcYYfOSvcdflrM8B/ETw/8Q7yTxL4is5pmTbdMZMBixOT0PWt&#10;I/7ViHUaPYwfJl+GVK/vWtr5Ex8OXtvo7arcNM2pB8LA33tv1qt4b8c63NeNZ6ho6t5LBF8xicc1&#10;r3XiR/GHxFW/8NiSHTWtdvkyr/EM55/EVx/j2+uvBeqxyvKyi6mYjy/Y/wD169mXsuXkTPLxNGVT&#10;96d3qXjue1i+z2+otagHPlwzFcVWg+MWkadYXBvbOzvHK/L9obJ4z61w8OtW2sx/aZX3buu4irt9&#10;ofhcWokmskdmTPyvWX1etGSstzjjmOHopxlO3qM8aeNLnxtpfl2OkQwRtIGVLU8DH5Vrfse+FbvU&#10;fHFrYS+ahm1aNeF5rnba90jT0+zWNlIu0H7oJxV74KePtf8AAnxL0rUopbiONdSWVtsfofcV61HD&#10;V4Su0fM5tmmErUmlJM+nfjfZ3fwf83WLjzGjmk8lTcfKCSpPb6V8ceJ/HEeo3kzrHH8zt8yseOa+&#10;1vjfdr8dvhZYzRKzyG78+Q3HHRWHavjfX/BuhaXJOr6Wu5WP3c+tdNaVR2Ukc+TU8HR5qqqdmc5Y&#10;ajYzXO+7v9ozwrNXpfg/xOlpafZdO1V2jLf6tZDhj9BXB6R8NpvFN8IdKswvzA/NuwBnHpX2F+yz&#10;+wrL4jEU+uaZZyJ9pIZXeRc/L9K4K1FKOp61XOqdSs4qS+887+Dfi74iw+J5Da/Dz7Xb+YnlzMSQ&#10;43DnpX254Sg8a+KtH2f8K1Fq7PjdDGcjj6V6v8L/ANi/4W+FvDOnlvBlqLhYFEjpI5yQc+ter6F4&#10;H0DSI/LsNKEYz/CxrwMVhor3janmVa9lsfJbfsq+MfGt+WvtP1FEaTO37OGABPTk1V+JnwxHwH8I&#10;y6a9m37uRX/fwhD8x9s19oLa6pZnfZNsHtXJfF34K2fxm8NzWOp2tvNfSMmJLiQjCr06VwR+Kxq8&#10;XVlrc+FPCWtaPNqMmp6jcQqsEgcq2CvX+Ve8/Dj4y/CDUNAi0q4fRFk3OS21dx5+lcb8QP2UNR8O&#10;R3Gm6dBZo03mRrtkbGc8dq5TwD+yF8QbS9W4e8sQnzKBuf8AwrpjSg0cWIxVboWPF3xQ+Hum+LYb&#10;Ky0rSLr7RduFZkGV+btxXsXwo8HaV45soby2sIo1kVm2wwjAwcVwtr/wT+8W6n4jsNTuJNMZY7gO&#10;SZJPX6V9WfBn4Gv8OvD9vaXYtd0aOuY5D3Oe9b0+WMrI4606k8Om1qZvhL4W+HrNQt3BH94f6y3W&#10;ujh8GeFdFma+tobeRmUoEa3GBmp9S0bUzIXtJkXb7+9ZttFq0d6y39wrRqPu+9Y4yp7Om5XOfA06&#10;lbERhy7supGirhFA9AO1Po56AUV8je59+lbRBRRRQMKKKKACiiigBpJ6iuH+JPjhbKX+y7aVcxti&#10;T64ruGUldqtj615L4wsEi8V6k18yTKpyq+h2jmvQy/2VOTqTV7bHnY91JRVKDtcybDSm8Uvkqzbm&#10;2fLXlv7RfhPWbHS/KGkMIYrhtsu0fN8hpLH49zeD7iRJ4bqTbNuXy5FGB0p+rfFWz+Ken3Wn3N15&#10;Z8lnjW4mX5SRj+tdlSMsTLmjp1OrA/7P7sj5t8O+L9FtNHn0y/1RIna4YgHOccVx+veFYdQ1NtW0&#10;y7mnLS+ZtU8dfeq3irw9eeBPiHDa61qMN5bsvmskORlSSMc/Sreux6hcQW9zoGorZxyNkg/3fTiu&#10;7C4eUZbnbWxEZR1LGveL49P8MSMRGupKy+XAR8xXPt+NYOn/ABFsfENtJZa3LbxyRx7IxtJJYj3r&#10;m/ipa6tBYyXMOuI0qqg3q3PWvKbLxPqOl30jXWotIfM3bt3ofevcwdGEJNxVmfM4zEe2m4z27Hof&#10;xJ8PeN30+RvD+izTW+5NrRtxmvn3xTY6hrl9NZasZIZo5GVUVjknPSvZbj453I0JrI3k2d4b/Wr6&#10;14XrOv3N342iuzdfK99uZWP3stXpU8RUov33c8HGYPD1JfukkrHsf7HVtqvgjxXG6ed8ttKP3jet&#10;foj+zzfy6/NHJqg/drNHluuBivz/APBvirStK0qO5sNPaO43MGmVu3pX1d+yr401OeJ3l1o7fMiP&#10;llxzxXyvEVT2kfaQ0tdn3PDGCwsI8kkndL5HvXxL0ewh16a70W5LMzKMLxxis3QYvC+q6XcfbdeK&#10;zLwijvWX8RvFL2O6/E5UNIF+97V5XB8RiIZvsN4wfP8ADIpNfEqWIxlO92fWrC0cHjUrL+kaXxNu&#10;dWtdcuNO0dHnjSXCtuxxjrXj/wAUdJ1G10uaSWKQy+TlYn5B5r2Pwpq1tq0klzrCbpGjbc8rdTXk&#10;n7QHiOHTrSS7VmmEdvnbEw/vV7GXKnTbUlfYeYUq1aknCVkfG/iCy14fFHVLqztJN4u8tErcLgiv&#10;X/BGt2msa3bweJjHDJ93ay5yMVq/C39mnxF8evEcup+HNYttNlugJna6jcnBbGDtFfSWk/8ABJH4&#10;gWMK6vcfE/QGlj6N9nmzj8q9qvWw61TseDh5eyTjNOX5HmN1pegX+n2cayxxrBhkeNMZrnf2hviZ&#10;4c8PfB7UNOuNfjWbdE22Tdn/AFgr2Dxp/wAE4/jpHp0kOi/GXSoWSN9hW3m4447V8r/F79gz9o+w&#10;tJrXxh8TbfVI9qF41s5/mG7gcr2PNbYbFU6qs5XPOxMPYpuEHrc534SNY3GtR+JGvP3SzQzeZztx&#10;knNfr1+wJ+1J8NdQ+Ctj4Ng8ZWZvGvrp/IXduxuznpX5T/An9hv45a7r0ekx+Ore2tTNCjLLZzbS&#10;hYjHTpivsPxt8N5P2A/hZJ4vvpYdSuLC4Vc6SpRiJmxxv9M81vanOpozzakpVKfK42P0CT9q7w5p&#10;glg/tWwPlgrlt3asDUf2xtCe7Yf2tp//AI9/hX5F+Jf2zfHfjfTdWv8Aw54jvtNaOGRlE0y5GQSO&#10;npivGbH9sr40aRdeZq3xCvrzgg+XIv519FhsHTlT03PhcwrVaFS7emp++ll+1p4durLD6tp+Ng/v&#10;f4VRT9uX4TaXqbaPq3jXSoZ41zJGyvuH6V+LPgz9sX4meONPmttM+IF1YyJti3zXC/eI61m+NviT&#10;8U9Ig/4Se++KAvriaVY3MMg3HjOfpxWVbKak37skicPmUYxukz9+fCP7R/wq8V7Y7DxlYyMzBR5Y&#10;bqR9K6eXxHot9GJdP1JZVboVzX88fgL/AIKK/FrwRKFt18SXjLMGU2u09BjHTvX2F+xV+2Z+0J8e&#10;tSazWfxLp8S6e06/2hF8vEgXHA61y47KMRh6TnKonodWFzKpiKqjG61P1B1e2t/FNhN4cupP+Ppd&#10;vHXrn+lfMHxt/ZD1y78XXmq+HNHvpvNus/KEHy7RX0Z4c8F+LfC8kK+IfEkd1cPh45FByox05FbF&#10;3KylnnfeSfmbPWvAnSqS2Z9Lh69TC01KTvc+M4vgdruh/wDE11zS7qKSH/nptPHSvIfiN8U5PB2v&#10;XtjciFVtpmWPzmPav0TvND8N66v2W9sI28zg7z2614t+0J+xh4G8b6XJqGkaZpsFwzSyzSMjEtlP&#10;b3rmw9CLqJzVz28HnntJKKuj4B8c+OtO+POiSwXNrZi6kxEsdvHk7VOe496+XdTuPFvhvx7N4Qg0&#10;TbHeao1nD2LAvtGPev0M8H/si2PhTwzLI8un/a1uWKSrGwIXC+teS/Hj4C6BocMniWHS7c31m01x&#10;HcxxnIkUbg31yKmjmeF+tzoRWqPfxOBqVcLCvzrUk+En7OXiDQ/haul3WjXQ1D7WzLFIq79px3/C&#10;uP8A2jPgPdHQIby7tbiNrW3lZjheOBnP5V2n7E/7VUfibUrX4YeO3uZtUlknlOo3VwqqEAyFwecj&#10;Br6D+I/wt0zxr4auvKltZVa1k45bgj2rhqZtWy3NowrxbT10WhvHA08dk8vYtLW3zVj8oLWNX1s+&#10;H4rx+FLcHnpXpnhf4e2OpRfaJdSuB5IU/e4PBrL/AGkPg7rHwy+Jd1faXGI4Y44lVYYWH3l966j4&#10;N+JbLUo/sVxaSK26JGMhHPBr9qyeWBx2Dp1OVfCn+B/PufSzLB5hUpuT+JrRHrXwl+B+j32mQavP&#10;NMVkVsZC44bFdp8TPAngzw/oD6klyqyW9mWX90vbHtXN33jdvCPhCG10yVl2zYXyXHck1w3jj4je&#10;ItV02S21HUJmWSEgK7D7tdlWnR+yrHDTpVPY/vNXc9P+DXxn8NQJ/YF9qlqqx27Bdyn7xOK2k/ZA&#10;1L4kX6yabpd7Mtw3y+Sqc55718o+CfFn9neM5lmRmVUGMMBjkV9zfCf4+XMWkxjSHuYZE2iN1kXg&#10;7RzXJWwvtY2RpRxVbCNty0fReR6F+zv+w/YfDvF94ksbyHdbhf8ASIYz8wbNfVOhjwdoOkm10Ce3&#10;lkyCq+UAc/lXyZY/Hnx/dzMl74nuniAyI2YVPaftC6rY3Kql3cbs5yJF4rwsRk+Ore7Cod2GzDB1&#10;qnPKJ9y6T450ZNEt7eae3WWOPDJtPBqSHxfGW228MLf8Br5L8IfHa91Jx59xcNuAPzSLzzXo+l/E&#10;PULidRDdSL/wMVw4rLKkYJNp2uevTzPDv3YxZ7jN4m1p0xbaRC3H92odMs51vl8Y6+htVX92y/we&#10;grnPCHiiaWAfa5mbMYI+YVp634mlu9PaxEUhiLZ2/wAJNfN1o+xk+Y9CnXc43iV9Y0/wjr2prenU&#10;FxbzF2Krxyauanf+EGs/sOnXMDNuyNsYz/KvKPFl74kgLro000O/cG2qfwrH8Np44N0Gn1WbkEfM&#10;h/woi41I2RVSvGnH3ke1ab400u2U28bW+77q5TnNVtd1fVbxmNpb/Luyu2sfwtb21svl6jYNNNNt&#10;8t+flPrXdaT4TlurBZjKi5z8rDpWXNKnVauNy9pQUo6GX4Zku3gk+1W/8Xf6VV1nadRk+X8quXxu&#10;NFmG19y9Sq/Ws2ef7XM1ww++2a5s2qNU1FHfktOUq7lLohvXpRQBiivnz6kKKKKACiiigAooooAo&#10;+IrmS00e4uYgN0cJIzXjOqapf32rXk90q7XU9PpXqvxOvpLDwBql5BGzNHasfl6180v46vPmkuRI&#10;u4fxPXVH3cM2Vh6ca2LjE8j+Kc9rp94yyyYbyyen+0a8guLDxh/bc+peH7QyJM3UyDG3869l+Jg0&#10;vUdVjjnuYFzDj52H941454ut9f8ADWpPe2WoTSW0s22NIc7QOvBrtwcpSp/I7cZh40bNmL8QfCXi&#10;/U73+1dW00qscIVmWQdMnjrXUad8PrPV/BERjM3mW9mXYBh121Jp3iQa/ocltf2x8xpMDzG7cVpf&#10;D7VFtry50u8fbFJH5ahmwvJxXfCtKD1MIRjI8NHwu8c+Mma30TSmmt2Yjd5qg5H1NZesfsS/EC6h&#10;kvp/DtyuVL5W8j/xr6ysfh3/AMI7er/Y8YeDqWt4jtyf61uwWlzJGba4DbWG3aVqY8QSpVXFWOeX&#10;D/tpXSZ+YPxU+DXjLwPdyRtpki7dv3plPX8a4rUvBni2a4tb06dxA24nePX61+p/in4BeFfFDNda&#10;potnJnaP3tvmnaL+z58I4oJLC6+H+mXDSKE8z7KPkrsfEVOVr2OWrwpV5rxv+B+c/hTxdeW8C6bq&#10;OyPbuY/LX07+zhdWsNzDc29y27zYm746V6p8QP8Agnp4U8ZtJeeGLnS9JZmAXy7E8YHsa8xH7Jfx&#10;L+FGpC8sfG1zeRxy7/Lt7OQZAPTqaxxGY4fFU7XX4nRg8rxOCqapvbser/GDVNY1LwpGjoBH9oB3&#10;LwTxXgHgDxC2leJEQzctdHCtk+teg698RdY8P6BHp/ivQbzasmPtF0pRST/vCvIvGeiT6NcLr9jq&#10;iqI1Mvlx9+a8nC0YctrnvTxVSnFOK2PatX8Z3VzZLE7okeT8yg81wev6VPrEv9n2YMjTLjGff3rw&#10;3xN8QfiNrF79i0OfVPlmBzAGbj8BXsPwk1XxXocS6h4g8J6lqDxyBh5lu2cbenK16ccHGEbx3PPq&#10;ZpUrT5ZLQ9v/AGc5Na+H6xyGzSN/sqr+8AbndntX0XbfGfx1qcPlrZ27R9CwXv8AnXxB44/ab1/w&#10;yu/TvhHrJ2yEAQow7f7tef6z/wAFNviD4Z06SM/BLxQO/meY645/3KwqZTiMTrFfkH9qZfh4/vJW&#10;+/8AyP0sf4qLawLJfyxJOo4Tyz9/sPpWXqXxXv8AxYDF4ksrONpMD93B/CK/Hfx7/wAFM/it4j1S&#10;aOzsfEGlnzn2rJfEYz2+6KtfAr9sD42+IPiZYWOvePdZ8iRZN63F4dv3Djr71tR4cr0qbc/zOOvx&#10;LgcRUjCjr0P1yl+J1pZ3FvY6BFbSTK2118nGDnj0o+M3hnwn8X/htPofxkvJbOGaeMymz4I2sNvr&#10;1r5t8DeL9XtbSw8QS6pJemQJKypJk8HP611vxQ+LPiP4k6LJp+haNfWnmMpVo9zY2/QVyxws6NVH&#10;bUjCtRvY+SfjX8GPgnoD6xpfw38Q391JILiNlmY/eBwo5A6muC/Zh/ZT8B+P/Gi6B8RrzULZPscs&#10;ri3m5DAjHY9q938LfAnxB4c8VS6r42E1zDfXyyot3aOo27uRk9etd74T+HHh28+Ms0Xhs2unr9gY&#10;ho144256GvpKGLnRjY+UxWQxxV3qcf4c/wCCLejeKdN1C9+Fdpr18Wy3zapGvzkZUc4ruvg7/wAE&#10;Or+5ddO8f6JrltMsDNJGurRNg7hjpnsa6LXP2ifH/wADvB2uTeF73U7xrezll26bMc7o1OBwDycV&#10;tfsDf8FNNd+Inj2Tw546tdSt7qPRpppP7U1IBsiWMAEMAejVpLGYirH3Dx55PRy+p75618Gv+CYv&#10;wI+EWr2r6xLqke25jkb7RMsn3RjstfV/w4+HvgHwHp0cfgNBNGsZRWljGSpbPoO9YGo6zY6/qGm3&#10;IePy5IlLfOGznnmrHir4j+HfAmkQp9rtUKyeW2LpVI79zWOIxWIxFNxaCjhaMJpp9T07VZtW1KL+&#10;1tYhWN4F2xhOmKxIb+e8uWgQBtvpXC6J8VpfFq/8SnVftkO7EjW9wJFU4zg7c16L4an0fSdIGsap&#10;Nbq0kJO2aQLyM+prkwdRRrOMh4inUrRUIrYbqHhw6dme4DLtGfvZ/lWTd+IdAsLeaG9vGVZI2TBQ&#10;+lfHv7bf7e2qaDdNYeFL24h3aejL9k1RfveYfT2FfIuq/trfG/Wr5nGv68sZl3Lm7bBH5VrisRRj&#10;NRvo/I+iy/hfHVKF4QfN0V0fcHxt+Jng3wn4+j8PPrPlxSWSStuhbPLMOw9qzfEnhPwf8QPB8jWt&#10;1JJ9osWb5fl+8nuK/N/45fG/4q+IvE669JrWrbls0j5kY9Gbvj3r6g/Yj+OsutaP/Z/i3Xv9Tptu&#10;p+23gXnoeCa+fxeW4OhNYuEtW9fz7Hu4fDZtZ4WtTtyryPkn9rLwvdfAD43Sat4dEiSQafCVEz5H&#10;z7gelfSv7Ef7bWl3dodE8Wa1bxs0NrFgWrsTkEGuV/4KeeG/B+szX3ivRb3T7qX7PaxrDayLIx5O&#10;fuk+tfIPhjxHrXhW+guNIt7qNldWbycjp0r7SisLnGWuUn+B8z9bxmQ5ooQ7Xs9T9WPjb8KvA/xh&#10;0ebxFpkk0yzSIA0fyg7eO4r428Z/DXUPh/q00+nWbiNZXZmkkB+6cdq9G/Zb/a1u08LWukeKbO4k&#10;+aYt9quwvfjrWv8AFX4h+AtZ8Lalt02z86a2k8phcoWVjXk5Vm1fKcdKhZct1Felz2s4yOvxBl6x&#10;MYapOWjXVXPLPCeqw+JLSK11Kcj7zHb7Gqv7TGveHfCGraPpun33/HzZEtvjJ5z9K8p1/wAZ6v4a&#10;HnafczDDBV8psda434keLPEnjXXNN1K9vLhltY9v7xi2Oa/TpYyjJXWp+NrB4mg+SojrtL1izXxB&#10;JfmfiUY3bfcV9efs621vJ4am1S4lYeXMpH/fIr4f8NWl3rd2ttbTEMvzHbz3FfWngPxf/wAIh8P7&#10;uxkuP3jKpVvN29h61X1ynGnfyOWOW1sRWs07XLPxM/au0zwf4uuPDsOq24aK4Ee1rdyecd667TPG&#10;Emsab/bKzLtX+JVOOlfG3jrQ9U8Z/Fe81Q6k3lveLJtYbu4719d+ENU8L6V4Pa0udQsd3y8PcKD0&#10;Hqa5MDmlP2y52Vm2RVadFuCe/l1PUfhr4pj/AHcj3AGVX+E+tfQHg7xhpklxGDeD/vg+lfNvgKTT&#10;bm1intJYdrIpUo4PevRtMlv4LxXtpW+X+5XZi6VOpT5r73PKwuIqRmoNbWPrXwHNZapaKY52P7pT&#10;wDXfaFdeGtPsfsN9eMsm4tt2k/0r5Y8D+NfE2mwBYzeH92B8ua9Z+G9xrni22XULmaZTuZdsmSeD&#10;X57mmE9528j7PA4l8qTZ7PZ+H/CupfOtxI3f7v8A9apb7w14e0+HfAWz6lf/AK1Z9jayaJYLLcXH&#10;/LIHk46CmWfjHTLu5FrcXEJ4z80w/wAa+c5KkJaHqOUakdy9ollpEqTajeSlRancpHpXgv7RX/BQ&#10;Hwz8IPF954Wttes0NtJGu2WzkY/MoPUCvobV7Wzn0lrLTbmFWuISP3bA5J+lfkL/AMFR/D/iDQfj&#10;9rwj1ObaLi1HyqQP9UK66NOU3qjoowXLufpH+zv8dNG+O3hTU9US/jmNvIqboYWXG5N3cV0IGBiv&#10;lX/gkb4lik+FnieK+uFeRdRhCl5Bn/UrX1UOmRXm5xHllH5nsZNo5r0CiiivEPcCiiigAooooAKC&#10;cGimv0oA5b4rarNB4ZudKh27bq3ZXyvbNfOni3w6Luza3RD8hJHze1e2eLtW/wCEj1G9SHc0cMnl&#10;Lt5HH/6q+f8A4ta9qWja3dWkKTbVmx8rEfw121FKNOMF2uZZTNzxUp9L/gfNvxwsvH9nqCzW0cPy&#10;W527mH9415Vq/wC0bq/hKKPSviLcRx2kL7ITb225i34e2a9h+Nd5rc9rJcLY3Jxb4+6396vkn4u6&#10;Le+LbptPzIskdyWYbSxB24r6PLKNOVFcx2ZtUqbq9z6C8BfEzwL8ULH7V4BvJpZjKY4xcQmP5gOe&#10;tdDa6Zr1tcNJ4kjjWOP/AFJi9fevk34eeHfGHwkvY9Qtr7UvJjmMrIqvGpJGO1e7+GP2rPD1zp0G&#10;j6/BYwyLGqNNdagqsWzjPzGs8VhZc3uHnYfEThG89GfQnw8+Ldza2a6Kky/Z2kLNmHLZx65qXxB4&#10;/wBaN0n9kMhZpDu3R+p4rzLQdV0rULb7doer29yu47WtJ1cZ9MqTSSa9rWl3yy3FhcPGJAQzbtuM&#10;9a4Z4fDwXvR1PUp5lUgt/wAT02Tx143t0xqHkeXnslb3hzx34Yt7OZpZ5PtDR5/1fG6uZ8I/Erwl&#10;rcS2OrTabAWyczXaZ/U1L4pTwu/kz6Pr2nsuCZPs0yHH1wa4/Y05bRPUo5hzrU6f/hZcOnaSuo+f&#10;1fb/AKrPWtPw/wDE7whd6HfX+rXEm6FcrtgriktNE1fwjHCur2qt5u47ZFJ6/WuW8R/ZfDvhDVry&#10;XXI1jjtmZmaYKuB75p0cFzy5TDFYxWujO+M2raR8f9Qk+HcbNJa28q3CqqeW2QPX8a9Qi/YF+B3i&#10;Twx/pdrqHnfZ1Ubb4jnA9q+efgx8b/hXpPjya61jxp4eVjakH7Rq0Cnt/eavoiL9pnwvbwedp3ir&#10;TpUCglYtYjPGPZq6q2Hq4WooxT0OCnGWMoup7RIx7X/gnzp/hQfbfA2kydMKbi/B+XrVu3+D3xss&#10;jtudJs/KU44mXOBXb+Bv2xPCiKsF7c6a424/faonr9a9Y8JfFTwN43Kx276SNzbdqXUbZ4o+sVaa&#10;1RhDDSpy1lc+XfFfgDxZFGp1iyh2+YfusK5+9+EfgXx0v9kXkUzed8pEb7f5V77+1hr+gaH4d/4l&#10;4s1YTSDMMig/cPpXwx4Q+POp+GPGMMuoXMnlqzHbNeFVP5mu3DY6pHVXOmpgaNeNmkeP/wDBQX9j&#10;Lw78OLGz8T+BrCcTXGoXD3RmvNw2qoPAxXzj8Cmi8S+MbW21Fj5zNIvyccBa+zf2wvj5pXjTwaIJ&#10;LW1ZlW4KkXQc5KV8HfCDWNZ0TxZb63BpFw6xySABVbByp74r6bBV5Y3DybVrHxubYOnleMgo2s3f&#10;sff3gjxz/wAIDpljZ3UuyKeNI1/d7uB/+uvoT4F/E3w1d6vbo9w32dvM6Q85xXwn4I+IOs/EjVdP&#10;0M6LcQ/Z7iNCw3N9449Pavqyy+C3i3QtHF5p0mpLtbgxWsi9fevDxtDknqz6nL8V9YopRR9K/FXw&#10;pa+NPB82r+IYz5djYSyae0TbflK5+YfgK+TP+Ey0vwD4nk1iGdlk8ry8mPcMEV7L8N/icupWr+Ev&#10;FviNbVVVLb/iYXwXd/CeHI6elcB+0t4Y+Hnh5JZrHxXo8w+0RDdHNFzlT71z0Kc5aNjxNR0ouxm6&#10;P8QdAkv49D0edmh1yZUvvMi5+c4OPTrXzT8aLzVvgp+1Hrni/wAPBY4ZLZLZXkXf94I3T/gNfSPg&#10;y98Fxajp1xp9xpl5LG8TCOGVGYtxxxk5rtv2qv2LLb4h/s96f8d9LgJvtT1qOKSxt9K8yRVEcvJI&#10;GSPlHbHNexgYxo1G2fH5vWqV9+6MP4d/8FRpbS/0fTvFesxraKsSXHl6Wd2wAA4561F+0v8AtgX/&#10;AMT9LjuPhHqCT7r0OPtVqU/dhSD196+A/F154rTVZPDmneE9Q87zGhjeG3feGDEZAAzmvtf/AIJ4&#10;/wDBPLx5+0N4WstQ8SeKda0KObTJJ0kvNMk27hMV25bHOOa6OSnFamNOMo07s+u/2TfF1l8CvhXq&#10;6a1O0NxLeLOuU3/wgfhXMftP/t93+neH7e20LVY9zXTI2+x/h2/WuY8Zf8ExPi5b6jDoeh/tL+Ir&#10;2C4jPmG1SVlX2IVq8c/aO/4J+eNPhzo9rNrvxl1a6kN2UZLqB1Ibbnua8z2EfauVz0cvlGVXVX2O&#10;A8ReJLLxtJ/a1/KzTRrsVkXAxmrmmT6ne2UVlCqmOJfl/Oui+FfwR1KxZfNtbi+TzjndZswPH0Ne&#10;1HwpNo+gWEeifB6TUpioS4+y6Szsg9W2qcfjXJiMN7bEJdD9dw+cYPLcK6k46rzR4HB8NtS8UR/Z&#10;ry2Uxs2DtlAPFdFon7PNppFu0mn28qyTRjcGuOK9Y1j4R+OPEdi8ll4D1bSycAeXpMq4Pr90V5Zr&#10;PwB+M8GsSGPxB4mjT7Q22NbWcADPSh8PY3GStGqkl0sc9fxI4dwkb1MJzt9eZGJ4l/Zp8WazcNLB&#10;Yo2VAGboVyM/7OU2gGaa+sirLktifPI5Ne0L8Ofi14R0M6usXiDUplkwLUWsxZgcc4ANZfww+LEM&#10;XjD+yPHnhJbdWvEjYap8n8WGyHA6d6rEZfj8tpulSqX66I5cHxvwXmVZVK+XK/m0eCamItEv2tJ9&#10;yxqo6Ul7LpV0sZV3wV+avuz4m/DL4KeN/Dcl1odn4bjmkmT5rSGFm4z/AHa+Tfi5+z/q2gx3Gtac&#10;Lpre3WSQ+TZsEwD6iuLD89OpzVtW2tz6WOYZbmSjTwVNQj1V1az6M8g1iHRrzU5NKu2k+zrhl2+t&#10;PsvCXhvWFNjZecfMYL8zYrV+G/7N/wAQvjn4meLw9ba1mS3aTbY6bLN8q4/ug1n678GviH8Cfivo&#10;OheJLXWdl5cb2F/Yyw5UNjowGRX2WHqSdO9z8n42wGCwWdeypQS91bHI3WmeOfAvjS6tfBdvDuUb&#10;P9IIb5eDXcah4w8eabbqvjr7PHC0atJ9nUE7fwrudN0/w0/ja4vdTWzXKgsswX1HrVP9sfxf4O1v&#10;w/JZ+FbfTVmXSdiiwlRmLZH93vXd70qb16HyVSjTw9mluYPgWxHjO9lfwqvmyeVv/efLxmrHi7wP&#10;8aItditDaWv2do8t+9Ga+uP+CI37LVr8QftWt+K9C86FvDqyIb7S96583sWGOlfoh/wx18FNaGW8&#10;KeHyy/L5n9kwsR+leZL9z71zmlKWIxPI+1z4R/ZN/Z58W6p8O9H1DU7KP59Pjc7bkD+I19YfDL9n&#10;TSZVWXWLaVcSMPkuPavf/DXwX8JeDNEttM0zRLHy4otiCGyVVx+ArSTSbGxsGeHTI156CECtZZ81&#10;Dk109DzI5FGVRyVvuZ5x4Z+C/haB5vtEc3kxr1WbnArQ0j4h/BH4f+IF8MT314sm3zNvkluvvXoG&#10;vtYaV4GvtTEESuumyP6EYQnrX5k/tC/HmW38XyatBrohkWCMLGuoYP8AOvOr4z6w7tHq4PKk+u3k&#10;fd2s/GXRvFmga5Hpd2zzWdvIun7ocAtzjP5Cvzt/aW/b0/aE+BPxJvNLa502O3hhhK5sw5+dAfWu&#10;o0/4veMPC9tp+sFdQlt75FklYzuEK8HJPTHNfOf7bfiXT/iv4/vbm1t4Y/Mht/8AUsH+7GBXLGEJ&#10;PU9SngPZ9T9Cfhz+314X1zwDBr1jrLNfQ6bDJNu09tvmlASPzr5M/bn+IzfFq4uviBqMm6S8vIdz&#10;JFtB2pt6fhXg+qfESTQL/wAO+EvC3iPz2vo0hnSyvhlTwMFVP6V2fxZka3+EVnpV9dE3i3y+Ykrf&#10;vOd3UHn9K3jRURypxgrI+k/+CU2s6XJ4S8QWsDybzrEIXjv5Yr7oj+4K+M/+CWnwW1rw7omo32ow&#10;3UaTapDMPOs3QEGIdyK+ztuwlR2bFfOZ5G0ondk8k5VF6BRRRXgnuBRRRQAUUUUAFZ/irVE0Xw9e&#10;ao7bfJt2YH3xWhXC/tFaydG+GV06/emkSNfxNa0Ye0rRj5nLja3sMHOouiZydjeHSNLnu5gd0uJD&#10;t5r55+OPjQDxJeSrLJj7QDxH/sivWNQ8TnUdK2WpVl8oKzK3SvHPiimlWs0l7eXcW95MFJFHHFdd&#10;SpSxNS1F3toehl8aeHppz0vZni3xZ+KUf9nyQrNLzb4/1XvXmNj4Bg1SVvF15ErLdLvUrJ82fp2r&#10;0DxVdQa7rMemT2EMcEq4e4VQQvJ56VzPiLTI9IH2fStQa5Xds8pTwoxnOK9vBupSppM7ZRjiJXvo&#10;jy/4p+LbmV203T5WEbQgHco65P8AhXjfie0Dy/aYl/e+YWZt3fFey+MZ10WCSa4sI2ZVDfvF968n&#10;8YxWl/HJexXixt8z+WnbjpXv4aMZas8bHQgtjT+Ff7UWvfDe4j8Oarfvt3tIwhtQw5HrmvrP4b/H&#10;X4Z+P/DkY1KO/km+yrn9wFG4j2b1r88IdSN0n2WazTzGyRMfvY+ta+lReIbUB7LX75B12xTMB+hp&#10;4rK8HiF1T9TzY161OOiPvm58O6FdzfadGhdew8xqz4Nen0RprJ5P9Ydq7VzXxvYePfG2iW426vqE&#10;u0k/NeSd/wAaf4X+N3xC0DUWvbfQbnU185Wk8y4kYR4P41wPKKdGN9fvClmTjOzPs2Lxp4g0qyWK&#10;3mVdrf3Kwfjp4/1CD4MeI2nmbzG0eUptj74rznwL+2ToVzaJF410/SdKb5ty3N1gj06jvWF+0P8A&#10;HHwV8QNDbwx4f8S6fIl9ZvDM9ndhtmcdhWOHwtSFa9upWKx8pU7Jny94at/iFqvi2bX5Li3NjNFi&#10;EbsPke2K+wP2e/FXh3xMq6RqKzszTLHhVwPu/WuR+AWneBfDngy18O31/YztCr/6RcIu5smvOfiD&#10;4P8AG3wo16PXvBqalqMIZp5DFuVV5PHy+xr2K0aVXR7nl4f63TXPa6PsTX/C+laMPtGkwlf3mPma&#10;t74WfHvUvAfim0jvruRYfN3Nstw3bHrXxL4T+NHirxFceR4gnuLFguWjkvH4OenNdF41utSFzDcQ&#10;6xcLb+TmS6WZgE/HNcMsu9puetTzCKjdbo+7vjJ8X9L+IOixvDLM26RnO+ELwVx618w+NPDdjqU5&#10;nsov4R99sd81GdO8I+HPhBofiq0+MTX15qVuBcWT3X+o4PPXNcHqninSvDPhy41uPxZHdTRN8tu9&#10;x9/P41Mcqox7nVHPKlOz0LXjD4eW+tadHbXESssO4yDzccY5rktA+GPgW0vEttJspRnLfNIevPrW&#10;Z4W+K2reJdU1KK6tvJj2kwt5zYfJPSuy+GIlsdD/ALavYv3yXDAQy9xgDr+NelhaTwdOSp9e54+a&#10;Y2nndWEpfY0NP4N6Hb+GviLZmEbVl1KAH5s5Aev0vsrnQx4IFxcpJt8znGPWvzY0LVNKi1wa/wD2&#10;lCJrOZZ0td33mDZ219B/D/8AbZ8ceLrWPwhZfC6KRmLMPKuHZjjnpivEzCnj8Q/cSZ62T18Hg4v2&#10;rtoUv2h1tYPFdg/gNGikmupPPNwOrbl29fxrgfiV8OviZ4u0RreeazaRplY/vMDgH0HvX2t+zz+z&#10;zazXDePvEcTzSeZDeLZXdmGVTncU57dq9dtvhd4N+LHxHkiu9JsdLha337ILOMqCuB0wOuaxwdSt&#10;TfLNHNm+ZYep7tB3PhL9jT9jD4ya/wDErQYtZOlPZy69ZiRVvSG8suuf4PSv1Xn/AGW3i+F9v8N/&#10;skKx2MrTKgujgHDd8Z/irqjF4I8N6LY+HNF8N6TG/wBkWH7db2qK6MAF35VevfrWHr+sXulW01gm&#10;pzSKqt+/Mpy3ymuuWMpTqezvqfOc2I5U57H4Ot4E8Sy/tLLoFq8GxvEs0W1pCM4mYentX7OfsK/C&#10;XxZ4X/Z78OX0v2bbJZyqu2Ysf9c/tX456rf3Xg39pyHURK02fEk022RiP+WzcV+2v7D/AMV4tT/Z&#10;Q8IzJZwSSNbTFo/M5UefJXRjoypUubyPQqSdSjaB3en+AtN0LTZrtLdvOVtynzCevHSvhv8Ab5i8&#10;VeJvFjaLavD5UOs/KsnHGxR6V+gPg/xFY6nZStqMkMLeYBsZuvFcx4x8J+Atd1ppby002RlnDb5L&#10;VGycD1FcNGpKpTVjPBuVGo2z58/Z5/ZZ8FWXhqa68WaUzSLdEnybpvu7R7DvXs/hb9nXwTE32nw9&#10;pjKWXJMlwfu5r0fxVpPh+506RLFre1VlGRBGq859hW34Sm0fRNBhWS5hP+jgAtgbsVVCVOouWb3M&#10;sfjq1aVpLRo88n+DGkh/s1xace0zf4Vjaz+yd4f1D/TotOXcxLkm6b/CvY476w1a2bUIjD8rbcLj&#10;2q7BcW62jMwj+VMivboZhUwUOSFrW6o8GpgcJXlo3deZ8/2H7MujHUls7iyXZtywW6b0+leP+I/+&#10;CVnhHx14xbVv7AhZBfNK+7VHXhmz6V9lXLQahF9pj2x843KtWNL1Ww0obC0bM2PmPXiub69auqia&#10;ujWWFdOk1rY+Wdd/4Jx+CfB/hP7PoeipHcJLwZNQcrg/UV8g/tR/Cv4j+GNKutJs5LNbVrWdZF84&#10;klQR/s1+tcuo2N9dea7RurfwdR0rL8cfCzwJ8QPD9xot5o+nq11btF5zWMbMu7vyOtcuOxH17l9p&#10;b3eyPpMjzjEZJJSjtK1766I/IT/gmR4nh8MfGo+Fbkv5kOjz7gseRyynr3616d/wVG/Zpm/4Tjwv&#10;40ktYNsOkyThvtB3YLg9MV23jL9gO/8AhX+05qnj7wdf6ldRyW8cKQ2+nhIwCi5IK/Su4/b+07VN&#10;d+FS6/q9jJbSaR4ZZVRl+/gL1J6UUcXKNPkjY9LP8Zgc1zyOLi3yuKXY/If4sXep6H4nujaOqqGA&#10;yRn+GuG+HEcnxK+Kej+DpfnN/deUV+6DwT1HTpXXfHXxA9zdzYtF3edlip6/LXVf8ExPgHb/ABV/&#10;aE8N+LtQ1Wa3+weINn2dYQyv+7brn617VOpKOHbl2PBx1OMq6dPZM/Z7/gmd8DtD+DfwI0XVIrTy&#10;57rRTDIyzF8/OT3r2PRkihvxaqPlkbOPWsfwjpMWh/DbR/C2ny7Vs12rIq7SR9BXRrpsOmWn9ppc&#10;7pIsYQjrXzuIxMqkuWJh70aznE1Y9YtsNZrv/cdfl9KXTJrPXbYxx7vmbHPFVrR9NGnSX7XUZlmh&#10;YtGcZU4rkfDWvvDqiWwk2qSTu31xxp1ObUyniPZ7naeNfDI1TwffaZEqnzLGVAC2OqEV+OP7dPwj&#10;8QeCPi9LYKtusC2MLMqyluo+lfrlJrNrDdHztXG2ZsMrSHC18a/8FM/BNrdalea5aW6yW/k2y/bF&#10;hGM+m6tfaRpy947MDiKk/dT0ZxngPT/BnxD+BUqLBNJcaL4dj8zc20BvL7YPPSvkLxjo2k3viiVU&#10;gfdsXndx92tXSPjtrfwP8M+ItI0rdqg1q1aIrLdsPJ2g42gZ9f0rwjw7qnjHxz4t/ty4s7u1ikjK&#10;/KzFQRx3r0KcPdc+h63LXjpYq/CjTtVg+J413XnjMGn6sHj8thuChz27165r/ii5+MvxcuPCOhuz&#10;QrsmVLhdnQL3GfWuf8X2ngzwl4VvBa+KLdrme0ZmXcqsrY6cd8175/wSC/ZbufH3xCt/itdveXdt&#10;eaPcqqyWgkiyrqM5Ocniu+nHmoqZw4qSow5p9T9Ivgp4Wi+HfgPT9Pto9sl1YwucNuBbywO/0rq1&#10;JYbjWTeeIby5urX7ZpC2dnp6iKWb+EKOMn0rQt9U07UN0+mXsc8J+7JGcivlc65ZU01uickxUJ4p&#10;xXVfkT0UgJ70oz3r5s+sCiiigAooo68GgAOSOK8r/axlDeB7WxJ/1t8p/IE16i52x7i3GOSe1eJf&#10;tJeMtOvprfR7WYOtqx8xscbj2/AV2YGEpYmL7HmZs1LBSp9XZfijifCENha+Gb+S9iJZSu3a3QV8&#10;9/tAeIftGtzWVrIy/wClrjOMAbRXZfGTxrF4esDFBOu2S3ZmyxHevmXxxH4j8W6q1/pdnJNvmD/I&#10;3bGPWvUwuX+xqOb73PZq4ijKnFeR23jvw3/YnhW61ePYs0cIaOQP0ryLUte1dbcXSXg3Pnc20c1v&#10;+OLjxPLCNNvtPaNZIAG+bOOfrXgvxg8dnw8v9m25WSVZzGyMx4+X/Gvao0efczqYuNGndG54yvtU&#10;1uyke9ulk+XBzgEjPtXheqTeJtV8TyaBpN8qf6V5fzgY5OPSuy8EeEfFfiuD+09Q0+4hh85lZ1bI&#10;xgV6l8E/hlodp4pF1PqDF0ljdlkjHHz12+0jh4nkr2mMqrc7r9lz/glT4r+LPhJPFWo/2PKftUkb&#10;eZfSqeAOwFfTHg//AIJA+B9Ht4z4q8MaXcfKpbytTuOfXuK7DwV8X9E8LaWtjFeW6/MSOq9QPSr2&#10;qftHWM22JbyDjj77V8pis5xTqvlv8mfVYDIY/FN9OqMnU/8Agm7+x9odhnWvhMsjBv8Alnqtz/8A&#10;HBXP+H/2Gf2MJdTbRtL+EjxyXUyxfNqVxjJOB/y0969I8NfEG08TRbFulYknhWParkmnaRbX9vrt&#10;5qLRfZZBLjHBwc81zSzjEtWk395tLIcPKpeNvuPm39rX/gj98P7Hw/L4k8EeFdMtUa4jRN+qXBPv&#10;1Jr80PFfgafwH4ul0SbZ+4vHj/duSBtbHev2v+N37X2gaZ4YbQ4LqwmVZ1bczvu5r8if2kGvfGPj&#10;G6u9Js/MaW6nKrH33OTX0uT4qWIjeR8fnGB+p1E2up0vwZ8B3Gt2MN1I0bI0bfKznPX2r6++E37M&#10;/gr4maJLYa9o0Nwz7Y1D3LqMYHoa+Kv2a4/ib4R1TzbrwjJ5H2dlDSNwST9a+pvAf7VHhrS9QgtL&#10;7VLOCTzAGVmYcgY9Kxzani44jmp3t5H0GR4zKJZfyVYx5vOxx37TH7D2h/DnWLjU/DWk2duv2rau&#10;26kY42575rwzVIbuDw1eWutt5kecbU7iv0s8E+IfBPxf0CIya3DiWIvmJd2T07ivI/2gP2C9F1K3&#10;l1rRtZ1GXy7f7kcCbWO6lgsyqRtGpc8fNcpUpOVFq2ux8D6NL4q8XsvhvRL1Y7Wz+aGGZR8q59cZ&#10;rO+L9lqvhWwktLuZfmhVv3fQ84r7U+Afw+j+D2v38OqWfyi18nddRDsc15x+23pNh8TVkh8MKs0z&#10;WMaItsgGWDkmvp8NVjWR8fWo4ijpK58p6b8RvCXhTRLe5u7G4a4lhCs8ag/MB9a6DwV8RfF3i6Fb&#10;Pw/qLRpJIwVZoV4I5Pau6/Zi/YwufG3iC4PiU39qtgkcyhY0YMd3Q5PtX2N4Z8IeHPAtxHp8lvCd&#10;vzbpLde49hXrYfC062l1qeHjMdWwslZP5Hz/APs7fsq/Evx5eXWpavqmnyQ7YZMSSspKsWz2r6o+&#10;Cv7OXhv4eeM7e91LToG8uJw3kXD9xx1NR3N2lzbNHpiJzHg+UuPpXP6Z4xl8Ea8p1GbCxry0zHjI&#10;raWVxjpf8Dl/tyty63+8+lrL416Z4Xmi0GAXCrMwiRVVSMA47mvTPh7rtoki+JUDKzK0eWxnqO34&#10;Gvhz4nakNbvdH1bSroybWMknltwOhrXn+N1/4f8ABcekoEMq3GSrSNnBzXj4zJ6lP3kvuRNHOFKf&#10;vP72foJp/jJ9RYzRzN+4YdhR4i8SSXGnMxdiTk84/umvlP8AZx+MDXGn3TapJHHukjK7pGP8NejX&#10;PxV0ye5mtGvY9ojJzuPpXkYfJMRVxDlFPbsz2v7aoSiotr70fl78aGhg+OcbxL8zalOQc9/Oav0w&#10;/wCCefxamtPg7onh64nkxb6fLtXy1wMzsf61+XPxpvhB8d9PmdvlN9M2W/66tX1J+x98V44NQOi2&#10;0sLeRYsdqsf7/wD9eliqFavHk12sfUe0p08O36H6ZaP4vJlVd0mC2fuipNQ1d3ufPVjy3tXl/g+G&#10;91S2F2sb/u2AO0+1ddHoF/cWiv5cnf8Az1ryeWWFqOD6HDze09+PU9IsNdfVV8mZyVLYYNj0qP4l&#10;eNo/DGgadHAXVmkKOVUHtXLeF9Gv9Mtmv7hHVI5DuZvyryn49/FJdO1e0sJXjCrqRXczHmuGpU9h&#10;XSZ62T5HWzXER33fR9j6T+Emt3WuWvkM52tcN8pUDPArf8Y63P4fgVUcqJNy/KM9q8X+EXx00Lwq&#10;qmS9tcLKzfvGPHygVseJPjPpfjG/ihsLm3k3Tf8ALMn+KvoPrFGVCOxx1shxlDMq8VF2Xkz0/wAI&#10;akb7wn5138w89gf0qjq2sWkB4Ru/pWCHvbTwi1qsJ5myP0/wrmrjTtWvchIGYUVvZQkmrHj4XD1q&#10;seWd9+p3un+KLUoqkN3rUtfGyWitcSM+yPnAUZxXjcnhrWUvM/Z5un9PrWpovhvV5rtYJYJVVmUF&#10;qmFGnyOXc58ZOUZRpq+j1PVHv/BviJP7fudNkZpuMsxB446Zr5//AOChN/petfBPxAdLhZfJ8PzL&#10;8/4V6d4o8PHTvDy2ENxIWWUcdPevLfjxoCQfs/8Ai5tSlZSdJk2hx7VwUFasehHllZn4a/GC9Nr4&#10;kubadc/vQMfhX19/wRk8HQP4qs9TMS7l8RA/eP8AzzP+NfKf7T2gCTxlePZFmH2hSMDttr6y/wCC&#10;NvimC116004yR7n8QKMHOf8AV19JN/7N8jo3lY/WPT9R2TNYsG2xLwPSrw195tQj00sdrrzwK5Z7&#10;x4LtrrA/eVNbXDjU4tTZflj6tXyUZf7QbKj7rZrvq12uoXNmJfkXIUY6VhT3L6ffrKDghetaLX9u&#10;J2uPM/1jVmeIQGm8wc4UZrolU9x6HDGjGvUacdirqGqXt3MrxzcK2eQK+dP+CgHxs8HaR8Or7wNq&#10;tpdNqrSW8vnKo2bSfr/Svp241XTND0D7beXKJ/oxb5/YV+Sn/BW74gWGs/Fy61bStSWT/iX2q+XG&#10;x2ng1GCpyxVb3kz06dGnh100POvE09rrCXEpRsNu27j61wt348m8DQfZLWaSPY38Chuv1rFg0f4h&#10;XGhrqtv4cmeNbcSblbgjFcnrPiLWriy+zahpyxtu+YHtX0saMUuTuOeKjPSMvI1PGmo+INVvLW3m&#10;v1Md5k7doGQTX3h/wTK/aiufgLoGm+E/td1GlrZ3ChbeBGGWkz1avgDwpo+s+O/FmlaNHZyFpbhY&#10;o/K6nNfVcXwh8SfDjwNaiXTrlZI7jDeZgHkk9jWNaUqUnTWxyypPEScHqfpZ/wALG8V+O9FmGl6r&#10;i3uo/wB8ssa/NuGewqx8I/EusaJ4oj8LaveKbeSMxoqgYV+o5/OvH/2Rv2odJtPhrrHw61drKOfU&#10;3jiiMjMZP9WBxx617Xo2o+DPDvhSy1fUfESRSb+GkXo2TxmvBxWFlW0PnakquU4yNSKdk09O3X8D&#10;1RaWuJ8IfHHwF4q1GPQ7PXIWvJG2xoufnPtmu2B4r5mtRqUJcs1Y/RsLiaOKoqpSd0/vCiiisToC&#10;gnAzRQc44oAw/iFr1v4a8IX2sXKsyw27NtXqfYV8s+PPEh8cbtS0gvCkjAqsmMjAwf1Fezfti+K/&#10;+Ed+HNvZhl/4mF75Pzf7pOK8F0i7trXwfbXE0u1izD/x417WXx5aPMu55lan7TFa9EeD/tOa5qdl&#10;Cunm5dZZLNvLk7D5hXF/DTxbZ6Bo0c+vRtdMtu24rjk5PNdN+2lrEdzd2bWzKwWxfdx0+YV5f4Tt&#10;bKfwvBcS3DgtGxP5mvprxlTVjlcakJWZyvxX+Ot14z8RQ6H4SjvLGWaHy0kZAVDbjz0Neb+OPhxq&#10;b/Zta8S38N1JNdAybiQd2M16t4Tk8O6ZrcepNeEeVMScr/8AWrz34u68up+J7p3kCwfaiYWXPzcV&#10;2YenYqpKXJds6CPxd4Y8NeB7iw0/TDDNu3K6t649a2PhvFdwQtr4v0IuYldAGBZTnNeKazaanfWb&#10;S3MG236PIp6Vb+D/AIh8TXeo6ho+nWEcsNvCFDE87c49aMZhfaQsjfL8dTo1lzH0ppfxU1WW9XTp&#10;72aSRukihcdOnSu00vTPEuqJHdx6g21gG2sv/wBavO/2ePByXt1BJdtIG82QcEcfLX1BYadc6XYW&#10;iWcW5Sg3FsdK+LxtSjh5uDP0zL6dfG4bnj1RB8KLLxBZPH5l4f48/L/9au51nxlpuj2Dadr1u1w1&#10;1EyxHsvrS6NrmlabpXn6hcCOZWI27f8ACvFv2hPi3oFlaSanqeoRxLYxSuh2noOeeK89U3jJWgiq&#10;cf7PnzVnoZ/x5PhGz0t7qbSkk/fIMK/T9a+TvGPgSKe8fxDpkkMUdqWkki3Hc3OcdaoePf25fAGq&#10;atJpv/CSWp+VW4hk9PpXL2WueLfF93/bOi6clxao255A2PlPI6mvrspwGIow18j4jiTNsvxslGL6&#10;tHXSeMr+LQYrXQnltZ/M/wBdtHI9Oc1zes+HNT0CB7+/v45LjbvhlQ4281es/G891cHw5fRxxtF8&#10;7BV5H1pPEmgp4i0mfDvuEe1QvGa9qUo7SPiPq8oy54bEvgb9rL4l/CQIIPE2oNbKvlpFaxocc57q&#10;a+iPgv8A8FVfDN2y6T8S9F1rUFkuACspRQU29OMd6+XfhxL4F8F6pJB4t1drf9zs+ZS3zZ6cA10G&#10;r/s82/xwhN58NPtGpTRjyo1jZUy/XvjtUxy2hiJXaNqmdYrB07cx9TeNfil4L+IUd14q8E2H2O3u&#10;leaO3aQFlXb06+or5tsviHDrPju3sJ/MRfmH7xgM9a7L4SfsUfFH4Q6A/iTxf4ZvLSKbT2CtJcI3&#10;TJ7H0rwvxJompeP/AIi2v/CKW32qRYvLCqcZYZ9a9GnlvsV7qPNWdfWJfvGexeC/2h4vhp4zvbYJ&#10;cGO4nWH9yVxjd79q9903xn4a8axC8jgHmN8qs8gzgfQ18P6v4C+LGh3Lw3nhXau8gFpFPT8a6X4T&#10;ahr2i6rDb6va+UNzls59OO9dFKOJo1FY58yeFxMY8p9far470nRxDptlasskjGMujDr611nhv4N2&#10;vjnwsuv6ybeaR5SrNMxDcHjpXz/oeteFbi+szf6q0bCReAp9a9207xz4R03wp/Z9pq+5vMzgqe5+&#10;le5TxEnK82fJYrDR2icZpOmXGn6zf6fq17HNDb3BS2QNgIoJ4/IUus6NpepXbMI4xCcfIZD1rlbX&#10;wf8AETV/El3c2ug7ree6JjkVwMqW69a6f/hRfja6gEz6NNz6SL/jXq1MXg6lLlaueb/ZtbnujvvC&#10;0um6FpmzT9kZaNS21+4H1qaLxk8F7I8t9u/dkfLIPSvPrT4J/EVj5dt4fkb5scyr/jXVeGv2TfHc&#10;8X/CQapol1H5kTDKzJtz+ftWlHEYGnT91PYxll+LjJWtufE/x91mG88f2+rWgK/ZXkLe58w9K9+/&#10;YD8FeI9b12Txc90GtbzS28qHady4kA/pXzv8RfDxg8f/ANlOJN32qRCre0hFfp1/wSo+FH/FtNJ1&#10;WWOXEmjy85H/AD3avg3UpU6zcr7n6nUhU+pv0R9F/DSB7rwzc3luDCsMihlbvx1rt9NjvBpcMz3H&#10;yspxV+LwZqOpru022aSFflkfjg1Y1vSoPD2h263zsjDIbdXyeZ1Y1MZJw7/odWBlGOHipf1qR3jT&#10;xeB7u6a4+VXHf3FfC37R3jXUdV8ezafBeyItjrDE5xgjjpX15qPjOxv/AAdeaVFMpWRhlgpyOR/h&#10;Xxx8UfBU3if4ialHo6SSyJqDtIFwMDNeDmHtPaJroj9Y4IxmDw9e8317eRKfibrN0oXStRmhz2+X&#10;r612X7PHxK1bXPGP9nXupSyfZ7mFfmwM/OB2Fef2nwn8Q2viaHTGsJPmj3Y3rWn4E0w/DjxhJdX4&#10;Me68X/Wcjhs9qxlWnGET6SMcDiMZimuqZ9/6xqIi0v7NETuyDuDdKr6Fc5JEkozkdTXn/gn4uaF4&#10;m0tbayv45LtpGxEqHoPrV698f/Dvw04m8ZeIfsm/n/VlunXoDXqRrSqRsz8Yx3s8LXuux6BqKRQk&#10;3WVYegPNRia6iKGDcjN9xvSvL9c/ah+AlpEbTw348jnuFYbY2gk5GfpXd2HxOOu6NHJZCF42hU7l&#10;Ujgjg1s8RKmlE8eFKNecptGhfHWnlL6jqXmJn7px1/KvL/25bi98P/AfxFJbXyqjeH5XdUPXpXc3&#10;l1c3unq5X7zV4X+39rLp8DfECYHHh+YfyrWhLmrIcaMk0fk/8VoDdGTXbtfNWeTC+o4/+tXsH/BI&#10;B7ub4qaXawXO3f4kwM9P9Wa8d8Qarb32iLbSyfMpz932r1v/AIJJLNafF7SWC4H/AAkhPP8A1zNf&#10;SVP91+RsviP2F1nRrmLTbYiZdxk+Y561JcqbSwawJ3SNyrjoKpahqMz6bb5xxJVO41KSbUo4jjlR&#10;XyVOP+0G8akVGzG2s1/qN3JaR3Gz7OcsW6N9KuTvNqPyIx54JNZWu3t1dtHBaRB/JfMg9BWX44+M&#10;3h34ceE7jV9R1CONo2X/AFkbMBk47V1YqMPaQiupeBr4WUJvqrHn/wC1t8fbL4XeEGS6mkJW1uFx&#10;FIvJVM96/K+NPEX7bv7UVv4Y0q7eKzutOOFv0+TMS85Kj1rpf25v2i9f/aC+KE/hbwxb2t0setzR&#10;fuVZW2u20dTX1D/wTX/Zj0/4S+ALfxr4xN1a6pDeXCeRIVZdrYAPGf5160accFhfaLTU8fMMZOpW&#10;lGn+R7l4V/ZC/Zq8N/B+z8Ja78K9OudUuNEjtmvFnmwJggUv/rPX2r4//ao/4JuQ6NDcaz4UXS7O&#10;LfEqRoZCRwM9SetfWvjT4o2ugXpv5541hgkdw7K33Qa8e+L/AO2V4I8WXEnhaLXbVnykmFhfd09x&#10;XHTxlWSc10PLwVPHTxUU7WbPzq+Hg1nwn8ZdJtFvzGbXWFTeuMfK2M8j2r9F/iNYWGofsuab4yup&#10;oZr2fUMSTeZ85GX7A47V8UfHn4Rah4eun8Y2NrM3mGW6jZmXB5yPfHNdn+zr408T/Er4d2fw7e0j&#10;3wrLNtizu+8fU4716Ef32HjVlufSVZSwa9/cj0H41azo4vbzQNTnt7q1nP2eRNpKMOmK1F/bj+Nd&#10;1ZR6DrnjTVLlIm4/cxbd3r9z3rgrj9nP4peAtXm1C98MTRwyXDTbpJkOVyfetnwzqd1LrEeiapAs&#10;YhYMSv3s7hWUZRvc45VqOMjeT2PrP9ihfiX4u+IGk+Ltc8Syvp9rqqi4hkTazLsznge9fomjqyBg&#10;eK+U/gz418J+Gfh/JFp2oq0rMj7ZIz97y1HpX0N8KPFyeM/Blrqm8GTmOTHqP/rYr5vPbVJKa6aH&#10;dkeJisRPDr1X6nUZoowO1FfPH1AUE7Rk0U2ZxHE0hP3VzRvoB85/t/atCbTwvoCXA837fJcNH32h&#10;dufzNfP/AIm8VyWfh2LTopGzHJ/Cw7mu0/aL8RXnjrx3Nr8pZlhZ44Y93EaK2APyFeR+I45pbl9w&#10;+Xj+VfVYTD+zw8Yy3PF9s54hyR5r+0bqLXsEf2xtzC0YLuP+1XkkHiiaw0aOzjlYbUYDa31rf/aV&#10;+JFtB4m0zQ7+dQZ7d1VVj6/NWNoPgq18TaVHc2Ikb92Xba+MAEiveweHk46nJisZHmPNBrmvx3JV&#10;bub5nJpLu2l1b95eZZl+fMn8VbPiu70XRSbTTpW87blQwzzmuk+Ffws8R/EJke7sc2/lLKrRSBSf&#10;mx/WuypKNHfQvDy9vGyPIdZ1bU763fQoLK4i87/lpt+UV7R8Jfh9pnhLwlHrcunwyT39iokkVSGz&#10;gnJrtPHnwQ8JeFZ1hAul/wBHV23TZ5P4VesodJsPCzWu5tkdqRH78UUsVRqdUY1MHWpz5rEXwL8Y&#10;ab4e8RW9jeW25S0jGXzAFGVPFfTK+MvDV5pFvPDcW8flw5cecOa+CLvxrFoMLCaTb82fu1AP2rvD&#10;elWFxpl1qyhjC0YH2dj2Ir53HZFLFYh1FezfY+uyviyOX4ZUZWbStufUnx9/aw8EeAvDdwkV3FJc&#10;JJH8kN9GGwT6Zr4a+LXxk+JP7QfiOHw/4WudW0+1kuHglZ8tG6yNgE7RyK8k+L2saN458cPqf2uZ&#10;o2iUZViOlfVn7M+oeBY/CynTrmR7i1t4M71/iA/xr38pyXCUmryR8nn/ABVjMZN8sbKy6vueQw/8&#10;E+NZsR/bOseMNNkfod9u4b9a9u+EFr4L8DadJ4Y1LSba4e4CR+YrYAwMZ5rU8ceIPE3iKaRFgh8s&#10;7TlVweK5IeFU+0i7lVxIrbl+bjNfbxwNCnT0s9D84rYzE1MQ3d79zO+PegaLpVxJrfhy3ghkklVT&#10;5HJxivObfxfq9muZnmZP4lHevTtc0VJiZ9WVhCW+Xa3U1g3/AMN7mexlElu20rwQ45FeHicD790j&#10;6bD45xpWv+Jweg6Hf/FbxsdKsY2RvNV2LqW+XcB2+tfr5+yD+xl4Z+Gfw8uLfVNL02a+ubiOa3ul&#10;tmVowY19fxr4X/Y0+A5svGLeJbm2l2SWoIbzQRw47fhX6p+B/iN4Z8S6bHZWNyzXCKsaLsx0UV5d&#10;aniqT/dxbB4ijV0m0VPEvh34f6j4Lk8Eaj4ds5riC0ki82T+8UIzj8a/Nvxr+wp478A/ECLxP4c1&#10;WNLWNC7R2tlJ1JPfGOhr9J7g/DDT9curnxRqV3FcSMQyo3G/8qi1zWPDUuiTWVrKWgkxuZk+au3C&#10;V8XK3tIM8bHQw8Iv2c0fnnD4JjMC2Ov+HTdTIu2SWSE/e7k1i33wItdW8TxwaTFb2+6MYxE3YGvr&#10;TxV4d0iW/vp7XzNsjORuI7/hXkOp6pZ+C/EazB9rImfmG7rXp4qrONO8YX0OHK61OnGftqm70uxv&#10;w6/4J3eK/Es9tqI8TWcce6OT95aSHgmvqDwR/wAE4bCLR1fV/FOhsdzbvMgYd+OtUvhd8fNZufDN&#10;vBpn2VvLtIw2636Dmu30X4qT+IoVsNUnjDMSSsceK8SpmXLG0o2FUxGHlUdqiO88J/s7/Bfw9aW9&#10;jdeEtFme3VVkmEeA5AwW61uan8NfglFD5UPhbSF+b+HH+Nec3fjvw3aweVNeybguD8prj9f+J3gn&#10;T7tprrUpB0H3T6V85LNcRKt710k+572Dw9GtH3XfboezRfDn4SWTGZfDWmcfN0H+NZPxdtPCWleA&#10;45tC0u3hU3QUeS3+w9fPvi79qPwpY2skOn6qpZYmC7rduuOK43xz+2ppGn/DmG21TU4V/wBK/wCf&#10;U9dj4qXnEo1LRnf5nsUMnqTldw09D4BvtMl8Q/HTbcTL5f8AbkwIccY8xj+VfrN+xB8Tvhv8HvgL&#10;4fh1W0s2mSzlidhcKpJMzt3Nfjza+O7tfGl14nQx+THqUkpbyzwNxNdvr37T3ia98L2uh6Dc2z+T&#10;Jnabcg459/U10491JQSi9Wj2uWiqNpqx+sOpf8FJfh74Q0+e2SwY7ju3x6hCAOfrXkfxq/4KgeFL&#10;7R1+w3Eyt5jHaupRcfL9a/Jf4jeK/jJHp0qNaWm2SPOdvPX615H4lufi5ptodc1S0t0t5s+U3rgf&#10;WowWBlKKlPT1PLnWo05WR+i3gT/go74k1q+j099d1TbJIc7r5MdK9r/4J8fFJfjV8afGia5qBlW2&#10;tI5lF1MGAzKB2r8PfhJ+0xf/APCXWlo9xb+S0jFm+znP3T7191/sNftV+F/gbrWueMNU1VYW17TE&#10;jjZ7csrNv3cAdK7sRllGpRdt/QWHzSrh68XFu3qfs1ovgXw34j+K9naWE1m263x8rbux9K+Hf+Cg&#10;/wAZY/hB40udMsr9oWi1y8gb7POq/cYjvXo3/BPn9o7WviZ8RdP8XWE1vLYx3U8Eki25X5hGDjBP&#10;+1X5d/8ABYv9sLw/4j/aR8QeFdC1aN7rS/HmqQ3sf2VhtYTMuM/UV5v9je6rr8Duw/E2Io4io7vX&#10;zPoP4dftz+OD4lhstO8dahZqVY+cb5Qo46V3Xi/9unUks4o9a8S3WrMI2A/01G+v51+bXwk8W6Z4&#10;1MejXd0ftUjsdsYxwAD1r3T4ffCzwRdXUf8AaFzeB9ybcTd+/aqlg405bGLxH1qLbZ9UfCj9qqz8&#10;WeLI4n8MXiK0TN5kki7eBX6KfAX4w+B9f8MbpvFmnwSW8MIFtNepvclT8oGa/MXwn8KPEem6Qt14&#10;DsvOxuC/aJAc9c+leKaN8c/Enw4+KMf/AAm11DbNFqmYVjjLAhW5zzXDLDyqybS2O6X1elThHmTb&#10;3P3puviV4cXTFW3MbfN/DMtfPn7Y3iOXxh8GvEsdqsmF0eZOu7+VfN3wX/bb8K+KoIbN9aRn8t2O&#10;21Yd6+jRqvhPxf8AArxOXuZWkksSE2rjOVrLD80cQkyqlOny6M/LLxXDc6YzW8zEfNj07V79/wAE&#10;wbu20z4k6VP8uV13dnd/sGvHf2m7e20bX7m0tM/JdL97njbXXf8ABPbVr5PHOnSwbcDWO6/7Br6q&#10;p/u+vY8+W+h+vl543tV0qF2k/i/56CsGX4oWH/CQ28Ym/h/57LXj+q+Pbq4tY9Mt5EMsbfMuyvN/&#10;iP8AES8+GmtR3fiyRYY1jDsRHu+U/Svm6CjKtoc9SNTsfX0nxC0DR7K51S8u4f3kLMAZ1B4Ga/PX&#10;9uv9rS/v9Yk8KaFqlykU1pG2IrlSudx7Vz/xi/bLjvraaw0nU7dk/eLHutTzlfXNfLN9e+J/GesL&#10;rV9FHu27f3fAxXqYXBqU+ao7WOfL8LKj7R1ZWv3PZPgV4Y8PW/iRfG3ij7LeNdTxXO2U/MG3A9fW&#10;vtKL4x2tx4IbUfDcclnb+dj7PHIMbs9a/M/Qdd+Illr1va6raW62K3KLEyryU3Drz6V9ifDm9muv&#10;Au3SGDWf2hvmbruqM2n7vIn1PoMoy2jisRzXurPodd8QfiS3iHRptPQyLLJC6BmkHUivlXxT4C8Y&#10;6d43l16XUZDCYVXHlt/dFey3c7t4ks47ds/6TiTP1rrfilpumL4B8whvONwOPbNefhpShFx5bplV&#10;/quHxkYpK9/1PPfj15Wv+DtIs7WD7umbbjvk7R1r5/8Ah78Vb34LfFaVFtrr7PHD5a+SwVfmwe9f&#10;QF/cXmpaHNFpCq22Ha24d/xrxP4s+DbO/wBLZ4kf+1fPUzJu+Xbg817GGlGVH2Y84p08RT500vI/&#10;TvwZY/CT44fCqXWV8P6dHNa6fGjNOysxZkBJ4PWvEPix+zv4T023/tjQrbTo5muAGMMZ3Y2k/wBK&#10;8W/Yv/aF1TQvD2peCtbuYUuLy9jitY1gzuATHXPqK9xvPEF4Ill1kqsbNgFV71wYjmp1LH5hUrYj&#10;D4i0btFX4X+I7+0votJvbxvKa5Abc2BjH/1q+yP2XvFFl5LeG0uVImhE0W1s/MOD+mPyr4d+IVlq&#10;OjRf2loUattt9+6TnnNeifsifGHW9N8aaNBqkkSBpI42Cx4+8+0j8jXNiMHUxGGbXa59JlcorEU6&#10;/NrfVfgz9AlLBsGnU0EnmnV8efoi2G76JQHRkP3SMGvxt0/9rj9p7S18uy+PnixV/utrUzL+TE1r&#10;Wv7c/wC1tZ48r47642P+esyyf+hA1+6T8Cc8j8OKpv5SR+Ow8Y8nl8WHn96Z9kfHv4P614U1uSWM&#10;NNbztJJDJHGcYJzg+9eS3fh+Tcyz23O3q0ftXnfwy/4KA/GR/FlrB8bvG95r3h9laO5t5LeEPHkc&#10;SKVQHI9M4Navxo/bL8DySSWnwl8OTXEj/wDL9qDFUTjoEByfzqa3hnxRQxUMOoqd18Sdo/O+zNqP&#10;iJw7Vw8q/M42fwvWT9LHlWp/safFn9pz4oafH4R8O3Sx2peOa6ktz5cQLZyW4H9a9+0X/gjf8WfD&#10;nhxrq1+MNjJeLA22xSGRQc87d2cZrz3wt/wUr/aZ8HafHpGhXugw28K4SJdDRR/46Rn8a6C0/wCC&#10;tf7U8AUTWXheb/e0mRT+korsq+GvHkJJUPZ2X97/AIBxw8Q+D6ivV57vy2/E+fx8GZ/AvjCXSfHG&#10;lpJcWd2yXEd1b9MEgjn3q1pF/rfgrxJdapZaLcJp8vy24iUrHtBB44xiu48TfHG9/aR8ftfeLPCO&#10;mWWoXyN5k2l+ZGsrjnJVmYZ+mK2NRsX1Lw2PCCx/JZRNtX8Mdfxrzc74fzDLZKjjYpSaT0d18me7&#10;kfEOCx8XVwkm4ptaqz+44fxD8WPD3jy7W3doYXaMJ804OMVyfj3x9p/hbT4YrdVut7MjLHIOOKzb&#10;j4Ba3YytrNtbKGjY4Zrj1rz+68L+PtU8TXGmXSwtHDcYjXcBjnFeLhcrop7HvYjOK/KQeO9bg8U+&#10;G5pbLR/s7syhdvXg1F8KvgLpnjhLhdRvraORkXZ50G47j+PWvQT8Jfsdhi8tx5m7J/fU/wAKaFd+&#10;F9TW8UBUWRWHOcAGvYxGHqQopR7HiU5Rq1nOW7PPdb/YA1a28V/2iNeVrcR7dq6edua9dsPgrL4F&#10;8O28ejWwkb7Kv2hre329B3r0/QPiloesQC0v5ZG3ZPyxelR+J/ij4d0QR2GjPIv2tSs2+POa8rD/&#10;AFiNRXOrFU6PsnZHiGoX+oWl81nc2Uq7edzZFeg+C/gRqPju08601by/lXaqwlutZfjXSotYmbUb&#10;NG3Myj5uK9W/Zn1zxBpOpR28rR+T9pj3fLngV9LTxNaNNanzcqUeZnE6x+yb480t2lttPvNUGf8A&#10;Ux2Ln8e9cj4j8I+JNEgYar4XurVFU7jLbleM1+m3wu8Y+E7JluNSMnmNGwbatVP2k/2UPDnjv4V6&#10;1r2m6axmi08mNmu9uCSD0rqp8tSlzTepy1sRyVOWx8Zfsq+NPC+lwrY3otvMWxYbWkAOd1ewWXjz&#10;UdIvEfTbGeOMtuNxDJhUNfEfj/wv8SfhD8Tb+DRmgjWORUAbD8YBr3n4Z/Ev4teJ/C89nd3NuyeY&#10;qELAB/CKqnWo7WZjU5tzvPF/jzW7/V5LmTXrjBuN3Nwa14fihJaaYyXOuM3Ofmua8d8VR+OrMyTP&#10;5X3s525ryvxp8TPHNputxdRj5QceSKP3K1sZSvI+lpPi1ppuZBPqcbfNj5rgVwPxQ8c+Hb3UmuY5&#10;bdsQoPlmHNfO7eNPG927P50WDk58sVteCtE8S+NZI47ny23Mw+9t6CsKlRRptRRhWwca0eZ9D6u+&#10;B3xW0k2baeqR7vJiVcSj3r1ODW5bY/araNs+qmvDvgn8ANZsWjvJLVcMIW4uPQmvfrnRU0XT/LmT&#10;DKw6HNfJY2nzSd/I+ZxFKtRre69DL8R65qDWqyLHNlkJ714/8R/EWtveSR/6R95f4j6V9CS6Da3t&#10;rb5RjmP+91yK4vx58LrW4mkkS3bll/5a+1fN5lF06d12P0rhGpOVRc/dHyrrms6o8jCUzdW+8T61&#10;5/8AF3xG1r4bVbqZtv2tRtd+PutXv/jL4dC3lcLB/e/j96+fP2i/D+lRaabS4R/MW9Rmw3+y1fN5&#10;bTdTMJcy0P2Ss6VLAqUbnh+n6Vc61qBigvWijkmIbHTmvRPDmreDfAOlxW+tWlldTKpSTzCA3UnP&#10;Ncv4XbS7PUY0+by/O+bn2q54t8G+EfEU7XTRTMzvlv3hHbrX32IhD2kT5HFS5locH8Tv22vBmlXX&#10;2KT4eW80bRZaX7Qm1efpXB+HP2gNW+Mfia70Hw/8Gry6s4AHhkgHmR7ScZGF6da2PBX7B3iL4/eN&#10;7Hw/oWlJJp9zM0Nwsl95bE4Ldfwr7C8M/s4fBn9gz4X6bLd6TdWutTWrWV432prhS2WcAZ+or0FK&#10;nHDxVj56dGtUlc+Y2/Y4+GrXC3t14q0TQ7heEtpLRUZv9rqK8g+OPwE+LGh30Ung3VdUutPs7xmj&#10;uLGF/KliUZyMcbTW/wDFC0+Pfxd8Y2/izSLize3t7fyWLKqEHk9Pxr64/Yy8deCdR8Kn4ZfHHzpD&#10;a6KlpClnHtxKW2n5h14NbU61Pl1Mnh63I2eG/stf8FO9Q/Zi+EU/hmbwdfT6h/a0t1HcLqXlSKrr&#10;GuBxn+GvNvAvwEsf2o/jb4g+Mfivxpb2a6/rbauLXUI/MKGeYyFNxPJAPJr1/wDb1/4J46H4at7j&#10;xz8HdCaOyt7GFd13qBYiUyNu4I9CteTfAi/W4gm8KaUzDVtNto4Jlb7omX5ce43CtVWjKJz+zlzb&#10;n1XB/wAEvNN+JHhMt8O/iZp+m3TyYjutO087hjrypzyK8t8c/wDBNT9pj4Ys17Y/FPxBqCwszZt7&#10;KZRhefXvXWfAv9pn9pj9njXobbxXq1hHpEPmO6xWaSNuccfrX2B4A/bkl+IekGz1PUg/nQIrBbAL&#10;94c15WKrRi76ns4PC+0VtEfmzpXi/wDaG+G3iI6LrvjLxNGkcR3Ca5lQfMOODVjw54Un8Z+ONPv9&#10;d8V7v9MBka6Yt945OSTX2p+0T8GPAHjzTp/Fr2MzTSyxruWYr04HFfIvivwePCGsD+z4SsSyMW3O&#10;TwDXLGtSqQdtGdcsDUpSUnqb3xTeT4XanJf+GvFYaNZkRfsUpQYI5719VfAv9rfTLv4d3Xhi619T&#10;JdwxxgyagMj5B2r5Q0HwHpnxU05LCSF5GZWlx5m3p/8ArrJ0H4bav4T1FrixjC+TcZG6Td0NeYp/&#10;vEmd9CDettD2D44WE2r+JLjWEuvOhmmUq3Vfu+tdD+yNqSeHviDpdlD1k1AEBWx/Caq22h3eq/Cz&#10;Tr+/UeY7MWKt9ap/AEy6V8ZtDmn+4uofN+Rr1alaVTD28jmxk/qzTR90a14f8UvpMWvWMN3i4JO6&#10;NT6etfPfx61TxbrOrAayLwR/Z9p89ieMmvuDwf438I3Hwx0qwvJJvMSM7gq18u/t16r4W0iwuJ/D&#10;xlWT7EhXfzzvrwcDz08Qjip46VdWkfPOqeEND1K2tRBfW0k28GSNQCw+tfVn7GX7PHw+1nw+t34n&#10;0fSpG+2SD/S7JTkbfevBf2KfgF4g+Mfi3UNT1e1WW38uOZNtx5ZwX56V9xX3gXQPhDYNpmkwyQ4w&#10;43Sl+TXp1MbLm5Wzxs4zaMYpLz6XPnP9q/4U+DdA1uGPw94YsFVL2QbrWzUDaPwqHwBssfh55awC&#10;MfaGO3GOa9W+LvgO78SeHhq+nxhmWGSXc0mP4a8h8LS6tF4Vaw1Yr5nnFvl9K5MRzVI3Pc4PzqUo&#10;xi30fQz9AsJdS8TxsEyFvAcYPrXpHxO8Oeb4Hz5fzecBjafWq/wq8ByXd/JftCflZH4b6mvQvGul&#10;w3eiHT4lYsJAfvVrQqe64mebe2hjI1l0u/xPlyzWT/SbKJtrSNtVR3rl/EXwt8Q3F9Leuk/lsON0&#10;JxVv4o+L5fh58SNFsS/lx3d825du7IDAV9DeErrwz4y8EQyESGaRmLduAa7FKGHj7TuerR5Mbhk5&#10;K7PjLwTDe+FvHtlO5dQt4Gbgr0NfRV/8bdG8P+H7e91KCO43Sbdkk44PNeb/ABY8Dx6Dra3tvFtC&#10;7nzuz/EazfCvgC5+Kt0ug3MXmRovnKBJs5BA6/jWsYU8baTPAx2X06cuax3fj79oOLxVafZNJ0hl&#10;3QbP3U4Pc+1TfB3X/E9n4i0vUktLuMfaoWU7j/fFeqfDD9hTRLVYbrVNFbb5isWW+PTbXsF1+zV4&#10;S8N+GbbUdE0uTzbUeZta8JB2gn+Yrb2kaMfYx9PvPMp4qhRldrb8j7MtZA9vG4/iUH9Kk81fWvzx&#10;f/gsL8WLBvsK/CnQ28k+Wpa6l5xxmj/h8f8AFv8A6JNoH/gVLWn/ABCHjaS5lSjr/eR3/wDEUOE4&#10;+66ktP7rPpK9+AXwS1Bt978KtBkb+82lxZ/lWfcfst/s9XPMvwi0Tn+7Zqv8q76iv2hYvFR2m/vZ&#10;+SvD0JbxX3Hmdx+x1+zVdf634Tab/wAA3r/Jqo3X7Dn7L1x1+F1vH7x3ky/+z161RjvVrH41bVJf&#10;eyHg8K94L7keK3H7AH7MU+QvgiaP/rnqEgx+pqjc/wDBOf8AZnm6aRq0f/XPUz/UGveCoPUUHOet&#10;af2pmC2qS+9kPL8E9XTX3I+a/Fn/AAT/APg14I8PX3jDwQdY/tLT7V5rSOe+EiswGcEbRXC6H8Ov&#10;7U8L2GvRzt512mZYhFyvrn8q+ypY45o2ilUMrLhlYcH1H5Vxo+BvheCdpLK6ureLOVgRl2rznjjp&#10;Xy/ENHMM25JxfM0ravofScP4jB5XzRa5U9dEfK/xD8Bap4fhki0vR5bxfJVyVhPUnpXjPijwtqtp&#10;dC7PhZ43km/efucEV+h138E9FvI2STWLza3+7/hXOav+yL4C1pibrV9QGWySrJ/8TXxyyHPIy+Ff&#10;+BH2X+sGSyXvSf3Hw3puhDVtQW2vJmh3DGGX0rvdA/ZofxYkRsriVt23/V2obqfrX0en7CfwuS8W&#10;+/tvVGZeNu9Mf+g16D4H+DvhvwKqrptzcSbdoXzmH8J9hXvRy/Mlh1CUFf1PEqZxg/btxbt6Hh/w&#10;2/YRvbZUMy3Dfe+ZtPH+NdRL+wVZaVMtzcyPceY27bJpy/JX0dp/jS/01BFDbRtg55zU114+1O9X&#10;bNZw9MZwa545VmUZX5F94qmd4eorXZ8r+MP2VtO09WxbKse4Yb7CAK3Pht8C/h9NbzW8fiuzhm3K&#10;oVbddwavcNcMOu2n2O8tlxu3fLmuT0T4R+FtB1BtSsxMzNN5jKzd66P7PzHl+Bfeef8AXsO7+8zx&#10;/wCIngmf4YazJqek65NqG5ljFuOFGR1q98XZPi54g+HV7Y2GlatDHLp4G6Fnx27V69rPw38M69cN&#10;c6naNJuYHbv6Yrqp9UtbrSW0WfR7fyWjEbctnb+dcNXJc2qVOZJL5nRTzDL1Bczd/Q/Onwx+yD43&#10;8Wa1LrmrLqkjyLvZZrMt0PvX0x+z9J4S+D2lTWviTwjp80pufMSO8gVWZduOmPavdNKh0nR1IstF&#10;iXcu1iWbpXMeJfhT4N8UXAu76zZJFXarRyHjnPeqp5LmkJXsvvKlmOXSVm39xdvPij8IvEml4k+H&#10;vh2NmjJ/1KZB/wC+a8F+KPhr4d39008HhfSVXygPltUx1PtXrSfAbwlEAsN7eL2G1x/hVW//AGcv&#10;CmpArca1qGPZ1/wrujluYNapfeYrF5dHZs+d7jQ/hdBpd1avpOkLI8DqgNugO7B6cda8f0Pw9H4R&#10;1pIbaxWRtzMI/LA6ivs64/Y1+GN1N9onvtRZg27/AFw/wpZP2M/hXLqy601zqHnIu0DzxjH/AHzW&#10;8MtxXI+ZIFmGCp6Rb+44n4JeOEt7eO11XQYod8cKRtJ3OTn+lfR3hj4b2HjaxXUZoFjhdivmLCCu&#10;R71wsH7PHgq3NuYbi6/0Ugx7pBz+leneGfE194X8Or4a06KNoFkZ1Z/vZJ5ryMVkOYVJ+6l95X1n&#10;K5ayb+4wNX+Fl9bM0VrpMkipu2stvjiuE8afDzXkDY0O4xvXnyT6fSvbf+Fl60IvKNpDwMfdNZ+p&#10;+KbjVEMdzZxbS2flzXn1uF8yqRs0vvOylm2X4e3I39x8i+KvhlqE0rGeylT72d0PvXy9+1B8BfEU&#10;97NqNnZXkkLXSbdlt8v3Gr9M9W8I6Pq7E3EWOv3Wrl/FPwB8KeKbQWN3cTLGsgcDjqAf8a8hcG5v&#10;Rrc8Ir70exhuKsH8NRu3zPx01L4Z67Y6BqEtzpdxA8aEqzQY6d6Pgv8ADDU9a1qSSe6uHU2+7y2j&#10;LY+YV+pfiT/gn58L/EtnLY3erXirMhVtqjpms/wd/wAE3PhR4IvGu9L8QX5Zo9h3KvSuutw5nso/&#10;Ar+qOhcS5S5JuT+5nkPg+P4V/CTTW1DS77SZr6NlkhhVUR2bG04xznmvG/jjY678cfElzPLo80dq&#10;115sO1S6jKhePyr7U/4d8fCCe/j1G81G+keP7v3QMV12h/snfB7RLNbT+xpJgq43STEd/auOXCnE&#10;XLZQX/gR3U+K8hWkpNfK5+auofAe00BPKsbISDAbC2gFOt/g1/Z/2fVbK1ZZlZXkWO2AJxzgmv0n&#10;vv2Sfg1fNv8A7Emj/wB2Y1Xk/Y7+D8iKI7S6jx/dm61jS4R4m+1Ff+BHXU4w4alRcYt3f90+L9Y1&#10;uXxf8BNQ8N6r4Xj+1TXuVWWPdIVGzpn8a+VviJ+xBdR6pb+LfDGrXkM1xeNc3NvZ2QXGTu2nB9a/&#10;XY/scfCEDmG8b/t4/wDrV4n+0t+zX8WvD3i2ztP2ffh3/aWltY7rqe4kVmWbcRjlh2xXV/q3xBh6&#10;d3FfJ3PM/wBY8irzsm/mrHyX4G8E3sPw8/4R3XfBv2i4N0zG4urbL7eMDkdKsab8Pb62l32+nSWq&#10;qwKrHDtBr6U+BP7PH7RGr/E6ws/jP8MUtfDzLJ9snhZFZTtO3kMT1xX0cn7IfwQPJ0G4PP8Az9tX&#10;PHhPPsXFySUfVnZ/rdkuEtF3l6I/P28vfE9loY0uHw/NeBZM8qTmqOt/B648c2sdg/hZrdriPa0q&#10;2YJQt3r9GIP2U/gpbPuj8MP/AMCuGNaFn+zx8J7F1kt/DK7lORmRv8a2o8D55F3cor5smrx1k8ot&#10;csn8kfmp4B/Zau/hz4gZ7+SdbVIWRZ5bUKrE0/xz+zbrF1byX/hHT7jUo1jZpmtLTIVj2OM1+l+q&#10;fAr4Xa1aCw1PwvHNGG3BGdv8am0H4N/DTwxZzWGieF4YIZj+8VWb5vzNehHgnMeZNziea+NsBGNo&#10;U5H5QX2kaxpGhQ+GtZtJrJ7ZvmjlUqRntg1X+HGi3reMbO8gs2PlXHBVOvBr9RfFH7In7PPjG7k1&#10;DxB8OLaaaRtzyea4OfwNZmn/ALDn7OelXK3Wl+EJbdlbcvl3j8H8TXbLhTMIxspROKrxVgsR8cWv&#10;xPnTw7r8mn+GI01LUzb/ALltqySEZb0Feaad4G8UfGr4kWekXtvdNZTZiluvLMirgk9+K+3dY/Y3&#10;+DuswpDPBfqsbbl23hrT8D/sy/DvwA6yaB9rBWTf+8mzzXHDhHNITu1H7zlefZfFXg391jyz4ceE&#10;7H4J+Hf7P0i1WSZbPyWdYQjHGeeKg8M+H/FHxDcXGszXluxYpsky3Tvya91vPhJ4ZvpjPcyT7mOT&#10;81XdK+H2g6Q/mWqyZBz8zda5K3COdSleEY/+BHiLE4GpUcqs2r+Vzxi987wzaNpN/AWh8sxeZMOC&#10;Mda8O+IOp+Hbf4gf2dY39uIzbqdsZAHT0r7M8TfCjw34ri8rUTMF+b/VtjrXmur/ALBPwi1XxB/w&#10;kc2q6qk3l7NqzJjH/fNa0+FM69nacV96Pay/Nspy+V4yk/lYqfB/TdHHh2eVJoWdrWMr8oyTg1Wv&#10;LO7fXWSayZY9g+bbxnFeoeFfgb4Y8J2otrG9umURqg8xx0H4VqT/AA00C4fdIZj77hXDLg/Po1Lx&#10;iv8AwI+mlxbkdanyzbvbsfAfx8+A2teLfHuj6kulXEcdvdOxdbXcAC3Wu78NeCr3w3okVpZySzPH&#10;kbFTHBNfWer/AAX8MasFSa4uF2jGUYf4Gs+0/Z28KWk3nRaleZx/s/4VvU4Uz6rRUHFaf3gw3FWQ&#10;UZfG/wDwE+VPil8MZ9U0CW7eydZEtDt/cda8Z8NzXvgnxCDNbNEq4Tc3y9WBr9F9b+A/hrWrJrKf&#10;UrpQ0ezcu3ivNfE//BPP4e+JpTNJ4y1OFvMD/LGh5FbYPhfOsLGzivvRGZcTcP4in+7m9uxrfD/x&#10;Fp+u+EHOnanHNNhVWOOTJztHFejeBdHi1HS2stau2iElqy/vB6+ma5z4Zfs1eHfhqgFr4hvLrbKH&#10;VZFRecY7V6LBY2tr/qY/oW5rqp8H5hiMQqlaSik773PhsVj8JzSVNt38j5yuP+CZHwaurmS5bxVr&#10;e6RizYaPHJ+lM/4dgfBr/obNd/7+J/8AE19LfhR83+c1+wU84zOMVFVXofHyyvAyld01cdRRRXln&#10;oBRRRQAUEZ6iiigA/CiiigAo/CiigA9sUYHpRRQAUUUUAFGB6UUUAFFFFABRgelFFABgelGPaiig&#10;AAA6CjA9KKKADA9KMD0oooAKKKKACj3xRRQAUUUUAFFFFABRRRQAYz2o6UUUAH4UUUUAGO+KKKKA&#10;CiiigA69RR06CiigAooooAOvUUUUUAFHtiiigA/CiiigAx7UUUUAFHviiigAooooAKKKKAP/2VBL&#10;AwQUAAYACAAAACEAPPyCDdwAAAAFAQAADwAAAGRycy9kb3ducmV2LnhtbEyPQUvDQBCF74L/YRnB&#10;m92kJUVjNqUU9VQEW0G8TZNpEpqdDdltkv57Ry/28mB4w3vfy1aTbdVAvW8cG4hnESjiwpUNVwY+&#10;968Pj6B8QC6xdUwGLuRhld/eZJiWbuQPGnahUhLCPkUDdQhdqrUvarLoZ64jFu/oeotBzr7SZY+j&#10;hNtWz6NoqS02LA01drSpqTjtztbA24jjehG/DNvTcXP53ifvX9uYjLm/m9bPoAJN4f8ZfvEFHXJh&#10;Orgzl161BmRI+FPxnpKFzDgYmC+TGHSe6Wv6/AcAAP//AwBQSwECLQAUAAYACAAAACEAPfyuaBQB&#10;AABHAgAAEwAAAAAAAAAAAAAAAAAAAAAAW0NvbnRlbnRfVHlwZXNdLnhtbFBLAQItABQABgAIAAAA&#10;IQA4/SH/1gAAAJQBAAALAAAAAAAAAAAAAAAAAEUBAABfcmVscy8ucmVsc1BLAQItABQABgAIAAAA&#10;IQB7a5fSGgMAAAMMAAAOAAAAAAAAAAAAAAAAAEQCAABkcnMvZTJvRG9jLnhtbFBLAQItABQABgAI&#10;AAAAIQCgxtKV0AAAACoCAAAZAAAAAAAAAAAAAAAAAIoFAABkcnMvX3JlbHMvZTJvRG9jLnhtbC5y&#10;ZWxzUEsBAi0ACgAAAAAAAAAhAO/NXKuHYQAAh2EAABQAAAAAAAAAAAAAAAAAkQYAAGRycy9tZWRp&#10;YS9pbWFnZTMucG5nUEsBAi0ACgAAAAAAAAAhAE4z/iIAUQAAAFEAABQAAAAAAAAAAAAAAAAASmgA&#10;AGRycy9tZWRpYS9pbWFnZTIucG5nUEsBAi0ACgAAAAAAAAAhALMsBeuQ5QAAkOUAABUAAAAAAAAA&#10;AAAAAAAAfLkAAGRycy9tZWRpYS9pbWFnZTEuanBlZ1BLAQItABQABgAIAAAAIQA8/IIN3AAAAAUB&#10;AAAPAAAAAAAAAAAAAAAAAD+fAQBkcnMvZG93bnJldi54bWxQSwUGAAAAAAgACAABAgAASK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197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ZAwQAAANoAAAAPAAAAZHJzL2Rvd25yZXYueG1sRE9Li8Iw&#10;EL4v+B/CCN7W1D2IW40iPkBlD+sD8Tg0Y1tsJt0mtvXfG2HB0/DxPWcya00haqpcblnBoB+BIE6s&#10;zjlVcDquP0cgnEfWWFgmBQ9yMJt2PiYYa9vwnuqDT0UIYRejgsz7MpbSJRkZdH1bEgfuaiuDPsAq&#10;lbrCJoSbQn5F0VAazDk0ZFjSIqPkdrgbBbvGbe/L6E+efxu8fN9Oq/pnvVKq123nYxCeWv8W/7s3&#10;OsyH1yuvK6dPAAAA//8DAFBLAQItABQABgAIAAAAIQDb4fbL7gAAAIUBAAATAAAAAAAAAAAAAAAA&#10;AAAAAABbQ29udGVudF9UeXBlc10ueG1sUEsBAi0AFAAGAAgAAAAhAFr0LFu/AAAAFQEAAAsAAAAA&#10;AAAAAAAAAAAAHwEAAF9yZWxzLy5yZWxzUEsBAi0AFAAGAAgAAAAhANIb5kDBAAAA2gAAAA8AAAAA&#10;AAAAAAAAAAAABwIAAGRycy9kb3ducmV2LnhtbFBLBQYAAAAAAwADALcAAAD1AgAAAAA=&#10;">
                  <v:imagedata r:id="rId11" o:title=""/>
                </v:shape>
                <v:shape id="Рисунок 23" o:spid="_x0000_s1028" type="#_x0000_t75" style="position:absolute;left:47053;width:17672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/+xQAAANsAAAAPAAAAZHJzL2Rvd25yZXYueG1sRI9BawIx&#10;FITvBf9DeEIvRbPdwlJWo2jB0mIvWg96e2xed0M3L0sS3e2/N4LQ4zAz3zDz5WBbcSEfjGMFz9MM&#10;BHHltOFaweF7M3kFESKyxtYxKfijAMvF6GGOpXY97+iyj7VIEA4lKmhi7EopQ9WQxTB1HXHyfpy3&#10;GJP0tdQe+wS3rcyzrJAWDaeFBjt6a6j63Z+tgk3eGt2vu9O5yN/NqXjyX8fPrVKP42E1AxFpiP/h&#10;e/tDK8hf4PYl/QC5uAIAAP//AwBQSwECLQAUAAYACAAAACEA2+H2y+4AAACFAQAAEwAAAAAAAAAA&#10;AAAAAAAAAAAAW0NvbnRlbnRfVHlwZXNdLnhtbFBLAQItABQABgAIAAAAIQBa9CxbvwAAABUBAAAL&#10;AAAAAAAAAAAAAAAAAB8BAABfcmVscy8ucmVsc1BLAQItABQABgAIAAAAIQBQba/+xQAAANsAAAAP&#10;AAAAAAAAAAAAAAAAAAcCAABkcnMvZG93bnJldi54bWxQSwUGAAAAAAMAAwC3AAAA+QIAAAAA&#10;">
                  <v:imagedata r:id="rId12" o:title=""/>
                </v:shape>
                <v:shape id="Рисунок 26" o:spid="_x0000_s1029" type="#_x0000_t75" style="position:absolute;left:24193;width:20777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jIPwgAAANsAAAAPAAAAZHJzL2Rvd25yZXYueG1sRI9Bi8Iw&#10;FITvwv6H8Ba8aboeZLeaFi0rePCi68Xbo3k2tc1LaaLWf28WBI/DzHzDLPPBtuJGva8dK/iaJiCI&#10;S6drrhQc/zaTbxA+IGtsHZOCB3nIs4/RElPt7ryn2yFUIkLYp6jAhNClUvrSkEU/dR1x9M6utxii&#10;7Cupe7xHuG3lLEnm0mLNccFgR4WhsjlcrYIfHhoMzW9xPSaXYrc21WlfrJQafw6rBYhAQ3iHX+2t&#10;VjCbw/+X+ANk9gQAAP//AwBQSwECLQAUAAYACAAAACEA2+H2y+4AAACFAQAAEwAAAAAAAAAAAAAA&#10;AAAAAAAAW0NvbnRlbnRfVHlwZXNdLnhtbFBLAQItABQABgAIAAAAIQBa9CxbvwAAABUBAAALAAAA&#10;AAAAAAAAAAAAAB8BAABfcmVscy8ucmVsc1BLAQItABQABgAIAAAAIQC+LjIPwgAAANs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:rsidR="002E1047" w:rsidRPr="00B82183" w:rsidRDefault="0036464D" w:rsidP="0036464D">
      <w:pPr>
        <w:jc w:val="center"/>
        <w:rPr>
          <w:lang w:val="be-BY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573916" cy="1558536"/>
                <wp:effectExtent l="0" t="19050" r="36830" b="22860"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916" cy="1558536"/>
                          <a:chOff x="0" y="0"/>
                          <a:chExt cx="6729730" cy="1596044"/>
                        </a:xfrm>
                      </wpg:grpSpPr>
                      <wps:wsp>
                        <wps:cNvPr id="3" name="Стрелка вправо 3"/>
                        <wps:cNvSpPr/>
                        <wps:spPr>
                          <a:xfrm>
                            <a:off x="0" y="209550"/>
                            <a:ext cx="6729730" cy="1197032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ая соединительная линия 4"/>
                        <wps:cNvCnPr/>
                        <wps:spPr>
                          <a:xfrm>
                            <a:off x="2905125" y="0"/>
                            <a:ext cx="15365" cy="159604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>
                            <a:off x="466725" y="276225"/>
                            <a:ext cx="0" cy="1047403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4457700" y="247650"/>
                            <a:ext cx="0" cy="1047403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1C9E04E" id="Группа 53" o:spid="_x0000_s1026" style="width:517.65pt;height:122.7pt;mso-position-horizontal-relative:char;mso-position-vertical-relative:line" coordsize="67297,1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BWKgQAAE4OAAAOAAAAZHJzL2Uyb0RvYy54bWzsV9tu2zYYvh+wdyB4v1iSJSs2ohRGOgcD&#10;gjZoOvSapqkDIJEayUTOrrrudkAu9gDF3iAYNqDYoX0F+Y32kzrYidPBcIBcNQFknv4DP37/R+no&#10;2bLI0RWTKhM8wu6BgxHjVCwynkT4+9ezbw4xUprwBckFZxG+Zgo/O/76q6OqnDBPpCJfMInACVeT&#10;qoxwqnU5GQwUTVlB1IEoGYfJWMiCaOjKZLCQpALvRT7wHGc0qIRclFJQphSMPm8m8bH1H8eM6pdx&#10;rJhGeYQhN22f0j7n5jk4PiKTRJIyzWibBtkji4JkHIL2rp4TTdClzLZcFRmVQolYH1BRDEQcZ5TZ&#10;PcBuXOfebk6luCztXpJJlZQ9TADtPZz2dktfXJ1LlC0iHAwx4qSAM6p/Xb1d/Vx/gv9bBMOAUVUm&#10;E1h6KsuL8ly2A0nTM9texrIwv7AhtLToXvfosqVGFAZHQTgcuyOMKMy5QXAYDEcN/jSFQ9qyo+m3&#10;nWXojcMhHF9jOR45vm8sB13ggcmvT6cqgUtqDZd6HFwXKSmZPQVlMGjhWqP12+rd6m39Z/13/Rfg&#10;Vf9ef4LuLfx+RC121q4HTk0UYPhZ1DxnHAQtMXvo7gDgjkNn6N0BgExKqfQpEwUyjQjLLEn1VEpR&#10;WVqSqzOlG8S6hSYBJfJsMcvy3HZMzbGTXKIrAtUyT9w2xMYqALpL37b0dc6Mbc5fsRhoBMfs2YC2&#10;gNfOCKWMa7eZSsmCNTECB/66KF14e67WofEcQ3a979ZBt7Jx0vlutteuN6bM1n9v7PxfYo1xb2Ej&#10;C6574yLjQj7kIIddtZGb9ZD+BjSmOReLa2CNFI36qJLOMjikM6L0OZEgN8BskFD9Eh5xLqoIi7aF&#10;USrkjw+Nm/VAa5jFqAL5irD64ZJIhlH+HQfCj13fN3pnO34QetCRmzPzzRl+WZwIOHMXxLqktmnW&#10;67xrxlIUb0BppyYqTBFOIXaEqZZd50Q3sgpaTdl0apeBxpVEn/GLkhrnBlVDv9fLN0SWLVM1kPyF&#10;6IqMTO5RtVlrLLmYXmoRZ5bHa1xbvKHgjUw9QeX7vU6+B528qf+pb1c3aPVT/RFE4I/6Q/1v/WH1&#10;zgjC6hdom0nQhmb4BlnhMnmClJzwVku7mur0rBdSb+wErhdgtC2nLsgnTHxOErcUIc+4UbEtgI1o&#10;mOGcI2De8NCFijT9jaqHjkzmvTLMZptlu5YQkOOcd/S3Emf2qR7QiB3q+GEB2KGGn1oA9HJHATAq&#10;0RL0iZgKd217o+/DVHs578xUfzQKW6J64ciDJuwXNLi9wkEzLFMdP/Qdey32l/ejmNqB2lypX/hm&#10;JbC5cDponk4Zw0fxLTSM2Z1vcKmFIFVGGT0/HN1/ZfpCuPY97u7r0R5vOPsJnH0lh48WEL07X0Wb&#10;fSuI68/A4/8AAAD//wMAUEsDBBQABgAIAAAAIQB57BWV3QAAAAYBAAAPAAAAZHJzL2Rvd25yZXYu&#10;eG1sTI9BS8NAEIXvgv9hGcGb3aRppMRsSinqqQi2gvQ2zU6T0OxsyG6T9N+79aKXgcd7vPdNvppM&#10;KwbqXWNZQTyLQBCXVjdcKfjavz0tQTiPrLG1TAqu5GBV3N/lmGk78icNO1+JUMIuQwW1910mpStr&#10;MuhmtiMO3sn2Bn2QfSV1j2MoN62cR9GzNNhwWKixo01N5Xl3MQreRxzXSfw6bM+nzfWwTz++tzEp&#10;9fgwrV9AeJr8Xxhu+AEdisB0tBfWTrQKwiP+9968KEkTEEcF80W6AFnk8j9+8QMAAP//AwBQSwEC&#10;LQAUAAYACAAAACEAtoM4kv4AAADhAQAAEwAAAAAAAAAAAAAAAAAAAAAAW0NvbnRlbnRfVHlwZXNd&#10;LnhtbFBLAQItABQABgAIAAAAIQA4/SH/1gAAAJQBAAALAAAAAAAAAAAAAAAAAC8BAABfcmVscy8u&#10;cmVsc1BLAQItABQABgAIAAAAIQDRSZBWKgQAAE4OAAAOAAAAAAAAAAAAAAAAAC4CAABkcnMvZTJv&#10;RG9jLnhtbFBLAQItABQABgAIAAAAIQB57BWV3QAAAAYBAAAPAAAAAAAAAAAAAAAAAIQGAABkcnMv&#10;ZG93bnJldi54bWxQSwUGAAAAAAQABADzAAAAjgcAAAAA&#10;">
                <v:shape id="Стрелка вправо 3" o:spid="_x0000_s1027" type="#_x0000_t13" style="position:absolute;top:2095;width:67297;height:11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kswQAAANoAAAAPAAAAZHJzL2Rvd25yZXYueG1sRI/RisIw&#10;FETfhf2HcBd801R3UalNRRYXfBKsfsC1ubalzU1tsrb+vVkQfBxmzgyTbAbTiDt1rrKsYDaNQBDn&#10;VldcKDifficrEM4ja2wsk4IHOdikH6MEY217PtI984UIJexiVFB638ZSurwkg25qW+LgXW1n0AfZ&#10;FVJ32Idy08h5FC2kwYrDQokt/ZSU19mfUfA1/z4MZ7dsdrvHoc72dX+pbr1S489huwbhafDv8Ive&#10;68DB/5VwA2T6BAAA//8DAFBLAQItABQABgAIAAAAIQDb4fbL7gAAAIUBAAATAAAAAAAAAAAAAAAA&#10;AAAAAABbQ29udGVudF9UeXBlc10ueG1sUEsBAi0AFAAGAAgAAAAhAFr0LFu/AAAAFQEAAAsAAAAA&#10;AAAAAAAAAAAAHwEAAF9yZWxzLy5yZWxzUEsBAi0AFAAGAAgAAAAhAHEc6SzBAAAA2gAAAA8AAAAA&#10;AAAAAAAAAAAABwIAAGRycy9kb3ducmV2LnhtbFBLBQYAAAAAAwADALcAAAD1AgAAAAA=&#10;" adj="19679" fillcolor="white [3212]" strokecolor="#1f3763 [1604]" strokeweight="1pt"/>
                <v:line id="Прямая соединительная линия 4" o:spid="_x0000_s1028" style="position:absolute;visibility:visible;mso-wrap-style:square" from="29051,0" to="29204,15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MRxAAAANoAAAAPAAAAZHJzL2Rvd25yZXYueG1sRI9Ba8JA&#10;FITvQv/D8gq9lLqxiLSpq1RBUKxUY7w/sq/Z0OzbkF1j/PduoeBxmJlvmOm8t7XoqPWVYwWjYQKC&#10;uHC64lJBfly9vIHwAVlj7ZgUXMnDfPYwmGKq3YUP1GWhFBHCPkUFJoQmldIXhiz6oWuIo/fjWosh&#10;yraUusVLhNtavibJRFqsOC4YbGhpqPjNzlbBdvW9WHeTfbY7yfx9Myr6Z/wySj099p8fIAL14R7+&#10;b6+1gjH8XYk3QM5uAAAA//8DAFBLAQItABQABgAIAAAAIQDb4fbL7gAAAIUBAAATAAAAAAAAAAAA&#10;AAAAAAAAAABbQ29udGVudF9UeXBlc10ueG1sUEsBAi0AFAAGAAgAAAAhAFr0LFu/AAAAFQEAAAsA&#10;AAAAAAAAAAAAAAAAHwEAAF9yZWxzLy5yZWxzUEsBAi0AFAAGAAgAAAAhAI8x0xHEAAAA2gAAAA8A&#10;AAAAAAAAAAAAAAAABwIAAGRycy9kb3ducmV2LnhtbFBLBQYAAAAAAwADALcAAAD4AgAAAAA=&#10;" strokecolor="red" strokeweight="3pt">
                  <v:stroke joinstyle="miter"/>
                </v:line>
                <v:line id="Прямая соединительная линия 6" o:spid="_x0000_s1029" style="position:absolute;visibility:visible;mso-wrap-style:square" from="4667,2762" to="4667,1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L7wQAAANoAAAAPAAAAZHJzL2Rvd25yZXYueG1sRI9Bi8Iw&#10;FITvgv8hPMGbTRWsUo0iirLsZbH14PHRPNti81KbqN1/v1lY2OMwM98w621vGvGiztWWFUyjGARx&#10;YXXNpYJLfpwsQTiPrLGxTAq+ycF2MxysMdX2zWd6Zb4UAcIuRQWV920qpSsqMugi2xIH72Y7gz7I&#10;rpS6w3eAm0bO4jiRBmsOCxW2tK+ouGdPowD3V5/T0WRfD5scXJzPT5+LVqnxqN+tQHjq/X/4r/2h&#10;FSTweyXcALn5AQAA//8DAFBLAQItABQABgAIAAAAIQDb4fbL7gAAAIUBAAATAAAAAAAAAAAAAAAA&#10;AAAAAABbQ29udGVudF9UeXBlc10ueG1sUEsBAi0AFAAGAAgAAAAhAFr0LFu/AAAAFQEAAAsAAAAA&#10;AAAAAAAAAAAAHwEAAF9yZWxzLy5yZWxzUEsBAi0AFAAGAAgAAAAhAC60YvvBAAAA2gAAAA8AAAAA&#10;AAAAAAAAAAAABwIAAGRycy9kb3ducmV2LnhtbFBLBQYAAAAAAwADALcAAAD1AgAAAAA=&#10;" strokecolor="#4472c4 [3204]" strokeweight="3pt">
                  <v:stroke joinstyle="miter"/>
                </v:line>
                <v:line id="Прямая соединительная линия 7" o:spid="_x0000_s1030" style="position:absolute;visibility:visible;mso-wrap-style:square" from="44577,2476" to="44577,1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MdgwQAAANoAAAAPAAAAZHJzL2Rvd25yZXYueG1sRI9Bi8Iw&#10;FITvC/6H8ARva6qgLtW0iKKIl2XbPXh8NM+22LzUJmr990ZY2OMwM98wq7Q3jbhT52rLCibjCARx&#10;YXXNpYLffPf5BcJ5ZI2NZVLwJAdpMvhYYaztg3/onvlSBAi7GBVU3rexlK6oyKAb25Y4eGfbGfRB&#10;dqXUHT4C3DRyGkVzabDmsFBhS5uKikt2Mwpwc/I57Uz2fbXzrYvy2f64aJUaDfv1EoSn3v+H/9oH&#10;rWAB7yvhBsjkBQAA//8DAFBLAQItABQABgAIAAAAIQDb4fbL7gAAAIUBAAATAAAAAAAAAAAAAAAA&#10;AAAAAABbQ29udGVudF9UeXBlc10ueG1sUEsBAi0AFAAGAAgAAAAhAFr0LFu/AAAAFQEAAAsAAAAA&#10;AAAAAAAAAAAAHwEAAF9yZWxzLy5yZWxzUEsBAi0AFAAGAAgAAAAhAEH4x2DBAAAA2gAAAA8AAAAA&#10;AAAAAAAAAAAABwIAAGRycy9kb3ducmV2LnhtbFBLBQYAAAAAAwADALcAAAD1AgAAAAA=&#10;" strokecolor="#4472c4 [3204]" strokeweight="3pt">
                  <v:stroke joinstyle="miter"/>
                </v:line>
                <w10:anchorlock/>
              </v:group>
            </w:pict>
          </mc:Fallback>
        </mc:AlternateContent>
      </w:r>
      <w:r w:rsidR="002E1047" w:rsidRPr="00B82183">
        <w:rPr>
          <w:lang w:val="be-BY"/>
        </w:rPr>
        <w:br w:type="page"/>
      </w:r>
    </w:p>
    <w:p w:rsidR="002E1047" w:rsidRPr="000875C5" w:rsidRDefault="002E1047" w:rsidP="00861216">
      <w:pPr>
        <w:jc w:val="center"/>
        <w:rPr>
          <w:color w:val="C00000"/>
          <w:sz w:val="32"/>
          <w:szCs w:val="32"/>
          <w:lang w:val="be-BY"/>
        </w:rPr>
      </w:pPr>
      <w:r>
        <w:rPr>
          <w:color w:val="C00000"/>
          <w:sz w:val="32"/>
          <w:szCs w:val="32"/>
          <w:lang w:val="be-BY"/>
        </w:rPr>
        <w:lastRenderedPageBreak/>
        <w:t xml:space="preserve">7. </w:t>
      </w:r>
      <w:r w:rsidRPr="000875C5">
        <w:rPr>
          <w:color w:val="C00000"/>
          <w:sz w:val="32"/>
          <w:szCs w:val="32"/>
          <w:lang w:val="be-BY"/>
        </w:rPr>
        <w:t>МАЎКЛІВЫЯ СВЕДКІ МІНУЎШЧЫНЫ</w:t>
      </w:r>
    </w:p>
    <w:p w:rsidR="002E1047" w:rsidRPr="000875C5" w:rsidRDefault="009D6CBA" w:rsidP="00861216">
      <w:pPr>
        <w:rPr>
          <w:sz w:val="32"/>
          <w:szCs w:val="32"/>
          <w:lang w:val="be-BY"/>
        </w:rPr>
      </w:pPr>
      <w:r>
        <w:rPr>
          <w:noProof/>
          <w:color w:val="C00000"/>
          <w:sz w:val="32"/>
          <w:szCs w:val="32"/>
          <w:lang w:eastAsia="ru-RU"/>
        </w:rPr>
        <mc:AlternateContent>
          <mc:Choice Requires="wpg">
            <w:drawing>
              <wp:inline distT="0" distB="0" distL="0" distR="0" wp14:anchorId="793CB6BC" wp14:editId="293B3E10">
                <wp:extent cx="6479540" cy="991589"/>
                <wp:effectExtent l="0" t="0" r="16510" b="18415"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991589"/>
                          <a:chOff x="0" y="-25186"/>
                          <a:chExt cx="6869700" cy="1051522"/>
                        </a:xfrm>
                      </wpg:grpSpPr>
                      <wps:wsp>
                        <wps:cNvPr id="27" name="Скругленный прямоугольник 27"/>
                        <wps:cNvSpPr/>
                        <wps:spPr>
                          <a:xfrm>
                            <a:off x="0" y="-25186"/>
                            <a:ext cx="1836000" cy="1051522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6CBA" w:rsidRPr="000875C5" w:rsidRDefault="009D6CBA" w:rsidP="009D6CBA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0875C5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Маўклівыя сведкі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 xml:space="preserve"> — гэта </w:t>
                              </w:r>
                              <w:r w:rsidRPr="00AA6D2B">
                                <w:rPr>
                                  <w:sz w:val="32"/>
                                  <w:szCs w:val="32"/>
                                  <w:lang w:val="be-BY"/>
                                </w:rPr>
                                <w:t>______________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Скругленный прямоугольник 34"/>
                        <wps:cNvSpPr/>
                        <wps:spPr>
                          <a:xfrm>
                            <a:off x="1891505" y="-25186"/>
                            <a:ext cx="2519069" cy="103281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6CBA" w:rsidRPr="000875C5" w:rsidRDefault="009D6CBA" w:rsidP="009D6CBA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 w:rsidRPr="000875C5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Іх называлі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 xml:space="preserve"> __________,</w:t>
                              </w:r>
                            </w:p>
                            <w:p w:rsidR="009D6CBA" w:rsidRDefault="009D6CBA" w:rsidP="009D6CBA"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б</w:t>
                              </w:r>
                              <w:r w:rsidRPr="000875C5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о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 xml:space="preserve"> _________________.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Скругленный прямоугольник 35"/>
                        <wps:cNvSpPr/>
                        <wps:spPr>
                          <a:xfrm>
                            <a:off x="4457700" y="-25186"/>
                            <a:ext cx="2412000" cy="103281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6CBA" w:rsidRDefault="009D6CBA" w:rsidP="009D6CBA">
                              <w:r w:rsidRPr="000875C5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Ім прыносілі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 xml:space="preserve"> 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" o:spid="_x0000_s1042" style="width:510.2pt;height:78.1pt;mso-position-horizontal-relative:char;mso-position-vertical-relative:line" coordorigin=",-251" coordsize="68697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7GrQMAAPQOAAAOAAAAZHJzL2Uyb0RvYy54bWzsV9tuFDkQfUfiHyy/k77MvZUOGoVNhBRB&#10;REA8e9zumRbdtrE96QlPSDyCtA/7BfsHKyEk7vxC548ouy8zhAEtWYHQKhrJ40tV2XWqfLq8e3NV&#10;5OiUKZ0JHuNgx8eIcSqSjM9j/OD+wY0xRtoQnpBccBbjM6bxzb3r13ZLGbFQLESeMIXACNdRKWO8&#10;MEZGnqfpghVE7wjJOCymQhXEwFDNvUSREqwXuRf6/tArhUqkEpRpDbO36kW85+ynKaPmbppqZlAe&#10;Yzibca1y7cy23t4uieaKyEVGm2OQS5yiIBmHTTtTt4ghaKmyr0wVGVVCi9TsUFF4Ik0zypwP4E3g&#10;X/DmUImldL7Mo3IuO5gA2gs4XdosvXN6rFCWxHgwwIiTAmJU/XX+9PxZ9Ql+/yCYBoxKOY9A9FDJ&#10;E3msmol5PbJur1JV2H9wCK0cumcdumxlEIXJYX80GfQhCBTWJpNgMJ7U8NMFxGitdiMcBONhu/RH&#10;qz0eTkZ+ox34g2AQhlbGazf37Bm7I5US8kmvIdP/DbKTBZHMRUJbHBrIwlEH2d/VWwfay+pd9ar6&#10;UH04f169QdUnmPyzel99BDxfVh+rd+cvYPF19RaBroPR2etA1ZEGfL+J6CY0LazBuDf0vwcMiaTS&#10;5pCJAtlOjCGreHIProbLWHJ6pE0NZCtn98+5bbXIs+Qgy3M3UPPZfq7QKYHLNPJ7/tTdH4jAhhiM&#10;rCpEo/XF9cxZzmqz91gK+Qb5ELrt3U1nnVlCKeOmjWzOQdqqpXCETjHYppiboEmHRtaqMccAnaK/&#10;TfHLHTsNt6vgplMuMi7UNgPJo27nWr71vvbZum9Ws5W7ZIHLazs1E8kZpJESNSVpSQ8yiM4R0eaY&#10;KOAgSHXgVXMXmjQXZYxF08NoIdSTbfNWHvIcVjEqgdNirB8viWIY5bc53IBJ0Lf3z7hBfzAKYaA2&#10;V2abK3xZ7AuIdAAMLqnrWnmTt91UieIh0O/U7gpLhFPYO8am7e6bmmmBvimbTp0Q0J4k5oifSGpN&#10;W5ht2t1fPSRKNglqILfviPbOkehCitayVpOL6dKINHP5u0a1CQDcf8tcv4AIev3LEwHo/ggRBGNg&#10;Th+4Gkh0Gx0AeU784aRm2cDvheNg/AVPXtFBS0C/AR10H4ErOvg/0cG6lPrhuqDX1Fv/si7oA427&#10;suhbdNAPoEwGcrZF1xUddJXE71kdOKZef8euqoOfXR24RwM8rdw7onkG2rfb5thVE+vH6t5nAAAA&#10;//8DAFBLAwQUAAYACAAAACEA0C/CDd0AAAAGAQAADwAAAGRycy9kb3ducmV2LnhtbEyPQUvDQBCF&#10;74L/YRnBm91NtEViNqUU9VQEW0G8TbPTJDQ7G7LbJP33br3Uy/CGN7z3Tb6cbCsG6n3jWEMyUyCI&#10;S2carjR87d4enkH4gGywdUwazuRhWdze5JgZN/InDdtQiRjCPkMNdQhdJqUva7LoZ64jjt7B9RZD&#10;XPtKmh7HGG5bmSq1kBYbjg01drSuqTxuT1bD+4jj6jF5HTbHw/r8s5t/fG8S0vr+blq9gAg0hesx&#10;XPAjOhSRae9ObLxoNcRHwt+8eCpVTyD2Uc0XKcgil//xi18AAAD//wMAUEsBAi0AFAAGAAgAAAAh&#10;ALaDOJL+AAAA4QEAABMAAAAAAAAAAAAAAAAAAAAAAFtDb250ZW50X1R5cGVzXS54bWxQSwECLQAU&#10;AAYACAAAACEAOP0h/9YAAACUAQAACwAAAAAAAAAAAAAAAAAvAQAAX3JlbHMvLnJlbHNQSwECLQAU&#10;AAYACAAAACEAyayexq0DAAD0DgAADgAAAAAAAAAAAAAAAAAuAgAAZHJzL2Uyb0RvYy54bWxQSwEC&#10;LQAUAAYACAAAACEA0C/CDd0AAAAGAQAADwAAAAAAAAAAAAAAAAAHBgAAZHJzL2Rvd25yZXYueG1s&#10;UEsFBgAAAAAEAAQA8wAAABEHAAAAAA==&#10;">
                <v:roundrect id="Скругленный прямоугольник 27" o:spid="_x0000_s1043" style="position:absolute;top:-251;width:18360;height:105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AWcIA&#10;AADbAAAADwAAAGRycy9kb3ducmV2LnhtbESPT4vCMBTE7wt+h/AEb2uqgrtUo4go9qCH9d/50Tzb&#10;avNSkqj125uFhT0OM/MbZjpvTS0e5HxlWcGgn4Agzq2uuFBwPKw/v0H4gKyxtkwKXuRhPut8TDHV&#10;9sk/9NiHQkQI+xQVlCE0qZQ+L8mg79uGOHoX6wyGKF0htcNnhJtaDpNkLA1WHBdKbGhZUn7b342C&#10;RZKdKaxO182mHe2abDtyh4KV6nXbxQREoDb8h//amVYw/ILfL/EH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60BZwgAAANsAAAAPAAAAAAAAAAAAAAAAAJgCAABkcnMvZG93&#10;bnJldi54bWxQSwUGAAAAAAQABAD1AAAAhwMAAAAA&#10;" fillcolor="white [3201]" strokecolor="#7030a0" strokeweight="1pt">
                  <v:stroke joinstyle="miter"/>
                  <v:textbox>
                    <w:txbxContent>
                      <w:p w:rsidR="009D6CBA" w:rsidRPr="000875C5" w:rsidRDefault="009D6CBA" w:rsidP="009D6CBA">
                        <w:pPr>
                          <w:rPr>
                            <w:sz w:val="32"/>
                            <w:szCs w:val="32"/>
                          </w:rPr>
                        </w:pPr>
                        <w:r w:rsidRPr="000875C5"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Маўклівыя сведкі</w:t>
                        </w: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 xml:space="preserve"> — гэта </w:t>
                        </w:r>
                        <w:r w:rsidRPr="00AA6D2B">
                          <w:rPr>
                            <w:sz w:val="32"/>
                            <w:szCs w:val="32"/>
                            <w:lang w:val="be-BY"/>
                          </w:rPr>
                          <w:t>______________</w:t>
                        </w: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_</w:t>
                        </w:r>
                      </w:p>
                    </w:txbxContent>
                  </v:textbox>
                </v:roundrect>
                <v:roundrect id="Скругленный прямоугольник 34" o:spid="_x0000_s1044" style="position:absolute;left:18915;top:-251;width:25190;height:1032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I88MA&#10;AADbAAAADwAAAGRycy9kb3ducmV2LnhtbESPQWvCQBSE74X+h+UVvNVNjUiJriJFMQd7UKvnR/aZ&#10;RLNvw+6q8d93BcHjMDPfMJNZZxpxJedrywq++gkI4sLqmksFf7vl5zcIH5A1NpZJwZ08zKbvbxPM&#10;tL3xhq7bUIoIYZ+hgiqENpPSFxUZ9H3bEkfvaJ3BEKUrpXZ4i3DTyEGSjKTBmuNChS39VFSctxej&#10;YJ7kBwqL/Wm16tLfNl+nbleyUr2Pbj4GEagLr/CznWsF6RAeX+IP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BI88MAAADbAAAADwAAAAAAAAAAAAAAAACYAgAAZHJzL2Rv&#10;d25yZXYueG1sUEsFBgAAAAAEAAQA9QAAAIgDAAAAAA==&#10;" fillcolor="white [3201]" strokecolor="#7030a0" strokeweight="1pt">
                  <v:stroke joinstyle="miter"/>
                  <v:textbox>
                    <w:txbxContent>
                      <w:p w:rsidR="009D6CBA" w:rsidRPr="000875C5" w:rsidRDefault="009D6CBA" w:rsidP="009D6CBA">
                        <w:pP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 w:rsidRPr="000875C5"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Іх называлі</w:t>
                        </w: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 xml:space="preserve"> __________,</w:t>
                        </w:r>
                      </w:p>
                      <w:p w:rsidR="009D6CBA" w:rsidRDefault="009D6CBA" w:rsidP="009D6CBA"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б</w:t>
                        </w:r>
                        <w:r w:rsidRPr="000875C5"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о</w:t>
                        </w: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 xml:space="preserve"> _________________.</w:t>
                        </w:r>
                      </w:p>
                    </w:txbxContent>
                  </v:textbox>
                </v:roundrect>
                <v:roundrect id="Скругленный прямоугольник 35" o:spid="_x0000_s1045" style="position:absolute;left:44577;top:-251;width:24120;height:1032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taMMA&#10;AADbAAAADwAAAGRycy9kb3ducmV2LnhtbESPQWvCQBSE74X+h+UVvNVNDUqJriJFMQd7UKvnR/aZ&#10;RLNvw+6q8d93BcHjMDPfMJNZZxpxJedrywq++gkI4sLqmksFf7vl5zcIH5A1NpZJwZ08zKbvbxPM&#10;tL3xhq7bUIoIYZ+hgiqENpPSFxUZ9H3bEkfvaJ3BEKUrpXZ4i3DTyEGSjKTBmuNChS39VFSctxej&#10;YJ7kBwqL/Wm16tLfNl+nbleyUr2Pbj4GEagLr/CznWsF6RAeX+IP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ztaMMAAADbAAAADwAAAAAAAAAAAAAAAACYAgAAZHJzL2Rv&#10;d25yZXYueG1sUEsFBgAAAAAEAAQA9QAAAIgDAAAAAA==&#10;" fillcolor="white [3201]" strokecolor="#7030a0" strokeweight="1pt">
                  <v:stroke joinstyle="miter"/>
                  <v:textbox>
                    <w:txbxContent>
                      <w:p w:rsidR="009D6CBA" w:rsidRDefault="009D6CBA" w:rsidP="009D6CBA">
                        <w:r w:rsidRPr="000875C5"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Ім прыносілі</w:t>
                        </w: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 xml:space="preserve"> ________________________________________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E1047" w:rsidRPr="000875C5" w:rsidRDefault="009D6CBA" w:rsidP="00861216">
      <w:pPr>
        <w:jc w:val="center"/>
        <w:rPr>
          <w:color w:val="C00000"/>
          <w:sz w:val="32"/>
          <w:szCs w:val="32"/>
          <w:lang w:val="be-BY"/>
        </w:rPr>
      </w:pPr>
      <w:r>
        <w:rPr>
          <w:noProof/>
          <w:color w:val="C00000"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6480000" cy="2009775"/>
                <wp:effectExtent l="0" t="0" r="16510" b="28575"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2009775"/>
                          <a:chOff x="0" y="0"/>
                          <a:chExt cx="6480000" cy="2009775"/>
                        </a:xfrm>
                      </wpg:grpSpPr>
                      <wps:wsp>
                        <wps:cNvPr id="29" name="Скругленный прямоугольник 29"/>
                        <wps:cNvSpPr/>
                        <wps:spPr>
                          <a:xfrm>
                            <a:off x="0" y="0"/>
                            <a:ext cx="6480000" cy="200977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1047" w:rsidRPr="000875C5" w:rsidRDefault="002E1047" w:rsidP="00861216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Гэта __________________________________</w:t>
                              </w:r>
                            </w:p>
                            <w:p w:rsidR="002E1047" w:rsidRPr="000875C5" w:rsidRDefault="002E1047" w:rsidP="00861216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 w:rsidRPr="000875C5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 xml:space="preserve">На ім 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высечаны ________________________</w:t>
                              </w:r>
                            </w:p>
                            <w:p w:rsidR="002E1047" w:rsidRPr="000875C5" w:rsidRDefault="002E1047" w:rsidP="00861216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Знаходзіцца ў __________________________</w:t>
                              </w:r>
                            </w:p>
                            <w:p w:rsidR="002E1047" w:rsidRPr="000875C5" w:rsidRDefault="002E1047" w:rsidP="00861216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У яго прасілі ___________________________</w:t>
                              </w:r>
                            </w:p>
                            <w:p w:rsidR="002E1047" w:rsidRDefault="002E1047" w:rsidP="009D6CBA"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Другая н</w:t>
                              </w:r>
                              <w:r w:rsidR="00AA6D2B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азва — 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Рисунок 33" descr="Борисов камень в Полоцке (Витебская область)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6" r="8997"/>
                          <a:stretch/>
                        </pic:blipFill>
                        <pic:spPr bwMode="auto">
                          <a:xfrm>
                            <a:off x="4333875" y="314325"/>
                            <a:ext cx="201930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56" o:spid="_x0000_s1046" style="width:510.25pt;height:158.25pt;mso-position-horizontal-relative:char;mso-position-vertical-relative:line" coordsize="64800,20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2S0nBQAAZAsAAA4AAABkcnMvZTJvRG9jLnhtbKRW3W4UNxS+r9R3&#10;sOaqvdjszu7sr7JByyYgpBQioOLa6/HsjJgZu7Y3u6GqRKnUmyKhtg/Q9g2gCImGAq8w+0b97PlJ&#10;SCJRQaJMbJ8fH3/n+DvevbbJUnLMlU5EPvX8nY5HeM5EmOTLqfft/RutkUe0oXlIU5HzqXfCtXdt&#10;78svdtdywrsiFmnIFYGTXE/WcurFxshJu61ZzDOqd4TkOYSRUBk1mKplO1R0De9Z2u52OoP2WqhQ&#10;KsG41ljdL4XenvMfRZyZO1GkuSHp1ENsxn2V+y7st723SydLRWWcsCoM+glRZDTJsWnjap8aSlYq&#10;ueQqS5gSWkRmh4msLaIoYdydAafxOxdOc1OJlXRnWU7WS9nABGgv4PTJbtnt4yNFknDq9QceyWmG&#10;HBW/bx9vfyre4/c5wTIwWsvlBKo3lbwnj1S1sCxn9tibSGX2Pw5ENg7dkwZdvjGEYXEQjDr48QiD&#10;DLkbD4f9En8WI0mX7Fh88BHLdr1x28bXhLOWqCV9Bpf+PLjuxVRylwVtMajg6o4buP4qTh1gL4s3&#10;xavibfF2+0vxDyneY/FZ8W/xDli+LN4Vb7ZPIXxdnBLYOgidvwZQPdHA9nPRbDChE6m0uclFRuxg&#10;6qGY8vAuboQrVHp8qA2igH6tZ7dOc/vVIk3CG0mauom9i3yeKnJMcYsoYzw3A+ckXWXfiLBcH/Zt&#10;ckuP7vpaE+f/nDfsZndAvurTupE5SXm5+10eoRpRLV23QePo/N7dapc0h7Y1ixBpY+hfZZgavzKq&#10;dK0Zd/zQGHauMixPW+/YWLhdRW4a4yzJhbrKQfiw2bnUr09fntke32wWG3cF/aYuFiI8QaEpURKW&#10;luxGgiQeUm2OqAJD4RqBdc0dfKJUrKeeqEYeiYV6dNW61cdNgNQjazDe1NPfrajiHklv5bgjYz8I&#10;LEW6SdAfdjFR5yWL85J8lc0FysEHv0vmhlbfpPUwUiJ7AHKe2V0hojnD3lPP1MO5KXkY5M74bOaU&#10;QIqSmsP8nmTWtYXZVuf9zQOqZFXHBoRyW9S3kk4uVHKpay1zMVsZESWuzC3QJapVAsAQe7syYRP8&#10;VcyK0SWq+HgHgpVZWRjLLpb9Lx8ZVQ9XslWeN1kkaWJOXEPDmW1Q+fFRwiwb2MkZ6/R6Dev8Wbze&#10;/ghqeQtqOSVWEHLNAGnxKyjnsZVC8jcpTovnYCEQ0/YpsfM/LBdB5WdIXpGvit+g+gTyFzCA7vYZ&#10;gcILqDyH/yfbp1/bm1OHUQaFrCTsULCHmuRiHtN8yWdaglps0iwFfKjuph+caJEm0vKLrfAHiYld&#10;NuuMW2EFJo5zodNdkY+yi+4LtsrATOWzQPGUGrxJdJxIjbqc8GzBQ5DgrRAVy/AkMeh0UiV5SYeo&#10;KfChYwU0Hde5v++OZuhS3euteb8zbwWd4UFrNg6GrWHnYBh0gpE/9+c/2Br1g8lKc+BB032ZVKFj&#10;9VLwV7bp6kFTPgDcQ6Iku5pMERoQBV1VIWJoEbKxasUsodvHjT8IuujgAGw0Hg9tEiA2ihsW1wmp&#10;QS+zaZsNWazB3wCC4qK423ahkQe9Xm+ENk3Qsnt+0OtWHRuxuJ6OR8u4V/d0f9Dp+h2ngRhrT3V3&#10;qbvQRxpQLmxduPDLXtQsVL3jDAg3qnLV7w0C5GrQms32h60g2B+1rl/HaD4/GAc9gNM/aHKlYxqK&#10;9Z2FZri24eeny+LrYqn/u0pyRV92dDfElYDcPlTwlHOa1bPTvhXPz53W2eN47z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ZTget0AAAAGAQAADwAAAGRycy9kb3ducmV2LnhtbEyP&#10;wWrDMBBE74X+g9hCb43kBIfiWg4htD2FQpNC6W1jbWwTa2UsxXb+vkovzWVhmGHmbb6abCsG6n3j&#10;WEMyUyCIS2carjR87d+enkH4gGywdUwaLuRhVdzf5ZgZN/InDbtQiVjCPkMNdQhdJqUva7LoZ64j&#10;jt7R9RZDlH0lTY9jLLetnCu1lBYbjgs1drSpqTztzlbD+4jjepG8DtvTcXP52acf39uEtH58mNYv&#10;IAJN4T8MV/yIDkVkOrgzGy9aDfGR8HevnpqrFMRBwyJZpiCLXN7iF78AAAD//wMAUEsDBAoAAAAA&#10;AAAAIQBfp98DCSQCAAkkAgAVAAAAZHJzL21lZGlhL2ltYWdlMS5qcGVn/9j/4AAQSkZJRgABAQEA&#10;3ADcAAD/2wBDAAIBAQEBAQIBAQECAgICAgQDAgICAgUEBAMEBgUGBgYFBgYGBwkIBgcJBwYGCAsI&#10;CQoKCgoKBggLDAsKDAkKCgr/2wBDAQICAgICAgUDAwUKBwYHCgoKCgoKCgoKCgoKCgoKCgoKCgoK&#10;CgoKCgoKCgoKCgoKCgoKCgoKCgoKCgoKCgoKCgr/wAARCAFj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j/EtjM19KrDa0TMVMa4yMjj9&#10;fWu2/Yv+Mvhb4CfGt/iX4iikZbXw3rUWlyRKWaLUJtMuIbVuvH75kUuPuhiw5FN8SeHbbxH4Q/4S&#10;XStvnNB5rI2STxM5x/wGP8yK82jTEjSPAsh28R7QAeOM16GWy5cZGL7pHBWu4OUequfsN+zR8EIv&#10;hZ+xj8EbG9+FOn+Kp9U8Pxv4w0qSGaZpbDUJPttstwitkEXKwiLA+dp3A65Nr4laP4m+BXh2XwB8&#10;afEmo3fgaS8JvNb1oXcur6CJJtqTrBdgiaJ/MlUsjzMGt9yEbHA9J+CXxJ+OfjL4DeFdW03S/D+o&#10;aX4k8M6MbH/hHdPSxv7JzZRTWcflTSSW7w+ZGIiomicseQC4Wus8P/EP4b/HDwLfXug5vPEejW95&#10;a+IPA+vFjeSqrBjZyLMjEt5m4qyKwQsjqw5Y/oFbB0ay9Nj4yWKrUK0nI8/0fw9q3xg02y+IOkXV&#10;9q2m6ppcAjm8PtIJ1sXYWom+zXEcsd8uIm4XJG/BJc5Hm/wY8Tf8MhfG3UfBemavN4k03xbZWd7p&#10;N9cW8kd4NTgLLLbyosO5pAnl7kZQW8okjcNzdnf/AAgvPhR8UpPEn7PWuap/wj+paU6Xnh/Tb1Y7&#10;mzu7ZY4dktoZIVmQLHJvnj/eludkpbccb4k6/wCCfjrpFq8HjvQ7Hx1dXkIs5tetzE0c/mAkBAsb&#10;xYYjiWLdlzu3YUjw8wth480dH1PXwMvbT97VPodp8Q/FS6/8KJr+wuJb1bHS7X7ZIkxaSfcJpDMp&#10;UA5aCRtqMFbZHv3fLtrsNfvvD41rQ/7XkjtY7jw7cytpkbqxYTTW8YEzn72cRoI8g/IvzHjPzX4t&#10;1/U7Tw5qnhjxPr9nD4oj1O8tPENrprPNbTSxEszxpAsSxLIrv5e4Lu8wKNxbFegTx/EWx1ezsbi3&#10;s7ptJsJYo7+2m3SEN9nnj+dFkTdJKoUKBvymAEbkfPU8ZUlWtFHq1MLGNPR2XQ9G1r41aB8F/E8I&#10;0LVbi+8H2OueZZ28fmXN9pKtPC1y0KAkNbSSRPhSd8Z3ckdPR9b0W4+JHgiz1jwx4jhkh/dmTVbC&#10;6E1rFEURVckttmdw6Idu1RuO3Byx+bNT197S/XV9Xmm0+z02OS3023STzZUdIJkBZkXqFG0jYTna&#10;Cc/M/Wa54stvhtovinxN8IRPr/hdrjzfGGiwXXlw2YaO3P2+xRjlJlmw0kCc7Sv7vOceng8yrSpy&#10;p1V6Hm4jL4c8alN69fM0dG1rR9D1e88SahoO6y8UeH3u7eO2uCn2Kc3yRPbFpQZCDtjlDkAqCAow&#10;4J8k13wh4W+C/wC1fqPhL4p+I7y60T4i6H5VnZ6tavGLWa3gJtrIuyngW9xtiKgZZYcj5Qa9e8Re&#10;OvAD6JbfFZNYs59NutVtxefYdSZptRTO2O5tuDMJRI1vatGAHQSQltg3Vwf7T3wkvNb+Fej/AA/u&#10;tNm1Lxvr2rLcWPiSW3WQNcLIPtt1IYlaUW1uhGXOVZUtwu3dUuMaLatqjRSlKSld66P1Pm346Sy/&#10;ZPEXwm8Q+K5tSh0nxNfW+m6xdllupmsXfNtMJ3VnK/a5csi8ZcHnIr27/glT408NWHwN1Tw38PVi&#10;vvGsPinUJNautYtR9j0e0kKSrqMzkKsojjUqkQfcWVuQACvh3xQ8QeGvG/8AwT/0jQ9Cs2j8e+Cf&#10;HxtfGE93J/p01xdCedrnDNuCyg9sfNCy4wATP+yhqNx4d/Y/1z4SR6tEviT4oeMtY0bRvE7RgzW9&#10;msVrDcTkNl/KiijmcE4UGV+pFVgKiwuOm+ZarQMZGOIwnsnF3T9Pmfb3wY8XDW/hzZ2nws1PUtTs&#10;NeutQt9a8XXh3ahrUjGNkd8x7YZFgjAVAP3aKqqAuDX0B8PtQ0eHRI9U067jhutUVGvPtmJSJJB8&#10;iO/G+Xavl7Q3XrmvI/2aPhr4O8I+GpLDwrYSR2GhzSQxLqG2SSWSG3H+k+Y7MSxtzArKFHzMVAAj&#10;FfSWhaVo0yWzw6dbqy24lhj24kUtwTjt6ZyTxX1+DjNx9pN3ufH5g6NBunBfgO0XTnEci3moXVy2&#10;5VMzZUSELjIwBkeuCRkmtJbdbeJYoxtVRgKF6e1LZ/ZzCr26qFYZwvuc1OpEq4Vd31rvPJ5ebYhC&#10;CQ52/SnCNWfk9qkxtGCePSjbxlVFF2CUthjRjsR97NIUGTkVKYW54z+PSnDKryRz7UcxWtiIRBue&#10;BmkcPu2gZ/CpTHzuxTmiymcH1ouBXEWWY7j+AqQR5XCv+lKpCctzShmzkL9KA5hu0k4Ukf1owC43&#10;L2qRQUPPf9KAS3yrjnpQQkR+WNv/ANao3tlYlSm5TxtqZowTuH/Aqju7mOyspribd5cMbOxX0Az3&#10;9qVxyi7mB4ntbSx0d/7VRZreP7s28LKjZ+Tbx87ZIAXqxIGDnFeTfEj4eWfj/SbFPHNjY+Fr+O8i&#10;j0HxBIoe5gkzjYZI5EET+UCpQlxtfAOFNewaFYTa/Kni3WtPeFmj/wCJbZyyZNtEed7AcCVupPJU&#10;YUd86l9o2m6nbSWupadBcQvgSRXEKur49QRg1hWpxrx5ZbHVhq8sLUUo7o8asPDmkeEvCOo6VdTX&#10;2n6xbXbXOr6g2pK098GkSRbmRpAEuGwwCvsBATaVUDI1bvT9W3tqFtp+m3VrcRS2EKreCbdEblws&#10;pVudkpKliHPQEDota3xZ+Anhb4jaO2ntLeabIkLJ9o0e+e2YKwxu2qfLLA8gsjAc8V5N4MvNd+B/&#10;hS+8Da9JcslnD5scN7cB3mjIViQx3KuWaQ4HG5sjGMD5LH4ephaydbWHSS6ep9zgcVTzCi1R/ifa&#10;Xf0Ot+yRP4YuNFW7vv7Q0mO5vNFlWRhNIEK/aYuPmQZbawfAJVWACnnSsNWsta0RbrTdfs2azkYw&#10;SS6kkiXMfm/60p8pzuLPvQAfMMNg7abY2tp4s+1WaWKrHKLe5t77zlS4M7IkwaJwQY92UYkYLByc&#10;fKVrL07Qr74U+OY/C3iS/a58O6tegeH77b/x6XQjZ3tG2uu0NsZ0LZJZHAOWC134aMuVOOsWrXsc&#10;uIqU6fuy0kney3PI/wBpT4Q/DbxZr1rrbXr2Fx8suoXumwySR5PmqLa6X5Cu5pQwLhnUOpBUMc/n&#10;T+0J4H1e7vLnRYtJ8zUtN1JZodWhvFVWkjk3RuoznOAGXBx+Wa/VL4ofDeXV49b/AOEOFxZatrU0&#10;8Vpd2ixSYuIkfyiyD7kfmAMx2rgrkMxAA/Oz44eE9Rn8cHSvEelWtrcXGrRW141pdFY7WQSeVNKu&#10;/wC6rRb2VeSAQp5FfB8QUKmFxCqctr9UfWZXWo1sPyJ3PObvx94i8F/F9vEvi3SLDTtP8WabC2ua&#10;Fb6g6Rw+YyyFW3gg4lAdlUhiDtLZY1nfFLwfoNv8Vb/wO2rLbaDLqotLe2ktzv8AMVAkSNHncN0b&#10;r8oPyhzu713V78Oo/iD8Nrydlm1Sxh1DULdFsJVkjsnMryiNmwFGz5YlUHHloSBnOPEv2hPFviW4&#10;v9UHjHxVdX3iCO8jtry+WMopFvZrA0pz99nSKEluAXZ8DGDXiKLxE4xmjtqfu6eh9R6Lo/gP4b/E&#10;bRdJ1bTN1jceH7OTT9Q0u833U1vLaIFkQOuxckbhg4Ls6khgSPM/jNYX9loGsabr+l3diq28/mW9&#10;wQY4XdpNiyFCVG7DL+BOTnj0j486lF4v/Zu8HT+LLe60LxJ4NEenXFjb58+3jmtIGjk2lsSQzSIs&#10;uUYhC2cANx5P8XPizbfHP4HW1x4i2x+KtHuo7PXLiaZY/t8RhkbzSq4JUSQKuG3ANKoHOSejE4Sj&#10;hpckelmv1Ip1pzjdqx5B+xjo58R/tUeCfCNnJJDanxGJLhociYQwo0+QQfl+5xgZA5HNfe3x18G+&#10;GvhV8IvF3jfTbqaNbW6E99NbWu6JC4gjAMsigKZM7ioALeTI4IwSfkj/AIJy+GNAtf2mX8V3Np9o&#10;t9G8N313b3EbMzreSbYYvlUBsYd1PUKG3k5GR9xftj+HvDerfDm4t/B2rNZwR2MLXlmoEkQeW3uJ&#10;Nq7mbcpV1xnBBBPGSKrFKnLDqaZvgfd5opas8X/4JOeIfGHjHxLqWnW/iqGHSbPwuJY/sdrF58sL&#10;apIpV5N4WJAZvOyVZgc4K/eMa/D/AFX47f8ABUHwD4xtL1bjSteurTU10P8AtM+ZYaXp+n7oo5pN&#10;xIJlaAdQ3zn7ua4v9i3xJe/C74X6Xd2urWP2jWPDmsQ/Y4UKXEX2aRpUjbapD+YFCbmwjE4HQkx/&#10;BT48aP8ABD9pn4na1pPhm+1zx9qOi2+l+AdN06zmne7ubi6WSVt/zLEAI4lIzypKopBJX08LiMPU&#10;pwpPpv5nBWo1qbbW7PfPBPi3wf4J/aSk8A/EnxLp+g+FNK16/wDE11rXmKihItOe2hfMhJNwZrm4&#10;UKOuxSM7TXnfxa+J1h8S/wBra48baHqviLwnY6lp095D4u1vRg0zaeqTT2b20MzrCN5t5jDMG2qj&#10;tjcRV79lnwRH+03+0h4k+MX7Ua2P/CReEbiC6ufDv2bZpGkxTC8uJl8oZ3tDFDCiJJvBllywY7RX&#10;oH7anwVs/iz+xX49/aX8TafeWfjL4hQwa3ou7VCjW1hbsY9LtpI/MVEUQHLFeSJwCOAK97BxqYjL&#10;fY3sl+R5NWUaOO9vZ3dkvU3fg9+z34J+D/wbs/EH/CPyf8LC8Uabpq6Drt5p5vrhrmWGS4ljKOeD&#10;DbedcMqFU+WJeMsK86/bX1TVb39lfwto+h2KnU/D+k2tzY64yRfaZ9PFr5isvysCPnZXycKY1O3J&#10;zX0Z+yfew/FH4f6t+1V4gibRdN8W6RHafDmK8vPN/suytrREeXaoKRyXDRiaRVJYRxbCfkIPzD8f&#10;/Feu23hf4ceA9Fa31C6vPCUnh6C1kuI1SW7Edq6ywhFLLHMGQGNgR5m51Azlts5o08Pg1y9tjPKc&#10;RUxGKamtL9z0H9lX4SQ+A/jxpMemeGrjXLjwv8JHv5LHWHhla31S7S3jL20jBtkgkad1jYqfmJG3&#10;JFff/hr4g6L4i0BdX0edhMN0H2a+t3heG6LlBburqCsgbAKnBxzggjPzJ+yMb+3+Ofj7WoPDd5fS&#10;LqGl6U2pR2TSLKlraSIFDIipGDLcs+GK4EQ6jmvZ/EmmeLG8XL8RPD3h+O102wb7H40a5kaQ3e0E&#10;R3KxJgPJbIxVmGSVdgCWhXHu8NqVPK4tq3NdnzXFkfaZi+V7K253Gh6NY+HvEupaPLftJDqP2We3&#10;hk6NMUaGU/VjArEcck964v446ld+HbKHxXo2j6pfqYxG2n2kZEjeajrFcIzY5SSRVKZwyTccgZ6H&#10;/hAk1i/XTfGfjO91pbzRY3sbiwm+ywoIbhSrJ5R/en98CWkZ9w7YODh/EnQfCmmta6R4j8K2cdvP&#10;JLbw6krFIWhW3MjM43bUZSgYI3DbTt5GK9uUpeyep87g6cfrEep8NftE+B9J/aA/4KU+FLyx0zTb&#10;qHQ/Bum6n4k0+6Rok1tsTahMk28bkVUlgG3aeZtpznnovhpffFfwzc+IPhv4VsrO/wDAXim3sxH4&#10;etbhIJvDsNzJ9je5AcHzUEsJdgM4DRspCtXn/wCyrYap8bPjf8TPiyvw70610fxT4ktdH0azuLhn&#10;Swhu0nvLqVU2sY1SwW3IwMKVAxztq3/wUH+FGkfC79nnTrHQdT1CLxHHqK6NYi0uXhgv9HkdLhVi&#10;8llSNV+zSK6kYLK5wxcFfhcVRrVIzrpb31X3H6Zh6lGPJh5O7VjS+FPw+sPDvw7h+MPwlv5tG1Cy&#10;8Y6rHrF3ZyBbN7eHUZYrWKSWNmCPKE3lJgD8m5VKHbX0h8O/js/hm0X4peBLOxvPBT6hHB4ssrNy&#10;r+H7lyDITEJWUb9zOGVVRyny8vtXwD9nj9mj9qj4XfCHw/8AHf8AZXudOk1G80y0GseB9SuEhtdc&#10;iYRzMkquifv8OMSCQbSNqjqTijxTP4v8W+IPiN+zNpcfgPxppbLY/Er4OrqElpeaq24qy21vc2oW&#10;5LkS7lXcoYo645LdmHpVcJh4VY3Uu3fzPPxUqeLrSpTaavv28vXsfdnjTxVNfa5Yat4Gkgm/tBpU&#10;hvrG6SRL62UgNOAPu7AN0btw7hU2kODXwb+3N4L8RfsufFaw/bL8GWE7+F/Fyjwf8ULW3SSGT7TC&#10;6zW17Oq/J54aAYY43tHkcSM1dl8B/wBoPxV4L0+fwNdeMtN1LR9Sjtx4W1rVpXiksHM6TJYPcAbF&#10;mgcywmL5cuWYjaUFd1+0AG/aB8Jat+y+Naj0m21TQ5kaOXTnUtfWqtJZwSSMHjCibyotyP5jKCw4&#10;U5Mdm1HG0XSl8VrGmX5VPBVLx1gfOXwR8A6T418A+LtO0FGj1C4uPtkmsNKFjuLLUrCzEEXlSjbu&#10;Mok+ZBuxI3XAI9p/Yu1zQ/iN+yDo/wAEfi94ia01TUfDsjw63LcQCQLK63OGRsErFIJPmOSNo28q&#10;a8J/4I1/FJ7n9pe68I/Et7W2vtO8IxJZC8hEIZYbqOONQNuZnSOZ1VTj/WMRmvpL4ZfDPRfBXxD8&#10;S+NfD1vDp8fhrUJri48PWLNHHHpGrRLqFqTvcBMfa7iLGB5b28eARuNYZfhnRwsa6W+kl3XWxOOx&#10;VOtipYZyd004u/2uxm/8E9PiN4s+CP7V9x+y78T7GSO31zUmTSppLhpYrDWkxIY1HACXds3nRtzl&#10;h0y5Jz/2Mx4Q0b9rL4iteafb6t4pufBdjbeGdAtbhVnminnuHuWGf9VFGIIN8/IBdeCzBWT/AIKL&#10;6l/wjnhbwP8Atd/BvUZo5ZJIRp+tr5LN9ptCs9nI4B4lUCWNxjGI1GMdNn/gh3BqfxG8I/Er4/eM&#10;YY7jUr7xJZ+F7O8+yqv+j6bBukKdwjyXKsQTyU56AV24WVSWYQw17qGqfk9jzMZ7PD4GrinvUsmu&#10;zT1+82v+CnPgDxjqn/BMb4nax4i8Yyahc6P4etmt9GjsVgs4Htr2GF2wQZp5cbm3u+3JyEXNdpN4&#10;t1Z/glqXxt8KlYPEVv4b0vWLLybcG3vpWsdOmt4JEKDnc8e3B3Jk44Yim/8ABSm51LSf2ZPjLoE+&#10;nQnT9T+G0+oW6MoYSXCXlnDIgHy5+Ta/BONzHjAz5j8dL+8+GX/BMz4Y+L9MBj1DUPAXhYm7t7op&#10;NFNbaUkzTuQQskZjjiVsksuwEBiSK9bFVPZxqS6pfmcVGlTq/V4R1vIwf+CYPhG1u/Dfxm+JPjWD&#10;zLSTxHbaZo8cmWkYaTZPIJ1OATiW8VDgn+Id6+kNYh0L4W6poWk3VsLqx1q2u9LuC0JjWa4jgeWN&#10;ZCD8ieZIihuV5ABXha8X/wCCUVx4b8Jfs4aHBbaxdSX13dpd+Io77T2jltptQe+uYSTIoeWHFvCQ&#10;/wAyjZgMw+UeweKdJ0TVU/4RbxHIupeH4bA2cKzMWnZ75wA0hUHIcYaJ/lHABCnbnkw9X2eWJRsp&#10;W6m01Ktmsufbmukj4b+E+h6ZrHx18B3kRtUW91a1g8P2dypf7ZevOkcXmOsgKjNwclMnB4Hy5r27&#10;/gpV8TfiLomjeEfhV8PdKj1DX11r7s6hxcXkMkb2crDBXBm/fE4ZRsG7gZPzz8LPiBB4U+L3w3t9&#10;K1ZP9I8WaTDdfaCN1vdf2jaokhywXEb4JV+DjJPGa95g8YaPfftiahN4YST+w/BEly9q19c/a7y4&#10;1KXastwzgnzYxHFdspdW2hFKkBQD8RleNrUMLVTlZuei8up9jjMPHEYqE5xvaP3HR/DbwZ8J/wBn&#10;n9kSP4R/D3xBaaxMukvda1M18JUmvZI1nmklk2AEuwCBdwIXYucdfJ/7Ug+PXjv+2Nbu7jTdO+3x&#10;Tpa2+N0bbQbWItLFIzbCICyBGJA6Hc2fRv2k/jFqmlfD2a40aGfN3DMq3iWqtGYAyKxIJOWKoQCB&#10;lQWBY5zXP/s16bF4c/Z/1661y2tjfXGl29w8V9Yx3TXEbSyIWX5vkfgM743KjqAQDXLmGOxGaZhT&#10;pwlaMdbGuEw9PL8O5tay69dTqfiz4l17UPhotv47tZJl1W1ktY5LyaJpLfUkt5PJkWNm3bgRETls&#10;AooKkcHz79jjT/iLP4V1P4yeNtG1LUrG6txY2tnZxxm5uLeK43PcwGQlZC8u8MpU5WBgpyxDcT8X&#10;IvGep+Kj8NLXx41poem6wwN1cXQkW8XDMZI2ABKpDNIRnkMWBwMBfYPhr4y+IniD4ew/B79kXwfY&#10;zaf4f0n7Df8AxC8VTCDTLJ4mmee1s4SQ9w4wyNMisCztlxivSyup/aGOklO7hpr3M8VKGBwyjy2U&#10;nrYvQfFLRtB17TYPHHxDs49N1+8ddF0nS9IUX1zK6TQiCK2dl4EkgDCTai7ELMOaK4n9lbwhefGv&#10;9o/xRoWoXElxD8P7q3bXtdt7iG5bVdQmjMRLMuOv7xxGMxRCE7cMxor2oZZmuKvNvqefPN8pwb9n&#10;ZP13Pzb+Munar8Lvih4q+GsNhJY3ej+JtT06TS1bzPJEc8qCEN0K7dq8cEHPSvIpLS8jumt7p3Mj&#10;Y2qVy3XOP6V9gf8ABVPwNpHgn/goF8RbJLO+Gk69eWOqWEl8iZSZ7eJZogyEjakkbdycKQeQa+UN&#10;eaHTJpreNVaJpP8AXqo4x047ZzjPtXzvN9WxnpL9Too81TDxfSx+3f8AwSuttO+NX/BN7wXLNpsN&#10;xfaDDcaNcSeSYmWSznAtskY34jktm3DDZjAJ5zXtfiT4EfCvxppUVjceE3/tTTpLlWudHDQ6hZFz&#10;gm1c/MsbKVOyQsp2nIYjB+Jf+DfT49OPhV8SvgLcRBmstS0zxDYiSRi3kyMI7nauGztS1Vjgd+ex&#10;r7S1fx/4MbxLqXjjxnqelyfZUWwksV14NJCsM2ZZysbZwsreXtKt/qgRySG/TI1qdSl66r5nxeNo&#10;VoY5rWx4ne/sqfFi31o/D7w7+2HfLbjS57vVr668K213qUFqzxvG/wBqzHJuVQqFn3SAxE/MMKOf&#10;+L/7I3xNsLDwpqGqeOI7q3spp00DxJYXElvfQXBwfmtxiJlzCcxxTZJcbSjYNfQ2ueJ9B8aWyeN7&#10;LVpFuLryoLC6s/NlaGC3lCwtMpySAZpA6bTyVXcp24pTXlxqXhS+j8GaLpV3JbtcQap9nmmAttsW&#10;4xpayyNExWTapDDkDByQteXiI4erTcanQ6sPUxVOSlHc+SviT8Ofi94ivL3xx4x8DyaxbxfvrqaT&#10;Q9Qhv0jM8ReRyWnL4PzgM2QCVByAtdZ8BvFPhy5+IeqeJ/CEOiw2V5ptrZ28LeHZ5prSeFXLnyRh&#10;g3mvzKYzllUq2GNfQ1tf293otjYeMvDWuWc95LcJDe6RJ53k25EnmyNLaswdYn3AiRM7U53bsHwP&#10;wNJrXhrxTa/FrwfFa6reSTXFzrFr9lkhke1a18yNhu8rDLHFEWIRQQzFuMg/G4in/Z+KVWLvFvXy&#10;PqKOI+tUfZta2PTviF4Q1WOVvH3wtaa/l1PzbrVNNt7V4ALO4US3kccJIUOIjuA+V924HcVUBfBO&#10;jzXU0HxRuNamXTZtV029jugSsV7b+XHJEHxw6LMFjw2N+5Cc8Vjab8Q/CepfEU/EPTfizDJpPiLU&#10;JNM1Tw4YvJvHu4oyysVO6SNklKqwYMGLLgFeT5n4d+I/iPwTo3g/wA2n31rMtxarNNdeI0kbToJG&#10;ANx91SNwaMKCWC+XKc5jAHTXrYOnUU4vRmWHjivZuM1Y3/i/8Kf7EPi/4ieCL/QLfTtBv5dZ1Pw3&#10;dMsFtqt9KHjS9sYyrpFdrI5VggVZ9yIVWRNw0vgT47+H3jT4X3XxM+J3jqT7cdGvNP1mxjlmWTS7&#10;dIZZfsi5csQsqN5rEjDtkkqiY2fgv4tPiXxjofiPxLq97Do+gPZ6d4TtbXT1lgvdSjujHLfxrg8B&#10;ZJfL35OfMmbB2Y8w/av+D/xE0nxvr3iX4X6n/bp8Sabet4wt4VjVTdiIQyXEka7cRlFlHmDDB41J&#10;J3ZrOtXjCKqQ1WzNYRlzeylo+hxP/BRD4K2fhXVrH4t+B/Eb6Ta61Bbvf2t1c5jutXt4TIjPliTi&#10;CXhHBXdE/G3gcj/wTa8C6YfAvjT40eKdEuL7S4b6bS/D0/llvsjKkM83lKrfKJfOQ5xtP2Qo2Q1e&#10;r/t3+KvBPjH9lzwjruh+JrjU77WrSTV74tcb5YWe1jDbuG27ZZJ0AJ/jwe1Uf+CfGpeG/CP7NVz4&#10;GfUtP1WTWr+31LRdPuJXgubO5W5FldRZYqphW28i6Lgkq0hxjaxUwdPDxzSST0styasqlPAydtT7&#10;y+CPwtfwV8P9Lt9TaY6rDYy3lzLcKPLkuZlM88mw5YbGYIuTzheuAR6Ul4trrMjLqMbyf2gtvJuk&#10;5wI1wQvf5pFzzzzXF2+vjSPBdmyat9sMOg28QmkUl2KxRfMWBxtdpdvI528ZNQeEfEXjHWJ9Mk1P&#10;QZz/AGxaI88+VZLeSUALDle6nkYwG4wew+9jiaKahFnwNajWrSlOSPS7K6SHQ/MtlBZLh4VUYxvE&#10;jJj8D+gNWZrlNNjt9OjDTTuFVevTu59B3rmLTU5FMVzPJ5NvHqEskdxIzJ+7LOvndsmSV8IoxhT7&#10;5rpfDWm3pVtU1W3WFmkb7PbqxzHH0Xf6vtHPXBJFdHtGckIu+heUIV705rZvvH5asCPoC3alA3DO&#10;0flR7Qt031ICgJyrnPak8lWyGJzUs8qwRb5zsUfl1xUipk8Mq0c4ezdiBYQUUujU5FIG3tj0qYrl&#10;juPy+1GzjP8ANaOYq0uUgERPP54pFiLDDFuverIQ9l25pVB6FannKjRciqI9y/Icfh1pFg+bNWSg&#10;POefpRtIGd+2qUzOVMrm3CdR+frXO+INPuNd1218NNq/k2y4ur6FI13ToCdkPOcqxBLDByqY4zXU&#10;XBEUDzmNn2qTtjXLHAzVLTdHDW0n9rwo0k83myLu+VDgAKpwMADj1796lz6A6MmJbWk6GRp52m3N&#10;lXYDP6YHX0qTyjwtWo7YRx7VLt7yMWP05qjoGoLqkUrx+Zjz5AodeUw23Bz3yDVe0sDoMJLdpz5a&#10;x7XUY+VhnGfTuK87+Nnwp0fx9pv2e8hksb4Quum65BbKzWUpIYK46FGdV65HB5GRXqU1ukhUt9Ri&#10;qNtBf3DG/wBPkkkjEjKwkXdjaxXAOAcHHrXPiY0MRRdOrsztwc8Rh6qnS3R4H8IdY13w7qt18MfH&#10;Uarrn9mrc6bcLIGW7hgjyhTaOFSJxgZxsUgqpVsegeI9Gu/HvgNPDWr6zJZS6tHHNp2qQxh5NPvF&#10;xJG6buN8cm11LZDbSp5ry/8Aa6/Zu8VvZWnxL+A1tFb654fkmuLLSrOARrP5mWlCq5I3ffZowAJV&#10;eQY3HnsvgB8WbP4rfCTwrda20Mt7eWK6Z4msUX/jzvoYFNxxzsQOvBPQOnfAry8DVjh5PC1HZL4b&#10;9T2Mww9TF0442knfr5P9Cx4P8TeILu4m8CeL9NjtvFVhHi8sI4w0erwBSRdWucboXYlsElo3YowH&#10;BPxv/wAFIPC+kaP4mHjbQbzTJZL2wWGaZ5AGS4iMoKtEAGhfacBipyAp74H2l8SPC2neNPD5j1jV&#10;prO70K4T+zdeMB+0WNwSBtlJwQNoKORhXBIYZGa8F/a0sx4g+FusavqHgS1tdU8O6vv1C2hjWR7S&#10;RYzsnjZDloZrdDIjNwpUjkowHm8SU1iMvlFrbZnfw9JUcVGztfdHwz+zd8UPFXgDxVrvhFdE03UL&#10;vxNBYax4i0maZIoo4bS6aPzYZc4jZmZIpFWM8SNnAyR8+fteuNY+Inil9F0mGIR6leLd2CygPZSu&#10;HzHg4LIojX5h1weBmvorwDd+AfD37VvhfU7t49Hs/Elw+irrEitkPdrJGlq+1Tu/fOjAn5l27uW6&#10;+OftCzeENJ+LniS01rSVjuJ7q4i1K1iy0LyFVbz4O+dr713AjJ544r4WnOoqMHbbS59dVinUkrn2&#10;B8QtN0b4sfBTw/8AFzQ9U1p7PWfA1jpGqedayQq82mQ26ymQKuwyKGdGbAwqq2QGO748+Inhbw/C&#10;s134NgtbmfRZJDJNzILu1DKEfaM7CjbwTyDuTGCpNfU/gT4uWGs/svWfjVNOuJtQ1y6iig0a38kW&#10;NylqYrKWRmUoYrvagkE7fKAWQgocV8y/tO6G/hDUmltdfk3a1arPqElrZrEqwSiOeKD/AGWjOYmG&#10;M/u+c5zRjnOWIXN1Koez9i2uhmfsx6w8fivWPD2j3kltc65Zxsb2y277aC333M64UZVXVV+bg/u+&#10;mQK+pPi58SdAi+GK+EfE2h3Glm80qa40GOO42q0YDSugGGVyvmHDZB2L9QPir9l628Q6Z8ZbM6fN&#10;JaySWOoTaXK0fEk1vazXCxHjhZPJMZyCfn6Hofqr4k+N9N8U/A+6i8Q6fpt1G9jcSRaXc3GHtG8u&#10;aGSCTptMM2AwIJVEGCByebEUpxirbdTTDVI8zd7Mx/iT8Ov+FW/DL4d3ukWkcUmreEdLjuLiKBYZ&#10;5Gmt4LmSQkcmRdjAsMEgDnk5m/Yw04+CdU179oPxf4hkj1az1+GSbWI7F0ltdBiKxSXMZePYU85H&#10;G4kbiFTJCsDg/tqfGiO9Twj4c0W01S1v/D3hSWSW82mJZphDDaQQZZWby8pOAGwxBUEnqfSvir+z&#10;14r+H37MPhvUtX8bNpeg6rZw+HbQJdJBHq2myRQ3F/dF1JaJZCl1OUcbQCDjLmurD4ebpymkEqsf&#10;aK71NXwdazDw9b2/w3aH/hIPilZzTeJ7iOYebFAuqyahIRg4OyyxG3IC9COePZf2t/EvhPxX8H9B&#10;1D4eaWy+Fbfxp4R0Gx1OFedeZtRhjj3EgPJp9v5bAITieVQVLRxZbw/4EWmi/tJftXaP4LsdAvtP&#10;8GSWer3bWkMrQSa9bynb5ThW3RWp82NG5BkEbdFO1/ev2p73WPAdt8GfgxrvgfWNfs9U+Nli+iS6&#10;WtvGjrpnmvCFDDaCvlpH5OABGEIKla+r4fhU+pznLa9j57OpR+sQjB+9uaWn6lpvgb4Q/F79mnTr&#10;BbeXwbqOvav4VaSFk/4ld/HNf28i8fOEH2+Pg4xtHcY8M/ag+Gnhq7/bD+HXiW7tYbW1tdLthqF8&#10;tmkYZ7YTANnBDBo7bzOTlQwA3FQa9Y/ag168+Ffi7T/iRqeoWN1J418Eap4U1S8t7eTF9CyTXNje&#10;Rzs2/wAt2UwZCkAOqkAsXHz5+1F4z1P4tWC+MNC1iGafw34NsWv4WXymjktbCO3mhaONvlfzGkmH&#10;br1DVnneI5oqje7ukXk9GUZOS23+Z9bf8E0dL8UJ+zJe+MNLm8vUviJ481bVWu7hfms7GO5NpHMx&#10;AwWaG1dox3LBjgbq+tvDcOgafYw6P4cWP7HawqI2jO5Mc9T3Y9Se5PNfO37Evwg1r4f/AAO8EaV4&#10;k1eTVoYvBun2sNn/AGatvAl00KTTTbMs0pLq26aRv4flVVAFfRcjlHVopG8uFSZYlXgjgcDHbH5V&#10;95gqap4SEX0SPznMPaVMdUk9btnmdnq9p8PPibo/wj1eYpBqkl83hOb+IWxT7TLbHjBNu8JCgcmJ&#10;4wPuMa4/9tnxleeGv2cvFksN0q3lrodxDHNDcpEomuYJYk2lsgq/zjkAjn5sjA6z9pbSLZfDrfFi&#10;w0mG+vvAstv4h0mFlBaMQzbbsofWWzaaPryGI7CvGP28/iFDrXwjb4c+EpVvrzxfrFvp+j3WnuZR&#10;cmR2gt3253H/AF0rkAHdsyMnivPzbF/V8JOOzei+Z7GRZf7XEQkumrPH/wDgnbY+KdH+H63/AIy8&#10;Jx6J/wAJTcalqeia9buWh1K91Ca0sfsExCkJ9lto42UnKj7aQCDuB57/AIKpeNNTHgjwR8O4tGtr&#10;TVv7YvBFBb2+Z7VRay26227nzCGli3M2CTGmFwQa+qNF8PfDmx/Zy8P/AAu8LX+l3OoeBIoV0y48&#10;3Ki5jKxi62YaT/SCjLgfMUmkI6KR8C/t0fEp7X9oHwL4F0nwfqn/AAkH26za60DW7QR3D3015E4W&#10;cLlkLAQw8KqmOFGU4YgeTWrRw+CVCGt7HuUaLqYyVeWiVz9GPhX4j0nwX4e0nwXLZvq11byXEcP2&#10;OwG+WFHCoAGxsRflLSYK9cE4C15T8VPhJpXxU8X6L44tV0/w58S5pvsVr400uNQumW+ZX+y7gVWd&#10;y2FZnywDsAPlKV6hLawfC/wp9h1zW59QvPscFvqVxfMvmXciwDZFGgTa0hDSbUHCJuK5+Y1gX9rf&#10;fBX4oxeKfEF1MvgPXZUbxZI0hSLwxrty0kdteqw+ZYZtqRyMzKEeWOUkCR8ezL99h1Te1vuPBjGO&#10;GrSrJ6t3t3PjjxqfDmkeMvE/hvxJ8OrPQ/iRNJaXesPZ27toPioGSRIrpFjwtpdIVZZfugkbsjJF&#10;eoeC/i7N8O/FurfDH4gfD7XNc0tJm/tDQrOEf2tYRRrGJZGjD/6WsBkBDfIUDFtuMmvcPi94I+Em&#10;o+GdUk8Z+FII9PuLpH1rWkO2XS5/3iPMGI3FC8RUbmYbjtIORXg2heHdCh8Z6L+yr8Y/Heq6X48v&#10;vJ1b4T/FaTCzaxIVjQWlxKsi77tYRCwjISQ4dFJJXf8AGU8trrMOZ/0vM+qjjsP9Uum1p81/wDwT&#10;9jHwvYH/AIKr+LvAvhzx/b3fh/XvDetf2be3libs31j5sE0EYSR+G2oFJbLKFbGDhh97WPws0v4G&#10;/tQtp11rf2rw/wCNPhO9skGrf6RNJe6M7Hy5HkZgw+y3b7V7LCRztDD85f2sdB+LH7O//BS/wn4/&#10;+IviyLw3q2ozWA1Pxdo9vmBVmBtXvWjtxGWEuR5ylQ5zKxViOfuPxP8AHLxP8Zvhfo9re2Gh3HxO&#10;+HfleLdIvtEbzrPxAkEYa4jsjG+1nuLF7xSm5lO5flycJ9LleLpU4SpVFZptbHg51hcVPEKpSd1J&#10;J79up8+ft1jxn8E/DV/8INWt72XQ/EmtT6/oth5KFbG3FssTsuCANp/ctnl3RmAHzV9Sf8ES/CT+&#10;Dv8Agnb4O1HUIys3iLVNY1mRm5Z/O1CYRu3c5SNOfTFeI/8ABXv4v/DfX/DPw41jwhqVteaf4y8P&#10;/atAupmzM9u0kbmZeeUKXAL5AIfPQlq+vf2CrDTNO/Yl+D+m6c25D8OdOeOaPOATGGkYdslmY+56&#10;08ro+zzis09LKxz55iPbZXh1s2238jA/4KR/Dax+N37D/wAQtMu9PdZdM8M3Wq6XcLxJDLbxlzjB&#10;+46B0PXIfpxmvhX9oH4zan8Vv+Cff7Pvwk8Oas0uo+JPhrZ6K0MZZvN1C6CabbQqqjnizOe+ZDX6&#10;p+IvCmneJND1D4f+JLAyaV4itJtOnmGF2QzxtE6HngnedpPBzjg8H8N/2P8Awv8AFf4WftweDfgt&#10;q99f63p/w+8VXN/oeneWX84WT3QWWHn5T54WTABw/Y9DpnkvZwSX2mr+gZHyyovvTu181Y/Sr9qj&#10;wDqfgnwLa6x8MLpoNS0fQ7fQtK1X7KzxXtrHFHbG3cIybo5ZYQxLcxNPvT5iwN/4VfFTwd8Uteg8&#10;RaDpazw+KLWZ005rgRTWJhjjjnDoVxvjkR1I2gKd20566mo+J1+Imm3nwtsbq6v45rLUIYZLNXT7&#10;GyJGYbxjliI0GWDZz+7JYE4FeU+GNetfgY9z4xm1iS4W8t7TT/FOlzzRwtpt2ZpoZb62LsQbecKv&#10;mnG7YkcwwvmYn3aluV+6dFNSjTTkveTPz5/an+C/jP4U+N9aE/i3+yZo9Wl+1eVJ5pkSG8js5NoY&#10;jchVY3287lznrX2R8F9L+Dfg/wACeGNWu9N0mTUvFsOm6pqS6DDK32KzikaCKA7gzQq8CrLhmKlu&#10;SSWAPgf/AAUK0TUdd+KPjfwjpksOoXF4IItFup9SjS8O6LzGto03fOrFlwMcyfMGPFfYXhLw/wCC&#10;fh1+x/4S8Jjw5baXDbeDbS+uL63t5RPNcNbxNM5BJ2r50n8XO5cfKMY+FjTjKtXlbWN7H2VavaVG&#10;O3NufO/xs1zVdZ+LOpeCYVu7eNZ4ooIPs6/6QQ0a3EWItyEbGdxgA/e4yc1P4r+Pd34QtV0jUo2+&#10;yNqKRWtvEHkaDyHkilhf5gUGGVQCccgH0rz6LXfGVz49mn0DRJbttHsA8bwQvIzefkgBFBZmL+Ug&#10;AywaQbc4OKvhXwQPiV8W9U+HV14gbU9a1eTStPaWG2DhL6WPfc27A7WeWN3kUqfmJQlj8uR83h3i&#10;OadeEXeWnoehW9nK0G9Erno3gj4Waz8TU0/xX8XEudN8M3cksUS20YlhvsFVKTurlljzIgIGFbDj&#10;OBXsGt+L4/B/gO+8cjXprPS/DumvO2l7Vt7O9t1b7NHZQW9vAWlkkHlNuLbdzjk9a2Pjl8dvgT8C&#10;/AE2mxXenx2Wg6h9k0uOULJcTqgO0u4ypd2ZUfIZVSEAY3A15t8P/hR8Sv2m7jb8Wb/W7HwBpuow&#10;r4d8G6LkX95azTu4e5by3+zwuCr+ZIQ5GDHtG2vssnwdTC1FCglKT+L1Z4ePrU50VOs7JbHT/s1f&#10;Hv8AZ+/ZD+Ea+J/i98cGb4h/EF4/EGu6L4fjjuL67uruQywxGyi8xwywyKojO0BVwABgEr3T4Cfs&#10;sfssfATUr1PhNoK+ENUaVYbPVNNtZI7yObn91uu1YTbgxAyDuUHLHNFfqGHjUp0VGUdUfntethql&#10;ZyevyPhL/guB4Cumv/hr8VLNFZvE/wDwlkDXUUYVppLfVRNDngZH2edgOATj2GPzm8R3UF7Et9LE&#10;8NwjeXJbhcDagx0x3wc+9fsD/wAFgvg2uk/8E0/hz4hnhW08ReD/ABVphnvvtBkecXdjNFdY5+Ue&#10;aVyoPVeOK/IzxlDa2+pSXEuNzNuZSBhtwDZ/HNflucUPY41+Z9xltT2lFx7Ox9Vf8EWviZfaH+1b&#10;J8PPD+nW+qal408K6hpWl2t9CI7eCYKlysruykDyxA55BVhlc/MM/rV4Gtbn4Xww6boXw2uJrfSb&#10;yaTR7WAiR0jVGxDPKPlZwIdvzBm80ZXtX4U/sC/EfSvhd+2b8M/G+rGT7BYeMLFdQWO385jbyuIJ&#10;AIyrbzslPygE+gr9y/G/gGDxlDq2jeBvD02itc63cCZIbofaEs3jjUNJZLIqFvNHmiRtzIwG5DXv&#10;0q3LlsKqey/I58VGU6nI1oyC7+LS/a4fh7LrMky6ta3UmqWPk3Aazfc8ohDModPNkO1fLBAWPjb1&#10;rnfGXjy/8N6DrGk+ItDlfQRp8dtDqVzdFbiC5ubMTJFhAX24JIZdzHhWJY5PIeHvAVt4Z8N654S1&#10;TQP7UulktG2yXkgiuVZRhfNZCxnLomDnCorL8wbA8S+JnxwXVvixp3gbSrgXU9vdWVzc2LyyLGTY&#10;2cK28fzKRlmiuFKKAWIjPyghT5f9sTqR6amyy+mko3Z7l4j+OTfBHwh4qPiJHvrl5Bmz1KP/AFIS&#10;B3t1yVCgtK/2eT5RncrdEYnnde8QaFbaXdLqOoafYao5htbqG1kkmls/9H2sSpVoREFDLlMHcseS&#10;MkVyGveN7C/1aTw54ksrbULzxN4iiW41K4V4oZVgLXTzukrvLCg+WMgFxGZeckBqzo/HHiDx7rl9&#10;4ivdf0yztbP7fpMck17LJdaos9vH5fyrIo2DbKgbewaRixBUYPymIzacnKnU2Vz1KeDp0/ej1Mvx&#10;jcad8J9T/wCFueFNHaO2l0yxeaz1SZkOoRtDDmNs5YuN/DNyvlDuAK8x1fx/f/ET4n6d4a0F7y+0&#10;z+xrTT9VklfypJWikuJIbQuCDBG64aQqwLNO4JG4gdR4u+L9r4YmkXxBpd5r9v4ekS1YTSH7PPft&#10;uWHavZDsWRx6sg+bawrj/Dvwl8RXvwnj0PSfFVhpc7zQrrGqahYFdU1S5kclndUdiVEzjBkKHaVP&#10;AAA8vD1cUqTad77XOuMaakrnsFn4r+IF/rsep+H/AALfWun6pq1vfeG0tprSMQyiOKGaOLbJ5Z2F&#10;pVVnyQrliu4nHovj/wCOmqaPqOkaf4A8KXltFJIZr+2mvmumIMMUT27bVzKqE+VyT94quBnd4Z8C&#10;NX8Qaro8eieJoLyHVLW8udJ1a3uJU8yzbymVZ3tyAcIQyuA67iyqO4G9HPrXw/tJrDSvFULWOqW7&#10;LFdWbBd2JcuRykse8FnMbElggJdnHHpfXeSi+upjUo89S1zyP9oPUtQ8G6jr/haKW+a1XXLlrGKa&#10;KSFLSGQ+bHGkbNhUdCDgK33Vzkk10X7P9/puo+DfAN+PEFxHoek+Iria9WGFgJY5Zbi3u4XZlOZG&#10;ilTA5jKxyYbcpUYf7bOkWPhbxNqFpfWl19o1DwxBNdSovmRxTQh0bY7NkkRSZOdxyikMQOPav2VP&#10;hH4U8A/s8+AvCXxE1G30ttd8O+J5dRuNFhKSGe41K5tLcyv5n+tIgGWAxsgjXHVm0yup7SUqrdrP&#10;uRW/g2Z7340ubjQ/iB4f+Ft94n02S+js1hvIrG68uCaaSZZ/PVhhRmOCEkdA7yZBJGPS/CPxNuJv&#10;DlxaarayWesaXJNqlxbOrLBaWqMhMuUjzIrW6Rqp8vJ8xnAAXNfK+seI/Enjf4waLD4F16Gz1iFt&#10;TtZL2+UzbfISOIQgb0AkZLadyC2xFky24Ag/UXwr8H6d4O8FWvgVvFFzqDRxz2tncreOYPtksP73&#10;YW3Ofke3jPmE7sAbfm+X6bLsw5akpdzxcVg1OCPYfCd5qvi5Le8FtcRssiCYRWb28c0flrLG1uWz&#10;iPceCcMQM8AjHZw6lcx39rYyWscK3QZdPjkuPvuiFnJxncMcjn+eB5D8MfHupa/Y2uk+I7yfTLVN&#10;Js1iktZP9LjkjiEL27Z3SSISCfMQJkhlPJDV03w++IXh3xfeHQ/DmirZ3mn2Jm0mG4kBmTEqjyZF&#10;yzoxCbT2w/OM19RTzSjUiveuz5upl9SNVqMf+GPQnvmg1WPStjSMy7pptwCx7g+1fXJK9Owq8k0D&#10;LIIH8xosh1j5ZTgHGPXBHFcX4a8Xx/Eea+Sztr7TZLPUo1YXC+XuuFhjYQhsEkZMgPTj0wal8N+O&#10;9JaBJIUuLa417UJri3U25VkdTJ5qNjJOFtyM45LrjkjO6xlNx5rnL9WqU6nK1qbeu6vby6UrRSNu&#10;ZUlWNsKXDRyugycDrHnGeMDNatnJNcQpcSxbXZFZ13BtpxnGQSD9c1xGqanPrAjtdPvp7ezkuIJ4&#10;Z41TiydFYMCfu7Bv4AIPmYJB4ro/Al3caxp411kWOKaNUjt4ZFKbkyjOACQB8oAHUAc80qOK9pWc&#10;UbToSjTTNtUBbn8sULlvkJqYLzkbaj+VHwzbfXNdXMc3KhoXDKDzSsjFsg96ytI8SSarfR239mtC&#10;skdwWZ5AdrRTeWV/H73FbMaqhyVxx+NJTi0VFkTRk5Tdt9aa0HZxnt1qwqAHgZzSeT/CSc01Nj5b&#10;lGSWSLUIbFbcsJIZHaZWGI9u0AY7klv0NWGhAXIXceoVazH0qaLx7Bqh1O6MTadKos/tDeSHDKC2&#10;zGCcMOSTyorWkyhiEUW7fMoZm4257/gal1OVNthGMpyUYq7KzXVukC3eW8p8HcFJx9RWZDpl7Y+M&#10;vtiaisel3kbTXUbSrxNsIBXjgEYzzwVz3NaAuLSKV7fT5fml3M0kc33eOq5UgfX1HHeuf1O/hnuF&#10;0W8+y3HzGRkaTfKhAbDFcdDg/MfQ49/g864xjRk6OD1l3ex+mcO8AvFRjXzL3YvaK3fqa2q63KLi&#10;3/st2jh8zMx+z5eZcdFOTjk5yOK5HxHqtre6oEiuCtv5xF0sm+QRpjIfGQVwfmGCGPPPWtIR3Liz&#10;lgtFWOW6WNbNrhWwuSARgYHJHpgdccVwPibxHp9xGvh/wv4fu9XTUI7izn1CPUVFrZxIv7wMy5YO&#10;QCdoAY4XLYxXwOIzHMsZPmnVk/mfqeFyrKMtpqFGlFfI6DQpfEcFgkWo6xealNaxILdrqBoJLhlB&#10;+clS2Cw/h3Yx2BNcjqeheLBrzReGLnQ9HtdQjj86JNNxLLNJuBBLIscjsFwehHY+vZW/nWukJdxz&#10;N5KR/Z/LmQu5Axhvv8LlNoAycnJYg4q9caSul+a2m3E7SW9o5ZJJQJHYE8ptZQ3JI+YEYXtms44j&#10;ERl703f1ZtLD0ZXjTpq3XRHOyeNPGHhGwks9fitdSaRVim3L5jDlzjMZ3uCWbJG4YbrwK8j+JVvp&#10;nxS0668ReENUh0XWLxUs9QVvNa1ubHIYxNbyKDGwQlk24ydwI5avUoND/sfTWh8CXTLcSf6VDcrZ&#10;/NdlUIEaIF3NsG7A5PznIIrl/iFrfjDS5tHsG8CXRttPWOTUdUj8UKGhXzEJyhi3LlSU5J2sRnHO&#10;ez+0s2dFwdRtdv8Ahzy55RkirOToq/dL/I/Pv9o79hH9otPh5fWnwt0a11bVrW4GoWMmj38X+uiU&#10;tHJglXd923CRgnKgYPWvBf2508WeIvj94m+IGr+DbvRf7ck0/W7aK+01rSYLc6bbtLHs+6GjmMiM&#10;AcLtC4GAB+quhePvF/xPspvFHh1p9DjXUpovJn2S+c0MrDczxTbUcqyqSWHIxtA6XG8BeE/irqLH&#10;Wzp+qafCFSbT9Ujdre4myQ77JwUOCuxhtyCQOQanD5hiKKcWr3OSvkeXYqzg3BnwB/wSy8S6FbeJ&#10;NZ+G3jY3VxpviLwjHe6fE0siQxXEVxBHdw/KTkOixyMwwStsSQQpFeQ/tf6hocHiPX7aCzuotP02&#10;ZobOH+0BKhEblA4yvQrjGOfUnFfqBrf7I/wB8N+KhrWi+ALLQ9Q0tnitZdBhlsSIpIikuw28iw5K&#10;s+4gcfNlRivAP2mv+Cb/AMLf2h7q40r4ZfFSXRbiVWDQ3kkGowNITggbHiljXC7h94DJ710SzWnX&#10;5I1I25epxy4Xr0YydKaafQ+PPg94O8O+BvGvg3xL4ys2uNDgk0u71u3Wba72V0IpZU6g5a2mbOTk&#10;ZIODmuu+MFtpngDwB4n8LaaG/tixvJClxITF9rhuIQ7OM/MQ37ovnOCsg6Hn2j4+f8E6/ihfW/lf&#10;Di68NnT10dbWMXGpskpYMflJeNV3BQoHTp6kmuJ/ag/Zk/ae8T2cvjrxB8PdW1XWo9LtIJLrQ9ky&#10;TqirG8apH8zkbsEKhPytyV6CxlN07KXXQ8+rlGOozt7M8RsPiF4R+Jn7RGk3PjDVL668LxzeHdI1&#10;26+ykXS2+mLDJdMU3kZaVZk5YAqykbcgL9jaLpWj/th/Gm7s/iX4Fv8ATPDPh21XUPDPgw7LeO41&#10;bVIo/L82JJBHGoW0kmSHDKhnQHaWTHxL8F/D1/4P+I8d18UvDgsY9Huor1tJ1SzEUrlbmIugjlA6&#10;qGGCpB44wDX6Cfs5pNqfhez8IGebV/GnirVZtQ8SSRx7ZtIu5VRrS1lufmaS5jitVVYlAyFyTGo+&#10;b6bLcRKpGUIpPyPnsdRlCUee6fQofs4/CzUvhl/wUxuvBfhW7e/04+G9WN5HdX6ltOtSYwkCciPa&#10;rqrMCQWO7rtIr3nxn4i8J+Nvjp8LrZZ0t4bXxR4mvNHkt2ja1e6TSVNxKZN4I2xyMVWNCDJKW3gC&#10;vmT4JfFrx5rv/BSKT4M+O7u+s7izTVD4ht7WxAtZJD5MaXG+JMnYLjbE8rFUeVmAyoZvp/xp8MLX&#10;4vftb/CXxR4c1Vn8N+FrK+s9es9OuXWFrn7FL5CrtJCmNYhFIp5KhQc+XX0GWQqLAcrdlzP8Txcw&#10;5Y5kpKN2o6votDzP9tz4f+FfHHgzU77Tb6T+07b4Z6rdaNcTXB3RWdrJDcxCCEAKx8x50XaAVXaT&#10;k9fgDWtXv/FnxGsfA+lsLXV/GGoW3hvVtHmkkeSwmmuYrNohu3M+0ptyQDyR0Oa/Uf8AbI8OnVvB&#10;Fj4j0xLCe0vvE1r4ds7qaHeLKwlmNq4TH+sWWRXkKNtUiNTkkAj86tQ8J3XjP/go78OI7rTo/M1T&#10;4naTM8kcTbZoYmW5lkiKFc8xyF1DbgTjoQDwY+nFZlSpy6vc7cJVlUy+dSD2+R+w1rYDULVb+IbV&#10;0W48i0PnGLdFu/498H5STtGccfuwg6mr82vabbpc36X7W7SMqMsvyx79+1Qu4YwcFTjIzj1BObby&#10;WuJn0XVfMuraEpps91P5kUis8ihUx8qcoQGXoWGcjOef8S3EPxYsY/DOjzSwzXlxLY+JbeZpM6S4&#10;jDspb5drhslM46qen3vr5Vpcvus+Vp4am5rn0vr95qy6t4R8Qzx+ENTkaNNZ017LasMjF4ViIlC7&#10;VKu4kJBA7EZ4FfCXwd0jxf8AGr9qH4U+D7fUBHoXhXQ4ZjHqGmqrwf2Rbta3DsBMqnffukkfKYzy&#10;MgqPdtI1f4weEW1bQfEesS3X/CJ60t74gvZrfZM4mWaCO4tQ0rh1AYuV2qHyWLKU+fw//gnX8XdP&#10;f4l/EHxdY6H4i8QahaeJrrwvouj6HZ70+z/2pf3k85eTENuGP2Zcu+cRnGO/iZnio4iVKE+92etl&#10;mFlg4VJR9F6s+mNK1a8+G3hX+ydJ05vEA0O1ttPvptQj/wBKvMvII/Jc/KSigBgAoIbgnbXwf+1Z&#10;4p8G/GD/AIKV+F9e+Gujn7fo66fJpcM0KwhGgaW7RZ+QoYHCFl3/ACrldxIUfZ3xC+Ner+KYtejb&#10;4Z6jbrH5kepXketWMKxKsEYhePaWLOnml8JgkNzXxz8G9an8Qf8ABThPjH4h8FS31vp8kqzpYsHl&#10;eZbdNPjkMKkid08xxhVxtYYOV58LFY6Mq0KcZWTe57lHD8tGc5K7t9/yPoz4R+KfitbeNI/GPxWu&#10;Jf8AhJdJuHmtfDupKgjFvNKsd3ek7IjKI0ZTGwDbMkNln2167BpPijQ9Zu38eNp+s+HfGkxXXrSe&#10;zKy/Z/NIS0fe3DBZ1jZcbVW3yCSRXJeKV/Z9/aQ12bTLjVbe6S3VZrr7dqTWk1vezOPIgjQbGjGb&#10;MXDMmCPKClm8ysvxl8bvEHwjTxJ4P+NUcmvWGtW7Sf2iIxDfWsstpDII5k2tFcrsWJvPUKwkBGAQ&#10;Wr1KWZQwsXzzumfP4rCe3tywt3X+Rb+FmpWelp/wyf4u1rUriSCS4bR5tS1FZX1vw7KlzcD97u4l&#10;hCzxSF8yCQwyfKHydf4/fA74dftU/s32nw+8S2s1nqs0P9t+FfET2wje21tERhIszDfGkkpWLCMC&#10;wBYcRgjivhLbeI/j/wCD5PDOp+OrabXvC9jfDwzqC3kVxapPO3myXFzKYiHge3KRFXfJEmRwldX4&#10;K+M3hjUBpGm+EdN1y2s9PkuG1TT9Ss5Da2urxRti2lnlAT7QWdWUgFWVVfID11YXHfWoWhHR7Pqc&#10;jwssPJNy2e1j86P2o/iBdftKeNmX4zLcN4z8J6xpGkeJraOT7NBMlpdSCeaIqSElltzlguSsnzc+&#10;YK9p+J3wC+PP7MnivVPHX7Pni26uvCuiX9/eL4duEP27RfsjhPPhRwWZNjI7hcFsbmVyC1bX/BYv&#10;4P3uj+MfD/xpi0621S38V6ObLXpbKJ+Liybz1mk3YHmPbSxReYAcpBkn5cV9Ifs1fELVdX+G3gzx&#10;hrGnS6wviDwvca7rN5OyyXN2fJt55YjKSFOHUw7SGAXKkHBz5OGwdWWKqUKjbe9z18Rio4elTqQ+&#10;G2x+Xn7SPxX1T4heEIvhze6Zpdrb2MU+peCrjT7pZF0yO5mW6u4Iih+4LoTFIsYSKSNScIAf2V/4&#10;J5aHeaN+w58HdOltFWRPhppDTs0h4L2yyEAd+WJPvX5m/wDBRz4QfBb4RfHHxnZ+AvBdjbppt8up&#10;+GP7MtNsdu88fmfZiVUZiMrTRqMEYjUAgKM/pZ+wt8bfBHxY/ZF+H3xF8Ia/BLpdt4V0vS79ZMRr&#10;bXdrDHFdxMjY2FJSyYHGNuM5Fenw7VqRx1anUd3Gx4/E3JUw9GUFaLPaNQv7bR/Lu7mAtCrAzNty&#10;qL1Jb24/z1H5V/8ABPPw7o3j3/gpTr0+sxxzLpPwl1S5hkb92iz3Oo2LocqR0VpAOcgg46V+onxR&#10;vbeL4Za9q8E4C/8ACP3jrMnK4+zyMD/n1r8tP+CUmmalYftZeOPEkejR3k+i/B/Srd/tDOPtCyXP&#10;nOWGG5KW5XkYHQ4BNezmUoSxdFPzOPLIyjl+InF66L8j6htvHt14Z8X61rFtbIs8lva6K1lcDeyy&#10;N5qZBVmUIIl+Q/dIBfOMiuX8V/Du6utOhstMkt7WGGCO4vr63mkmS4jubhFmhkty/wBnZVW58wKy&#10;t97J2k7j3Hxy8P32h33hj4g6Rp9hb3GlXc4sdSkUTw/ZJAiyWcp+U24VZRsldSo3AZTOT4/4d+Nu&#10;g6DNrnja28Vx6Zaw6xubQZLpGZrdYIS4iiQEB3QvGyg+WVRMYyTXj4yvRozkpysj38HSnOmpW1Ph&#10;j9rTwHD8NtT1j4JeLrq40/8AsK4vrTS41ZLua0CzfNAHZl84qxcqckqGAIJUZ+mZ/wBpnV/H/wAH&#10;dD+E/heytdFkXS0tdWmMrhFgMCF0jXbsZt22TeSSpmQZwGB+TP21viK3xC8e+JPibpAhtR4g1y/v&#10;rexvIT51j5l0Xh+YfdUsQMbcgR5BIr2fxP49h+HP7NHww8Kfa7adbrwrb61N9nkB+x2phgi8+6lH&#10;LNI0LykuBtjmVRuCqa+DpuslWlQlo3959LL2Mq1N1N1se6fsCeEfDXw/8Pa38TPFmnWs+qSeL5LT&#10;R2vpku2a2aG1xESoJEryzMi5XJPC42MB4z8O/iR4R8afF/WP2gfihOlva3eseKPEVxY6XqT2Vws0&#10;l7JbWsQkXH7xFymOHVGZkU+Wceh/C79nD9oL4kfs+2//AAlnidvBOirorNcWq6bc2epXsU7zXQkM&#10;rbSH2OjLGzKVBIIdZCF+fP2f/wBmbRf2tf2hPDv7L+maNcQ2trNdeIPFrJePsg0iKPLxOw2Hz7ia&#10;RIi/BBlz1BFerQp1/wBxhuXVtP8A4JzVq9KhRq4ly0SPtL/gnv8A8E+/CvxZ+FNl+0Z8ctR1PUp/&#10;EyzXvhfTrq4lZLa1lchbwJK7L5kiqjJvVyi7WUhmyPtbwz8MdL8Jao1rojTW8Nxlp2f99I8xO7e8&#10;z5dsjI5Jx8oGAABpeGtFttPsbdvCthDY2kUKrDp9vCsNvGi/KEWNVAXC4A7jbXQRW7Thbl43ilXH&#10;DMPU+nb9a/UcHg6OCpqMVr1fmfmWJzDFY6bdSWnRGZL4bUSkG0W4t5lxcW8w3fjgnGD3H49aK2wN&#10;owFPpRXYpHJyxPin/grHJ4c8d/sbfEL4Y21jqV1/YuoWuoarHpNn5zactvewzPNdzr8sB8gsdhy5&#10;ycjAOPw1+IENlp1wwMkchklfy4cE7I+NvbnOP/rCv3W+PtzZx+DfGXwasPCcNh4Z8deG9atLG08v&#10;MitJpU8MRcBFSQuRIysJGO/YNxwa/DXUNLuvFOh/Z9Rsvs95Z2M0/lvGQXk8pG2ZHuj4B9TX5Tm2&#10;Ip4jE8yex+l4TD+wi7a31OGsfEWraHctq2hyyW95Yt5tjcRr8yzph0YHsQwFf0M2/wASz8afBdr8&#10;TLee1TVtS0231Tw3JNp8afarG5hV47jzDgRvEJw5beiSFQpCgKa/nZS+mBaLZuKsCF9R68+1ftX/&#10;AME/PGWnfEf/AIJ9/DS5+0yLDp+l3Wg6lP5AdreeC4uYUkkkwzRwGHykBxnKHaMgmp9tJYNxi/6Z&#10;2OEalr9DP/bB1nwLoGkXGry3l1a68dBt7a3kkhllWGQLKkyusrSeXlwCpQqvlyMApO0r8UeAPF/i&#10;S/8AjFHYeB9Gma6vbG0i8m0lZ2laKNJ52HmZ2svzuX+XbubpnB9j/wCCn3xpu7/X4bbSRYpeXlut&#10;vrIhLNHLLDcb8EszNlcSKMEAxuCMAlR8ufs/vp8PxKs9S8Xa1CtjKkh1gNN8wgyoMZZjgblXYfbP&#10;BxXgxra3ZtRo+9c+8tFv/D/xiWOx+H+r6pLZWunD7VqCyg3MYupVv2ICKCC6rbLMQN4HnPwSucj4&#10;r+LvDngz+zPCPhiCzk8RalcLDH5epTTtYWsauqrIoLS+QEiZcIpAMceXTAavMvgj8PPGup+BrjxP&#10;8RNa8R2+natpF14hs9H06/trVbyMpEFaZmjZpTtSNBH06AJknE3xCt/iraWWh/D/AOHF1o+l698T&#10;LXNncafeQqul6avzXDTBbdTGVYFN+5WV+nynnlrU41vecrJbmn2uRGP4B1XwFLrS6nf+GbGSx0Fx&#10;a6DHrFusMU91JK0N3cE7maXYcEM+4Aq4GMDHpFna/D7WZ5NC07x/psdssMMNxa2GkxpbttUb7uWR&#10;Lh3DxhmUvtQYToc4HafAf9niz8e/C7UNB8G+OtPs9UsdNXydK1TRY1jnijZBcw5k3+buDeb5gJUN&#10;ltpLVwfgDTtY8EXo8K6xdLfXen28ottP1rULiS2nsWiXb5c6yBXfe3lv+6Vs7HBxk1niKrw+CU1q&#10;C96XLco2up654Rm/tW0j/wCEj1lnjguIdOka3SaPezSrlAQDtiLBioIJDHcDXay+J9F+Inhyyii0&#10;xWsLrSvJvreO+F5LMzXHnB1QsnluFLBD5e3fGhyd5Fcl/Yln4Gdb65vdSsSsz3H26zjtVURyKu5A&#10;q7y4DhzuK9QPQiqmlXVn8PfjVH8Mm1e31Lwzqlut3Z6ms/7uCdnQuw2sQryyMwKKUwwBO3Jry6Na&#10;VSi3Feepq/daijC/a48WCGyuvAllLDeT2+nyP/pSyotlHHIrKwAKrmWIKxTDhROy8ELjY+DHxC8W&#10;z/AnwfC+sSWH/CL/AG+2udQk0X5tz3EsxTIIcghiXbaxTamOSSsXxvtItSex8ReCLaa+vrPRRNea&#10;jPcq8VtJIzB41QqfOlBQHoApK53HC1F4U/tTwn8LNI0cWserNf6Oxis4one5ubgSsPsrRqTuyz5I&#10;ZcMducE89FGv7Cny21e5NWn1PRPgB8RF1bxdq3guy/seCbQ9QaLRtN1DThJJc3BhULGMuGRIzM7e&#10;Zx80oLZwRX1dqGreH/hL4X0HQ9G1yFtFsv8ASpGu/LW4iuI5fnUFdwXpExJ+fMmRu2jHzP8AAzQ7&#10;nwWbWCxgmWaxYyarqRkEsvmBEkuSolGwYLKoVeQI14DDNeneLxefEPy/Gdp4PsltrPWftF99khMU&#10;MuAhw0a/KFG2N8tuB2sD056o5t7HDtRT5vPsZSw70s9D17wx8Qb+48A6XputW8/iLXrrVo44GsbZ&#10;4RJby3Dp88m9cb5WDNu2856c7e08GeO9dtNJk8ba34ltdPWxt75L65ukMiX0Ru/ORUR3LbUYRqWy&#10;SRMMc4r5v0Rdf0nTZtF0DxSYZ/OglXUbjzpvstybjLtH8gyRyAMbVD4BAzXZ3Vv4n8RW+veNPiB4&#10;rs5Y7l3hs0s43MMVxFCoMcluCOJYwNrcgAYIZgCvoYPOakqLq72XyR5/1WnUqWbsfQWh6jo+hap4&#10;hs9Ntre4xeWl9HJdTF7a3haGTzZchVIw6tIRFluOcYyY/Cd/4ugv5PFvifVHuLO7mlmtfs8nlw/Z&#10;nLs8SlvmhwwG45GBhipwC3gmlfESbS9Zt7qY26aQ+n241G103VC32KdJJ4n+XjI5WXqcNIqngAV6&#10;9400vW/HmnaFD4e1GFv7JtZ4vFF1aXCNibymQ71U4lhdSwwuSN3QBMj0sLnHt487jfl1S736nPiM&#10;DGnLRb6XPTtb+wL4X0n4kaVPp0ixwu19DNN8klo0JEgiYMMv8gzyFJ3HaKo/Czxlp2i/CHQNF0Jb&#10;eS4MKrNDb5DWyTTIY1cDO12ErqBxudMKMdOF+EHiDxhb6tpHg34mIz+HtAa9uLK6O6S2ncNvt4yM&#10;YaPaJFX+NSrDuQW6Pr/iKw0tNcgdJWhvrA/a3twgsnV94bam7zQkecO44IAyBmvWqZw41ISgrcy2&#10;6nLHLP3bhPo7n0NodxFBaNYs+WtGaJztO1QvRcn72BxnuVNJ4xinu/Cl9Fp00Ykms2EbyfdGcf0J&#10;rE+GuppaaIzajeNJqGobr5YWuGkjCkEqi5AKrgcqckHIJ6CqHxFmkutJh8A3GtKtvql35GoN5fmy&#10;JbyqWBJdSoQSAxk8MAyEEGvppYzlwftJdjxfqcniuSK0uVoPFRsvG7a82vWsGjto8qzSNMTEswkj&#10;LsCRzJk5285BBzmvRLaOVYI5Jv8AWGFS35V4Pr+kmy13wottq99NZx65nVjKqSb4GlkVDtOSMM4O&#10;8gDaV5wmB75pdvqDQZ1ZY/NLHcsUhYBew3EAk+pwM+g6Vnl2L+sU3foVi8HGjZpbkGoXMem6dPqM&#10;wYrDE0m0dSAOg96dbXdte28N0rqVl/1bdcY6j6jBH1FU/Ht/Bp/hi6nAyyw7wm3JdVdS3HcY69Tg&#10;8VzXjW88T2etWl54QnW4t76FZPscO0KiBvMllcckOUMa98ZYgFjXRicZSwsXKbsjPD4OtiJKNNXu&#10;WtZu9as/E1tPZakhWG4uJPLnkwhhkjVVLquGdQwYqR2HPNX9Q8QsP9GMEzwRsWkl2MGlGScjgYwN&#10;oC+/PPFUr+W/1ixhtw0Fk8UbRTTQyGRiME7VYjueSSvGDVXULtHjP2sskMduWZW2puDNuwuenHGR&#10;zivzniDieWKboYd+737n65wnwfTwajicZG83qk+n/BKuo+JLcI8cdvMJGikRY1Yh0HTeNrEqo5Pc&#10;nYRnmsmCWCCK3v8ARBItu8aNNGu1VkO/BYsCSc4YjGckdSRipwL3V7m60uzaFZrOQ+csMkjqsadQ&#10;pORIWz90YJxxyc1W1DXP+Ef1xVOt2cXnWqfYrOXCmSXa2E5OUYHb0I4YgkbQD8dTpylPY/QKtanT&#10;jzX2C+hbULSR4LqGGYFLX+zri4Zmt/MbkltvynBwd2M7e2OedOsyWniC1vtKLXly+1vJt4VCRWzA&#10;Iw+dAWXO0ttOBvAwAtTLp2v6rqt1oMp8uCJXnmuI5mWWV0BHlFjk4Ysc4BAHAzg10nh3ww0Q/wCE&#10;xurMwW8i+QY1kJVYwrHaijqTnO44OYwCQOD206PsYts8mpWliJJRNoHRbXQbvSdV1zeyw+VHEt4E&#10;+XIOCP4ipzz0xxyciuN1bxj4Z8L6xa6T4l1K3khub6S1kuI7kZkWNP3soLcBl2ksRhV6HBwDe8bz&#10;XWmaXdf8K10a3ub64khtIoY0jVfLcxqVfejeXGNznIHHzHkmvKvif8AZ/EHji38fXEukfarGabFv&#10;L5kywwk7Wk/clFb51B2fdJPTAxWLjzVLvY74zlRp2iVvip8V9O1Lxr4d0b4I67cf2r/Zs8+m21jM&#10;LibVIAySGVU3IxRA7fP5qLwcLxmuH0y78eya3epJ4j0PSlt7y5Mh1a3uJLubefMZPs8Nw4LArkb3&#10;HLq20jBPYfEyxTw/fSXtn8OoZljs2gmF7DbW4gtmUNsEPmjekvlgAPtDANnqa8svbTVfBPw1E1v4&#10;fXUdc1K5u73UrdLRozY27yRlUj2MUCIrLGBGSNqDOOcdFK/wLVHn1HBrnatL1KmoeM/EMM+h32nf&#10;E6PWLa8ghgvpVvf7PtXWZ1BjjViXuF/vYfJHIHJNenePPiZ4y0TXLfVdT0uNbpbSVls9NvPOe83h&#10;wrO/mHyo02qOQhJkYAEIc+PtpI1K+hsNOlvNPtW8y8kidTPb6c8i+YgBG4HaOCCSeoOMc9EsXiaW&#10;/t7Wz+IUNm+sMtjfjSdPVrtgrNMFWchgiYl2lyMnbgBQoFaOKvvsZU6kqafmQ2Px0Gr+O5NH8W+E&#10;tU0j7N4mkXVNYt5Awjk8ppvLTMbNGZUDlsZBWPJJJOOT8EfHhr6W48W+C/BEjWr+JpNKsZrW+Hlz&#10;RklLd0jRztRisrs5ViwUkcjFd14K8XXlj42utOm0iddImZVjt5FZvJKRiGDe0j/KZFRiRgHZg85F&#10;WJPhdLp/in+1dW+GsVvM9xJcaams3G5ZdvmBZQPmZ4wCRluc59OZjCnKd+nU2lGcKNr67nX6j4/8&#10;DWvieHQLTSZtWtWtfMuo9Gna4toLjzHX7M0yyEcgkttVRt75xWdoHxg0u8spPG2h6LcaxoMk0f2W&#10;TR23S5zhWaJljkbKkElXYcE9hnRsPEfw20H4dzaFa2n/AAirzzXJ1JtEZbU3N8WyJVLE7QBsUcbc&#10;pjAJxXknjf4nfG/QfDd1pngHwtYX139qMOkf2t4oZft0bMA19KgRAqw7mDBQAVUHB3ZONSjT5+SL&#10;9B0a+LjTVSex7FN4g+Gfxp0k6drge5svtEkVzp/ia1kUREDJGy5U7hjHOdvIHNJ4K/Z/+H/hK00+&#10;Tw08mnaPpOoTXFjp+m3MtssVxKpj8wq33W2YUfw7cgYBNeUeFvGfjHRdH03xHrOk2v8Aa2pWoj8X&#10;yQ3U7w6eUlV1VUlVYiG3yDdtJKnGDt41Pht8b/2oZfAH/C1PFfwgXUINembUtD0Rdcskvmik3ssN&#10;wsjLKmU+YYVto4xyRVU44zDT5qErDq1svxlNRxFO69B1p+z94n8Dfth3n7R+j+INIuLie1u7XS4Z&#10;nmkOmx3aW0hEoBzIPtluLheQQJWXvXsviHXNTh03wzp3g3WtUvtSs7wx3d2wf/Q9tndLdXjquBvB&#10;fzFUKcllGSCQee8O+NvEzvJfeJdL0qx1FoI5NQFvZs9tCixgyKGhPzEOVwWWMnJPQjGt4R8QaZrl&#10;hNrNtpN5hJAtrd2NrM1tL5iSMu0yPhV+ThlGMP3+XPsYfPM0w9O00pa3PGxXD2SYiTnTvC6ta+n4&#10;nC/txaRP47+GvhPwT4IhFrp9rrF1qdna6ZfDZL9g0uaSyTaCT/x8SwOecblJKk18p/DCR9U/4KJ/&#10;BfUrG3jtdNtbrVtR0W4vZWCtu067k850XG1gZY1JHTyBX3Jqmu6ReahM9yJJIfJkgiuI9NZ42iJy&#10;Y93y+WrGPOCSMqOScV5Lq37LnwL1r4m2HjzRdHvob/QdIvNKs20nUC9vbJczLcs3kSEM0pLMMq5A&#10;UsOMLjWpxHTxGPp1qsbW3POjwdPC4OdGhNSvsey3PxB0j4beMr59X1ex0TSzCbaSO91GJLCFlnli&#10;3KW2/LIwmwF5/eDnC5HGax8SfiX4y8S2es/Df4RtrmqWuoNFH4j1y4MVhZ2vkpsusRIJ7sAgErsV&#10;GERXJZs10Xwy+G3wC8F+NrXxhqHh37RdWejRJpenaiz3FrbywKMXCxeZIA8gaYl2UlC24HLMTR8V&#10;674h8NfEbUPE3w68JQ3G7Vb0W8dxqyTJfQ7pMxlZG3DKI7bl3NhwFA619dTzShWpxqU6ifktz43G&#10;ZRjMLUlCrSfTW2h5F+2pF4z+F3whvfi9ovxguPE1hNHHonihdBs1sbC1s7qXzFu7eOLzJJFty8vE&#10;0sxO7YwHGOE/4Jb3viXS/wBnLT7DwdqLxXWpeLtV8QNNdSyLarL/AGixtpbhkO0O0EZjMY5KyZcL&#10;lWqP9vT4ka9ovw/j8Ga7psmoRWckk3hmG5+zzpqDKTFGYXjUkqDiMsGwTGMqCMnpPh7JZ+FfgPoP&#10;h+31qHw/p2k6Jpdla6TaQiOa4vAshMlyqP8AIszxyNMUyxQgnGSD41fHezxcm9NDohQj9XihfjP8&#10;Rb7wrZeIrH4MpqE+gw3WdSurrR1kXTZMwSMY3UbsZ2BvLGFVTuIG4n52/wCCffiT4ffHP4gfEKy8&#10;c+N7y2k0m5t10G10bXJrSFWlvXLys8XO2ONHcOeAsfOcAN9eah8QIfiJ4E1b4kfDx00mxh8OvK2l&#10;tCGgSNWZ/J+UYj5tZ2UOCBuRDkNXwv8AsGfBXxJ8JvCvirwXFdT/AGjXI7CLWdS06NiEgj82SKON&#10;wpzyRJIx4Afbt3KrVw1MZhsPUjUqa82ysHNKpTag7H3Jpnwa+CHw58M/8IB4i+E974k1LUbO2vV8&#10;RW81xNY6hJHa+ZLK8kcxkVCJLaNN3IEgYgA8eMn4ZeJdJF1/ZXifxFp99peoz2Vvb2d5cm2QxzTy&#10;LKy5OVt0/efdyVYZxyT33jT47eI/ht8LbjwRrHgJYI/scmkzLcWMk7Sbj5DpbsC24sYBtLbGDLlc&#10;d+D+Eep3thqk2iadbNDceTe2Rt5Y4p1hiaTISMiQAkgPukVmLEKBnBzy5hjMPUcUo2XpYzo06sb8&#10;zbb8zb8HfCL4tQalqlx4A+LlxqEOm2bXWtzwNGgmtplSKOW68v5cu8s0aE+XJtQuSE4K6j8b/Gn7&#10;OHxZ0nX/AI4+A0sPh34u0e30Lxxe6LH5ZkmSQCzv1VkC7raBWR2jZzJFtJ5jBre+E3xEvbLwlfat&#10;pHwz26fe3s2l2+tQ6klst3OJAFlLGNVdo7dAgRGwQS5yWLH0q5+Kd/q/wK8TSeKfC02rLZ6xZiIe&#10;TAUtQ6XKxqgbCyAK5OWwhWIcZYmuzAT+rV1UpVZR0vZ7HLiaca0HCcL62v19TyH9qfUfEXir9mS3&#10;stT8QX1xpZ8TSXej+IJNQhmjlszJJHN8sI2naJQNy5BEvC9MVf2G5/i54u+AbeB0bbpfg+xk09XW&#10;Yqb2xm1F5ljD8+Uvln5sqH2qyKMbq818U6ZdW2iX3gzSPEslpaTWpmto/OMlvcSSumyydFJ8o4VQ&#10;CMgHAIJPG58B/iCnwN1vRPC/ivVL6DT7q+spI20u+jb7VcWslzvT5mAjZorny8svRc5+XNeXh+J5&#10;/wBsJV5cqej17G1TC0/qqhCKdtr62vudb/wUGnLfEmzh1qw06OePwNp32W3SQPbTBLm8VZ2dQWH3&#10;lOwnduJwTkZ3/wBmLxTH8Jfhb8Ovix4Uv20fStR8F6CnxC0NLUNBf6gLE2k2p4ABA/0eIzMrjeNr&#10;kMyV55+1FZ2Xiv4n6frS2tv9l1rTSuy4J8lz5nIhZiysitubcdu51bOOtd7+zlY2HxR+DnhnTbye&#10;Q2c+ntpcM2rbVbTW+3z+UrQBlV4pLfa3llm5YqSA2KzwebVZ59iHQfxcvzsZVMHGVCManQ+zfj/4&#10;z/sf4IeNp7M/azH8O7rUo4U3FWjeGRWkRyDkKjI2M59+cj87P+CeHjOOP4rePPE+nSTXVu1vo9nd&#10;LcBo4EjUzAyYVgzK/mSRsGxtL8Ejg+uX/wAZPF/w38C+JPgT4k1S41DS73QL+Lwff3keUKyp5s9r&#10;sVEyiW770LFtoO0jKA14T+yr8R9M+HHiPxlcxaZ9v0fXvDMdxcsFjE9nKJ/MJjDqGIWQRqMtgdcM&#10;cqfqMw4ghPGUItuNr3v0OLDZXKjhZwevM0fdEfxU+HfgbwG3ivxhftJY21tdJPesCJ5pnSF7a3VZ&#10;QCzvCjsFOUC4cggivAfDPwoi/aQ8cW3xd8S+FNP03TddsX0zR9Lhs4Y51hZkVJ5Q0ZM6su5gm1Wk&#10;yWYKoVTxvg+98W/E34lnxR46tbP/AIQPSbW3urSGS4eGG6njZY/KZpW8sSqm1jz+9HGcDFe4aD8a&#10;fD3izQ5NHsrz+ymtfMm1KC5mZ3sLOWS1guZTvdWZvLkUwn7xkbgBc50p43+1oxVSygvxOqNGWB5v&#10;Z3u/uPy5/bTsdX0n4w3skOv2OqReFvFV1aza9a72jlW38x4pSWUqCkEcS7eQHbackNWn4vEPxttf&#10;AvgexuLmSzt/Dug6CL+O3kZ1kdbeKW2Ubl4EzAMWA48vblcbvSf209V8B+Efit45j+IE0F5o+o+M&#10;b6/uLe1dDlorloIo9igcmKJpNvyhRgHGQataH4A0zQ/iZ4JZmjsbTVNU0IX00txHDGmZIJ3Z5FJ2&#10;gmJmOVJAjAPIBr5OWKnRxUqUFaPN959BLDxqUue/vW/Q+4P2jtSPwk+B/iiLw3BYwXfihYbOO2E5&#10;jhineO1R1iYAHMVpBKXYsQ0jkgBQceE/8EcvDepWnxU+MHxZ8NafbxnV9QtND0qDzvLYNbZubiSM&#10;sNkkSPNEGwCcovSuf/4KPfF59XtNP+HXhLVb2PT9L0+41TV7q1ZBbz3Ny6pBEsu0B1jgUsCna4AJ&#10;B3Cvqj9hzwNbfCX9jbwz4V8N2Mi622lza7eW8Ubv5kl9NJcOrvglzt8lBIox8m0Z5NfoOU1FiM65&#10;7XUI6ep8jm0ZUcnVBbzlqfU3gzXbbUNKXUcLaJJEZJIZpAWTHUnHHUckcZqn4k+KGl6NrtnpqS/J&#10;NMqXEkjLGkKsyrucuRgAuo453MB3FeY+LfiX4a0XUdG8c6tewwx3ckVhePPI4Hk3DKImEW1xj7pY&#10;4U8thsc1yHxLWC08WQ2hWOZjLdzzRwyESyo8tvLgAMfmR5dwUEY8tiCCMH66tmFGnJ6nz9DKcRV+&#10;JbnrNt8abTT/ABJLNrsUdst1qjWdvGkyu8kaBvLlwMcsd/ygk4jYjcASCvkX4OftZaP8UfjpL4G1&#10;LwxdFtHaOSKSxhBSVov3RmcnaFO6R8n+HfxgjNFc1HN6NaPNFHVjMklhaqg30RofELwn8QfFOojw&#10;ve+GIb6W1822umGtfZ1sJXUSxIcvvidwARGjAEOC4VWVq/G/456VqPwS+OHi74YC0ubeTQ9aubJW&#10;uBtLRktyYxx8yMrAg8A9SCK3vAn7e/xx+Fn7QUPjvxh411vUNCvPEUb+MtBsLry11C2WUhlAA2eY&#10;iO/luRlTgE4zXV/8FF9a8LfE/wDavvPiX4KeS60vXtKsnW+uHDpO32RFEikInDoImC4+UkjnrX5O&#10;4ctdT6M+5lKpypaHzFfXBS+bdHIySqHR5DnjH6199/8ABIz4zWmnfs//ABM+Fj2qzalp+oRa1pMf&#10;2qcTvDPAIDDHHEvzgTxKclgA04I5OG+BPENtfWerTWoR2WOZthYdBuPy8V137NX7SHjH9mL4r2nx&#10;G8Pm6SOZPsmqW9rLtNxAZEkXdz82yaKGUDIyYgMrkkdE5SVCUYakU3HmaZ9Qf8FCYL/SLpfEejal&#10;bagbTxImnzX0N8sciyS2vnj9w7lgzYkywBAOQWyVz886FPF4btN91L/ooVVutzAu7bOcKx55P9a9&#10;O/aj+JvgT4q+O9KTwh4qh1zR9Jtre4utSa1lilmuizNK8yyKmTuKZZVC7i21jnNeK+LPFMU9xLaz&#10;y232eO4ZEW1i2CVQSNwO4nnAwTzjnFebh41ORKUbN7o6vhjoe2fs5/HHUtB1wRy+JdcudH0Zzqn2&#10;WObL+bGPLhhtgQxRmmlj+VcKCoY5IGPfv2bfBPxN1zxTdePfE2papfeItVjGmTaM0keyy00rtjth&#10;c3UbshjDfMykZc/dOC1fOP7Hvg2y8UeKrv4qeP7tLqCzZYdJsYkZFkmjKMHUY2ssQC5DDGXzywr6&#10;002+TQlksbrwrpdva3FkUsri50u4NuWc4d0jUGPB3qWycH3JzXkZviqlOfsKK31ZpH3tep3R8P65&#10;pPhNZ31PxB9t0282pHb6la2bMS5Dw7AwxuCIN8cgLDkgYArA+MwiIm8V6TqV8kmmfZda0qGcaXcL&#10;bxqUddhICyuwIwhBZsncrcir/wAM/Huu6JYjSPCl7b6Tb3lnDZ3SwxkLLvUvNgZfA8wRuF8tSu1g&#10;MLzU3iz4g67rXjG1ufhlcTeIPFYtyZL62v2RPDsiSEx/aJQCHn3szrCMuCUBAxmuOjUqVY8vSNtC&#10;eb3m2tTxnSfijr3hmfT/ABRqsdrcXEbFHhmtVjXcQ7B4RE8qlPlLcRhiSyEnBra+IPiK18baaLe/&#10;8PSaLZzSLNNDqlrI16GcPtcy+WXSBFlYkbd77lOECgVzvjL4MXlnqdn4lg8XT3fie7kmlhuL662r&#10;cyMwlkiRCn7l5CS0WGbLO28tuNWNC8Vy+IbrQYdFWZdSMMKRm1WJZlXb88bxDd5qqA64G059a1rY&#10;ijf3EXyy3ZpWlw3jTwPdQeFX0+SHQNNaLS45sxebAWiykkmR5ZH7yQvgLsXPWqvgLxdA1t4T0uzg&#10;h1CLwq909tqkd4sM6Qx3RbPkp+8YM9wkq78SEKozxVT4neO7nTfh1r08FlaR2txpMwvpo4zG6zQy&#10;x48ogrsAVVjYEH5TjAIBrC/YWilu/Cp+MHj4Wnmal4juGku760eVr2HyRHKw5CgwyHcfm8zdKpGF&#10;U1ph6l6Mqs9LbMubjoj6s+D2i63Hrd14o8e6HPeWF1cw2d/Yw26WgtH2BhP5e4gtuO7ORllBLc00&#10;ePh4I0u40uaNrWGHZHrDQWrxs8nnuZCHiYbInEiMfMV1UqSCVIKt0LxXDpl5a+LLC/NnZTPuuI7L&#10;ek1q53KJQQxUgkrsCnGB23c1/EWm2fiDUdct9X1nTV/tpUOrXk9rIsMKFm3ELhzEpBXcP4SDxjmv&#10;JxGL9p8HT+tzHl1VtD0jTrDVLbUZtWtHleS+t5Vm0+GKOf7Wxu0HnMyhdqgKW3RfN8gx8o5p3c14&#10;3iRIfEVq8mqaf5NndNDeO0iW4DGJAMlZB5MsUnmEAgqNxrzfw98Tzcatog8SeL3nms5fOkvtzxPd&#10;YtykjoxJYvwzDnkvj73A7XwHcWOieOptEvdVa2W+0O6mh1SGZY1hRolWRXJOM7HiXlTksw5yMctP&#10;E1qlONGmrX38jT2cY+8tTf8AAfiN4UbwTrQN4q2SwQ6TuVBdzF0bC4YlvMCqwJJb+9nGR9FeGtFm&#10;+Fv2PULvxlpM66xaKbea+839+ssTSoJpSP3bEwq+wjC56kHNfMcnh200vXr26tJvLvtOus6RZ2sf&#10;2drFNqhhFGiLgLGJSp3bRliQMgD1KDxRY+LvD2n61aajql48MCxRyXXmLiaKJViYKV2uxQuPkBKi&#10;XHy16mSZpTwMZwqJupeyvpp5Mxr05Vba77mp8Q/iNY+FvBs2nSzQTXkN/NcR3UN4jWvlyNs+TJCg&#10;rMsDAowKnzDtAJJ3vAPjnU/DF7J4PvYpre/2PYzabapJMk8gdIZnhYKykuqSMrE4CuW7gVyfi7xp&#10;H4qt20vWLdbrT9Qt5Uu7hp3a1cY8gFzGcsG81SVBwoQZUMVK8zYeNfEnwyu9E8eeGW02aw0nWdJX&#10;Ud14biWeGSNrOS64IeNjD8xcqcFG9weyGfU/rShJu9/kkQ6cYwfU+hl8a6lYW/hmfW7Ce1h8N3C2&#10;99IsK5aMssewRr84kAaNvmxkrJgEqc61x8W/CvjHXnsda1KCG1FmFjtWz511NEd5iZ12kSNG5LKM&#10;42jIIxXltr8X4PDOhTajd6u1vq15dzt4luPMQ4kUZiaTYRkZPyty25l+UU3X/CumWHwvj8deFJrW&#10;3XEI+0SQlWV387LRZICzAqxUBQ2PRRivcrZ9UrQcaUubl1aOSngoxlztWfQ9M+FLeFl0ux1PVZ2d&#10;5FFvbafZ3Rkj+1RWpALK+GKsZGBJypfGQpIx7t4b1tPEejwa4ls0K3i74kYAEqRkHHbj154r4rOv&#10;3sfh7UNK8R+HfKXQrX7fqGqQsUaF/KMyo6RhkKzHerkbfmiHKsc16h8DPifrF7o1udOvF1qSNWTS&#10;x5MsaJcKvlu+5m2jyoD8ynPzyY4Fexk/EmHjTSatG2pjiMpq4qSUdZdF5Hp3xQ8bSwTXfhfS4Z5t&#10;UWRJdJhEb+Vchk24ZgMBA4YnJHCt9KoWejLYhbqCzYagQkV4bdnw0hAZliZjuKZ+Y4zyWGa2Zv7c&#10;uUa3it/MXyZJ7ho5WVUwxymecYLZPPU4zRbGLT0uLtdMkuLm8QiBDuAJIU7twGMk/wAORjofUeDn&#10;GbVswxDSlaHTzP0Th/h/D5XRVSor1eq7DYJrmxCvq9zJD5jR+RD5gMWQBnJII5PGP8jMl1YXDtdk&#10;rYtM7QtLHmVn2rn7oDDKgkccnacADrjeK/iBo99rMfhbSLhW1QyTQ2c0zRS+fOEZ3RcEbSiRnLH7&#10;oyAD1Ghd3Os6FYvJBo91JcQqsmn2sv8AqGZ3UGZvMyzBGBI6HO7tha8eFKprc+mqVoX0M97O+1nU&#10;IbnR9NutPdLO4/flUkCztF8rbvlEjnLNkcKpwOcGpJdK8Otef2e1xJNrUS869NpS7IbeM8ojyEbC&#10;XyvBZmOWzwTV7RhdeD/D11qlndT3ojtWEjQxloXuHYnP7ojG4Bc88L2yTnLg1G0uND1nSNJui0It&#10;1k+3eYxVXlfdj5DglclQuMjkE8knsUo04afeea6c6lS0rlTVtd1zRbbU59B0OC4lu9sdnM0kKR2T&#10;Fty5I3Z3FPToV5AAJn06DWLXTLLX5fEapaQ3qzalb2+Ns1x5Wwxb93yqruzLgFuQCCeazdZ07X9Q&#10;8SNYL4fs0t7q1mh1/UJoPKmmtxJIYY4/4XYmLJUqPvFicAA5/hrXNJ8P6Q0gtbj7PZzraTyXd6Ba&#10;QyeZG7RnAVZHcHBZVLHIGetaQjpeRnKp7/LFHVaYbOLSbu78T6hb2i3Ega20WCR3JLtIu97kqqyB&#10;dwB4XaRtGcAnzHxr+0J8L9Oe4hfUWunuNAto1vri+8pYEUsyqIpB8zOXyVUNI25fuqpNYvxI+Keo&#10;+IvE6+FfDl3HJp8mlwwrLqd9PC8yJE/79kKhN5nVcFj3ViuAteca9pv9reMLyw8QeIbW6tdN0e30&#10;/T/D2n3StGolkM0stzM5OZGjiUlkC7VDZA6klKm56hGniIxSbtc6v9tKXxH4xh03xH8YdG1LS/D/&#10;APYt5cyx6PqZjlvoFIKOIEGT5ZQEb2GDIFHDjHmvib4p6Vr+vX2m+H/B/jbQItZ8JrKL6DWGjtLF&#10;pZRHCqRMFaFm8tnwHwyxuwyAad411TwF4/1W4+Iep+A1un120hsre3u/tFyPKzHcRizLRhBBE/lF&#10;pEZcvCowcc1vDPw9+J2qXupfELxZ8Pza32pSQXkcDalZqYra0luVQxW8qFysiTySEyeYQZckhiQK&#10;iqcbyV7IqUpcqjJK9+ghsfiLo+oaZ4f8O/EFNYvtWtfs2pTQ+RZybjFm42oru8qN82FYAk8kqxrp&#10;vhxd/HeTVNUs77QrfT9HulubS+1KRj9oaExsGuI4cj5xsJIyuCQOcc1b/wCGCaH4P1Txt8W9d8J6&#10;N4ft7dby3l1yOGGNkB+V02sJJcbeoCgncQe41PAfiXxt4z8Cafdaq1xo+xGjtrjTIRH9pBxsPE0j&#10;RmQsWWIDzAHGTjFY+2p2bsaLD1oySZc8S2HhzwH4YtvD/hvSNaENpbpDaZ1CGUecQWE53xt5m1Qx&#10;bczA45YfLWP4T+IaeMPhxZ+LotQmst3n6XH/AGiriK2nS8ZJZPJ3EAvIrHco545IqlpGgw+LNF07&#10;xzM1xG2h3Cw2+oR2IvZpjNypS3ki8oPKjbCZDlF+YAkZHPfBTxZpsl74s0K28UjUL3QfFlzfX1ju&#10;Ektt9tH2lkJAIcxzGeLCdHVgAMCqp+8rXNKmj5nqdJ8WNY8B6L4QsD4s8eTboFlkvWsbne0TvKVU&#10;rEN2+QMFUKMuQVyMLXh9r8L1+Lvx21/xTD4t1mLTfDOmqhuLNbq1a5S6jEwY3UpcFYlt0ZwuNzSK&#10;qr8pNe5fY/CuoeBNM1jTPAKxwq15Nql1c6fFax8tGzSzebsMjssnO7CngMOdpLrxANVv59G1ix09&#10;bWz1ICLT5NMeePzAwiWTyo1Kq5DELIQFO7dg5AqdKc2wb9pT8uxj+BfDsHgCLSfDj+IL68s/OSeS&#10;01C3d52y2GlmxGcsQw2SEbvl685HbL/wnOuaTb2Hh3UlsZdFjkjtf7ftZ7ZL0PNtaPBYyOUVWKj/&#10;AKagdwRsrLc2fiK6v/F9ndXsl35MMNmLyOGR4UiZIF+YLgiIIfmwAGPAAIHDXmqWS3OpJYaFHdX8&#10;l0y6Tp819BGm0hTIjFE3yNsI+4wAwQc4xW3NypXPP9nL2j5Vp5Ho/hnxB4x8Ki30nRtYs7qa6mkX&#10;VCVlEEKm6zEQsgyziNwCAcEk54qp4g+I2o2PihYS1zJDLptvbR2/2fzPOUMApDKm5SqkndjAGwYx&#10;wef0DwJ8RNd8a2tn4V8P6To9/qliqx2lnabRHCjsruTMWLu6BOgxkNjqateINM+IFtDa2Vr4+jMD&#10;xQtb3axosllGsfzKCpAUZVBtxk4OF7VMnzRNKdGUJabeZa8W/GkQa8vht9C1KSSdoPKka8FxEow2&#10;cgptAYYURqAVwS3tqWvhvx5o3hK3utbuobPyJI7S+PmxtfPLCrATFFj2RCRdvy4VY+uTnJ88svix&#10;PZeNJPDeqXthY20kgnF5c2u1rJVQpmGEjfJK43AmRoxwwUDJzuweNNW1DQbq+8eeG0W1WGJZLqSP&#10;y5Jop3jVN0eZFErurtgFSBuzyua5eSnyvl3O+m60qi5lfzOg1fxlqPge5E3iTVn+x2m2S6aG1Seb&#10;ydqb3Hln5FBYDkdeMdAY7LX7H4seGI9audLkms/skNzZ6peSC2kiZJc7Sr5KSDaCVZVO3HrWX4O+&#10;JVlqPxT1XRdC0hjZwTRvq2qXTCO38owupQlt3mKsSozoAFyqZyVArnr742aFo8LeLtH1iRYUtI3W&#10;TVIZJI5pVIBuGUohI8okA89VPSs6d3JWVn5F1PdTTd0ujOU/aD+Emp/Hrx14P8bS+IbDULXw5qyS&#10;ajpWrTCN4bJbpZZHMkaurxkb8nByp9ttQ/GTTtD8NeJLGW98NaTbQ6tptwbj7FeFJHkeExR+WSFw&#10;xZSqqVwVzx8+asat+0P8E9a8R6t4A1X4h6Q97ZeIBZ6o0dvIcf6OkqW5CsFlyrOFUK53pJk9Mc/8&#10;bV8DXHh7TNV8DaxHf6RbXAjvNsIhmhmOHVmZNvmbTvUMpyC2MEjJ6K1bGexaerfVnyuaYHB1abqU&#10;HytdFsedv4vbwha65pOg+LNWDNbt/aVmsMltDeQAksm3c3mKHidipQ4PTgc8X8AdUl1vwvdePfAX&#10;hN1Nxrk1rqVheXwSYyeRbmCVEZwqOUkVU4+dt/ykqRSeNvHGl6n4luL/AEGW3uLfyWS28+Qm6Sby&#10;/mV3wzOHxJ1GcDBI4rS/ZE+Dd741+F9n4wu/EG211xtR/wCENkW6ljBT7RMk6Qqkcjv5stpMDMMA&#10;YOWI6cODozxWK9m224bW6XPkX7NXZ6L/AMNEaTeRXE/xB8L323QbW3ms7uykF7JFbr5n226f94DL&#10;OZSijcVCb+wPOtpOnaCdQtNQ1LQdQ8RBdPs01TUJbl9NguVaLdtCRtKylZZJ5EmK5bfkjrjB8e/A&#10;L4o+F9CvdLsvD8NhYLr12rQ+H75G2NcTSIsn2d2Mr/vI+xy8aq5DYBrl/D3xdGraIs134S1G4h1R&#10;bGK+1S3up388fZnjSKNpGBDM8rBkYjjCjB4b3Ks5YdKFb72ZRlK3uu52WuWPirwVZXfw68R2SwRQ&#10;3j32m2iW4uI7xQzW7zLdPgME6qFU7mXBX7jVePjjxD4k0Npn8Z65cTSXUEmp6bY7o7WO33Yx5SM6&#10;qwLugO1dqhmzgkVmfEn40zePNRt7e/0O90u3W4Y6etqwilsZmhkBiiXzG2LHttw6MTv+Y9SK8w8O&#10;3nijTPFeqaNq7tY20LSt5lx/qXvjcBxIJADt2YK7Yz8xHUjdu462Oo+25VK6WnyI97l5mj03U/hn&#10;BrsFt4Eg8VawLGa/jv8ATLXS4/OlnhlBn+dj8qGGGE5ZtpdfmyB8q+VXWl3Wg/Y9X8VeGY7GfR5I&#10;5ZvOuGIih2I0iKpII3LI3VgcvkcEV7F4Clsfj/4um8XzaxeWcL2f265uJboNPZ28RAMA3ssZO2ON&#10;WJcGOKREwcFG579szTo9I+IkWvx+JNKuZr6H7Nqkcdyph0+TYrGJnAG2QoNu7YMsSBkfMeHOKKlh&#10;I42MUrPru0VRqJScSz8X/BGvw6VoI8L39rdWU8k99pUtzcPG9lHI6hIZYyxVWZpCwZTtZcMAME1d&#10;+Afi74q6f4f0/QdJY2lrb6gLq8tEvCsd3vMbxKduAjoY871YsBJ8pG3J4rUNV1HVPDcmmXOuG702&#10;6jJm86ZpNqrHEqkSAsSyrCigkZJwOBV/4GeMPDnh6bxhHLb3F1YXVo4t7q7YSNGPJaNXiEJxkMSU&#10;yCGOSw7DwsPjcPTzD2lGVr9+jt+B0VIx9j7x638cdS8I634bj0i40ez0u10LTL7drlrZozXVwjPG&#10;jESL5mQ2+IsxYkSMxOMEfN/wjluvF3imybw/a2IJtJn1jUNoiXTPmUqZEXczgsyRqyggsCSFzz6d&#10;rul+MNZ09otZvLw6XBazXktsFKrbRhWwzsv90zBiBg7mXIwAaw/hTNo994g1q30LTLH7N/Ytpbvd&#10;WM8vmKn2iPmRQwMhG0EDkAbASCcj28RWlmWMpxmm77smPu07xPWPh/rPgbXtKtfhN4jvIWks3eK3&#10;jtrf5EHl/IzvCd83+sWQAqVzuLKSMVy3i3RfAFp+2tp/hjQtbLaPrlrpqXsWiGA3aX0UToWSVYgj&#10;xpcW8EgbapHzBsnJrofhz8P7j4haBpvxe+Huh+HNRuNJFsLjQ9Qvittr1mRJJIURkARjtk8uQAJG&#10;0Sbu+N79pJvhp8W/hXo/xp+Bdk2g654F0ma4K2luFurGGBjuVVt+Ld0DTlgwKkOpDEvX3McLUw2X&#10;Wk17rTXexz0antMXy20l+Z+df7SPxc17W9J1KDxB4Ylv9Q1PVtQtnntdoaa4+3u8dw4VAMsEX5VI&#10;yQfmAOB7d+yZ4/8ACXxP/aZ+HNh4gj1D7Dp9xcX2vyX1v9qga0tLGWRpWOR8qLEflC4O7OTtO75S&#10;8bXGvXOiS6bqM0gka3aGxjzkzBxlWJOcHy95DHAA3emK9V+BPiWx8O2viXWpvtS3Wk+Cf7N0eS6n&#10;8zbeajPFp+QEUAoscl3Kqk7h5BO5sZPkUadGpWUul7npVpctO3yPcvih8TdS/aP+Nmn+B7ZrdW+I&#10;3iy2srZltQfsunv5MIleJhjyYLWLedxHKNhjzn711v4mXngvUrDTfifrl14htQtjHpEWi28cF5JE&#10;vmgyxQR4WWB9oxgmRWRQA6kEfnl/wT+8XNc/tBal438SaeupafovhxtL0ySz8uBo9Tv8wJO8spH3&#10;IBcEoSdxbgZxX0R+1n8YfEt5oF5d6hpmgWD+dFPbzbYr6zW3aGQxwW6FQWREbP3sj5S2BkD6TI6n&#10;1KjPEP4pu/yPIxlGOLxCg1pFfibPjfx3c+KtT123knX7BDcRf2i9xbtGyb4plWMKWXy+QWTKllO0&#10;Hkbjr+G/iHeax4i0ttU8VNdXXlvC1rCzW6zCP5o36lvmPQ/KQU6iuD1DTr03y+OLi0aY+Y96rpCi&#10;q0CRx7XjDJls+YhKvksWCnk7htaJoFtquueF/FHhDTljnjtbm+uLe1+9Ase6XzlKjJZYw4Kt08sE&#10;kjBM1K0q1S9z04RhTp2tsdL8N/CPh74Y/HPxJ46s9NVftDwHTb5I1heQSfaRM2UyD8mxg7HBMQfu&#10;DRWZ4n8SQeIPitrHiWwhgtk0ua3t4dNk2/6mGS82zJ8wXayMPvZI2Lz8xoraOaVsL+7p2sY18BSx&#10;VT2k1qz8Yf2oPDI0rxW2sRuFi1WNbqHyWZUYcEkdPzGeh/GH4dfEqz1/4XQfDG941TQ9Ue60iZpG&#10;Kz28wTzYiDxlHiVh3IlYdBX2B/wV0/Z10bQINL+KngjV477R7yNmjuIMeW84fZKB8xZHOUdkfDFj&#10;IeQQT8A+GkNj4xs76O2jRWl2SRyHjkY/GvnaNaOIoryKm17V2PSfGeiLqGm2utW8BbzVb7Qq8tEA&#10;sGCfxkC/8BNc1f8AhvSZ7Pyb97iPd80JhQZbkjBz9052+td98MNa0O51ubTdcuoYbWWFoXWRcqoO&#10;5sYJ5O/YeOcJXJ+NLK8tJF02yvYnSbmSaE9ADv2lvTcgP5VvfWwuSMalzqfhXf8Ahr4XprWgabqV&#10;hq39v6FJYs2qbVWBJ1V9/DEkoqnOMHPHtWN4p+HL2Rtv+Eb8Qw/Y7Rmhjdpl3GQvtJkUbmBLdwNp&#10;BHIrD1DSX1UW5jsFEigO+Ivm3D19v6V2P7PXwu8R+Lfibpc9nAz2drqMdxeP5JkHkoxkkOzI8z5U&#10;I2kgE4B61hN+xi5t7HR/Ekon2j8HPhzpPw48B6H8OvGHhhJLyWwBa1Hh4zzXEjA/fdVY7jISV3HB&#10;O3AFdF8T/H3wq+HkLLr+ma5p91Z6pbS6fm31AR3qP8jxjzVKoZFEpQBeGiIGRxV7xD8SdH8LaHa6&#10;Joz6prmra3qrXEljuHnaiFImknu5QNsaghBu+URbQEJYBR5ff6t4U1PxhJ4x+KPxRs9c8QTLGul6&#10;8LoGz0VIt6raJZyqjcNKSZd5LYJOM4HzsP8AaLt7P735FzlzSSR0vh/xR8RPiLpraXqGt69o/hG4&#10;nWNbO3if+0b2IFnDySLGBGoViCiyKSqnLrwK9r+HPjLwv4VlsNH8KppOn2tu0kdvaWNttg2/MRJ5&#10;bgKr+Yyf3iCck5rxHRPFlldeHhFq2j2+nQi4Kw6va6h9oyXmikyQjBg67XKK7FD5gVW7Ho9M1K3d&#10;GTW4ZI21e6aJ9Rt9NnEtvMwxJ5jqiSRKT8/QA4wu88jz62HlCScdF2X69ypS92yO/wDiJbaZoGoz&#10;X12Ghmn8m+W1VVSPzXbyXRN2doCLuGBgDGOABXjPxN8JDwdqcmr6fYJaWM0iXP2dbhU8qUhR9piB&#10;6ZDglF4IxxjFdH4k8TW/h23hkmulm06wtRb/AOoV7iFVO4DzIgGl3qSm+RZCOMA/drb8UeI/Aus+&#10;Ff7JN1BdGOz3WJbDs7Sxxkp+7VV+RVTkCMK/8APNcqpSpVG+fc1+GmmjwX4/TWVx4F0rTb+SBlga&#10;4kmkYFVmzKCyAMcGNgUbAzzyAvStb9mm501vgla6Mv2dLfVNcvp7PdmEws08qbUbaVQZDIASOSuQ&#10;c1wP7QuiW+h63qfw4uLaQ+c0h0/UlYLHGu9flCYOACCFYNjbwK7L4OpoHh/wtbDT9Zt5raC62CST&#10;MltcSONrYU7D1ldwCRhlz257sdL2mXKC9TmajJ3Z7Zp2ra1c2GtWPi0TQf2LbWtlpsz8Q3lg5Ecc&#10;7A5yCsIV3UAIYwPlLgn0Dw3baPL4gk02CKSKRftR8m3VZWdom83ynT93jeXwnJJBHzDGD4PqHiy8&#10;8PeJtO1a5tgkjx21pbm2k80XtqdlwQNxAGXc8Mo27uCcg16l8N/E/wARLIX2qa9YwpHc3cd5uuo4&#10;1MG2IL5YkYBZCVhRdiMoUSbsgjB+WxtaNKKnUWl1138kVHXQu+NPAljqAuNb0lPsNn4d1CddSkWH&#10;dHDbSl2QEO2AxYR5OS373AyMmuoj1C603VP+EgXS5NIDaZaWUtrbsjQSpLlzsjzh2DQRIVDZZgc9&#10;BWZpHiyfWI7iy03ULOWzvXle6tbe4MksrtEVMgkiU73wN21mGRtUKw3Fut8E6jfaZ4ejvmNnJdMy&#10;iaV9LKkyRtgxw7iBHg7spjIGG7GvEx+e/U5J072bvZbr5mlOPu2uYHg268Qwat4k8P8Ai+2vIZNK&#10;uv8ARrfTLqIERvBNbuAxSQuT5bqvJO98t0BPpnw4+LOkQ3cet2WqRzFvO8u8luGuJvNhmRpFVgFC&#10;qkYLcMNxGAQoJPIeEfBWkaR4d32WqTXdneXsiy3V1eR+Z5y87d2RIWLkcxsFG4Hdzk6/iLwd4YAX&#10;w9pevT6TdWLyS29xZwxCNw07uWjw+1nJXbu3MxCMDvDHOeJz6tKMJw+Fa/Pz6s51HWzN/wAc+M0k&#10;1HWfCNtqtuYtVjuJtHkeMq9q3lLJli2TkiVVUkFgY+pxmuN8Uax4CfVvEOr6vNNb6bqN0dOuG02N&#10;UlkLiGWLAOMiK4ycAHczngbjXM+PrPTTrM2sI1mkssE1xNHqMgUxxbTD5ZjwjbtpIAAU4ZDzuGV8&#10;N+CfGfhmC68V3Xi/+0dLW3s5ljmkVGWUSebG42udjIVh5YkFo92ATirwubYitL6z0220KpU4ylZH&#10;WeEb3StG0MeVq02ps3GoXCWOJJYY2MS52DBTzFjUEBSACR0xXUeF/ifr+sXMfwx1W4muLVmh1SMM&#10;zKSB5ayOSzurCKSSNfQli23AevG9N1y88X6NZ6vpOm3kMNvNb2+rpHfW0clwz/6QnlPIqna/m/MA&#10;AGO08nCnoPhlNqnglLW++JNjAtlLsZUmcr9jlWJhzKJBlH6MmIwGTOTwK78rqYypWlUk3r0NeXmt&#10;G3XQ7vSNI8V+OvifPJ4XkNxNdWNvHeWt8wT7UokkUI4QAqihlyNzDAB6cV9R/Af4Z6X8EvBtr4Z0&#10;WxuJmfzpPOm3PtJQFo1ORjiIdcfKgLc1ifAD4Wan4O0268eeJ7lI9V1JCunxbfMGn2IjUQwgD/lp&#10;sUGQ55diMnv6/oekxLaR+IrrbMJHAihQbV3dQcbiowOG5IJ6njn7DA4erGKc29eh9xlOWU8LT9rU&#10;+J+Wxa02KHRXjjursS3Ukx8uG3kV1hjUHjOMkA4HYHPJ4FZdtqWsnRVlvbea8urwSPEtiqERkK6q&#10;zFlICfL1IJYjGDmna9rWi3Ms97q1xax2RNukl0sf7yJfNJQbkJJB68DndkkdywhvlsJbLxPdWtpN&#10;fSKbi3021ZUgthuEcIPG9iCELHaThzjsPTp03KWux6dapGlF33OR+Hnwo0jwtLca3rlzPJfJkvNe&#10;3CNlZJWklaPgMimR8Yx8w44HXq7i/t9Hkt7tYLO62yCHbI0nluGZ8LvVWIwGHbb64JGaQvv7Tt3j&#10;udHmmNxMi2MElwWZpFbcG3bWZQGHTAOF6KCDViG1zaSajBZzXz+ZBJ5d4WKBWl2byP4znOVyRgZP&#10;QkdKjyxuzi9r7RrlKHjCDVtYiTSrC5k09LqxikjlsmAkuZS7F1dWDCJNiAZGCu445Arlkv8AQvB+&#10;map4pfxNfTNc3kNrHHf3oS2WJBIU+zx+ZGkZBAYux3EKB90VX8SeNfC2m31xB4UhmubzTlNvrMcM&#10;hbPzebMY2Tczy+XIIsgsFZwSRsArk/FXwng+NHgA/wDC7vAkFn4TW4muLrQ7q+8xZsJNHlnVgoEh&#10;dSE4bJJPQECjyxbLlUi7J3T79zptf8beH9M+HUCeGL231B9SgubiN2kW7juCgyzOwOFgVuCVJDHA&#10;z8wNfOnhv46/EPX9V8TWGreMFt7e61w3vh2TUtP3x2im0MBXy4jHGMb12IoI+UsWcgEdv8ONT+F3&#10;xh8BXEek+BteXwHp4t9F8O+HY7WKG3NpGkbIh+dt6D93tG5uNuV7jk9L03w54J+Ksvgjx7odxqN/&#10;pth9u0ZrW1ggSeENLHM3nPKTvMiKFcKAFGFGACRcspXWxNvZQvLc4+z8Ttb/ABk00+PfidYzXVvo&#10;dxYaP4cslCTXV5c+a0EJtkkYrjYJGkfkRv27emeF/AqeFNMW28eeIW1h/E11Fc3Wlyyp/Z1tpkAW&#10;KWMRqGO10ZYwoJXAIJA6yfBvwZ4N+Ffwqh8VJpXiC91DwzMdUun8R3j315IzRyL5kkmzEzLJJGN5&#10;YKsa7R901uaT4n1Xx291rB8JxqdS0C3l1u/1iNZPtEQnM8scYVAq+bhFVCGULKNoIGK2rcrtGJz4&#10;eVTWdTVGfq9trHiM3GlWTadb2Nnq32XS7fTYI/sl3btGpEEbbDlm2L/eAz1HeH46fG/wh4Os4bCP&#10;Xruz8/Sv9Mi0W2+VblJTvaSY5O/ehAK7VVX3AswANbx/4r8cal8e/DE/hi0hg0uOGaLUta1NIYbq&#10;5ZoJ50hgiCJHtMkCKxjRmUQMp6V5T8efjJ4eTxbafDfwX4tmsZtJ8UQjX79rpYZ74CYR3BupEhZv&#10;L8uQKgChVA+RQQCMZ+5Bc2xrCcq1W8dGcr40T4a/tX/DTRfFnijxlHe311b3Vxofgyze4t4dPjEK&#10;Jbx3Ry7eXGjl/kB+ZwAHGSet8DfDP4jx+IdW1r9py28NzwWdxDc+GZvD/mNfWkhVZJN0vljLysyR&#10;hk+fCE91rmv2bvhb4J+L48aaj4k8OXVnL4RuNH0jSfEGn3DWrpPBZKl1cIjr8ollVJjE6HPmYYtX&#10;HeOf2Y/j802seFPCnxOk1jStQ3SWttrSPFK0aujsxkVDGsrHCbWdS2d33V4y9jTUm4Pf+tDtjiK3&#10;J+8V2fWuh/FDwvc/Ea30D4ceFrPUfC+jWezUNTkhWJZL8RopXz5SDLtjAiKrkAqBknJr5h8M+M7z&#10;wn+0t4w+EviCfT7HWNe8H6fc/wBpabZhCbxN7MFC7h8sU64BH3oXbALEnofHH7TvxS+B3ww8K22s&#10;fB2axvleWxkXQbOK/s7VJYHC7tk7SG5LAqwcELktvyAtfPeg/ESX4p/t66F4w8O3mtJHd6ZcR60l&#10;86rLcMLWQMqqoXbCJBGojOSqp1PbfC05RnZ6qzOXFVI1I2iup9sWt/Y658HX8HWdrqGs32oeMt39&#10;m6bGYJGm2IyQ9dzLiIsVUgEoxPUqXa5p+kXXiqS9im03T4dTe6F55FutvJ+5kIjaNXfMznGSwXHz&#10;IQTwBgH4+aB8APBXiL4o+LpdQs77R/E1ncaO9peFbqRnhcNFGf8AbOVDHKR4YkEZz4RqP7Qngjx5&#10;qnifX/FHiaxstHh0e3s9O03SdQN3cX93PMJp52J2MoCwopOG2hjtccqZqU/beRtTqSoxtZM+i7fW&#10;9H0fUGtp9bSHQov9IvoLGxM019cfKixyNcxHLMsrHCnGdoAAXLchpHxF8zxZ9ri8KrdSfv3SRtOE&#10;5kjmhXYySRhYo+JcfN8oLMQDjjw+5+PF7p3hSWy+Anh7xze2MDRQw2cUM8kdyAzmOYPsYRxhWQYO&#10;XkMQwV7ezfsYeAPi38S/hn4i8VfHvTryyh1K/bR/Den6hAIIztgJefy1AY4lKKFIUYRyThcgjh+W&#10;LlJ3sTLFc0rRja/U6j4dweO7zTpEv/F2oXcd/qBGoR3drFI0H+sGwyRr5cSDz/MA3l3GTyOuh4h+&#10;G7aFpUM1vdGysNauo/spbzDdm48yaWfzHuJo1RDkbMbmwyYxjFR+KNRtfhL8Orjw7ouowpBoDXFr&#10;B5F95e6RLXas4cMI4ELksXkbkEbQBkHzHwn4h+ImlR+KfFcvxIvNRuvDOsQ2vhnT45WivLFmsLOV&#10;Jd9szRyTyLIRs+6m3kADaJjJyqWRvWUKVBNp3asevaPof2RL7VpLW/hs/sdrKmnx6tA0sdxHG0fn&#10;7mDAqA6FmyWMjNy2a43wpqeoad4z+z2fha1LWupLIdPuNUKrehWHzSOoJdX6Da/ZvlUlRXm/gb/h&#10;efxWvf7a8SeIrG88E+H9XSHX9Y8TTeU+o+TLDJJb2zW00kbuqgByyxqxOCA2RXp2t6h8INB8aaDH&#10;4qazk1TWNYvLLWYbe5by4IlKlJSkTmMRwyyxBHwM/vDzjNX7sZWa+4w5ZezvGe2xN408Z+EvDGky&#10;3PiWxni0+xsZri6uLdUkdJJpF8u3dsqJNirgRrjo2QQCKxPGXiOafWNF8Paf4Gl8dQ+JIleO3bXN&#10;8cPkrDKI3ZUk8uLhflHy5YAjBxXX+JNO8MavbXngiw8ZrdW3h/Vnhvo7fTYrRJ1AAwH8syNhRnJc&#10;ltxwwrzPxlFphktvE0kM1jBps+oiG+t7V4zcK58qRd6yKQuVibJQ4GRnPIdGC5tbo5sY3yrX/hzR&#10;+IGnS6V46bw9pfwE+y3Hiy7+3Xn9k+atqkwZYgZpNoy0ayKAxORHuLMOFrM8cfDHxnPFcaTp+ia3&#10;G2uW8Zt2vLjOiWdwJYIZm2qPMSVIoW2hi6qzkkfNkd1H8PtC8AeAf7d8X6RYalnT2urO3g8QSWtx&#10;JvKO4k2nzZt+f45MYUAjaKqfE/4n+IvEur6ba+IdB1ax/tLXo2aTSZDHDbGSVXYF49pYBQzluR7E&#10;mtI80ZW6dTnqUadanf8AA+X/ANoPQLXwhJZopk0/ULG1uJrqG0m81GkCKYPLcqfN3FnJUkYG0YG7&#10;jt/gv421PwBZ+F/Bei6hZN/ZljHbQiFDCg8uBmlSIBAYY5ZdzrsZY90jZwDxR/btE+seJNF8V+FL&#10;+8uFs9U3XNjPtBWZQSkhP3irxoFfeoyVTrnFct4Z1XQNS8O3WsavYW8ljrHMcYvi11NEwKKy4HmG&#10;OJoDwrqBgnepIB8mmsZhsb+6dk9z4LMKX1fFOHQ96+Iv7QWp3+n6tJ4uv5NPvNNsjNJo0cnNy0Za&#10;BrqWY8yOBmRcseXI+VMV5vpHgjStatbG/STXJoVs7K1s9MhMcEc0RhaGICWOSKRW3xqjsu4kDJZS&#10;VBxPEHiTR2+FOvaLrtqt5ZS6feWlj4oWMySWtx5beQ7qVcyHLYyCo+ZMsSGB2jJYeD/G2m6Xb+Jz&#10;YSRxSTRXFjN5tvFCHH7uNUjKgYyWVmOQxJwcg9Nat9Y1m72foYRjyx0VjP1nw5oHgw2cll4L1KfW&#10;DcM0ssl1IRNcQeXMWZZJCwJUyRtmPB2IV5ZjW74Ps7fxX4Si1SfXYxDYalM2oadDEjtcTSSiaFYk&#10;kZBJiMTs7gP/AKyNTu7N/aRsory2j8caJ8Qj9rex2X8UyoJJfOlUjbEgBGG3cnhV2qpO3Fcx8JLn&#10;xB4M+GHifWdW1xGb7cLqaxSNJPOaW0mSIou/dIfkMfbHTnJrmUYUcy5GlZoUm1FWPXvgbH8NfDnh&#10;K58SfE+eGONNJgk0m0G+6t0hkurxblo0WVBPJxbuOcB0BxtBJ5f4v6S1x4WPxo0CxnvbXW4Zbl7N&#10;raSddPt45kQFpJVRPmbKDBkYDjg8jHi8MeGvE+ozbPFl1cLZ2Ju1j05vstppt0IreWaKOJ2nCALI&#10;UJGATk7QSVFLWPi74mXwhb/De51HzNFstPVNPjnKTvEs8qTY+RzGz7YQwkIAGXwu5zXpZtLDSwfs&#10;6israW7nPT54y3OY0JY7rQ7vUVsZ5ofJLXMilY2fzVK/e4HUqoySemBWt8J9a8M3PxAu/A+p6X/p&#10;N7BbpHJNJNG0cjXltGY3MZ6bHkGeoBY4rI8KarZ+EdOvtV1X5bORVeG2a4TdeS+YskbNHgkxgAgn&#10;GBkYI4rD8IIbf4hw+JUv/MkkeZMzOFVZjlyQTk5zg9gOmAAa/P8AL5UaGKhOUbq+qfU7KnNKno9T&#10;3X4k+HDB/wAJFpUOoXdra3nhmS9km1i6ktzcRL0AedBxJK0DDCjcqMQfVv7FsPw7+F2t6snjLX4X&#10;aTw0q2k0cSSTyRrdyO0Sb9owDHIPMDAhiuTgDHI+KfFvivxtP4kt206a1urGws7ePUpJDGGkiVnf&#10;YsSFZsozD5mjDBQcMMY4X4aeHvGHjLxZrVt4e1W8W8uNJuoLtrexjiG1p4kDyokbyOC8vPK/PIvJ&#10;xivsqOIdPHU3BWUr2VtSak/3aR9dfAGXV9C+HNnY2V3No0d41kLHw5b6NFceQsUozdJMDHNFsVUA&#10;jkMsTh2ZgK8x+KnxZ1H4EaR45s/Hun28fizxJJeXUmvTxpCl/b5JhRFi2/ZnMUuxkYuJsAhs5Da/&#10;ws0XxNoa2Pwxt/FN5dy+IL4Wt1qWrOtmmksnzFNsm4lhLyFUhVTaq4LfLV/a0+Gnim4+FN9470Px&#10;t/bdnpdnC1za3cYtfKt7i6htryNNsx8+Q70Zy292WP5uGBH3FlWwPvOzsctKcoVk3pqfm38X5vEX&#10;imfQ/tyzQ+TI1o10sKRxMo2ZwigAEbip3AHG0DjArsvF+qJofjlYb3VZI9JntPMnaOYCOe4gVjEG&#10;VedwEzNyOPNNZfx6TxnYfEnw/bXNnHCt7M0tjD5zK8ieYsqmfcqq4yuOc/6voMYrb8KeEJ/i7+0H&#10;oHgXwVNoupWusTss2hzHc6WsjIboMXjZY3S3hZvNOSh2sMkAV89TjUlKEL2TPUnLlUm/I+tP2Avh&#10;149s/wBnW4+Ilr4F0S40Ftai1XVpri+/0uGGRtkRdCoVwERWCtJ8gk+6rNurjf2yvjpbeN/I8B6n&#10;4khh/snR7y90W4uLPLXAclzAWiiCFUTB46bmDc5NfUnwQ+GXx7i0S6sdAtfCC6bqluL2HTori5vC&#10;sflrA8XlrD5c0KbiFjA+Vdpwc14H8TfBltoXjr4n3PhPwlrGqXvwn8L3ltKs1jFN515qq75ElEhj&#10;WOKK0gcEqibZJfuDgV9TKhKnh4xWxz0XzOU2dd8A/iHpfxt+H3iiTwj4pvNQbQ7CO8vbxJVE1nZ3&#10;U84ubKW3QLtAKLJvO5VCxEdyvffA/wAR2fhbTW+L91qtyW0OKFbXT1jTa1sZfsckbA/fDrMGDZJ2&#10;g9gWFzw1oviz9lu51y+k0qHSm8SrqmkaxottAIbexVR/okeyGSVATbygtOMqTF8235mqZ/B2k+LI&#10;JNc8F6TM2n6PpifarLSFXzXmaS72ko+92xIse5WDDazAEAKTnUSjUjybmlPmdN876lf9mnwO3jPx&#10;T8QdZiFo1vDcw28q3ykrbWeVlbCuNrP5rEZHuAo35oqx8PL+ez8W+LJdVe4ttD1rUY5JmhvGTzAu&#10;nwSrNgZHluREzcqFJcjcMYK4+anf3panRHm6Hifxp+HA+Jfwv8SfCu50zyV1CFfs88kYEaT7Akbs&#10;CpdGHGJAcfPlm44/J34seFr7wD4svNFvF3zadfPDIwb+KJyvT1BGPqDX7Savo3jPRNFkm0u1kktr&#10;PUHjkNxMsjQndu4XZlwSwUDPJGCOM1+dn/BSz4Pado/xb03V9Pt43s/EFg1zDcWaFUuZI38qVh15&#10;Z13HsCxHGK+A4XzLEVKrpVb2a0uZ4inGNpQPGbizlt76GWNl3XVrFcR/JgbimcfXB+lM17Uf7S1G&#10;2u7SDbMsz+dGv3EUkYGMdOTz9K3fEkETaPodjM8cc0emmAurgYMZ/dgn/c46c4rnNavYdLka6iuZ&#10;GjfaWUsFYnp/6EBX3Kd4qxkl3LmnTLNJdXV/feXGwc7mXIQhgTj6jjHvXonwE8TaPZ6pea1Z6NPJ&#10;PYNHa26206i4vXuJMLBGCNqAuoVmycRk5BPNeNyXpv7NivnKrTkiNW5xuyTk8HpX0j+wx8GF8bad&#10;q3xCF9brHoWoQ2q7TloZTHu858nqAwC443AnGAa48yqRoYOVSZrTl72h754I+EenfD2Eah4x8N6L&#10;4k1DyY0vLeXTVuWBXczwQB4z5ccfzcc85bPJA9V+G+kaBLeSaxpfhtbNY5gzLHGFgkt3TyypiAT+&#10;IKc53LjC5zXH+F/DN54m8J/a9O8QXF9JFIsscWpMiSByufIAWNf4Ubkh9zNtJJOa7bRrMadodi/i&#10;WzYjzh5c0kjrFb7nCCF/3gyzMFIwOGXGea/Mcwx1WMFUhJt9tTXlUzF8c+DvDPhhr24fRo7qPxSy&#10;z5h08XK2M+1SCqtGVjgl/doysB5ZixuQ8sR/DiCCwk8M21zrljBDm+8NrY3ge2lhlkJ8kqxVtkbk&#10;4jR9+3o/Bx2lvrGkapp32b+2FWCS48pF84M4lk+WOPccsyb87WLHlx1wc17DxBp11Yre3ktm2oaW&#10;vkXckGZGDxqVadVDEnCtuOMAFSRgg1z0M0xcqi5peRFSMo63PLdU0n4gad4nMyrHdx3ebeWNsLIV&#10;WLyzkkkfNuYkb8g4HJ5Ob4CkitfBcYgtLq11Cz+02t/bzSN5UUgnISeOEFSq+T5eQQMsCwIA59f8&#10;TyXiaZqA8HwL5a6hJMs9ndOLq23QKjb93LAgEHvgknJbJ8jkkmMF9o2p3d01t9u2aTcRwpcG3jlj&#10;E6Qs5O9sgsQ7EkhCvYCvVjiZSpWkvuK3jqebftPW9/qOk2OhX+mXcOo/2Yt3JcWrLLE0Mowqh2G6&#10;P54mbYSQrA5xwTN+y1p+u6r+z4wktVhjTxJf2MLG+Kx3Mp5OdxIBXzkRGyBgZ6nNN/aH03xDe3zW&#10;11rt9b2MduptUaFY1O8guvG4nByOSB19ar/snXV7ZfCeXw5aGzvNTuvGztGqwqWVEt7XB7HaQSMf&#10;xM3Q4GfaqRlHJVzMmPxXex1nizw1D8QdOSC0uHstc8OhZItTTKSRKURBHhuCmUG7OSQBzzXWfCTx&#10;7FB4Ks/iBr9qDLZXn2bxVoM1rGFmQMBLHbjJRQv3hz8/GC3KnD12013R7v8AtAvLHc2ca3Uj6nG6&#10;vdSLIQY3TgENtI45UYwDyayZfHWrp4p/4SvwjBb2djqkMdxay3VpFKYbxVVROpwSiOR84xjcudpN&#10;fN1o08Rh5U0k159GglU1bSPou58cW1vqEOkSw6Rbvqli73m233BiWBGIWRWWIIfnxnnnbg5rz7Tv&#10;HWtXcF14guNRvrrTtH86Oayhk2W1sPMdArNGnllkVVY71DEthS7cHC+Et3488e6tqrTXzSTW9m9z&#10;czanCx3T/KEg3KSUDusXCnhO23itT4d3ekaR4x1U6x4Rt3mv9WmiNjDM4kdF3MnmjaFbIWGQL82A&#10;Uy4BavkvqtOj7RNJ28zNylZep6HJ4tttS8RR6poV2s15N5aTJcRxqJ4pyjbk6fN5SgxtJ6EbQMY6&#10;z7boy6Rpt5dTxRzT3CwefDZ+WYXeVfLKptAVVZY92QQiq3HWuR8Y2FxpGpxeNltNI+zXHkxbbi38&#10;lbDEYZmcqvmt8sm3OSoZgQ2QAea8M+Lf+EH1+TTfENhdW7alqUUd9cWd8lxHHgOGJVghRsCNg4DZ&#10;3FWxzXLRw/1ii5U3t0NvdWrOt1rWV8H6m2oazI2pRm8ZtFZmVo1mm2RvHvCjakgVCp2lSc85qjKP&#10;EGneJdUs4fFUMOlw6dCt5Y/ZZRKlw8cqpAQuSTI/yj5goJGdgIrnZPE1lN46vPh5req2+qXiWcUW&#10;hrJM9rZSwRfKTOGjGSh2MJPmTJdSfu50vDXxk0zVvH+pXUNn/aDW+oW7wPbsnmrGP3qysGO13Uqj&#10;NnHGcgkAV7GX4bEQpfvIvl3t+vyJ93dEfiLw14pOp3Wliy1C28PW1vJZ6fDbXaxyWzTOjys2fldo&#10;wdy7l3KJDjcwUj6a/ZG+B03xm8ev8UfGx/tDwTo1yfstvcSjzdRlBiCC52pGrBCr5BUEKVDZzWX+&#10;z38NNY/aW+I+o6xc6ZDa6JbXUKXupLuaS2SJGwf3kYXz2Uou0Z4+YnIGfs7T9Jh02K18P+GdOWz0&#10;+xcEIqja5jG4NI7gsWLbm7FsEnPBP12Wx9vDna93pda6H02SZX7WSr1VZLa/U1tPsYtRv7dJtODL&#10;IoRY5j5YYn7q7uN5BIPy9hzu3GrmvabHJbKLieFWVoreaTy2aOeRipxgZJ5wAM7TjkEDmmyTHVo9&#10;T1HUpEa3n2Q28K5M2UwmAclTkjnAxjPYVj6546h8LWcIu9VjeT7TiGz+0KFZpHKLGoDKWbniMZYA&#10;Zx1Ne7F8trH2Eoxjq3Y1b2bSoLae1l0a4ljWZt7SHbGSpxjbgjhlJBbIyAAMmsHWvE8+qeJrvQVj&#10;ZGlEYmjhmT5Ej8wiZzyQivtAyNykYUZyRlav4m1Q6nDHFcxWv2gm30SO1kiWQyedEXcIxITZ8wPD&#10;tnjJbKnUt9PsPB9nfakJZLi6WXfd3AbeZk3BvJUq0aoG3MuWBxvY/XvhHlpe8jx6tbmxFou90VZv&#10;EcPhbWrbQLjRpFkkhYwXUkwZioByrRNIG2Ebss/33cADg45v/hJfE/iSys9Q0Lw/JGt+zfZLW11B&#10;CAzOF+0SuFCQHy43+TLnD4O0rg5fiXVPF994r13xD4C8HxxJeWSWtrqUzWsMzzIMssbSN+7iRdrn&#10;IUE7z1wDxPiD4k/DH4YfBO+1Dx14+hh0mx01L24ijvbnfcmUbI4llCxsYy43Davzb/QGs5TcnY2p&#10;0Y043uWPB99q2sePDq+neCtUb7bo0sFnILxpIYpP3Wbi4i/dxKxdy6b1LMF6bQcZH7RHxNuvHHii&#10;z+Cl38P5m0O1hTU11eaRJVvpoJkH2cqn+r3SomIk5ZWfBByawPA37RGjfHLR/Gvwt/Z08SX2g/2S&#10;1tbTeILPTEaa1NxCwDQ+UzRbyY2BcjKjfg5Bro9c8V/8KX+Hqv4W1DTr/ULC8trPVL9Yo5LjbMyC&#10;0Es9yyrEN7FpJEO8gHaGLKRpKnJU7bfmZqtGpUvLZHK+A/EGqeP7fwn4H8I2MeqarBYPcx3i6hHx&#10;LcO0nlrFBMi28Kux3EhsRoEwWUkR6b8Rvg/oLP4b8aXpuNYs7hr/AFjSrqQXl5FDujWJBHE37q3l&#10;8qQkurH5RjAFQaD4t+PHhDVj4T+HnwHsYoZ7eGz1bVtB1KG2W2YFNsaxbizNJs8s4VRtRiGG8yCx&#10;rPw4Twbp+vfFi9tb7xBp/mRWMMMyosN9d3xbNxMySH7QINyojbtiCRyFccnGj70lpob4iUY09H9x&#10;zd1+0V4Mj03UPEGq+H76z0a2+H+h3lnp0niCOGHUZ7yBZkSKNVaRdgIYojYLN8wBzUngP4gfG/x1&#10;4t1rWPEHguPwrBYwKiXGraYt1BpkcdtFK1xmRmjkmdhtQSunzBSFcK4GX4I+EXwq0jwR8PfjR8c/&#10;BMVr4m8AeGY/DEehveJJGNRSTEMsi+Z5c0nlTRypu5TehZQx2jpfDmofDL4ceLPiV4517W7Cxt/F&#10;jWFz4Xs9UuVWfVNVtJr+CVgo3BoiHUxlsIwVflzhj1Opy1GnucUYSlRjeWlzlLDU9ItP2sNP0bwr&#10;4ytLq+8MWMWoapq2raSTfXGpvIIoY/luXWOORbySVliijKhQpZsnNfxN4S+FfgqCx1ceGrW4m1K4&#10;Y6lrdlopivtTuZAAk3mIGYoGk+6wG8KCSfvHovC/7OXjz4ueBtS1NPD1n4ba20ex0nR7fXknuL3U&#10;IrKRnR5zEpOZPK8w5Y4bgkb+YfBnh5k8MSRftefFXw5c30lxbJa2vgrQZoVVY5xthZGYuJV2Ofkw&#10;MgkFuohy5qd0b06PJWSkdJ+zJorweH/FXgqDwNdaTc/21/a8aWt0rSakkqRoly+fu7zFL0wP3fTr&#10;R418M6ZrFr/whPiexkh1mRvtr22mzTQyXJi+5lkMLSRsxIYZCtkA8Eius8V/GZ/DWg6L4z0vw3p/&#10;h8eIrwy2t9rUszX8sKxEK32eBHIZVYvtZgF3hA+a8Z8SaF8Qvhx4wXV9KzeSXEv2jVPEnia+8iSG&#10;VxEfJUgkQIXVAcufljXapMhIykpXud3s48rv9x62dK8Gappul2v/AAkP9ks0MbWOnWd2qmBpUDSK&#10;roSdweRgzlsloyASevmV54w+GfiDxVNHouv6HeXd4WgivNL1iD7Xu8su1uBkuAAh43Hg844FVdH+&#10;Heo+Pp/DvxC8V+KvEVpZaH4pV7jSEnNrJfbQFjidUVGaAecJC2eQuW4OK8h+JPiPwxo3x/8ADPh/&#10;RvENobfwv4m0u2/s/S/DiWcC3F7NPDGfPadyQFOAVGCVUnjNaR5nKxE4rl5ux7N4oOj6bv0KTwu2&#10;oW9ymbuGSRGjdEVP9aXwdvEg3OcNhsGtvwBol0dFtY/AHhIQTTedb2c9jbxtGqg5kjDxkDOTyiks&#10;QvTAJEOjaJ4vFnqWo+IYYdT1C80W8ggtbCJHDKkMxSNRIcM23YoLbQu0tkmmeCAPCl14d8K+KNFm&#10;XTri626bZ6XsuFuJEH72QrH8sQJDp8x3FcEjc2FaXu7jk/fvFGhq3jDVvDHiTTo9aWaa3GHnhubx&#10;1hUoU3qu5lBkkZSDlQQo4OeK7TwB4i8CaxorQa5LHqFnp+rRX628UCyTJIEHzeWoPz5ly+OoUDnN&#10;eWX+p69NqyatpVk1lZwRk6To9tLJiTIJcCNYw2wZYhdwH3ck9Tm6h4/Pw08Df8I5pHxG87XL6ERG&#10;OytbWO+aCb5WSTylPlqYzglTuyBhzWXtI83Kh1KMuXmexb+Lvjyw1nV9a8Lpaaha+GrO6lCaXGsT&#10;3jCSNQkrS42xr+7+ZecKBkcgHkhZ23xM8OfEX4Zaeml2viDVrqHVftGkXizy3X2uGS3ZLmbLFJN0&#10;CFlQxqC2COMGD4ofE7wrZeONK8JaT4OsjqLWMN2mjyebN5yxwbNiSK+6MB2SRmKschVyQRnpf2YN&#10;BtvEXinUtR+EmpfbDdWOrprPiKFrf7Lp0Qu4pLWCMIhZzuW6DSNvkLs2cqDRGPLG9tUY1J1K1k9T&#10;M8J+AZde8OeCfAWiadY/8Il4Z2/2jYsplhhhWF2kYk7SGkusHgs7hXLcOMS/ELwfZ3Oo2vgnwtqk&#10;dnr+taJJYaTdWVy0lvpdlnzLzUrhA3l/u1O1AcEsY1XaWzU/hnQdf8Ka9eWFlZrfW+k6X9pk08QZ&#10;spY5ZEXzELKql0CMQqsHO/JzkAdF/wAI5deDPH2sT+IPs+sx3nh+KKO0s9QRo5Y2ljkjt/MJVVKz&#10;RqGRflDgcnHJ/EanezNqa9lF03E4Px/4i0bV/Eeh6PFetq0ml+ILhfEmoTXy+ZPO8XmtKQjNtTyp&#10;zId2Qix8glTVufRvEUmoPr8OsaNPayMs1jb299KYIVyNqhSzKfmGd2znC8npXIW3wn8beD/EWqfF&#10;Px94J0XQ4vE00tnZ2V5efbL1ppFytzIY2aGNS2VSNTjZ1689N4a+HmmaK2m6dqGiafrV1ay7Jtqt&#10;BJc+TG371pkZ3G45PO07um3IrrUnJKzuePXio1Hzo2INCufEnjeDxNcafeXurR6T5ckmnQPNNbrD&#10;kMI2KqmHRQDnn5flBxkw+FvBcN7bWfjrW5NUjtIFkmVbzVlngmnlSRW+Xc+8AlkCqQNwHBAxWt4c&#10;PiHxl4zvNU1OOWK+hhuvsps9ReOx0zEaxRjytymVyTGxdt3JAXnJqTx7B8U49IZf7LW7mls42iZn&#10;WOOPasYVnErBkVGMhJwxymDy2A3GVrGFOVnfofPvxv8AhBF4L8Q6t8ctaur6PUNPure6/s2NBLbS&#10;TSyCMiYMWLyt2VVXYgyQSwrzfTL/AMN6jBbQa3Zahd6hZw7L6NYXZLaFUjiXzUYOmGzIThRhmBwv&#10;WvbPijZfEjxFqtxaWWv2dpYyW9vFbw280t0Lk4k824ZjsZpCzbURQFyPoR4Zq/hmODV/FniH4iXF&#10;/DqVos0E0Gl28LPcSKYkleVmZWQhlknIMRJRerZzWGKp1asU0fM51Q95VInoPxJ8R+Govgt/a2ve&#10;GriHVdWvLC0ns47a3jsprCC6guHbKkFJN0UI3BMMOGYkc0fEOs634j1/V9Z0PS7XzIbZ5p9Lu7O3&#10;h3yKQ2IlLk7urAqwLbAeOlVfiV4Eg8I6Dptp4m1bWZLSz/s+fWLfU9PiEiI0ieYYV3bXXZtADFD+&#10;8TKjkDurbQ/FUenaFeazqklvY2OpxQX/AIuhsZ/OuLv7L5slk56NCvlj512jAJ54Fc0cHiq0eatZ&#10;JeR4nM1BI8pvPEPir4i/EyT4V2vhhmu9cWWW9Jsdt1FNsMkqlyB84ZXUcDYOc8ZPQW9pqXwk+Imn&#10;6ha6Tca5o95rU2iaf5yyhr5m+UGGdkCOyyFV3ZOW5AI5q58ZIPDsH7Qng/40fDz4nKF1LR54oby6&#10;VJDp9+rT/ZmeNudoja3yrg9+STgQX37XnwN1n4IWfw28N+G/EN7q9h4wm1O0udahWaLTtNiu/tAi&#10;zAUIMrOAz4JTCgHGcVSy7Bzi6kparZ3InL3fdNrQdXvfEPizxH4I8aWN9p2rXn2bUdStQsMSTWoQ&#10;xyuEeMStdSGEpu5UMxJUkqa5rxHp5GrfZLSWaz0+BVjt44Z1Xev8GA4UsrIwIVtxB3Csr4efGjwd&#10;4L8QXep6nKbnXk0q2UslrLLumWWa5MZQxESlTLDFhsf8e+5XHzZ6z4i+LZPEOmyappV/b+Z4oje7&#10;02+uLNo2QpO5lUQuSBkZjUNuI8kMM5BrjzGVGcIU07vua4enUrRbStY4eHUp5bO20nTNPjhufuTX&#10;DSIsbqY1D4K8ED7pHO3a2M1Vgu9eazt7+106S6tYb63fUdNtbhVmns1uIYp1ErAqhaF5cFxj5/u4&#10;Bxt+DdBt/C3ivUdd8Y7YTJqEsU13exsYbqCYpKHVYyNqGOXO4L82ccc1yV14w/4RXxda2Ok28txA&#10;upQlrqONFSeZLgbTsY7HRT8wXcFYDB4Ga8Gjh/Z4qOnXr6nRKPLTvLc+9db8GeEPhr8EtQ8JeDP2&#10;f7o6pa+H3n1a8s7jalpNexRu0r8xttjeWWNV24VVIOdorxH9mjQ9eufjDr1/4Qu9UjjtfDuLqxt7&#10;iCMXdqb2KNopSTxE0hTPzDc6Y3KMFe48cftd3t38LdV8L+Gp5r6HUbKW31jUvEGixwvcW865Ep8s&#10;KpYlZBg/Ku5QhIBzyv7C1v4dX45+I/F/g/xRZ6t4im8FzWdpp92yGBLaW8R3cJkFXTYmGKgElsdA&#10;R9nisThaub4flb93dJeRxq8qPvbnu3wc8M23w71HS9HLy6h4fgkvpdPs55vOtbuSFD8scZGyZuFV&#10;JFUKCGYsxCgYP7ZnxF0uX9nJ9au5IbfXkvIoI7GzS1LJaysAVZgxdvNUeY7bjgLEMKVOfT4/hJ4j&#10;8Na3p+q+Nbe/0NbqT7NY2um6aiv5IjFwhMh2CCZ97l8gJjhiBtNeKftAftHeJ0/Zg16x1S/1DUJ4&#10;bqSxsb3yrhTHIZrf5pnVjHgJJOEBOTsxj5q+kdR08LOKjv1bCnT/AH0ZX2PhnxZ4M06X4saVD4ng&#10;ZdX/ALethDpviS9j+0OXyrMiHLCJQQTkZxG2Km/Y6tdC8M/GOz8Qa74kh0251ybUI7aa6uBDNeXF&#10;7AwSILHIPLgURpvZmGVlAAGGNZN/4m8PaZe6p8VfEniC2uPFEkbQ2CMGUQLJwx+43OxnwjAAtj5s&#10;ZB9E/wCCbnwG1z4sW2vftoeINCWbTfBqXGneH9NvLqfy1uRsaa5SOONvMP8AqrdRvUl5HbBWM4+U&#10;wdLFVsRJX0S1f+R34icZO1tGff3wi8VeCvhn8Ppb34keIPsU9lp93Lp81u87FLtfMb7PM23Yu5pF&#10;Ko+9SB/rC3A8Pn+KOlWv7P8A4y+IPh3wnNp938UvD+veKLrX/E0arHe6Zfm3s4IoX3KzTG3khnCM&#10;pyYZCAAwasf4x/GKw+MXwyX4X+IrvVBrPi7UrfSI72S1w8rzSxmSRpAQ+0JHtB6DBJwDz6ZpXgLQ&#10;Nb+GHjzwpp2rx3zSfDv7Pps01xHDp+nrFd2XkgADdtESoAijKiLAVh09t5tGtGNKlHRaaiw1FRWj&#10;33OZ1v44DWtI1bwMPCnmG+vrzSRfTX8Tx2sT2lx9muEwwlRGdfLhJ+beCrqVbI6T4DeI5tHu9f8A&#10;E/g/Q5Y9DuPEU9jeWrT757uzijXE0altqlGlnBUBvMUDgnDDwTxL+09oHi34ZrZSeL7G5vrHwvHb&#10;rdR3SK73EsjpDau8fEmHZZEZgDGxGcKC1d/8D/HeqeG/Cd6NKvxf694R1OabV1tYV8uZXDXhuol3&#10;MskA3SYIGCo+UcADSpjJU7ytaxvGEZNK56V+zvF8NNQ0z4m+GtY+Jr6hH4b1TTT4dvri6cQy2rQ7&#10;444EyAWWKO3iPyZYQ4OGorxF9T8WeCvEHxImsV8vUNUj0eaztI7hWjj+1rLHGCiZXZuwM5BwNpxg&#10;miuSWYU9P3d/MuFOUb3kz2C6gsbIsulyrP8AaoybW2ntyybgWZiZCWUBVKhS3GWYgjGa+a/29/gX&#10;pPxG+DuqfELw/pN9Za3oEUl3p9vPcq0exyDcwb+NzGNFkGAPmiJJy5A+lL/xjdm0kk8UXVvYXljZ&#10;SwpNIXWIwFQCTgnyhwqliM4Y8cZrkfHcw8SeFtS0bXFZZLu1vI3k2o8SRSK6xImD2AUHO4EjsTiv&#10;yv8AtKtgatJwTTutLkVY3TaPy68a2y22m6Xq97ENraHbGT5h+9Dx5SbpxvIbr15rz7xklt/atxp7&#10;gC3Zv3a46MR1/wD1+1ehXk+t6j8L7NvsTKmn6Otn8y583bI+cf3doD+/GMV5rrao0GzYhkiOyTBA&#10;zwMH6YxzX69h3zQTOec+xmxBby38qaNiYxiPbnGO/wCOea+xv2CvFnjXwz8CdQt9F+F1rfQ3HiaW&#10;bT9UuriNA7mBFKFCC0qgoPmwQp6DNfIN7JFayPtj+b721ewIr74/YZC+JP2KrW+8PWdx/aHhvVNU&#10;iaJrWCKEzZjuI3MxIZsfao1KsSOBgMea87P3FZbLnWmhEJTjfUuaJ8SvEPim7vdYjfS9JvvNeS2i&#10;SF3V9xP+juvmopiAKOG2sD8pUDbx694D8aHxX4C1m61PSr9bH7V5NpI672Fwq4mLNGp8xC7j58gM&#10;MbhuJJ5Hxj8N7FtTso7KydbS3s1Sa71DyTmRQwz/AKNhTEyhWBwdnsRipNE8d/2PqOTaNbyWMUcb&#10;LeKFF3DuV5kjREcvtKlQcrkHHctX5tiHGNRRp6ry2RopRj1vc6rwp4gFtazWmq30ZvHK28NnZ27M&#10;0bfKpPmnK7nX5gDtKyFlAJGK09U14rPdar4ZMklnaiS7eNbcpceXnD8FS4XC7V4JzKyHuTg2QXU7&#10;CbxPo2myXV008TWCW7SIIXcsMgyqQSiFg0Z+bOeoINdTYeFNH1m0mvL/AEO9km+1y2y3UkYkYTRA&#10;GRJkSMkFiNp2DALAnB3YmpTpyjyJ+90N/jjvsUrrxFfeEb6LxjpM09nMjNet5ajaJpM4UlvlOFCq&#10;Y9vIJGNuc8VrfhTREubjTdZu47S+1XVJLzTbdoFt/JiaQfcYHYkfmTFgAoGwYBCrx201he2uq3Nj&#10;a2ceoQ2pS4vL63Rpo7i3K5iRFEQVGUFhlgd5iJyQBjF8cXUfiOzjm03Q5Yb574xaK95gIY4g4RZg&#10;sgRt4klUBcBVwSWK5Kj7bDuNDmT8yPaSW+x5X+0L4fuNR0s2V/DdK2j6DIbiFVkAFxJOoLlVYLGu&#10;1kOTkMy4xgjFP9i3SZNa8Ia5Naa5Zw6ha6951rJfXCoX321vDHDvYlY9rQk8qFy+CxJAL/ide2uv&#10;+BJm8PmxthJaRrNpm4ySGRbpo2jiyzbMYz8v3lJKk1wnwAbT/hh4X03xvrfiySa31vxFdWuueHbZ&#10;ZYtun7Yopm3jhirRrLtJyADweWH1dCl/wl8lV6dBxlDntfRnrWrJrpa/njmt7o281s32dpv9W5j8&#10;oxyRM53uPJcbx8pIJ45xh/FTRV8G+Ep9QjuPKvP7Ia6t4WUgWUiESJbD96cqw/iAAOAOPvV6J8K9&#10;AXQPFzavqttPa317p81rY3O3zNzW87yupnQsTO/2hi7YxtIUYyTVfVvAtn4z0G8Zp7fbbzXEWp2w&#10;SaNblEkZRECv3ZMMkhySCOpHbxU6ftLU1dLfzCXuxsjmdI+NujaR8L7waHZ7jdaWLm2eNlgkzJB8&#10;8km/zJppURpAg3hPmGVOwYr2PxKtLq7/AOElvbXRy39qKrG0ZY7qZIZEjYTzsgOAEVvk2tLnHzcg&#10;cHpek+H4vDs/w6vCJLe1vFfSZoVCSmMv5gjJwN2EaRQ+0Y2YHpW58LtR1jwzealB4d0SRZtQ1qVp&#10;G1aMTWzxvIBuVPl3McDk7hk5KrjI4cRgsHGM3vJ7HL7T3j2PX/Guia18UU0rwnBLDa29nLBDcSWt&#10;xIY5ZVUzyOrsrnDIFUsflyODxXGah4v01fGUnhoTyWE8qyPa3MyeYVk8ob4ZQ0YDOzJvCnIw4XJP&#10;J0tK0S38Vx+b4W1aC8W71CFXmureWNT5G+V2dxENoAREJDdXBGQCTztrZW8WqyeINVuIxBfXH2Vr&#10;2Nvly8eQ24biFBbJUfMe1eHTw+HwsuXfTbrcuV9kdb4WtLG+u7a3fU4fscc2biaO3DbLcunmDBwW&#10;QM0YKghTnacEivXv2Wv2ZvEnxQ+KWoaJ4J03SdN0lLwXFzqT25lhSxuoo8+WI2Xy5fK4VV+UlWYn&#10;7xHJfsx/s7/Ef49eJZvB3w81KC60PT9WjW/1K/sZ/slvGkgk4mGCI3YZCOpc4BwMnH6cfDzwHoXw&#10;P8FWnw48F390AkkS3dxgN9skVFBdjsIDFMBSRt+TB4Bz9ZluFnyJvbsz6jKcp9tarUVo/mafw+8L&#10;+Gfhl4W0r4feFbaWG2jyiXckjTSPMMSSXEpPLsTli7feP/ARWol+1vpLTwn7Pb2q71MzZkmOfvHd&#10;0wRjuQPbirc23QLD7fPds8rWay3zSK+SdvyxhcrjJXAHP4DJrN1G2jv4mSO5kZbHy92BhGYAuuVO&#10;NoyOV5LZ4xya+hpU/so+uqSp046bLYh8R6/c6dokNxqbW66hqV40ekw+b5l1LmPa4lQ7gQuGJXGB&#10;gbsV554++H0niHWdOv7KysbfVtN1gXU3iLULdLi4sVaGWErbwbSsblZT8zYRFdSFZxXS6xZXltqN&#10;x4kGiWrarMsdnpEjfvy1kSXZo1ZsIDG7seg+Vs/winzzeBtcF3oi3jTW81zI2pNbuFtrmY7GmXeF&#10;+fAQKADhUTGDyR3qPM0cLre63cktPDOm2Wpr4kj1mWSGC1js7W41Rk22GEGTEiYO6RnkZsn5iwJN&#10;QeMvFOnz3Fn4F1aC887b9q1aKG3Rbg2jXKwxK7hTsViFZmyp25X1IyYPi34C8SvrF58O/E1peab4&#10;baa3nubS7jeO21KKGP8Ad8kbXWIqQoRjk5JUBQMe/wDHepSHWrzTLLWNbu9WRol1TWbWS4aMwsVi&#10;dMKoZlE0xAB2LgAknFFSV9CaMdOd/eXp/H+n3Wmto8GjX0N6twkEMT2hYy+dtl370XGBh1MLBUCg&#10;Hdzx8yfFvX/gVqGg69N4t8Kw+ILG+v2sbe01VZ1mvryAyQvGXdVEESyRgJJFje2/lgoLe0/EHxvb&#10;6p4bbwl8N9C1Bm0PUBocuoWc8arevNFGftEg83duAJTO1WyegUFq8G8V2/h7wbr/AIfsIvEOk/2p&#10;JNdW3lurXptNWeBiLp443LRgLHs3PKCAxA2niueMv3iu7HV7Ncrla/kdb8MPifoUPw4tfCHgmPwv&#10;o2gyeZZeKtW02SHTYLSSO3nMSQRrvkvpN7AlmBXG8scttM3wV+CMD6a178RNautUvrbyNSvLrXNV&#10;NrZ2nmxFbOPy5S7DCurlgkbMZFUKoUZb8OPEL+MtKsZ/B15pNxfeF7e6iUHQSZJ7lpUmEkaBV8vy&#10;TO2fmOQsm7IGKjtbXSNWeb/he2oeG5bzWLy21e38OrGZrmaeNGMVxcSTb0lYnzG24QKVGOFwOyNR&#10;+0sziqU/3N0U9U8bwan481bwr8JvFNrp9vrWryn+0Le8hX+0b4zeVECn7zfkKWLOdobcNoxzj+Jf&#10;iHYfBHwZHrnijWtUaO2spD4dvNPso0gkuSot7d1SMxiRwVLqnLMu0hSam+GXiv4g2/hPVfGvimwu&#10;Li/0G3uLPUru28I2+l28XlTNKk1ujyNGQI3+eZHALbhgFcD1Dwjq/wAOdV0r+2PGfiLSdUNnb2t5&#10;eafIwvttxGVMOI5Wk+zyL8ojwyKp+fJyBSjKHM3YzqKtOK97R/1qfMvw2+A/hj4N3PjLxj46+Ivi&#10;ttL1afT73Q1+JUyww2JEbCeWOO4VgjySFnDbkIQoGQkCqVt8BrH4iftj6d8VtW+JOu3Un/CHw6nZ&#10;+G9PY3TSC7tpIy0cIQrGyRkyxxKRzhSAUc17L4l+O0/xs07VvFsXgfUNTtbi3kZbjXbFJraS4hkk&#10;tEcW80ixPEgjwPmyWK4yQRXqyeEP+ERvtB+Lvi/VdatNYhgaRbrUdUEcupu8TBLVLaBnKBpeHKAg&#10;JhATgmslGpUqc2yOxyp0aSpyd3voZXxV1zVvhB+zlceG/Bnhy6uPEdrbtDOyww3E2qXTQSS8yTYS&#10;STaoUsxZAckgsVSuA8QWnhPSbbUfFPiXwS9va6V5FuviLXblPMk1a5eFRawCV/MVwsvzSYCJ5rsF&#10;IwB6hPdeIPF/xitrO/07Sb680XS/t7R2u7/RmeaOLCK/7wbW3/MyglUOATiuX8W+CdL0qXxx408Y&#10;/Ea9a81q+totAmt9SLJZILgvJMEk4LScOVCnAj2KMVnLmjJs66UYypp21OcmvvB3jnx1J481Gx0u&#10;HTtKskhkksVlu/PuHH76KMoA8jK6OoOANwUgDdgcx8X/AI6aJoup7/C3jKXRdLmvLe0W1eYyXV+Z&#10;CVOFa1eViPJQ7yeWi2jaDkZcvxX8IHwRAnw+0nVLyPWNQs7LRbzTrRIZJ7dUaON4oM+ZIhJlJLYG&#10;BngYNY/wx0vwX4Fs/C3hbxB4k1O81axuJrHVDfWZhgtozN5yBCCpcRqwRiSxYycKAwIrmvHVmto8&#10;212dLFdeN9P1VdQ8hrqzZXkS01TVrfzopizMJJdrBSiQyRoEwXDIc9N58X+IWiXEOif8Ir8PfDWh&#10;yTXWoaXqcmoWu5LkLbtHcyzzOAV8zzAsaLGxCLuYmRjgez67onizwSlrcKWfWtSjQaPapDarHo+f&#10;P86WWWQK2SSrbpA4jdIx1KgeTzaJ448EaVrWvaroEMd1oYuho+h2+om8lnV/Mht3x5aeaWVVdXYK&#10;C7TOSQQgIbkVJRs1a7Z3On/FTQ/GPhq+1H4ftdaxdXcU8fh+xXTZYjdFonjLZZFwpIYbjkdec5A7&#10;/QfDfib4Y6RouveMdH/s3UodJutRvPC+i2SspRZUDhJgP3XmRvIpxGpJkY4flj5B4O8bQanJoviS&#10;91KLVNeuI7e6urHUGjZrVHiDbomeIPIFt5GjCquA/wAvWvS/G3xI0bRvFniXXZfEOoQR2MML30H2&#10;VoY/Mih3RWRmLeXNtTylZFVgSCMjByVufkvFGNCpTlLln0OS8e/tmfF7V/F99q8vwBl8N+DzfBEi&#10;0mG31xJYEjhiEcjRGAo2FJcBHAwE2ZUkwa5440bxbqun6d4B0PwvCdcmkvo28k28c80cPmR2kMhR&#10;pNrRxpgfNtSIk5BOeJ8H+MvH8Xjq18R6jqB8P6c9mkskFxlLiXfbuzK++RUMjNCCFUEoqooxl60L&#10;DwV4y0fXY/iP4L1q30m7mkn1VNe1jxDax6ff3HlSoBPHDCXdYY3G3YULeWxYsPlrGKjOPZjrVKlG&#10;qnq0dp4Wt51Sx1rxB4ah0Oze8eOW8hvjFdzyNIY2QzZYSo7JGwjyqLtZiGdQtegfFHxFpXg/wQdL&#10;+GeuzeHtPtdEa6NrY2vlW9xPBIoULcyOqeXKnBCRn74fOBtPgvgnXfiHpuiaJ408ZfEK10LT7sT3&#10;WnvouoXdxcXXmmWSPessbMPMnjZ8DaCq4Cc5HoVv438V6o2m6xq2geKDYtpd59q1zxLYorXTG1yx&#10;iCvuZ5CsSIqW42gKrMu056JRrctmZRqYeLuv8zJ+JXxd134J6drfxx8S6bq+r6bon2iPR7yaQW0+&#10;o26RosZ+zS24VIBIwcEFz8oJ2r14e6+J+seJfHXhu11Wztbe9bS457j7PNcLNCt4FeFn8uBo0fa6&#10;hXlEQw24YJ5Pi7pGsfEHWdH8Qa74+8Q6ba+JZNsS6rN5V1PII2uczRlEeNP3MabQoOVbhQQDY8Ba&#10;Xq+ja54vj8Q6BqHiS68QRWs2qXmn6lE819Iixt5phIZo1RCYkyN3zrtJ5FGHhywuxYyo5zXKzpvj&#10;TBp/xB8PXHgy01TR7XUP7Vtl0u4vNShuGglaZIlEO0iVio6nGAu5uRkH0D4JeAtE8OeD4D4U0Fvt&#10;NxeTGO81YSTTXLx7UWPPyKqq8ZY7VP8ArhnkivMb/SLX4hfGqRNC+Gn9l6hprrFa6zLYxtBZttKr&#10;awxSkvuaZsea4xshkwoJrvrLRdY8N/avCuh3zW9vpP26S61eO9lvpPsj+WWEaqVhieSdXZgi7tmP&#10;lyy46OWMFdHHzSxE2pLVHZSeIPBMMjSahr/h2S6srmRNc1JLdJoYpvJVJfKgDAyMnyKuQMgLjnIP&#10;m3xG+IHjTxj4Emtfhvq1ldX095/Zs014zmIYlV3BOw/O6byU2kAbsnvTPGGm+Irbw3Lu8K3GmW9v&#10;CRH9oWKG3hERDl2RGDsSUAK4LYLE46jmbT4d6L4HuLWGCwttc1e60u6uftV4wtp2nfy2OwGUFl2v&#10;uO88nCg8EVppJaM4qk5Rlypb7lz9nn9mO8+H3hebUfF13byapdTPLqN9DGHMSSSHaqXBcOhCsPlT&#10;BxzwBmvLfFnwkn0Pxrq/iTS/FtxbtFcQzzM0MjSWcotvNQk4LzKchdjAli3Qg16lbfFA6VN4i8TX&#10;vg3y7pobOO1ZLPZHZRxlv9Gjknfazb9jO64QDaMnBx5P8R7bT7H4MSXmrX+vaPeeJNQl1PUJ72+j&#10;F7dybnjiEgbeuxY1QhUOSBktyACSlJNX3OPEU6dbDuFtTrPh78VPFXirTtFV9A0rVbjwx4qvNamt&#10;b6FQ1to9rbSvDC6Ehijm/ChlKtvgyAzKDV7xf8K7+0+PkOkeB7m+1TwYuoWjWM2k3pWEL9nuppLd&#10;vnZUWO1to0fO9kbzGUvhlGF+zF4Q8CeO4da8caZBqF/rejvpNtpa3/l3CRqzStLDHmE4UtMgVfMV&#10;42fcuSQK+ldE8UfCzx98WvDOs6xe2fltJYx+JZlswtnBFuezgaTcSxZ4rlUmw7niTdtGc+1hacau&#10;F5atk3okfGVP3dSzPjj9tLTPCFvH4f8ACKeCte0/UG1h4fEGlyXSymeIG2O0ZULC5Qyx7wwy6qdw&#10;wcUtI+E3jLS/iV4l+F2gXum+F9J0rxJAbHctvLHYx3HzLC91K+2Xb5ZVoUkcPt3bmQbh2v8AwU6+&#10;Heh/s/8A7Qnw71S/0Kxj8O3WqXDW1xZ6fKLeaKHbHIVjY/OsOAy7CQwkRc5UkVvCnxi8B+BPhBce&#10;OfGfj23i1DxRqE2oLo9vqSSXdxBGhjtU2+dIkUcaTbmDR+YS5UEBCT4v1H2NaVFpct7mtSnzNOOz&#10;Mn/hVMem+J7zxhofiI6zb2bStdyapp6wQahL9nO8oRLhURE2jAf5nHQEgVtP8can4mjXwz8QdNGk&#10;/wBnrOs1vbz+XcOiT+eYgXHMmwLGm0ggBVJ5wdf4S/EbRvjR4AvtAt3vrW3tdQW11IaLaKo8iWMK&#10;DC75kkZVSRDkRgkZBb5sV/G323W9Q8SeIdXu7q/n1J5L3Tf7W0+FL13jk8kSuqmMDLI/GQGJDHJ2&#10;14tShRp1OXmXNfT0O6XNGKVPqeX+NLPxxofgaXxlqjXS2+uR3F3M1xax7p/JkRkjTLebgLMsQPOQ&#10;p6Aba5rwh4+g1HS7qz1Xw2q6nask0d5byJEJSrjIVpN3QcALgnJ9Bn1jxz8RvBHi7wXD8M/iOlvJ&#10;qHhLS5YLCTR7iNZxYo8wEZaNSsjsAhDKchEjIVt5NeAeINa8Pac9xPEZ0kWSOG1hkkTy26sdp+X1&#10;TOTxnocVGMo041drvR3OecOalfdn6GfEDwp4d8Vfs46h4pg8YWv9oWFrLqVzppCxQafb3ERuJREg&#10;A8xGkIjSY9SCMMMsPBP2I/ifFpHjvUP7fh0m8sI/DbeWs1nK+1YbqKUJcTbDHEm4hOVc/vEAAyCu&#10;/wDCy4itf2ctU1HxlpVhdH/hC5LXQdSuptplUu0M0EfmKd5SLOxkKgcLuyCK8H/ZOvNN0746anDE&#10;ZG26QV0+3Ri0NxK11bDartkRcl2LOAoCd8gV7EqlKpXp1oaNI5oRcqdpdz60+M3iLRNGgvNP0KeP&#10;SPFH9rW9xp0el65dyXbQ5Mk8oVi7pCAyeWgPzBSADlq5v9qbVb3XtOstI1Hxzpeuabd6vHBJMkK/&#10;bj9ng3yeZsLgBH8tSu7G84JzmqN34l+Gt7fapFZXP9vakz3kd9cS3pubFIVnlSJEQpwwiGd299qM&#10;GJyAK4nxPceJrnx43hi88QWtxp+lRkWJ8wjNzKBIWRvMymfkPzqqneORjFZV82dKM4z3fZ6G0acY&#10;1E1seO/F3wV4R8QePLXRfD8K3ZliWae0uI1RI8Phld8ZVdm6Q7ScKhPOCK+0NB8A6h8I/hVb/Cn4&#10;fX/2Pw/4U05bc6tJbyrJdMl6GDF4nO9ZZLkzuDIY42XJ27QK+d/CWteLJ/jJbzWenqtxp9pcy28a&#10;wEyTn7O0Yh3qWBLbvlYHGJDndXr3irx0sH2HTNBtdVuptXnXzo4QGuLVlhBAOVX93kkuFUhBCzYU&#10;Vw4fNqNGMaTbblvY0rKNSqlF7Ed3eWvi74nFHR5JPCrz395cRyKjQz3kSRrbxIvDNky5bfgZDKq9&#10;K0PHHjTxnYfBnXvBV3rUekwXnh9rQw2k6edNdgpJCeAHhQsgwVbHyjrkkc38ItR8PeIE1TV9SuhJ&#10;NqmttdrNiY3EmxfLV0A+YAqiurONg3ZBzxTPiXaXfkTWeow3Gq6lc6wLxFuFDfZpVRw0k5BcBSWG&#10;cHGVwBzXO6kKdXmnLV7K9vU1kuWLZq2ujeHYtF/4RttMt47i4smMd1b6TFbtAjMWO/Me6WNvMIzv&#10;G0MuN3Civ8PNa8FeEdPm8I6J4m1BtVsdCdILq1kZp7q3e7R5ElUklmxI+I0znCA4BwLVjf28OkWT&#10;y3m6bTLOdJobXT1jUNKqIqq4A6CMZ4GDnryK5PTW1zSfjlp9nZxrBDcWqxTRSTxgArbxFJVDODMx&#10;YsucbiCMABQKhYqo613PT1NF8C1M746jxXofxc0bWNE8e2kOn3mixXui3kO5bZ7iPzPs32hGcCMx&#10;i6m+Vs4kGMjGSV0vje+0q70DUPD+jancPqV9H/o8N1ItzJ5KMkyqFdo1P3fl2k5OcDGSCu+njY8v&#10;uxNJLsj2DVPEmoajqv2fUNIgvjZ2/wBga5tlVmuFDuwBICtv54JByMZPUnM0/TJ5/Ce/wxqN5Z6l&#10;I5i8q62Kwmtrli9y5XHLYA+Vc4YZwQwrXl1C607Tb2ca5DeNcWrSQxx+WVgdmMgLEP8AvQBnGDwp&#10;wCMAHH0ia7sr+1vtOuf3cV3a3VzuR1S9iUgBXBJZQuB95SzKW/D89eJlUk20m772BwjdqzPzZ+Kk&#10;v9meBvEdr4bvbixlsfEl3G0EkmJGLTSKyHOSwG1uvJ5z1rx3V7+2aeSMWiuzAiQFs7ORgD1IAA56&#10;5r6O+Lun6f4Z8YfELU5llXwzrnjnVooZuSA63plVMcbhnO0EjI5xmvnXxHZXUEi2shblAZmCDBXG&#10;7OR15P58V+w4Br6vFt9EcMo32M+S9aa1lldFWTaBleo619Tf8E6viDqXhXwd4utZ1t5NO+2Wkywt&#10;Fl5LowSr5fPyqrRqSGAc7lXgcGvlO8tFSNtkh+YbduOTxX05/wAE69Vka38X+DYfDdtqE11Lo0kE&#10;lxGrGHa10ZMOeIi0aEGTBA4BxkVy57H/AISZq1/IKfMm9D7M8R2vgfVtBVpNQmjubExy3Uyf6k5L&#10;BzhRjKqH4zgqPQgDoLb4e+AvEFnY+IJfC+nM7SRy2sLQfLEyL8jllducqcrlc84GM159qvhI+I7u&#10;+v73SZrGSG626fNbXiySWrSRqI9zRMWkCBo/nbjePmDbSD1/hPxJqXhvTW8M69bRRtp0zO17b3Ai&#10;3zCDH+rVW3SeXJH8xHBLcc8fjWOdfC00oaeXkzanTi9Wal5Po/hHUbpLSW7WGzv5JL6z3cTdFyMv&#10;hRuO5tg3Nx1xxraPa6B4h1C/8N+Gb+C01l2RdDuFhTzpJ3lLSunIO5JOW6n5Spxk55vWdPsprGe6&#10;0yzmbVrdWisdQGobZI1LO2xypPOMhQWBBJDZ4A5aTxhp+taxptvpPgy5sVl8RGCzjeFLWa1M7N5h&#10;mLAOvyb1JbflguOAaxyzFezk3Jc3rpb7wkuiNOLw7L4Vu9Q8aaNrM17ZXul+Vc6e119nunuIJ90b&#10;DzSdw2tMr/MNuCCvANdZ4kPifwhDYa9ue8hs4UVmtbWJVltti/LsjIJVRvwuATkZOWJqGTwBpraZ&#10;eeZY6Wxj07zbZ7gE31rKZ1kdI/NAYYZGDdBznbhTnL8camdE02Czv3u5FuZWuIpoppsDeS4BLZ4P&#10;zAnaEIAwQOKz/taNWu4R3fV9DOTPK/iT4O8P213B4807w5f6fLponjk1BF8mcIoYK6MhcbY9zNk9&#10;OBkdvMvgfLN4+ez8HaXqdjL4gh8X3+saav2ndHYWsESsZ5QqGQxyuZFO5iAWDldvFeifFPVYrnwf&#10;q8sthH9oGmzNZq0rGa4gZBsfP8WM8x9MvzXI/smeDbjTPGN1baK6W+pa5o8DzX0NlGv2GOHy8iKY&#10;vwsiygyBwplZdg6hq++w9aP9npz6bdQqR+FvQ9Bm8XajJY2uoXz3+lm1u0gki3zwyHMzQNO+997f&#10;JHlyDKpAjyuGwe5Nvb2OtW/iyDXo/E2jTSC4uluIFkRJfLCR7XULGrMcgdD6EDp4x4FuPFj/ABzt&#10;vEvxI0DULh/JaeRILiSNLqJXaSQCOVT5hLQ+Wy5YbS3OcV6NqHw30bw7Hq40/ULe+sVlFtHLcWkk&#10;giiSUlJ0Gwb1YowAJBG6TrjB8PEcuHd6U7t9iY+9rF3OX+OvwjFp4Us/it4fuo5ftlwtveqWy8Uk&#10;vmSW125Cn92JTFG5UcK3rkHlfhTca34lurfX1v5I7n7CmoTabebo3QLGBtgdgckOQGZSu0D+E5Ne&#10;qXnivW9R+G+qeAru5Wdrprm1a5sYzJAMBXTLrGUGxlWRULA52g5BArwDwRrFzoeoX9zq2mpqdjpF&#10;/BH5z27LBA8xmdA8kZ3OJFjddpGCI89a9CnVnWwzjGCjJJa9WTNPm0R7j4Jfxt4ftb/TvD9jZ/aN&#10;Hmuby8mvrW48qK3dj8pEalmRNwUqASxCkdzXq37KX7IPib9p/RYPGHiqG88N6E2sSQ6sl7p4i82Y&#10;bv3dpu2ySOJDt3fMq4PJxtO1+wv8IdG+NV3pGs/FDxNImn+ILyGXRvBum2s0LPBamRZZLqfnZGQj&#10;ERqQZPLDZUYLfoRYprGra/Lomj6VBb6VDEE+0bvLYENnAjAKqoHy4GSd3t8xhMllKr7av5WsfXZR&#10;ksXTVeuvREHgb4c+GPhp4Jj8G/D/AMNx29haj/RbG1tywlmYgeZKeC5J3Mz9xmunstK/szVjpFlp&#10;lrcXk9sZ5LqW4+edySNyA4IQuuOcDAAGSM024ez03SWdYGaSSTyVW1ysiruwJC2cqPYAKRxzg1Fb&#10;anbSz3WoXnk2/lQmMyT26gPGrFT87YbaGPCjhuccHI+m9nFJJH1FP3dHokT3NpNrkVxpxtWuLia0&#10;RmdpiwgKENsZYyu4grn5WIyACetR2t9K+kNpAzuSQRy6hDG7R+YHKEHplhlcY7ZA96+ueJtXsfCv&#10;/CNeC/D/ANohgaaO+a3RyLCNIy+2NYkUTSFxGNoZQOfnbZg+X/Gb4raHpHgnXNS8RXl1pfgfTfDs&#10;lze6lZ6mnmwWTRSRs0TK4/fyE8OXOxSCOd23oiox1juYznzSfNt0sel6jPqlt4TvvE6ie3s45LeJ&#10;NWkZYY7VWKsWZjnCkDoVZmxgc4x55qPxL0y3W60Lwvoc9jDHcf2LZ6hJZLHbXFx5paaQZYtypjxv&#10;UDAOSCdtcfpOt3PxB+COnWHwx0pLPQjb6TJol1q07S28Gy2j8u/Nuyb5pgBEsMWeHRmZlZs07U/F&#10;jyeGJtQ03W7NtSv5JI7OHWX/ANItZN6AvIF8wRuQZZTgIoCIuDyK3qSicsVLV2Wr+QePvDGnaX4U&#10;1HTPg7HHZyQPb3muPHp8cdxrV1d/vDLOoZXUsI2+dtu9VXCsFGOd034J6PBbeNPE+vzXjQ6Zb29j&#10;JrWs69LJbRraxmaRrS1eQxozu+3cVUMdxJCipNA8Y2XhF/EUPiS2vtY8Sbf7VudV/wCPk3l44eKE&#10;QW8aiWSEZGw5RVRWLEEsB4RH+0No/hvxLZ6LZ3msTWbW9y2u2lnaTTNf+Xbm6knkieRyjNPiNQpb&#10;avVsDacpOMtjooxly66anqfjbxh4L8HeA9O+MHjmz1C1hvJri30/RdP0+5klluJFRfPkMsUZ2qCY&#10;4niJRt5bdIOK8p8C/F/wr8fvibotjb/DjRdH8Lwavb3eqWMeqSTXF/NOks0aSIFEhdBbBpHLOE2g&#10;ZIY14f8AtIfFT9pj9oLxfNoMHiv+275LyCW48PaXF50+ny5hMdpHKoXfIjPHHtBOGSTC4GT6x8CN&#10;S1jRbjQvB3idT4KvNJs75LbwlDeW+oaveXcqoDf3Mm9PmCC5SG3kAG5CAvHOMI+yjzy1fY6JS+sT&#10;cFol16FS8/ag+BXwv8YeJrn4R+Gbq81C+tJNL8QeILFZBNKIVVMwAEq4CbGLKqlzztPUdRofwv8A&#10;Fhu/EHj7T7n+zdUuPHV1AseqaPFn+zjp9tI8haZXzGqyvhAoLu5Vt3Qc14H+BPhP4BT65/xczQ9U&#10;1nT9am1hVu9Na3jglC21uIJoknlkIZ4pGyFyzK2A3U9L4T+KnjU+EfFHgTR4JvE/iK48I+GdcVmS&#10;48qzuLqee3dYzcx+aqgWsAMjqGOWPFae0jKLmt0YclSNoN6GJqPi39nd9J8Qfs5+G30PRtLvfE1p&#10;Z+ItU1zxTdWt3qjSSr9peMeb5dtCAW+Qqd0mTsztWnfHvVpJNA8UaV8ANt14fsdU+1stk11h23Qq&#10;0c1yzLghNjPIWYqGcnHOMX4A/Az4seHYtc/t3WdLgso0vYNUvLjxZMLPT2FwHl2RIgaabzYihk3g&#10;IEfG4uMfQfw20Lwrpfw8uNHubfUJLCznlSaXakUeqedIAbwJKYSyDcxRw752qAHPNbU4upo3uZV+&#10;WnDRanZa18HrL4C/Cma90jRfDN5qlvHHpPhnR7ieWDT4sSoZCdiyzO3JdmUktuGWXnGV8Tvh7efG&#10;n4vWXxO8ZTTeINH8OXtudHtfDEz2Yk+z3MqO0k5nBMTbIViViMDcwLM2KseN77xB4qsrHxYnjSPS&#10;28R6hqGq6HZraxzX1zDJMrpGDcsyxYhikkI8sDKoF5xXI/FrxzqGr+D/ABL4U8D67qFnY6e9m0Or&#10;W+y+k1G8aNmK+a0bbBFuHEbFiSpG3IqpVOV2aFQw7klJ282jch+GPwj8GQappmseAtB02NtJutU1&#10;vT4vEF7fXoVMvCHlm+bzMs4By238RXgfw60mWw8a+J/H/hPxXDfaDZzWFv4W0+8vBc3FrfzpMrSe&#10;cQqrHE0FzEUVmyUOdx3AeiftR/Ejx75+taB8HvhlrEl5d2cmnpawwraT3kEsPnHzpniLW8D7FAZx&#10;lm+UNzzwPw2Hh7wb8TvFz6t4TtbKbw34J0zUEkudYWRLS6hv7m1f/WNHGdgunGeBuYuCThqw5nzO&#10;6PQnTpygkrnH+Bdd+O/hH4e2njL4m/EbTtD1KSOR7q1/4R8K9siv58ivcuVuZm+bYUChEaQYfpnZ&#10;8LR+OrzXrjTrfWry4e71i71610xdPgeK+1K4uzbtPukZpB5bRJGF4jDIAC21hXUeIfG3xSto9Y8F&#10;QeFbltcuPBg1iyunvp02Q3Nztd55wojjchomUFyhKqEwVxVT9jyx/aRufhimjeLbQ6LJpvxCiuND&#10;ktJFEd3DcZlRJz5gkeL7QJsMCAnlyNvyQQuaUo+hMko1ElexW8X+PvAlxD4itvDniPXbjxZoered&#10;qV5Z2Nqt35RbzFRI3TdslaVT5hUZydp4GfFpv2m/A/ir4TeJtc1O+C674o1K5ga0srxJrxlt1JiN&#10;zFlSqZkcKfmAAYn7wFan7U+v/wDCu5/GHgnRpdFg/wCEmvGsdc8SfbVur6+eN1kiaSV0aW3hjCQB&#10;Yw+7awwwDHPJfAjw54V/4Ub4m+LWh+FdO13xFq1rJDLdapGky3IgnMQSK1k3rDCh3NuUbpCic4XC&#10;1Tp81Nzlc5a1Zxrezpu/fsdp+y78QofEXwK0fU47DzLrw3DBZySWccMt1cTW+1kkGWHlKF2De7Al&#10;ixGACa9b8X+EfC3jrwhNBrsc2rWtzuudP0WzjjAZUV2/eBDvkldo/OkKsMDOc9vDf2I4tN8P/B6z&#10;1uHW7yNdWluJYYF+4bpA0RKERhiWAGc/Ku0AHJNepfGLxjqXj7x74HisbFvDOmyBYNYlkkV5NTWC&#10;0haZZQHaMb5ZJFIICfK2SCM1vVi4ycYmVF81pSOT+HXin4F2PhPTfHXiLwtrXir+3tc1G+h0m/0r&#10;LR26R3Eaxh5ihgiDW/mlzuJWTaAx5rB8HftD+D/H2jWPhmLwvqWoeI/Kmi0PSw0xsLVSuI1JV8MI&#10;ow5KokZkeUlicA1seK5PibFqn2PxJ8S/D0yafePNFZWcbi9tYpIdgb7PIrxHCl1AdwxEhIKrgHsP&#10;2OrL4T6Q+n614X0jRdUvBo1xr/jTWLq+jNxBAyyA2ot4HKwkkhcnhvOTavIJ5qNP7T3NMTVlUtGF&#10;rIp+MfDEPj/QpU8UwW+ix2ulK+ueKPs8m63VRIiQIhQlmKsibWdSixnaXLEj1me/8LeGfh/Z2Oha&#10;hY65/ZdtDJp/ijVLQxxSMIjLugDI4Eu6QxlWDgFMf7Vct8VrD4Afs7fGTRta8UeJZp9eGpQ2un6T&#10;JMrQ2t2rmGK4a1jcSYRZgu5vvPGW5JArovG1l45vNU1SG/8AEUcSzSWd5CLmPzLmNpsw3QABDzhn&#10;aEIoVRHtAB2/e2/iRSe5hH9zNtLT/M818S6f4K8cfFGw8QSaT4ss7zwz4iiZLOHRo/s7LcFU8uOR&#10;pGznzpcHbnbuO0EVR8c+OUPxn1z4b+DBrU11PqMloNK8NX0NpPKYfJVVlnlfYq7WYCJNuDnPORXq&#10;lh8J/FvhTRvE3ib4nTRv/ZuvWbXlnY3cg/ta7jI8y1dyEZUhkVQRH9/YwIG4k19O8Q+OH8Z+G/iN&#10;4h8G+F9QvdSmtp5fsUb2zWy+YSIimHBTCnLGYMxUAhRtFaKUVZClepF8u3cxYfg3png3XPDsviTw&#10;LCdcbVINQ1u41TUn/wBAnX+DYSDIwkmOC4IYfMCM12mi+Db8z2tlp2gWNvZ6zDLDoMP9pW8Me0Jl&#10;5ZbcOfNQlZNsSAEYy3oLw+HfinXNQ8TfFLxHqlwmq2d1qupXs115UUdvFG4ChfnDSsWgBQ/xAKP4&#10;htm1/wAZ/wBufEXw34/8PPHfQ2a3Nh4b0+e9ihubSZrY28l5LC77sMXf5i2FZ2OX2YBLVWkFOC+K&#10;LPHf2pPip448OfErwfC/haw1afxFcS6bb6Kt2dokubryhPIyKwDbo5Btw2QAc84FH4veL9e+Ex8W&#10;z6FY3mv+LP8ASLq5jTUIv9GsrYTPNKGf5kDK8LBRgsSoHoce4+Hni/4aeIdQ+NPjPT1vtdk16fW7&#10;po9Se5s9Ogt3VwFXymVpDFGoBLLtVvukHJf+01+1B8INP0Txp4esbrUNTuvEepXM0NtdaHLbxKks&#10;krB/OcK7B0aFVIyjIM4wBRG/NFRRjOPxyn8jt/EPhnxL4G8D3mnePo5NCeSC5l8QNHeQXkS74W8u&#10;Mkqu9zIwDLtzgHqMtXjnwy+EupfFfVJvHniS/tdcinsvJ0nT0tVkWKcyASyiNTk7NgQ5yMliRgV0&#10;nxPvNN+I+raL4/8Ai9rEljodt4K0jWptNOqPHNdTXlmivIEkVxKFeRPljGW+X7uWNQN418J6zo6e&#10;Afhbp8tgv2hrSytr12RlWTbucqYwqoXaTaCeM5Y8Vt8Jhyqpa5N8BNX8BeHNe8Zfs5SeMtQ0XT9P&#10;8SN4k/tKx33ChrY+VIBGoBPlx7AI/wCLLFm+QZwda+KmhaVqereJL/x5JIl0l5HpswtlWS/DuHKh&#10;QOAGUHjI5/u7gfOdS1TxL8N7fXvid4PE0lxpPxAvIm8QWqtDDdWzRGAxLIp4WRZHXaF5BLdsV0Hx&#10;l1P4Zaz4ZsPF3gXwhfTafqemRXch8yW4nguSrxs5nm3FFxCv8YVFjYBWziufHRk4wmpfD3Plcfhf&#10;Z13JLRnP/wDBST9obUv2xPG3gXTvCXiK91ZdF8EzNG62a+dNrF4yzS2YQExlk8tV+UkbevevtfVf&#10;2YP2Z/hrpGn+FvhNpDaHrnhnwzYf21rEkH2ia41CVFjVpnlLwwlx9olk2rmNvJC7QxA+LNF0ay8c&#10;fEy+8YXNgbia4t5DoMdrbhoty3MNobiOZfkEpRz+8ABGcbstgfVXwn8Tr4W8Nat8Kfif4e09dT1y&#10;3jvLjxDrsggu497iaYNM7OZ4Wwq8upQLgLllC60c+w9alUVRapb2OaMYcycX8Jl6P8LdH0X4SaxB&#10;aaW2oa7bQ3eu2OqXF01vC9xC8k8xAcKSmJGBCkAh5NvPTy/x38WPCPir/V2kehappul6zNHDZWse&#10;oO0hh3QwEyFozAq+ZIWlYFBEGXDlVPoHjtL/AMMXV1oFjcRtDbWMYhju76LzdS+VhKqxMyqxk2O+&#10;BuKhVYjqa8L0q00bxp4Gv/HVh4X1S21C4s7iC1sYbl5d5ScIMsi/OSAR5bD+JSAelfO/XaEpK2rT&#10;vf1O2pKU9ItLsc38W/A3wpk+FmpeIdP1vSdF1fw7qVgywx2JSPUZgqm9VGYbmkTeksUefmRJMDPA&#10;81tvimfDNzHpuq6fpNxNFNDax2l9Zo0lwtzG8WMgDLZMPQ5GF+YDr93fs9/CHwz8RPgLrjfFTRPt&#10;Pgbxhrslv4gutct5NPS2vlaO2jktmby/KvLcqZVIXaRO+d3Kj85fiv8AC3wD4O0q+j8XeLbybVIp&#10;po9GmhjRYdsWdrsRnzN6mHGAo+fgkDj362HpyoU/aJ3fkcUailF63PYPC+qX8/7OmrDSvH8Wl3Gm&#10;tJYXPh2OOCeS8t5HZ5DuZfNiCrJtUjeDscFlO0Hz34Y+Mdd+DHxIvPE8Wizz3Nxo8mnaeq3FzaTa&#10;ZNKFZbhfLKs0i7eMnDZ5BGK5/wCA8yxfDfVpdet5JrO4uluobiaz3OsixkFfN3bnDvJyuc4jXHII&#10;rsPgL8HpfHnxDfx/8WLxtB8N2skIjt7q8dtxnA8oBiwb5YGMndgNvA3AjhxFWhh5NX2VreZjKMfZ&#10;pHsXwZ8fad8PPh94g0+88K60t41jJ5mtW/hn7YYyymNrYSRkrEJQwG93AVUkLEkBa858A+P/ABV4&#10;q+2ajre9WuJpZXn8sr5sf8Cs237o8vYCM4IA7103xr8SJH4M1C6huRbyXFvDLp+jaZLFHNbsT5Jh&#10;lVcFSoeRhxwpJOASDw/gGTRNbvG0pNaOjWFrapM9zNAszTYUqU8osELPtHPGN3HOa8eGIjKjzThs&#10;VTlGnLlZ6z4P8VeJNTjj8X6PpkeiXNrHcWLTKoiuY9u7zJBO42qVP7sEAd8twBT/ABD4gk0iK1n8&#10;NanqUd8NLkt4fOs5Fma4nLRmXdlT5Tx7N3LLiM4yHJHLj4vXGj6Vqp028ey0fUHS3a1+wiSOwEbt&#10;J/rJeEJaRgxUDcXO4EnAteJrzWNb8FLqXjnVtb1a8a4utR1R7qNFihnhRXgSJ/KAh8wySs7FkR1j&#10;j+9gESo0Y+/OXLJ7L8hSl1lo2e0W3hrwtpUa+JJPEcdnbWsge50mS2kjcW8cQCRhZPmWYuOmdo7H&#10;BAqr8VhH4g+HcmvreXGlXk0iS2A01JGbcxAdmRmXy4BuaMSZLO33VbqPPfhZ4zuPi34VutGk0HxJ&#10;qEPhvWbuOO8t9ajWC/t1KBY3MM2HkUlozOu5JERNpXOK7nV/A17rOh3Gp3ejalpa3Eq6n4ps2kLG&#10;6hEYlSCMSMqqUbYcqTtHygcCscVHCrFfvpapaHTTcZU+5avoPBVxbWJ1qLUJLWS7ilh+ySFSsSrM&#10;QuAiJjdtJLK2WTC475XibXrfTfElzppt5WksWFzYajIzwnzFkLQeR8yFRuEbFeOQw+YDLWdMtvBn&#10;xL8MNZaLa6vfW8UcdlZ28NqzG3aV52jZSzj5dyuQNwOE75OKVl8D/iJpcjeJfE3w6kuNJYxWk95J&#10;IJBbK7/uywZW3hJkicBQSBuAORmtcNGpLBuTS7rZGlK6jdK5HqtjF498WRnXdNnvk1Xw3HHb30Mc&#10;3leZumSLfKkeEJC54GclFAore+Bngy38BTzTizmt7XT/ACZbW4mZppTdRyzBVAbDMmbiTP3vlGeu&#10;MFRHOFzNOS0/rsTUrTqy5jY8I6rd3EmqSvqT3XKG5Vt7QzK0Ue/BLZw4AAAzgZzjAxseO9U063t9&#10;HvLrR2hWz1C2OoRW90PLRBciNmfkNtGQxXHHTGeDFpHw81Hw2v2e/wBRt1snQpYapas2QWUIHdnJ&#10;G7eM5PBOT71kfFGw1rR/AGpa6vhKe+msbFpnu2MZSdTGzvLsyF4U7jgsT5ZbrWNLDYenNqNmna1j&#10;0ZKUY6M+E/2pdZ1tPCy+FfG+nrDrUN9Lql3uc75JZnYnfycsApzwAOBXkS5vtH0610uFpp44/s0a&#10;nlWy5498l+/pXqf7QNt4g8XTeH/ixrmmrLa6xYzeeq/KysHVXJTJIH72JuQBl+OBXkum6pJ4cea/&#10;gtMbrdnt9zZMT+WcOPQ5B57V+h4SPLhYrseU0vauzMDXZ3s7qWBZdskcxUBW6Y4/nmvov/gm3qc0&#10;Xi/xVBMbpbeTTtPe5uLaKTbGqyz/ADM0fzJ87jHOGwVPBr5n1KATai8i8s2W3Y74/wD1fnXv3/BP&#10;26nt/iJrzCxkmtbfQ4r3UitwUQW0NynmBhvUNjzAQGJXIGQazzSnKtltSEexlRcnWsfdWrah4mvV&#10;ktNRspI/ssySWcO5GheB9qF5mjJT5TvycZKlTkDp0F/reieLXjtdItIZIbKa4g1H92klxBGInLSG&#10;QIfJTIjVmABIIA7sDWvht4ks9W02x0i0uLGL7YW0u7sdgG5EbbsdyUKbWZlG3DE9QMVzd5oHxVsJ&#10;pvFSeBPtGl21vFLdX1vHJcTW0T7UFwxYKmwCNxgk7SRtyF4/JsRgsRONn7zR01Kco+8mOs9OuNJ1&#10;SSzhvZBMbpZbu6t2dY59yqIWZHObniR1yrKxfGQADm/bWr6teeIF8R63a/Z/tMc3h3UrFmmhMLSJ&#10;DIHUhRyTGwDFd+flwBzzdlq0UVwvji+tNSh0/XGtrWxmvr/y0kJJPnwxwl0EnmGVPvDqCNpFS+L/&#10;ABZ4ztvDsOt6Ro8ialp5Oo2ejpMI/MNtA08UOY2XYhZV3KrHc+QpwMHz6eDlKajNK9t2Zc+mp6d4&#10;A03xHeldJ1DxbcXUEkLfYNQjkzDdPGwfzCGZjFjJGA4ZipO3GBWbpEeokrNqNjDbTasyR3TRWUKW&#10;5gifzYJ4cI52HcshXBLGRckKvHG+H/E2lW3h/UE1HfpKtp8S2lrqaopOoO/l3SGOQ8hQsxIVTgOW&#10;JY5FaWp6npuqeEJdc0LXbq51zS7xn0/TyTDKLaKcx7Mq48lMwhOc/KUyACtePUy2t9c5HG3y6Fun&#10;zRued/tOeEfGTvDqKPGhj1Ai4iSRMiPycyRMMgK42oSik8hsdK5r9m97rRP2ltU8L2UU091J4fED&#10;2dtGF3xE28wKSbwDIAFALK653EggYPtepade/E3wZDDPq8E1wuqrc6q1vY7Mw7GZpt4Y/PsB5ABw&#10;Ao3ZOPnr4beD9Z0n9oxtCl1C8F9Npn2XWHsfmktpJbMm33qQ3ORG7ADdtOBzmvvcDh5f2S4T6Jl/&#10;V5So3l0PpTytE0jxdJZ6/YSWklra3sepTzTxr5XntIm2IKxMTNA6E7E8reDwPlRuK8HfEvQrjx1q&#10;uh2GnSatp1jebpNYW3kt1kOfPieYu5M5dZCqxqh3Y5WMkBut+J/jLwn4pSCz0K1jubjz7eKOCbUP&#10;llglizA+1JSsZV4oJH3pu+bgbwyjxXw5P4oHimbQNRh1LSNYk3eZp9yzqu5xvCyM7DKS5csB1Krx&#10;/DXg5fh+alKUoa9Lv8TBrlj7qPRfFMXw0jtF0ix8RyWOsXWnyXFtrFu7ra28MjfKwXDEbVKxlWZc&#10;4ZsYIB858U+EIIvE+p/FLQvGdrqVrrUK2WoM1rawpNNG0YWWJTIrRlGX5TsGVdhwSwOrfavd+DW0&#10;jUfiRoEepW2lXsguUkUeba277lkikO7mLOxlUKG3MD/eJ5f4jbfE2lWMXhe6uorSKaSeGPRI/O86&#10;FmB2Mygf6r5RzGrYz1PJ9LC06+jTd+r6ehmpOpG/U++/+CeVl428VWXhTX7zWI10vT7ZTeaQLRIB&#10;ZS2xSGQyeU25nkHlgK+QQGIGSWr7e0vTdPjjkvb6+FqWWW4ghXc3nzZyu0DDIoXK5JwCpwRmvz+/&#10;4ImXOv8AirXPFdlPa2raTp+l28d1rcNuyvqWoyuZHhkdgoBSOAs0eGIDliQDX6B6frp0TWbzTRZr&#10;Kq6diHXpIovMkk5Pkwq5BYAEszYHG0d2FfZ0NYJ26H6Rgq1WtgabatoiGKHSPDiXOn2cVvbrcctI&#10;lruDxLESJCS/HG7lgvLKMMcZ5/x94vH/AAkC6fIXuI4ZLfUAqwhQzrKkUETHZthGedw5IXdtAqO+&#10;8Hx+GPGWm/EnxR4Q1Oaa3082Ekmn6lJPNDHMysZRC7JG80m1Q5CEqoCBiOvM/Eu+Hg/x7cQQeGpN&#10;a0fRfDt5d2Gg2auZdS1aR3a3ClwIy7OFC732q8o42jjZqOjOmy2ZkeDvi1f2Hhmz8S+L/D2ueK9Q&#10;1zW57HTrLw/p8rWUVm087Bmdp93lRQwlXkkA8xiMbyQlcV8SdH1Lxx8RNOOoeGfD03g+GyvLPUvC&#10;l3o7XEkbpHClsVBUwJlVZGXbuO/AJKso3vhZaftEeOfE/wBp0/XPDFjZae0kbeFdLtZZY7eeWEna&#10;0iMsbtFNcK7jYcEBeOTXO/GzTvDnw5+Dvhv4d+Ov2k5tK8QQ60L/AFTUvD+5bq8iinZ3icSPMsO4&#10;v94bSmRtwc5JPaSIp2UnC252Hi3xdcQ+D7ix1DWI5pmsYzY6TpHDzSPJ87kRkOG27mZjgDbJ2BFf&#10;n7r/AO1j4q+OP7ePh/8AZr1LSP7B0XQ3votL0i80mYJPbrY3FyWkAJJkKqzowKjcVBx90/bEfgf4&#10;h+CNBk8R+A/h3N4mjt47Ww8K+Hdc1d9Nspp7l3mu5pSoTzwlvJn5kZfvfebBGf8Atm/tPeAv2SvA&#10;U3i/xLpNlHNdXjaZps11o11dW9pNvTKRRoVZI2RW2Ng/xADI4tzfPzPUxUIxjyp2seX/AA80/wCG&#10;vgb4ba14j+K8+rahp83iq3lk0VtLZzqMlijzxQ+ZGQUtIzuQKQg65Jy23D8G6j4C034ua1r/AIC+&#10;F3iS6vvEV1AUYxjT7F0MkVt8txeFS0CzM8rhDxBtB3YOeg/Zy/aj+M/7R/xFluV8FWsS6dHM2hax&#10;ruoPDDJqM0LCPyoJIXkJ5w4Rg0S57kivSfiV4o8Z6BpbWBsbSzvm0SHULi7mvltwLgRqZrh4fMkk&#10;WOOHD72GWKopJ3Ni5R9nBTa1KpzniKzg3p312POo/HXxl+GXxy8e/G74kfCz+w9FtNNiOjXWnyRX&#10;Fjd3fmSRpK1wkcTXErqkC+WCCuzlQoJqr4X1vxTJZt8T/C+jaDY2i2fl6fpsNurah4iv1N/BGYLg&#10;uFZUmuHjXaGGZZDvU81jS+M/BWpaBo94/jHT/HXiD7LcWXh6xu7WS9vLu+fKbBDBGrSgweZuxGow&#10;OhXcDL4JHwm0DUPDuhWXw10fwz4r17VPNtdS17zbS8tbdJRsgtrTzd4RA0Zf7gGxgNvfGMY1JXZ2&#10;+0+rU2m7nCfGn4UftC/EH48rL/wmlrFrWrWaXerWGj3kUuoWUyRLAsMksTlZ5fMeIui4jRdzcbWr&#10;Z8H+F9T8F+OfEnh7xD46017vWvg/ayWt1Bo8sF7d41CBTGcFMkRu7KyncPmPOSD12j+GP2hvHuq2&#10;vxZ+EvgG3l8Grp2q2Wj3+q2K2N5ql1Os6xO8TzyMqEjcZCQxK7gpHFM8Mw/tUX8N1c3vjfwtDe2d&#10;qmm3l9p8KNDZSFQklqrxqu4J5LLLhgiuTkfJWzXLHlZxR/eVHJPz9TyrSNR8Daz4dk+HN/eal9l0&#10;3xDNojaP4XZ7XfLHJHPJC8khkG+QXCszgM3PBJ4P0l8N/AOoNbaTe+MWnfT9LjsbfxFapcTSqY13&#10;TMiKFaQIPISAApvdi3yqPmrjfhx8G7zw/wCOLrxzJ8W49e0u41JJ9Fa0037P/wATA7YZ7yWQK0kr&#10;EJGqIFxnaWxgY9i8VfC/x/8AD7xBN4Z8X+KNW/s3xVYx3U0MVnBJbaNHJOYZSyrL9okuZkkTaqZi&#10;RgxZT1p+7FaBOc60eb4X95N4s0uw+JetWWvXXiiPT768aVsahbyNPa2qQMhjiSIhkiVkDHOCWGBk&#10;ZU+D/HT4heCPEfgfRptB+IH/AAgvh3QdH1SCy0fTtSColwL5Ig08cXmgySRoUUMTgdiRXcfF/wCM&#10;Xizxtf3nh34ZaDbw2M3k6W1xYyxQ3S2xgYyIO6IrQSF3JJC5wGavCtW8ffCb4S+DLzwv4U03Tbfw&#10;/ZTPqt1qr2jO8UskQUPGu4SSOZdgQOR97Pyk1yRrSq1HoehHDrDUVJvTqdi2u6q2ueHdY1LxXLrE&#10;mj+BdJ8MNpeiw73bVsqZ7mSNojLJKkcIj/fKiqJcDPU4U/wZg8Z+NfEHxD8aHR7fwfrXhyXw1L4X&#10;16E3N4L5r2OcM0WfLn2TK5k2sFQk4PBNa/wn8LWV74X0XxtpXi2zu5vFNx52pQa5G9tqN2sN40Fx&#10;tgkZpgVbdg58tc5JwMnkrD4weB9civdQtZLy8t7bUrvztE0nLWemfZrhFWy3xpCDPPNKibfmYmQE&#10;liK15eWpzvoFSXtKPJHXsb3xm8fz6R8fvEHwt8K2G+K18DW2gazNoukyyWunxRCJ4SGjLRo0dxAY&#10;I1AwHn3ZYAtVb4I3PijxT+z/APErxla6s/h3wTca1a2lpNZyTTyyKouZmhVyAFk3nOzbh/NYBc4B&#10;8r07x18SfC3hHU9F8A6vdeKvGXinVP7a8TQ6e0Vvp+j2MLvKsX2lyplHmOxY7TtAx2JqT44ePfjh&#10;8e/Avhb4d/D/AOMeoahcaHZ3d34lS23QaYk1sSQwdVABERRlYkgI2S/o4xj7Nruc8vaTktNvzKeg&#10;aD+zH8Sfj/8AafDWg6vdr4bghurzxFrlw6/Z5og7faWQhFcs3l4WbJZuFU/wt8D+Ab7xD4f8R+Ih&#10;4ihj8NS2b6T4ejfTfs9vaTQGYS/bmjBaVgghdEiPJ3E8/ek8M/Dr4vfD7SrPw78JvCia1NqUVtfa&#10;rrn9mxW8L2khIjQ3Xm5eJLh3lPIL/KMEDA2PHXifSfBf7MOl/Cfwv8N7PTb3UtD/ALWa41PUvNmV&#10;YbpGkl3MSwMku/AJCBA235RWcakqekXfsFahGpG842dr6GR+yJ4fso/2ZZh4pvvs9vqmsyN5LXCx&#10;Mlu2yOaTLD777Cir1+UHBHTqfHnxB+GHws8R6Tp8CXn9saTcTXV5qF5fMVt4JgJliZI42WRnIC7o&#10;33iORQV+8a8q/Yqi1zxhZwalqeoz3Vj4RvJBa6PZSJ9oBZQFMYlHlhcMd0jK7KeRkgCvojw9o2m3&#10;WiaT4s8fy6h4ukt9W+y3VrcCG6CvE0fyF2RUYqsscO4ANlsADaK7a0nTkceEhGtQstG/M4vw7ba7&#10;8SPjVqmvaP8ABW+k1DxckFnHJaeEwFt2Ln/SnuBM0gjUOxI+QOqLvIChR6r8cfDP7Mn7PyN4R+Gc&#10;WuarqHijwoY5vE8kZj/tqUvIlrbT3XlKo2tCs2yNURUQE8tmvWPiB8RvhJ8GPCt5ovinw8vhvVtW&#10;0+O5vb+PTVtVnadQxtP9YzMsLyL5jEAb5QgOVwPm7RbTwF8TLvwX42i/aI1jWb1bXUtGs9Ds9Pt1&#10;s5UeSeTac7zHshL7m3Bg4RQRxXDLERl7q0OqGF5Y85m/Gt/CfxN+Kfhv4l6jNaSal4y8SeENX1K1&#10;XUo2jso5r62ZogCm4E+Y24cqAeMDGdvxN8V/hf8AFj4vaj4k1nSvHF4NPbdaWkOmSCG88u7t5lIC&#10;OJGICFgzKvyjHBYU60+EGrPa6H4U+J+hyLp/g+FpH8PaXHDLqFzIb/dplut98lxFF5kqt5Seadlu&#10;AZARmvcPBek6P4Nub3VNW8C3OqeJta1K30bS7VLgXH2WBpN8nlrPLtTKg/Mc428khRnXmjGKcdbG&#10;PJKtJ8+hzfxU+MVy/gDWdc8ReF77wFYXukxz6B4f8RGOSWYC9fy8tGsquZPNeQgneQrn5dxp3wX8&#10;IanY+ALz4neONa1GHT7RrGa3hs75o7jWLh4TJJs3IfI8tNihFy3BBIPA7rxL4W8TeJPDN54z+Ifi&#10;i4tfDurWsNvouhxW1vf3mqQwwRb28pd0UEO8si7pVyVzsXik03wHfSeDv7T8a6I+n+HbK3i/s+KO&#10;6VFttsccbzMIyHINwksflbiDvbpgms44iPM9LNnRHDSp07N3RyB0jxT4k+GniLVNWsP+EZt7q+Oq&#10;RGeTyG1Nnu0itk8x/l2/fZ8qN4LAZLYGXpXjL4OfCq21i28CWl9rnjELNb+FYfEFjcRvaWwZo0lU&#10;yQxqRmc4dcsS/Bwc1tXnjvW9d0PUvDekeFi1xfRX0l9eGFWdY0PlrAg2MfkPmSnCsQW6jaKzPC9n&#10;Z3nw+sj4g8OpcabZ2bra6hczPdLpsgEcjGFUVTE8Jj2H5UA877xORW3to3tJGUcNU95xe23Y5D4g&#10;/Bi4i8FX/wAOpfiHHocuq2KWLTzT3Ei3sjITLIC0uHjB3Rg7T90nJAr5t+PH7Yfi7xd4isZPDunW&#10;8NvaaDDFHdrI0qmWSwghlK8gKyFMAD5VI7459q+MPhtvjhpen/FL4ZWOk+IL7xvoMirFqlwtn/YV&#10;tAWgmiiYfJgSxS8AqWHJGMCvn79kT4T6B8T/AA/4o074lWElvbQ2tsui6lNdIVtJDcgTBI87ndla&#10;LGAQFzxzXRh+XmbeyPOxzrTUIw3ZU8K+Of2lfFECaQ3h5tT0/wAN2dobqG80tUjtLWBR5W6XjagV&#10;AQC3RcitSH4ka74z8XzQXmhW+pLJItzNNY6h5UbxwjDYEYUj90MYl+XgngnJ+gf2W/g/8P4fhYvg&#10;L4xeKPtGuatps51zw7a24uLjT9PjjvHkcnG1ZnitwiKzfKZMkg9PG9T8c+ArOSb9nr4L/BeSLWb7&#10;XZtLke6njupJo/tG9VMo5kY87xgIAnBweNJTjf3Tjo0au85W/M888W/HfUPGOif8Ixdabb2+mw3D&#10;vaw2sJVWk3febBxlQAB1AGeueJPAvieC6F18Ktbb7ZpckMw0OF5mHleYQ5TcflUYLMMgDdnkZOfR&#10;fHX7Omnaj4V1TxTf6drOoapYXVnYRrZaelvblTK6YCoJN7lInUFSijbkjjnwXxnBqXhHxMLtYfsf&#10;2a4WSyWORSQEkZEzjpzGRg+lYYinHE4eVBPVr8TlzLD1p0nM9z8H+D9T8KaaXvry40mxi1SEll1I&#10;283l/aBNIrFAFZWkACvISqg8YwK9Yh174beJNM8GyR6cmitrl1JKz6lYzbprOFZ5540Y+YJmkVFx&#10;IgQE88BTjwf4c+I5fE8ml+J4YpLm4vNUI1DcDN5Aihb7uchMLhtxBAA7GvTPEXjDR2az0TRbzT5Z&#10;rKO4NrcXjNLHaLIhYNC3y4mKsI2f5VPPZufzT69jMtlOhNXk3r5L/gnyEJSo6M6bWdKm+FnnfEXx&#10;Loum6l4u1nUm+y+dcFLC2WW4IVYVMj8CENu+bLFNzBg2wcl4W13XviJeXQ8PeNdUXXF0u5vdBtdP&#10;kEMl1NdQy+XNOU2bPL3Rn+HBCttOAByXinxb8TviLceEfD+g2DTbr2dJtLjRUigaNdkcquBviVxJ&#10;O2GyCyMQD26/9nmxn0PxVf8AxF8mbSdPsNBv7rVNbkcy2s4gmFpDZRqyiRo1mRZGbaGcoTtQZFWq&#10;y/jppT7Xvb1R181KtJKJ0vjnxF8R/EX7L4/ZjEYt9Lms9FtL7XJof3MV9ZzETP5rklFd03GQAjzH&#10;ZiTu+X5F8T/s42p07Vrj+1LPVgtrCumXR1ARaf5kiZ84Tsw3sUiJVG2ktJH8pzz9ZeLbLxN4g8aW&#10;3grw9pXh3UBrM1tDq8mqPsZ4TKUMvl7Nkrbg5CvvYlGwu1TXz78b9T+IWq/EXUl0zWbE3Gm2ktpN&#10;o9xeNbrb3G1MbYgPLRWA2KvGSjDPAB9LC51mGYSSnOyRNSlGNF8kupy2u6Lb/ADw4PBPg6OG8uod&#10;Sa9s21ZVVl3xLtw0T7SSkjt/dAYHnbmkhunEUZ8W3djqE0ws5o7me4RbSweRmaVFLsAAMiPAD8Kf&#10;StTwn4Z1vxJ8dPh7fr4Nt2tbDXtJi1iz83AEQmjtnEjvhdu4qmM4JYDGeK9y0+HTde+N97p9y9jf&#10;afot3dRLYz2/nJdSIs0kcB27WWMupJxgDcx9j2VuShGM5O7erZ6WCyanirzc9rHyv8afih4gtmjM&#10;F1YahPr0lyskfh2SJ1iSFI4o3JRflJ8wc8EhGJ65qLwTHr2gaNY6pOyRwzaZDHcwxL880udxQsw/&#10;hyB0xkEZIr2X9qP4e6t8TvGmn658Ptb0mxXS9Lma4t/MSJbWEzzSRvtjADAKo2gIDnOM8VRf4Ytp&#10;Xwos76z8T280vm75ora1kR7fysl5N5ULjcpA4zkDPpXRTxdOVCCp213uc9fCexxDhT95Lqctaf8A&#10;Eq+DWtWF5p8MkmsvcGZvlD2ty+7YzZUK42rIyqp5bk8cHRg+K114ZtHt0tbPWLUWZjvtHa3QglIo&#10;PLRsKGk2mCN1G7cNxJ28g4fgGe+8JfB6aCytjJeTfEOZ47dphLI0K2A2M8RV12iZtzFgfvY4NU7W&#10;61KLR5PDumxLb3N3cCaS8MK+WpeNI3ikwwwo2s47glgRXNUpU/aWqO6Tuc9Siocrm7nUeBvj1F4C&#10;8Qap401D4cWX2rVtNI8yG2eJRCI8IF8xv3QXG7cUySeuDz614f8AiR8UdYTWtZ1bTNQ0vRNQW11G&#10;TWX1GBY9OWWJXSN13bjvYx/Ng4OEIJeuY/Z80nw54412S48U20OsPaxwxxxxx7oNpX5c7sspbYww&#10;3GE44r0f9oGbV/Az6X4u+Gfhu4s9BmmhsbyzFr5WneVCYZtkyPkYZ4YQCpX5kUn5VUVw15YOtOyj&#10;Z239D0MPRjUwrq9FsUPBXhzVv7FhuPDlhrGru1xd3WpLp+jpuQQOsaxOXYDeAw+ePahPTByD2Ole&#10;GfjRrOmvp1n8NPFy3F1eJHdwN4RuGFum4iFZHJKJKTtwBuGX7dr/AMP9WvrDU4ptE1XSdP0/VrO+&#10;vI7WNmXCuzSyHG44UksV5/hXoOB69ofxG8deP/Clto2vfEWWzsrm+gnunt4W2WEVu8bRO4H32UDJ&#10;IJGdvXv4ssRTqRfNt0Z6+W4HBYiPNUk09tLanh2qw+IPDOqWev3/AMNfG80cFvJJcf2h4Xu0tfMR&#10;SQd0SEEEgcjqMciivXNf8Q69NqOkeH9QdrixurGV7VFuNm62lJw54ONhxj5Tkj3IJXJKFKT9xfiz&#10;pnleD52lzHKjwnrF1oovbTXrSE2snlmxuvOhkZlT5GQGPLqT/EQAOMgk1V8f2beCvgTqi3Gsaa11&#10;FazW9ta2V2tw0j3KPB5plZVAYCZk2LklWbPHTNj8OX7a/cWdz4gW6hvNvmXL3CcZxlSWYOAPXBBI&#10;4rkf2mvG2m+Afglq81p4l8u6Lww6W0YRmklDB/uKDuUFCWJx8vrmvSo5pVxNSMKcGrtI+Bp5tWlU&#10;28j5R8UKfDXgnWvDHjNof9D1S+gsZnb9/dBZLLIUluDkDCgHiI4614ra6DoHiH7HfQNMtncSBYxu&#10;DqmLdi+49Rlzvx2BPWs/xH448Z6xeNr9/dXF1NcSNLIzoTJHIRgexbgdPWtr4d+GrbUtMsNK8RXP&#10;9l2M6ym3u2hYqZEQk9xztG0DuW5OBX63T9ymuZnpR96WhxHizQrrRbyONkkeNoI50k67hIobOf8A&#10;OOle5/8ABNTTNJ1n9ou58M6jqE23UfC+oJ5UcTsZCgjkCfJ2IQk5yPlOccGuK+KPw9uvCHwqtNeS&#10;8tZI9VvnhVIVDSBYXZeT/CG+8AO2M+lU/gp4x8TfAH4raV8XPCFu1/HpfNzG0LCOdJIjFNCcEZ4c&#10;gHI5APbFaV5c2EnGL1a0OWpKVGo2j9WPD2mST6vZ6jqt6s2hWN1C7WPiC/ltnnSNlIjiMiDcjBVV&#10;nXBA6+gsaY3xFn1vUbjSNF8KS+GVvA0NrdeKYFIdnGUf5t8iqA67dqgkA5wRjyL4eftdfAT4wvat&#10;pniqzj1K6VgumXiSQFXAyEXcQuSccA4OD0r1e2+GmjapBFqETTXVxC26Rbe3YIiltqliTlskjnkf&#10;OBn0/K8RmuOwMuSpHXZ6HJ/amO5tk7HGfFn4deCNaFvY/DrW7GwfTr2SW3s9SUSWNrKu4+WNp8xE&#10;Z8ssgzt8wnPC1raj4dg+KPheW1vNW0y3lvrWTTry3F3+7iMsf8DFcFhLyGYJlSRxxjqovCnhgp9t&#10;uJdsXm+Wx+yqquTnIULgg8HqQAO9Sab8K/DdyrXseoLHltyrJN/rDnhQAPmOOg5zg4rypZpUk9I/&#10;gZ/XswlNuUV5nl9z+yP491fWYYbO7sJPst4L/U7dp0F9DNHlS6rKqoFkjeQEthR8pG7AFei/B79k&#10;7UbvWLXxBeTRrFbTTKsN5qcHnsr3CyecrGVjgFTnBCsD6CtDUPDvhCLTJHe3spXnkVprVbMRyOwO&#10;4HcEBHI5Bzkk5BFSL4H8I3lqbO81ZrVbe386Fo5JETzXVcwboicAhySSqg7D9TrTzKpWlGd9vQ6c&#10;PmWKw9VS5VL5o3E+BXiXT9J17wl4W1nwpbapcSTm1t5NYtFMFvOd+AdxCoI2KEqCd7ZGNpB8i8R/&#10;8E/vjno+heKr7w1Z+ELi/wDEWoWkmlz2viyLbaG2zDCZJG2NGpX5vXcvccju5fh34LOj/ZNEmVm1&#10;CMR3yC3kVljDbjGzZVhnqOSoweueNrTNKsrKK30nw7rDQT6erRWPk3TRhSSPu5cBAckk9vfmuyOe&#10;16ceSyPSln0qlN81NfJniHhr9gX9o3QtPuNTude8MLJb3Fz9ljbxFDc6hdL88pYCNimwvECjNlsy&#10;YyADnPvfgB4n8u3Hia5nbVby3Wa8uoYd80TSJl4pFUlmCFm+bgHcflGMn6SDfEW8sZI9S8b6hNHN&#10;G8Hlm9lw64I2jDkHlh16j8DU2n/D4eGlhc2qfb55VGbW6xIjOvy/NI+0HkHqcc5xXLUzLEVNYWXn&#10;ZfgebiM0rVIJU48vrqfJq/stfFa2S41eKW0mYMqRwyNjeeNrBthBHTI9M+pqzafsn/EuS3uNL0+0&#10;X7ZNDYy3d9JcPHFF5alXjj2SfvTJlUy23lCTwePr3TJvEtnA2mxeJILuRXWOW1nw5O0deeCOvKkH&#10;P6w2vh0C4db5lhVJF2JDaqGdOpzluvpkYJOSKw/tjERrJOSSOGWOxUZRatvrofSf7Pvwx8O/s5/s&#10;7eG/h94N0O4eNNPjv7hLQRK8l/JD508nL72laR3GG6AqOeM7+sXPiC8ddCtNNhk1S7s7W8htbi5C&#10;fZVBAcd1d9iuDkFizHoF55P4MfFS/fU9P+E2l+FdSuFFlPeyeKFkia1tFDJDHapuADTu8rdOFBHX&#10;Ixn+JPiTolz8S7Dwjqt3qsN5/aUuqLcaR9olsttqN0dtcPEjBXPlljA7xqACf46/R8JL21BVI63P&#10;17DV6dahTa2sjoL1ba+8ceGfGcvieW11R5NQsrXw5osbyWrTsNx1CYSYcRxxnywvIDSnA9OJ8f8A&#10;hvwRBrdz8Xvif4xlWHwJHqj3Ml5eYghlEUkccv3lBOW3RqCOWyuSFIl+N9v8YfGmiQWujXcei6Pq&#10;GkrLcQaOqyXl8Z7jCRrGZFSLcSTu3qgTbtDYzXnnxI8KeBY/B3iL4Z/FnSrfUbi+0+6vdc8Nzai9&#10;w11cbB9nS5a1IG0hP3UEfz9WJAxXQ4u+hvzx0T2O2+HOv+APgh8M77RPBHxMuLzQ5ri81VdSupl1&#10;a41Nr+AT21vbvCUEdrCGIKrnftQDkmvLdDstV+NHx38L6na+M9HuLW5ikfUpm02JnktI2826t7Xa&#10;4VC0kCxtKrsIxG4CkscM8IXfxS+Ifwk0fxBr0HhjwheLZxQWfgzVLNZbqykgkCrOyoSYTGMQRwZj&#10;KFtzZIqX4P6xrHjgeOPh18K/7UGoeE5bPQtVvoNBlhlmtWsoH8m3neQxhPOa6DiLcwUqCQAoaqbl&#10;Uld9C6ns6VO6e57VJ8a9OfVNe8VeGZY9Hs1ij01dbn097uDT5HCQtBaxwIxuZVMq4RG2qd2WB3mv&#10;kf4g/FbwV8TPjxpfw38L/ES7uvE1rr93HorXFukU9mLaNp1vZPPheJZJVa7UNuRI1GfmLYP1V48+&#10;H3wy8GeDtL+GGo+Xq1rdTRx+IGuNT8gt+7eWZgqYOZLnaPLQqSpOWxk18/p8PfBnj/8AbNv/AI3z&#10;+C57Ww0mFbTRNPm1QW5vXlnDJGyhZJHcy/f2q523BGAqBafs6dSehy06leMOdrS5sfDQ6f4Q8Wab&#10;Z/EOPWvsckcUen3mu3MEc1vHPDAkdnZsYoS0rZAeT5iGu5M4K4rl/id8VdSuvDmvWfhXVYbaz03x&#10;NcXmvaZHqn224m0u2lUi2UrAm4bU2qnC/uyMlq2/2hfF3w38H/Caf4o+IfGS2+peMLe8tvDr3X2x&#10;G06wZ1O3yIwgd0HR5QSCApIxgcp8HPiZ8Ovip8ULzwT4HufEl9NPoVtILPRVgGm6bIgeUvJcPJ8r&#10;jakS4LYXKhjkmleXLZrRHTy041o8srN/ccb+y/8AEH4u+IPG+q/F3xT4a1J/+EN8NyNofhq92adN&#10;eHUbxDA3zJ5gbyUfexAyiY4GQep+F+ta/qvxC1u7+LMGjtY28Layv27U7poFhklmVI4DHGihBIqO&#10;ZQW3DACgNmuk+F/j0/D/AMa/FHw98J/Alj4o+I3irwRpF/Y6f4r1qI6fYQBnsrmaZVLgsuIvLg8z&#10;J8wcg5z4BZfEjxL4W+Gutar8WPB7ah4i1DTLeDWbe6i8n7La28jyRRbk43ZBYpklBGgK5JypWlK6&#10;XQh1I0lKLd9T6Ou/2yvh7o3ws8FrLrcmg6Rcakl54ivLe/SW4v4vtflkpAgZ0TYPMKqXlZWxtBIr&#10;zHx1+0R8SvDPxstfDvw/8D2usXmra15uk6fpemspXTFiMszSLNGoLkHz2wUKvGDvXJB868FabFpm&#10;v6fr/wAQry10/wASG3Xxhpehw+Xi1iu3eSQ+RKC8syqIn3kbIhKigqwC15437X/ja6+Pa/Fm88It&#10;eafI0sDaWlwbdvLkxlZHTmVmYsfmBXnkYGK3UJqaktTl+tUJU2pOy72P0Is/jD4H8E+DbPVviDba&#10;kNTF61/oLWTQgXMcLFS8/lTNETJIx2K5O0SyMVO0E+XfCv4x/Bf4t6V4s/aD1vSZJGfStY0O40iD&#10;w3cGOWWOa2UTSyDdEzrubbvBYksyg4AOD+z58S/BA/Zus/HHi34evHd/8JFqltbaLJpLX6wokzLB&#10;axq7oFZVeRmdy2FhyRzkdJ4C+K3i+w8Prqb22nrYzajM7WtmyQssEx2HekJMTKZQ4YIgXbCvJ5zh&#10;iJOF+52YOMOVN3abKHgXwZr3xp/aJuPH2oeHPE2jaDdeC5n0jQYoWEVxOyANdSIdqlBFM21Gxu3H&#10;OMEVrH9mvwBofi5dY8VeLT4kjXWFaHSWtYIYHjt1QRNJ+8ymZYVYlyiqAQD3EfwA+KcXxa+L2n/D&#10;nS9Oure80Pw5eafPdXV1GttBZz2dxEiRRpmUnMUZLADaiBVA3AnU+L9r4Nl/aT8G+B9a+IV7b+G/&#10;DPinRhf6Lp9uLHGpLFPLDBMYI1yjM0TbF2KX8vd5hwoyp3SjdWZ1Vql5SitbfcduND0y+cfE7Wod&#10;FmsfDEJtNNt7SS4s4ZrNZi9zcF8Ks6/aCdxjjdX5AYg5rwoeFvDPxRaLQfFPxVih0SPXLnXLG108&#10;HymmSM7InjSVg/lmAlkIKgKAEJ3NXaa3rnw/0P4z3Xh3xzd339n638OboQ+X4hlLNa2dzZTXYkE0&#10;QCRursPvYJhb3r5q/aP0wP8AtHaB4K8IXMWgWcljdT2en6hCoW1je2fG8QlcCSOaRgHI3EgkZODt&#10;FKUku5y1KkqdNyW6tqejfD34P/2t9su/CvjTR9SuNY023tr2/wBStEtEgjxcRkLBGhCxqhVhu2mT&#10;BBxuxWN+1Z4j8W2vwpg034Sy2i2PifWpoSuoawqzXFu1pbuLZknGYEWF4vMw6Rg5Ug8V7L8Jfir8&#10;EvBGnWumeI/E1hNYWtyujQJZ6a0P9r3UwkmuIEuZgySBFYxukYO3yUy2HWvmz45fEOw8f6+/wv8A&#10;B3gybRtU8Qa1bzRrqF8Ujt47m3ljkdyrgJI8jWxKurBVVR8mComMf36XQutUlLCucXZnn/ijw5+2&#10;B8dvhpazfDjxVcafo9zrTBns5k+z/aLRkhcpLuAKR7Rhd+3crMCTX0h4x07xbd+CLzRvCHxHubO6&#10;vLW10Z/EGuWMMqwWVpGqFrdI0U+bcSMzOyszHdsUuMk8jYw/EGbwP4R8PeHytj4Y0+J00vT9M0Y2&#10;1jaszxzOzOzfv3eTPfJ+YjjAr0TxPoI8TWa2Or3GoWuj6XJPNqGpQXCxySRl/kj3OeXZnhjRY+sm&#10;VUfKWMVvelyxSSTNcOo04c0pNya11Pnn9inUrn4e/B7xd8Sf7Ct7bVIdWnF9rTWMb3FraJp5lmiV&#10;yBKgLkORHzmMnB+6ftH9nXQdE8I/s9a58cfihaw2t5o+mt4h0fQ7xZbqa3mNkUsx5LxghvN8tlid&#10;TIW/eY4yfBf2a/B/ww8JaNpGganqsal/FV5qEljqjnMVxOFslDGbDkmMELGSGZZJGIO8Y7rx9o/g&#10;vTL/AMM2+u2mowyeIfEE+lqlx4mn8mNw8EZu2ULuZjEypEp3Ip8slW4FddZ80LX3PPwsZU6zc+mp&#10;nXXjLxh4h+H3hfxx4wntbxo7PVr7X7xngig09nihKQhZCH85t8iDaUChsAlmJo/ZP8eaH8TNXv8A&#10;X9K+F2pW9xbaxpmzXLq9lSF7Qq8ZhtlysMW3Y0rKjOW2mRs7DjtPh54A8P3F54w+Atr8NrfT/Dvh&#10;DVJnj13WNPe63W8bqtwVXId5i5Ds+zaW8vlVTFT/ALYHxWsfg38PdA8EXXgnSWtfEmlrLpWk6fML&#10;aOOzkMkMEJT/AFiRiEEtyoJbAbG4Vyxo04bam9XEVal2nZLoeZfFP41aE3xpsvhZ4J0HV/FWteZL&#10;/amoQ6couEvJFLxwojo3mqsZjYy8OB0IA595+Fvwu8b/AAwDal4+8Sa5Jf8AiC3YXcGoGSF1tIlk&#10;mjMrRgRQYVWDxh5JMsFySWFfO37KXw+03xb8cpviprOk7rO3dri1i0PUWeWa6BiMfBdcosTAMN43&#10;bcAcnHrHw4Ca/wDG/Wfi5rnhPxh4kuopmgWz1LMdiqvKqtChIQFRGkindIVXcABkEneNOlTXLb1O&#10;P2+IrXctlse3ePdPutM8J2ek/DaCSbQ4ozJE0yJJ5MAyC8Nq+1BmSZdpfOM7uDhqr51bxN4w1Twb&#10;rGkxw6HaeBRDbxzMsG6SInYxeT743TmTIwGLDHCnMmpeKvB2pfDWFdW1pbOTS5I7eSxsfKs7aCJh&#10;tlE0sgkT92kCcRyK3GOvJq/Be08LXnxM0XXNJ16e9kSNZJpLvVNyPY7XDP5RZWlOXADcgDb6ccFb&#10;lp1Pd2PZwfNKj+8e1zzOw0zVpvilZ6VoLf8AEvvLiY6hfa8n2XfGx4lSVnGUlDHYpYj5cgk8jzf9&#10;oLxT4r8MfDj/AITH4e2UkNj/AGfKdIt9dsmgvJ5WY24CQNkqhbbsj2qzlg/evdv2gdA8Q+KPifZ3&#10;c91pJ0+zltla+mujOXkAxLuKodqhQQqggAcliBXhX7V/j3X/AIu6h8P/AAl8MIrHxR4gk16a1a3t&#10;cEW8cjR+UWTbsih3jIlf5lWKQ/L1G3J7VK26MataWGk/5ZGF4EjTSj8M/h9438E6LFZ+C7m1tbqC&#10;8ha61HVdY80S3cqRErHJbrK9xGxLiLKnJdgFGlrWr6Hqmn+IPC2l6D4it7zUfERsfD50y5EQlVhJ&#10;DJdt5YkwsUkaFWy0Z3LztwD2fxGt/Df7K/hi10fw9oK6v4w1vRdTufFnjJbF5EsIbeG6ud8IOGtg&#10;GLS4RcyfuxvJIzgeHtJ8TaX8SfB/xC0vwnca3dT+H7GTTReslq00KQRuHm8zYtrDI7o6p12/KcgE&#10;06lb95yrYww9H/Z+a39dzjdB+J1n8LPCWo+LrH4d6jcabJY25tG1jUp5hqGpTvMr+UvmBmGYtm5Q&#10;BuBIHr423wv+Inw/1e68Tah4c1G11zxFqUMotW3CTTbGaZmy0o4jmkRHA3LkKckDOK9O8CfFzRdd&#10;8TR+GfHMmrTSWlxHDb2dvHFHaRakLhLuaNSx+RfkaEMMhVmBxxzyPizwB4o+LHxZ8QX/AMPpNPgV&#10;PEEcUd5fa3mO8m2BEmj2rvigVmYANt3CIsARg1vGUua2yZzz+Gz95r+vyKPjr4taDZ+Nrf4PeArK&#10;41a+XU2Or2EdwGhjYoCsUcyqxVo1LAMASA7HgE1i/FzRvE+l/Ca+0fxR4at9LvPtFozW9usjkYTI&#10;R28vaCixgZZxlpWCjIYn2jxPrV58JoND8aXfi3S5tM1rU722juNF8Neba3XnQiGziIPzedJJHMGc&#10;DfIFXnHFeU+JD4B+IPxH1S8+MnitodPsNHVbOO11Qm1u9QabyjMf4vLUkkxgBiV5IUEnKnJRl7vT&#10;dmtanKpFuXVWSPOdC0+3+HGp6fqDX11Npd1p9rJc30UGGimntQ0iqG252iRozzg4bmumt/Blj4ss&#10;dQ8R6TbRr4iuNPmu9K8zCqm+dULStEWLbI03KG4U7ipwCD22raJ4Qk+G1qtp4pOsaN4XujH5hs5H&#10;tpyZmjAV4yAsSRlCWZiWPA24Brqvhb8IPCWtfDyHc+oWV5ptzJbXdqsY2XGWKrOpPK71I5Pb2Iz8&#10;9xJDD4ej9flfTR2109D4fOMDTwqVV3t1seP/AAv8Y33g7w/e+JIILyGFbWJ7S+1HWo7qVThhMgjt&#10;9snBMrgmNSA3BJYmuz+MHxU1HWPAEen6br0Oh2cOuRwtfW87qhiZWmRM8GTJYkrtO5sBhyQfR9F/&#10;ZS+HXgojWND8S3Qj3+ctvfKoYzLnnDYBH8PQEg8elT3HwSunsV0C61yzuobqWR1tNQ01ZoXVmV9w&#10;RnbBU52tkdDjgYr4eOZZDXxf1mUrbdGeDRxGBV3z2Z8i6/8AEXxNo/ijUviprq3moXF5rrS2N1vb&#10;PmGQlRkquQwaMFDgLliMGmeNofjJq1rHpmoXVzLZwRtcXK3eoiTzbmd0YsBnnb8xGM7Q3TLEn6A8&#10;bfsZ+JvEkUv2TxdpTagtxJtt7rSZPs9vEp2hYxG4bK4x0/HNY/gf9iv4meB/E1l4pXx9HeRR30cj&#10;RxiSLzY9yhgBMWaMlAx5JwSPlyMH6DD5tklR89OpFPzTOWUsPKt/F0ubH7LHgDwTouk65eeOvDF1&#10;qWoWC2c9mW0mOY2szXMDrOm4bgTGsoJBG0AHk17J8V9bHgTwbF44+HEVvpbeZfXkypahwke2R/Mk&#10;DklkZVXKnIPm4AzkHM+HOn+K/Duj6roHiLR5rqHWHh+13Rs1kkgjDK0vlELnLEA5+XIyCCCa5TXv&#10;CnxH1Gw1bSdZi1KS9ksJ49PurHT5TDCrs/kxYeJlyy+Wu9T8p3khhivQhisFWd3Uj959hg8wyqhh&#10;1y1o9vMXx9r/AMJvHViniceAdNt5LjUYY7ODSLMxm4uC0SvNNGHwsUbzQliowNx4IUkcD8VNF1rQ&#10;PiPqHgvS7M2Oj3TYs7lceRPCUd/kL4V9xcdD/Fzg1p694T+I9/4ut73SvA2oWNtDNdGSZdLuBt3k&#10;OsiO+FUK4GVQANwMYzXUD4Um78T3GuyadqmqQ3ItLtrHmGF7qK2hRojFJAchSjgyb1dixK5GCCtj&#10;cDSp/EvkcuPzjCJWTT9Nz5O8KeN7GzXUhJ4ea9h+2PBZtNhY5xtGZFkTOCQu044+XNal5aLqmgLZ&#10;6RpMivNbvDHcx3AhQXAP7wH7xkXhlGzB6HPY7vxH/Yr1C81Fl8NeHvFC2NvEFtLE3UfkREgHESkb&#10;toBIJZiTjqetYtt+yN+0c8FnHeQahbtDM3kxs22RExwQdxyScDjP6VPNlWIaqQqJWPnfr1GtJqD2&#10;7npn7NF5qXgjRdR16TVNJt1urlFt9QW8V/KvHTaY28xQzEQmXkEgBzgZ5Yk+K3i15I7x1uLW3h1K&#10;ZmvLG3ZbaORZDukY7txY8A5+XBywNch4U/ZD/aJt9e1Dz7kR2N9I0N19uuE875VOHUZbD4OVY4Iy&#10;M13+nfsD+I57e00/XPiDJdeWZCi2lx5MlyZZBu8wOCCQQ3JyPmXOQuKzqfUdZ+1T0NKeOqOnyxmk&#10;l0NjVfEKeNLbS9Uu/EEX2qdWfUl0dQxSFCcqcKfnIwgzt7k5BBO1pXxj0rQUbwt4S0bxBtWxmkfU&#10;b2NYEXzHcCJBlkYhdyldw7dBxVjUf2ZvtukWtvpF5daXPb6sQtj9qLfZrdlACCZT+8AIwCcn92c5&#10;JOHeEf2dL7S9Bk0DT79FuIfNdpZICysWmUMwYZ67m4wMbga4JLA+zdO6sd1LNKlGm1zpfMd4i+Mv&#10;xP8AEGgBJPDUN1c3DKYbySZcxogJjjGWZtx2RqW7ADPBzRWH/wAMpeKrlWtJ/EscEsrGY3ck7rG8&#10;iJgREL1Az8p7B8MDtyCvMlgcHJ39qZSzavU1dZnzT4z+Pnj5vEepQeK/iVc6e+pZUWqqoMeDhdy9&#10;Djk565x24rmdX1LWtX8OHTdW+LKwW/lqscTSKzMScbSRnYrDkjgVy/ir4ZSX19Ibi+23W7zLn/S3&#10;DyZ5ztKHoBnrj0rLufg94k1mdU0LXWYeZj7NdF1YZJAxtBGM8evNfd4bC4CFpwmk/JHxWH9nCd4y&#10;97oaEOm+HNEdZzrlnILeRfLuEYlt687jgZ6jjseaGWHX9WuH8MahZxtHJJIrXEZj3IQQGVDuAYj0&#10;POfzxdQ+E/xQs5f7GuI7R/LXzBB9uPz7lJ3c8ZxjuDk96j0rwN8WBDHZW+oN9nlkVF3ysoJOemQO&#10;hz37571669mpXVVHUp1vac0q1/I3PGXhzxFrlvFaTSaMHtBvmhjZ1l56s2RjoM9TwO1UfC+r+JvC&#10;tv8A2hpN/pMqrlGtbrZJhSOpVwcDn72OvQ0t58N/idp0102v2bExbkMrXA3g52lfl6kjsKl0r4fa&#10;zLZTf2xp0k80W0NGJht2kEh8Kd3TkH3rSOI5VaU0yo4nESV5zuV7XT9Zvibj7BZhVm+cI4TLdQyn&#10;jGB716J4W/am+Pvw+0aTw14f8aOV/wBdHDeYungXgHaz5YAgbcZwOwzWTYfAjxcnh6PV7TwJNJDc&#10;SGGO7tonbcwVSQHJK5wy5+tP0r9nn4oagkjad8PtSjeTcqzXEyxhucY9yPvEAdutcGIxWBrO1Vo5&#10;Y1KzvqzqLH9tX9pP93b3njWzht5GylvdaSq88/MGGC2SehJHJxjNdfY/tw/tFRC0ggbw/crHPm1t&#10;9P085WRmJX7sn3gCQueRn615VqX7Pmr6DNHcXlxdRXHneVIt/IUkVsZ27XA45yDnnHFdn4b+BnxA&#10;jMLan4msbK38lpVsr7aGkjzk4XGS2FLAZOR0PavOrxyiMbwjEz9tU5Wr3O7j/wCCh3xE0tZb/V/h&#10;1Dun2zG3mimWQsEKZT5iFXuc9xxjmut+Hv7cHxB1Pw/PqCf2Osdx80dldboXV8HDKOVcAE9Rxngc&#10;1w837OG7QJfEelXNvcNbLtmaG6KsWPzhEST7+5VcjAOMHgVY0z9m3w1rlgt9qXjbULW4iV4biGeG&#10;NkEhYiOUSrsO3b97cvydNxBzXh1v7Etfl5fS5pTliJdzeP8AwUJ1X4dq9l4t8G2rJNDsF1aXCTbV&#10;yCTGu1drbRj5jwGNdbaf8FEfDepWE1zpvw38RJCsiXU011HDtjbYcuJPMAAYtyCvOABxg15gfgN4&#10;j0bVG0/SNWk1C4hkKveTRRq1uBIRvwRJx06MpHX5ga6TUf2YtX1XVFF3r9xILm32x+Y8AnJ2tgEg&#10;qB82Rn0xkVPNkcoqLS9SfrGJ9m1A7bQ/+Ch2j6qy2Nv4VvLWNFaUzLbRSyK23G1T5oGPX8+vFbcX&#10;/BRXT7HTrXTJ9I1i9eH5mbbFu5A3PtLbQeO3YYrwTTP2WvFnhqX+0dL8C6lqFnI0k3nNNb/PHgjh&#10;WcsQCGHOG4HBzUf/AApvxbFJ5On2NwkPmASL5a4g9z825ccZ9M1osPkzklBq3qaU62K0ufQTf8FF&#10;by+jk1jSLKNIXut0c11Yoq7gpBDBQAwwensPcVYT/gpVpurana6ve+HvCsrLMftko1Ke1Yg/LyBk&#10;EANwORx0rx/w78G7nxDo8Rub/UGa4BaG+nuZDFsXb98F1aPgeh684rqm/YltzcWV/pPhuS6WRoxM&#10;x1QsszSncmMocAryMnP175xjkqqck9fxOiksRUl7smfop+wZ8Ybn43fBXVNf8KTaXa+Z4kn0+OOF&#10;vOwwt4JfNUsq52iQjapz8wPQnPrnhax8PeEtNaz8D21rDC0bJDfW1qYkuJ/LLO64wWUsOcuDjcx6&#10;ZPn/AOxP+zNo3wk/Yp0W8nhv9NsfEfjK61TUNJa6dopLWJIrfZgDG2V4Ry+FYNg8cVn/ABU+GXhv&#10;9oq9vvg98ZrSz0nwrJoCadY6TZ6hcQ3C2vmbp5nZBGsQJAjG3CgKMHHy19th6ccPRhThsfs2Uw/4&#10;ToRb1S/Ek/aZ1N/APgESR+LptDs/7RSC6vbW+cG4a4LR2aqyOZNreW6iMdVLfeyCfKvgF4P8dWN/&#10;468VL4BlWzi+IL2uoeM/FV8sMlz5dmqvPDEF3ugVbeOMEKpeVwWwCldX8T/iF8N9BvrLwfe/D3T7&#10;yWS8W58PyTTKW8PWNiqw294sZbzZvNa4WGMBQ2VO0MMkef8Ax4/bE+P2peG9D1j4AfBKz1mbxNqF&#10;okCtNbxrDDstxJL5DO7RxRsJFMzbNpRnwfmJ6aL5fesd1an7vJf1PZ/Ffwr+FsnxAiuPE3hnRdN8&#10;UbY4lvtQmBvrYuS6JukUrGys8uNil3mdScAAVgfBzVvhT4H8E6wnhXxdHNeWOrW1hrOo3l01xLIN&#10;s0sFvEskgZg8i5bAz93gkjHMK3h74kfEi31PTZfC+peH9H1iFY9SsNaurWa4uSWEck4hRUgyYzsh&#10;EhLKTv5YYwP2bI7vwp8BPHHjr41/C6PwrqFr44uH03RdUmkSWCxjkiUXDwEBkaQxXbAkYZWVgcYp&#10;35byaIlS93li7noEvgi/8CWsnhufUptfmvFM1mtkAp1C9YyTzr5rjkLtVV2kCQAZ2qQD57eeHbjw&#10;94ltfHOs2Oj+FNf/ALMuoNSs4FtZNUulW5DrBPeEFFjRctsjYjezHeMYHnN5+0n8KtWuPBV38EPB&#10;NrqOveItcvZrzX9Uaaz8iNphB5zXTAymFHj2iOLbGQjIGGGrtPgL8MjZXOojU/Fmm6pImtLYrD4a&#10;xCJvJQzLtZWLfKkNup3ZHzFjz8xzlJRu1ozpw9GdSNpbdj47/ak8RXXiJpPEGveLLrUry811NO0H&#10;SI1EccdrHEGmJ5ETKJZAPlGN2SXG012/wwfwN4M8CeLvAvwu+Kk9s914ohsNF1y1kjhu7hba2e5m&#10;u95jeDyQm2FY8kMZW38AMZfjx4U+G+gah4b+MXiHxBqksmj280Um2NZbZtUxDJDEgYFDEFjuExGE&#10;DNtJfrVrwBb/ALQt/wDDOPxM/hqPxHpN5ZQro/iCPUI57dbidzbJYm1HkiMouCzNIUTyZBjdk1tC&#10;o5YO8dX1OWpRdHMVz/Kxrafp+q2/x31nQtKDaQ2r/B7VLWHWtB1SS/y08sc8DNzlHlkSJRtBj/eR&#10;bc5AqjoHh34e+Cbu98A2virWdSuNauZLC1S7Hn/2fdxWx+2NFv2yMy7sEMAu8HGBuxq6R8HPFXgT&#10;9rfwH4+8E61c2Vvfz3Gm+IPFU3hqVJJ5prQqYrWNric3Iz8qSjCgq77wgUrQj8CeA/2Y9Cl1DVvF&#10;MupXGoa3NPpuvNduT/aE7Kb5Viji4jigtYgs5fk3Trnk555SiuV+R2UYyfNfTU9X1P8AZ18T+B/h&#10;rH4y/aC+Ibyf8JcDdTQ+HTaST6pp8UflfY9OSHdkN5W4ySyKo3swXdgV5R8N/iP4I8d/EbXvDHw8&#10;8BS+H9E+zN4htIdDhtbf7PYiRIJC5VPNk2sQvytuIckkBc1N8RP2fPDvxG8Jw6t4A8eJpV1qCW1v&#10;puuand3EUcEsVnHM7xgINsXlxyK0hbduGMMWxSfsg+CPA37NunSfFD4s6jZ6h4g1CHVNI8L3mkw3&#10;d8uqWZt4SZI4WEWYxKxjEjr1GVDYONY1FK8r27I561Gcf3Tju9y/+yv8JfEmkfCb/hZviTRfEniv&#10;xBq11cHwZ4Jhmt7iCzjFxJJ9o8lplLSupIZmUlY5HG0k1evtZ+K2ma94f0LX/APiDQ9IbUtXbxX4&#10;i8a3UMax2cqP8sERkJdomXzCNp/eNtxglq6bwn441LW/iOngrwl47s9cl8OaxqWnrdWs8dvbWFq1&#10;sqw4UqyzztOZJZGDFdyRopcAkbVh8PbLXtZuPhbr+lwzRNFAJtHtb23lSOSKXYFLRKxndxJKDgKI&#10;1QszMBispc06qdrvz6HRGMKdFpOyXQu/8E4fhlpWj6defEeFNU+3axrWp29jpv2GBbe9SCTCTbo9&#10;8hhQrLsDMAdq8MXGON/bNn+JEmr3WmeEoobW8+HfxAtNS1ixa5kjnefMU4RXY7mcogYlwgIboBzX&#10;0T4p8efETwF4Xh8P/Dvw74fks4Vulv8AxHZeJIoo/DtmJVHmyfIyzzNITGFUAH5SSuQtcT8StD8I&#10;aX4jtdFu9W03xBHZ2dudRtr6cTrbvC9vGtwZJmWCWQMvmMzLGSVYuSNqVpWbjyvsTh/3k5xel0fM&#10;+jftD69q/wC1VffF74aX03iBfAngfUrW51vxtp6tb6UL4rFHdXMSvjyx80nB5ZeBgYrF8BfAbx/+&#10;1N4kg+M/jP4zvNdahrevWN14o0m1dmtZ4rIzweWsmwzRLskjMargDPOM49c8N+NvC/jr9oLxf4U8&#10;K+KrfWdLstGhbTZ9WuEubWQxSJEAIwwWQbpflClkG1cctXpXiiXRNV+F+j+Apn16ZvEUcli2v7pr&#10;C+1O6mhaOQKFV5REA25WZgoTD4OGxMpqynGJVOnKfNGUtDlIP2f/AAAYdM8a+KPhbNonh2DxJc6x&#10;4c0OKzazutTisGyJrlQ/mOLiYb0jUAncPMyDivg74mafNJ4s1iTTJpkW31ZYbpZtsVxDM2+TKx72&#10;fy8o+G9uxGK+4P2t9R+D+naF4f1X4g+PvG11fabpkmm+JoPD8M8lrZjcLLE1wT5O/bbnZEp42sZC&#10;7NgcH8KdQ0S+1LVl8I/C3V7XStPsRN4T1jxHrgka7fHlRzeWIDtiCyyp+6ZhuXk7qdPmpu8iatBV&#10;oqEX87aFz9nNtP8Ahj8ELrxf8QdDuJHbRbf/AIQqxks3F1qSzTSyO0EBcfu8zRwq7IocI2Cc5rqJ&#10;/D3gj4hfDXUvi4lherN4N1RkexZxJaxXhlXyZncRfvUgSQytHGWVTGCSWG2vO/iW+qpY6H4RPja8&#10;sdU8RaRJq+oSaRuuFgsE/dLIUkw0waIIRH+7UDcBtCh2ydL+Df7TnxW8Af2xcfHq1j0nUvCtrdW+&#10;msr2tr5KWxjSH5l+UeUFUlQRnb1A3VHKp3k9LlcvseVK7t1PVtMtNXFt468I/Bm1s7XVLXW5hcal&#10;dWsk1vZnyLVppGKkvv2ttRc7h5fUc10H7Pfw08d6l4q0z45/E640q+0zwXHc3uj3k48iH7V8u7UC&#10;LpnZzH5MW1SQScZI4Ax/2TfhVqngT4CP4m8creWfiC91aS81yZ751a7WFpIbVd6PxGEEfRcnexGQ&#10;BXTeB9O8U/Fr47X/AMJbb4mS/wDCLwaRapb6XDpETpFJAweaUs69ZGixkjGY2yDkgactk4rUzVbm&#10;kptW7noFpoFj4xbxFoPiu6k1KbxBJJY3Da0VaNLeW5WWW4l8pFt1BKo4UEgCLB3bhXjXxP8A2QPE&#10;HxZvdD+MGvfGHxF440vT9QnhvrfVrGF5rbSbdGmVVkiMQfzSjKiBVVS2coK+hz4H8PXmo3mr6oWi&#10;jvLGW2vo47prm8upCrMk+51/eOSgEaRlIx5gJIAGOJ+OujeLL7WLfVNK1HVNNn0mEy2CW+qFmmUr&#10;E7XDKcxyOziSLzAqbY4+p3YBCXs2ia0I1pNrrufJv7Knhz4s/Ej453/g/wCCUkGk2WpX039pW99G&#10;/ladaSF9imQbnjlMYWNWRtzE43YJNffXwn/Z0t/ATyaZfa1qWpavqGiyXMVxrFxFmBVdXMsShVyT&#10;POOCpXCsQxJ52v2Yfgf8Pv2a/h7pviTX/Cdpc6x4dsP3l3ZweVLqV9GspD8bfMI86UICWBJyDhs1&#10;0V7418IyeIrr4r+ObC5t21Kxi03R4WsAjukbxRs8p42L5xGz+GRI3YZFbT5ZbnFTjOGkNUeZ6v8A&#10;s8+BPEfgO1tfEHhvRo9Mur5p/E15e6hMI4Zs72nkNqsYncb92N3LFsE983wjpep+HPi3feDfDGhX&#10;qaXqWiT6fpcEl0Y47aMSwyIE3siqiLE7MI1ZmMh3HKgHrfjpNfr4Q1aw8L3+jrpHhnTUlv7y+kjk&#10;k1J5ZCinYFAjD+WJWb5htxgknjA+GPhPxRZXEOk+DpLGx1SO0l1LUdSsbhGkd2Z3Uoz7omkbeo2k&#10;YG0biAa5KkXOpyqO3U9PDyjRp+0k929Oxw/7RejeLdfuLix8QXN9qkM2t3c1pZQS3cSGN0jaNWaC&#10;VVLbGx8xY8OTk9MV/CNj8K/A+gnw1pel6ZrWsWZkv7FbNy91DHteMt9/CCOdZCCAT5jk7h09UXw5&#10;r3hzxDpY8Z3dnqVla6Yhula6Exm1CWQqJH2Fct+8QbR8n4Dn57+JfxK+Kd58Sr74Z+HtMdp77bcW&#10;ek27ww7CivF88jKIdzRzRgJlBiBRnjFRH93Us3qFSSq0+ZbIwbPwx8ULjwZ4i8ceHfEOi6at9eTa&#10;XoXiiC8dbW3t/Pnea+uLeFMyzPKZI0WKNgPJy205A8a8XeH/AIxfGK4WRNP8Q+KNN1eS01G81q0n&#10;23mq2sMKgxQyTPGEiPzZChSB8204wfsj4Y6RcQfDGTw/r+q/a5bO2LX1n5dvH9mjA+0OzmB3h3oc&#10;gkN1lXPIavLfjf8AFvwhongDxJqX2HwndapoN15tjp+mPbtI0iDbhzsPm7i0uVUE/u0+YFhjSSjG&#10;pa1zKMZTpykpWR8zftDeKvjnpXie88Q3nwA0u6vL7XmvLBtHt45pIAUj3xK8DEyKFUblIIByRgk0&#10;WPjX4u+CvgZdeKvB3gew0/Sb6Wyl1TWrO5b/AF00bpBDtHCHZA7iNBlQQSfmr6O+J+vR+F9Vs9FN&#10;tc6vpuk6JPdXF9aaK9ob2SRQ/wBs8tHlKxbI/LjBYfICxIHXyDxf4FvNa/Y78H6X4G1DRMyX82oX&#10;dja2qpfajJcyAQtK5G4yAM6bQdoRVJwflrojH2kVdbHnVJTp1HJS0t9x4rqPxt+LOoJo41zxPfXU&#10;eg3kN1pVjcSFreKSN98ZCcDKkcHHGeCM4rS+Hngfxv8AtIfEe4t4/C1xqlz9je7vIbaNES3iG1Q7&#10;NuVY1G9csfXuaqeHvgd8UPE/jfRvCFr4A1yF9W1eK0imuNFuVjy0gVn3bACiDJZgSAEbrX6L/s4/&#10;8E6Php8C/Ho8YNeza3LqkYW3sdXsYwmkRJLFJ9p3I+5pJNrBAQpCgnvWknTo/wDAMaKr1o2bbXn+&#10;h4l8Bv2KJvhtrkngPxd450nU1/tBk1axW4mjRPLRXeJTtw5LuoLkouIHxnNdZrNrp+g/HmAeF/E+&#10;mTXLKWFr/ZbSQXOn24WORo/OUqjklQduVGwEqa+mfC9pLq2s2vj7W9S0i1nvmmvmtbXSzc3ULCVU&#10;Kq4wY1dGEin5SQxODgkeF/FPw14G+D3xb8UeP7q9l02bWFvbiHXI9J+1vcO9p5CiYNMcRiVQxVVi&#10;G8FiSQc8NblrU+Worp6anoPD0a1GVNrTscoPjL8FtF1658LarpfjbUbhZVG2yh064W2foUCvDGpH&#10;XqcY4FammfG/4J6hI0N14Y8daXBHGGhW903T/OXZzgKsgQDOCPnJx2ArmfDXw0Engmz1/wALm68Q&#10;SajaxX1ve6ss8YmXz5Yy0R2fMgCAHJwdoI45rWt7+TZDBq/wP1SdYSGuLqGTLMy4YlFkCnAx2IJw&#10;c5FfmOcUaOW4r2bw8HF6p2ev4n5RnuFr5binTlBcktnb/I9Q8Ga7+yB43muLJ/j81rNb24M0eoeH&#10;xJggcxl4pmy3PbC8Hmud1XxH8M9M8VJpHg1dU8RabBbmc31jpqQwufmHQznAHykElQcNnGaiGkre&#10;2UEuofCHUbNWVYY52n2qmTwflYKW9cc+vSrMPgTTdKaZo/C15pszbTdyzWrltrfxYBzgAHk9iOuR&#10;Xi18Th5WUKEY+aPKlOFSKiqaXyaC88R/BqHR5Ly01jxI0kNuwvmXwTKygbseUWW5IbkcbSQemar+&#10;GvEnwRvpXk1rxRrOl2u0zNdaj4edDFGpZeiSNsXeGHzkfe6mtDWLJYb1r3TJ7mZVdD9oazkjZVMa&#10;kN0CleoyMjIIzzVG/wDCXiO4uBcxQtNbzN/pUMkPmbsgkKQewJPzcc9u1CxFPrTX9fMuVShyqKpr&#10;7jPsr34T+MLmaRPiTZ6XM1qZrVr6O5WLywzHDtFFIVbavKn1Aqx/wiPhxraTVoPiT4PktI1B+122&#10;qXKNIgCksFe2XIGeuegPenWlnrmraibBftFx5cPImuHy6fdLcjK4CngDI9D3y7zwRdxXCNDK0SrD&#10;5qyzKS5BHAwfvD24JrajiMPGN5UvxY5OhGnzKmvvM/X7j4ZQ6ms1r8Q7KTyYWlkns7m48soWK7M+&#10;UBkEjsAPXiuZOreCdMeG31rUJVhe4aGKS21qKfcoLcHBz90dACfoeureeEbu3s5rK33OQ0S3EwWT&#10;94xRmbC7CBgFc/N1IqlY+Br8LqFqmpW8UEkcat5jsZDC8o3Ku0qC2AxIYnOACQTms+anV0UbHLGo&#10;1oopX8y59q+Hk8aJFrkkTXExeOaWSRTOCwGBkc4A+6OSRwOtaFzfeBkaY6hr7fZ47PzJprzcGXAP&#10;8fJJ69+2M8Vjan4KjS6KSXq6la2duTHNNabkRVy3mgbnC8Y52nB2jNYTeDtBudmp2dxC0bXEjXEs&#10;MYG0sofIVVCkgkZGMn5unWqjGPsyZSl7O1k/mdJZ3Pwt09ptVvvH9nZ2trIpkZb5nZ1ZQV2KDk7f&#10;9oj9QC60svDt9YXS6Dq011G8ajbb3qyea4+QlXZ8gYO7Gf5Vz9t4ZFxP5lxbM0kZjMMlwxj+9lUB&#10;B4Pz7AePbkms+/0fxnLrUls2t6RPtto5Vjkm2g/KcYxGNowexOSBmtIQpzjedyoyvpb5Grrstx4T&#10;gbSPD832q4T9/NNeagIgqcdGViTwdp5zkcUVlf8ACE6nHO0V7rFvDHbsqtb/AGgTBnL9CxwOT7Dn&#10;jqeShRoh7OR5LqHwz8Na3pV5qF7oFr9qjUALJCxJZ1B+YsRhQW9T275xk6D8E/Dul6guuaO9x/xL&#10;pVlhuFvCJSCSxZduFUAggDk9MjrWvf8AxMe1j+1v4HtlmjhkMc0cI2Sq7gx7ioy+MfTOTVbWvjx4&#10;90fSv+JV4FsVhaNQm6NQOeGO09wO+O1fQUqOLi2r2+ZnKhQk2kzIHwu8J6ILm3TWNWe1mbLWq6e8&#10;hOSDznPTP8IHP67Oj/B7wRbW1vNqetakskaxyalpzw3cOYZJiDjaAY8rsUZDZJJ6dM7w98bPiLp9&#10;kLy2uTDaL8r31rArtEznO3LL1wG59M1Z1j486qHkjOstcyRurw+ZHiBV2dWztzyD0GM5PPWn9Xx7&#10;91z/ABJVGjFWlc0rvwT4Q0HTLVdO/wBLkLW5upBaS+Yu8hSuMYHO/B5yR09JLLRvClzYGwg1OCO8&#10;Nuqwia3jRh8xCszMDu2p8x2kHGBz0rz3xZ+0P8atSZzN4bt7iPeo3Q6gisMYCZXezEAYxkHB44rl&#10;9U+P/wC0B4gvJLO10+9jEYUN5Ku248AAk4G0YGMCu+jk+Mqe852+Zoo03G8fzse6XFrrmgXLakmr&#10;XCXEW1vL+1S+XG+VGU2iOMqWzjIDDA74Nc3dfETxDM8+hPrAjWbm3haQxeVNhgG3SFtq5A5ByQet&#10;eP6fB8e/FUDabqGp6hJDMzCSGO5ZdwPUkA8gEZ57nJ4zV608D/FHwvpTatb6fZySN9yWfU42k2jH&#10;GT0Pt1yK2hk9GnJ+1qJhToxq+6723PaLrUvEd34VZXXTbi4jhjU3TSTSK+cnb8ikHaRjkgDPXkVa&#10;0Kx8S63p6wXuu6Vpa267pLqe3YjGeysw2ZyT97GB2BryvTfGP7SNtpWzUrXT/IVmitVm0uOc5wCV&#10;GEyCRjp1INU9e8QfHTxFrMc+n6nPp95Jwsej+GgDuJx5eFTH4Y5PHXNYyy2C054lVFhqUlK2+lj6&#10;I0P4X+Eb9ZJLr4j2V5P5Y8uSySVYxgnMWxgQzcjO0sPzIGxDptroQkU6jY2EEcwV1m02aM8kjZyn&#10;PyjrxjPbmvmnQtT+I1vbX+/VNSkuLdlkkvpLcq0bdm/1e0ZXjjnr6V0X9p/G+K0bTtQ0XWbcrZrF&#10;JeSzMkwbcCzvuXBB5GOwPFctbLYJpyrKxpz0Kcb2Z9BWx8K2d/LJrPjPT1kuF8jzId7NyhH8ILBd&#10;oAHqM9ar+IPGfw5tJYrZ9dW4W3tZUhWKG52s/wDC4kKLluRgZ47V4np8Pxs8Ty2kUniaaG134a4u&#10;LiXYrBeGLKpA4U4/3sYyaveJvCuusZtO1n4qX1zNIq75v7SnWFVyAoy6DJUjggkDnrxXL/Z+X896&#10;lS6JVbDunzOFvzPZLT4oTpZeR4P8LWH+j2a+ZcXGvR27OsajJ3SkckY+UZOTwKzNV/aXGi6tI2nw&#10;abayPC8VzKuqea0vUBSxGWwAM885J4zXjEnwfsY7xd/iWfVppleR/O1advNbqcbT8p5/iABH4Ve0&#10;74PeAhq0kV3oMjSLbgql8JNrAngHCtwfUfStfZZJSioxdyamIprWET0a0/bI1TSLkQjw5YSyLOsz&#10;QSMGzISAdqbgAuOoxjk+tezfsseMvir+0347j8HfD7S7XT9D0+RU1rXtS0sPBBDI+7buYgM+FKRJ&#10;95RyCqhsfPfwp/Zch+LXizT/AAvp+j2en6deXCR6hq0do0ttaWyybXmfcgDbSDxlQWXaea/UH9lv&#10;4A/Bn9mTwQvw78EeF7xHvY21fVVunV2t5gkKRJJsARGdXCFY17uN2OT7OX5VluIkqih1PrOG8lqY&#10;/wDf1E1CPfS//APWfFfiWCC4sfDthqscek6DZrb6etjbNNbxWsYG3sMufvMeeASeOT89/tIaZ4Q8&#10;QfEHS7HVL/XJdJs/ElheTW+galDZTa5eeZJ9ltJpJGRZFUb5jCv3gg4JAJ9a8bfEixl0G+F/4fvd&#10;YjQSBoZVdYhGpMK/cJG5pIhEkY3nBBbHSvNfCfwyl8TC1+NX7QvgXw7qepaLq8l54V0aG3lLaTck&#10;eVJctJKoxcCd2RSRlFGRjbmvqKlaOkV0/I/ScNhXCDknoYM3wT+HWg+J/EHxi+L3irTdUuNf1lLP&#10;w5o99LAzwwR7TbKinarkPGZSwJXc/OeBUmqeAPh/o93pNt8Ofh7BpMd1f3llqcun6aLZY7WZ5Jxb&#10;x4fmWVphhsY+fBwvyjoNU0mbxT8YdI1rw/4TsZNT0HQ1W41qSG3aW1iVlZoEMz/upGMUu9gpKRoq&#10;5zId1qbxl4o8a6Drl9puh6PLdQxtFpeqRmSNLRplKpOjgbifMBRSpYv5KqdoGDpGXuqJfs/aSbQu&#10;ifD74XfDHQNJuNZ1PTrPTdA8SHUNWhhhiRr6W3EpMskiqGeSSZlKgBVCRYAxmvl74+ftD+PfE/hb&#10;xBrXgb4WTRWuteIbzS7S4SRY2uovJQBhM23eGIdI1A3HLkYGCfc/Gnw98XaNoM41HVtPk03RdB8z&#10;UbOHRbiTUdQ1dlWMF5IXwI0JOY4l5JO5vvA/K3iSz8Y/EC402K41LU/EM3hPxlcW8mn+HNPwpuRK&#10;q2wghCNEWhSIMskiIw9GODXPUqSlUUToo4enCLe7/Id8KbL4n/F/wO2pfaPD1jd6dqmnQv4ajtUW&#10;W2GlozQWsssbgqNkbylSoRnmViSWNdt4l8V63ovjKCxPge98UeLta1W8j0f/AIR7UTa6dZ3EaiJp&#10;BJMQNpViGHO5mXkhCBT8Gw6n4I13V9HGi2+h6bf6hcX+vRXVj5izPcyyWsInuPMMpmDRwM2M/dVf&#10;lrpPgfefCTU/ir4q8K6RNp2rTeCZfsOm3Gm6e/k/Z7gqISocv5srXEs0pfJIig2kqJAK0+K7a0tc&#10;ic5R5VB+p8lfH/8AZx/aL0fTrS/+LPji0vJ55JrptGsy5i0yMSrFGjPnZu2uvOOQSegJrsP2V5PG&#10;c/wXn1bw18ONS1htF8S/2ja3kE0DWtlGsLRTN9nYrLckMzSKsZ2gxyk8uKzvi18DrDx1qnibxDoM&#10;/iS6MF/JBZza/rNtbWsZVwo2rOwWOALHK5yx25ABbHGXon7O3xa1/QvDfif4W2eoW9ha+H7+LxFH&#10;a3EcEGrWzXDGW9WWRyJFDJGm0bt7MgVCorfBTpyw7i9nsc2Mo1KeIUtfXf8AA7yw/wCGi0s/D/xb&#10;+Ifxq/4R2xXT71tIs7yF7W4+xSWqyiVkhORu3RsFfbjjryo5Xw74A+MHxB03wv8AETx98S9JuNB0&#10;i3t5/Dp0kySi6iJTzABDGhL7YVzJI/UAAk5FfTHgn9mP4pW1/pWl+D9a024/tLVrHw9rGua1cNdz&#10;WdvbWwubiJbZgUh8uKPD7yqYDEnGAOZ07w1+z/8AC7xNqVh4VvoPEEOn6xb2Gi61otvBaQ6ZZusk&#10;4tVFsdzeYm1g2FBXJLgGsJS5p9Lo6PZ2jq3b1Of+G/wPtPiR8N7fSfB6WHiCFfEen2+reLNa1K7m&#10;na3ubg7Y7URIY4kUwhS6sHAyoPJavJ/A/gPx5rP7XV5p/wAILS+utL8LxSW+uNdao9vbWyskqpCJ&#10;ZCH2y4iHlj94AzjDCvVrn9sQ+NPGE37KP7Ofhy48JzaPo/8Aayf2jp0SLomh2EYmKQW0Pnh3WNXC&#10;szBTnHGTVjTfhz4u0b4IReMtU8D+INQsEguNZuLPXLuO3kvLm4kn8q7vXG1isdtbWgEaglGuAgBL&#10;HG8JJRu1qc8qc6lS0XZdDa+EvwL8X6D4i1nwzq+o+HtAuNT8JW3268j1Ge3uZoZpZEuZ3juFVwsU&#10;GcSLzmRRnOVr3Pwj8M/A/wCzF8KW8ZeMdSkm8SeMdYmm0/SVmk8nSNDA8xfOOAwuXQj5iRzJ90FC&#10;D5Z46vNMu5bfQtB8IeF/+Eym+Fh0XUPEVxo8l1dNP9ltrmSKNQGWOMNswZemB02ba6r4+/F/4d+J&#10;vHGt61qnxu0OGLyzYwTa1ZrcLA0k2FKQPMoc+RMuWOcnKgFQRWUtNu51U4rlXN11/ryI/wBqrw54&#10;L8beBND/AGYvBuj6rHqnxRjsLu6ks9YEa2DRw/bpBKrLlYFWSFFClAzuMlmzml8d/gF8Lvh/4Kh+&#10;BH/CP6jf+GNLttLsI9QdZI7r+xraTy7gvPvV7h3BdsqA+ZQQNuMW7Wz8dab4DvfHS6TcSa5Z332x&#10;GmkgEi6Y0kYh8uABvIWRSAucskaE4GVJ0/id+0J4dT4neCvh54x8L6lL4k8UaxolldW81w0Vm1nL&#10;f2s08SopfeWCITkAus3JG1lNbx32HKNPmUrb3W/U8u0H4B/A34LfE3wD8RtW8E6p4S1TS9FfWo7P&#10;wzeTXCXenvGCsUyzlyXQsZNkPmOvlgtt2knzL4p/HX9orxTaaxrfhPS5tNitNYl8NaPC19FJf2Ua&#10;WsTG4mLvJKNsVxGM26xhSdrb8MGr+Nv2rPFvh79oS88I+FdCtr+70yx1bTvD19DalnjluV8qO3tm&#10;jlIRC6oC5K7yWLbetVvhL8PfE3hvw3448EfDfWtN+KXj7WltpEltpIHt7K/uIp7m8mju2wU8hQC7&#10;GQIZI4856DSMk7SexzS543ivmc78QPDesR/DKw07wn4f8VeLNHXxB52qa9D4cvZbIyOQcLJGu27Y&#10;tJIAzRqQAOMsScv42x/HW01XWNb8UaYuhjw20Oipp76e2mmKJHYiJbZSqcMx3DJ5A5JBFfbnjrVf&#10;FMfhXTfFyeIYNK07w9p8NvpOj2Yb7Lp3kQR7IY5Iz5UrucuoyWzsO8AYPwL4kvLr9sD9pabU9W12&#10;Sx/4SjXZBazXEbTeTwzBSJZVOMdfmznJwScHGPv1HZG1b2tGinN3vsiT4Mt8Q7PQdV8asdl94hkg&#10;8P6XLFaiWdYZRJvEMQJCjhATjj5cDqR9lfBX4geE9C8B6h4O0vVf7XuNK8N3VrarPG5Vp4l8lflY&#10;omzdEpdkT51JCnBJqj8O/gF8NdLg8P6/4U8B6PZ3mjtFBbatH4bt2u7lhBsuf3yxhmk2h2CjcV3F&#10;mGVGeo+EejweBvhl4m1LUPBV3pseo6zeXWtL4mmtZpIZpCjRWsbRysfIRU3xxg4BdtwBJAKrjyua&#10;foh4WPsqipzu2/11OT0b4u+KtA0fWIdF0OxuJI7a2/s63XSpFaWSOMMIF2vGiByvKcqAOTzx0vh6&#10;7+LniHUbTWb7wtFoJbQ0SW/vLeGEyrHM4EMMiKFGUuAAxMjY3HLZrhvDvwKuk+IGl/EX4n6DFc/2&#10;ZfWVyNHhlnlMy2kIkRPMLqImfZkqQd332OCK9H8c30fwQ8Q+F/GHxv8AiOr6bHDe6bYaa1nbxpcX&#10;UcrhJkO0MzDEv3yIwFUZAIzjTlLkTb1OqpCnKq0kdXqNt8fBrtxe+INf8MppcVzJJBbeG5gt7ZWO&#10;Z4Ve4d28qcqsUY4KPIx5BycYXwV1T4v/ABEsZLbxF4fuILXTbRIPEWq6jdWl5LdROvmMZMZSAIN0&#10;gtwoIE8YG3BqjF+0V8B/DGhW+h654rmtribTbKWePWbOXT1h3h1DSPAiwyQhvmIQtHnkE8Z9b/Zg&#10;8X+F/G3hDXLjwvDqj+HtesgzeImhVLe6klEiyeSGkcu2xEUMy7mDMDgEA9VOV37pwYujyRi316DJ&#10;vDOp6z4c0nRNLOpXEl5Zpa29jpNwYmkDyHcEnRhJFN5EmZGI+XOQ3RRo+Ofh94bn1weEIdHmvpGt&#10;bS1jWOR547a3ghIU+Y3LbeWbIHzNyeMV0Ph2z8HfDW0j07wlHJcXGmrJAdSuJmWVPMhgjaV0AEcT&#10;sE+6ApCpjBp2mjSpdP1SdNKuHm1GM2y65eXDStCHd4QkLOQA2NjquAoG3ceoqXGM5bXJp89NXWnY&#10;y7bWfDHiX4O6h4eTwdffbdatzFdN/ZbSsAjARs0kjRQ24Cg85PGcDIK1yXxY/aMs/hOdF8U6fYzS&#10;afbaHapq8Gj25aa2tg8aKihnUJuLHLLvbaVAViTjstFu4Fv7yHRp0fwrdW0l3tuLxGNy3miNWwd3&#10;yNtKoCygFWOTwD5X8Vvhh4h8RXtv4Sl+IeoWN42qW17e2Mmnh4pzv24I+WYYI3b2dvl3fLyAZl70&#10;klodEeWjFuauv8zW0Ow0nUdGvdL8H6PHp9z4ujjkW+v7mRZFEiJc20ZYkFJEZlDA5ACEex8/+Mdt&#10;cReL5NG0WW10/Q7poINe1651KOPz723eLzl+UlCSzE7Ey3DALkgjrD4h+J3i3WvDvgrwR4Bt49N0&#10;vXlTxTr+pa9HDbWemxMVMMKbHkmnm2yEAct5bFmA68T8VtQf4k/FibSYfDNrpFw322DR7i+uQy6Y&#10;yk7rpI13RHcFkmLEZIIZucVyYuUfaRR1YSnKdN6W01Om8A3y+KNSk8H6v8ZtF0Hwy0Ml5rGuaLpM&#10;k8t3bQr5sUcMIR1hgQDZgq7yyDccjFeRfDv9nT4Z2+nWPxHudb8QWtzrOlT/AGyTXbiGOMPeLJOi&#10;qFh8zdvMw2tIrEn58AFR6jpngbxBp/h3Q7fxr4xtrmTRfhmserTLZQpDqs6up2LEoCIhO37hD5UK&#10;doBNeL+F/B3jrxmmkaz4p1SaDTZbyXUZDqOoSXpihgjtRFFDDNI8UJk+0XTeZJxEwGMjFaxrOceW&#10;O/Uwnh40Vzzu0Yfw4nuvid8VPiD4E1G/vodD8N6bax61fWEplmvxLvBHlqHDSCK3aPCLn94gO7GK&#10;rjwP4A8Y614g1jV7K40fRvDFlHYSeGrDUGkkhzieORipZYnV4JE2gYzHnGTzwvw9HjO0tvHHj3xZ&#10;4UuNS02a8ttRS/a6jhhu7iG6QSorlhu2JMvARjk/dXJNes/BL4T+J5fhldQaN8JvEXhNPEerO95d&#10;anqzyeXic/Z5WXykeRV8zYpJHzb8lt2B1L3Y3bPMlUVSXKo/E30toj2z4feIPFfiTwlH8UbC+urC&#10;PXrlZoYb+Z1a1Z498kSnAO7yGzkgncfTNes+KPiv8PbbXbi/tEs5oItRazju5ZGjhmgVD58KgjDD&#10;q5kIUjZwSWAHzmvjaL4eeOR4G0Hw/qWrXz6TIgC28lwIsRRwh8HeqM3l8lQQWySSCM6fwy8N6zoX&#10;hmPXfGTDX76SSW5ur7T4o5PsR3pJKzRpCFJSEoEO8YY52jGBzpuUrpHTFSp01z63N74Y+PvB+t+J&#10;ZE0a4S4W48R6hpv9rFpUtIY0skDGFQgJ2+fHGC7ouVbCsV3Dkfil47sfFHhrxF4b0V9BSaSzuGUt&#10;o8EbPbeS0kQMksgAhTe7lmfLF/l3FRXT6Vb2mieD7rTohPaaZZ6b9q1Dxd4khkuYpbpJA88r3MoY&#10;SFnPlgISxK428Ej5t17Vv2mvjn4j0Xxdper6X4Z8H3Fi9qs1v4iie5jUKXTcHIMe+LYvB3ZHQYOC&#10;or2Lp80ZOV7nt0vjbS/Ftppcv2jTbFbXRIpLq10y1laAReTtC53CJk37XIXPfk9TpfDb4s6P4k1H&#10;xF8O9NuYRf6JcvFazKrTG4sjhsrtBG5FZFLDAYEEZw1eSa9b/Fj4W/B+bx1468b/AGWHxFDeWVnp&#10;tvCq20awyKWLXDZD5EmzaFCqUUbgxIHzMf2mvFGhfFaX4q+Adun3dr9lFksLnYVjiWBkb5uUlQFW&#10;GT1yOQMePmmUxzbCyg/iWq9TyeIqOHrZdZfEtu5+nEF18T5B9igFwtpcMsTx3FucR4clCCu1ACQx&#10;75PB61n2SeMw1w97c28zieMczq7rgjcCqg/KPQngDnkYrE+EnxT8V/FT4cWPxJ0W4vLi31fR47uz&#10;VZFHkvnbKrHJAKsrqMY5HoRmldar4zhs4UsGv1ukmdZlW4Us6sQ4ZwOMEHaCDnB9a/GK+FrYetyy&#10;vdN6H5RUjKKu76dDsbjR/wDhJ75hLqltBJDG7IuWZkXYTjoV6hsDBHOexNP8OfCTxTNc2+lL4x06&#10;IKILaG6mvBGobP8ArGyzMAGbOFAA7g9ud0u6stTeHRde8G6kt95u5dQtp0Dw4Xkbtx4K54IHU88n&#10;Os+keYUsNOkuomjVp1s2uBuWMruKsAAQScYHTHpXXRpqMVJq76+ZpRjTqWk43+8y/FvhTW7I3M1z&#10;Huj8tQk1vbbIwoOVGAc8lT94kEj2BrJSK4nhXzJsYhbbZbgyphgFUd/4jkkk9fStq7tg2nR6XdW8&#10;SXULr5ccykIfu9SSvzdxjPJ6Vr3nha9023X7daW8Z+zqP3sxZwxJZz2/vDDHIxW1OnzfBt2NXhVO&#10;Xur7zzG+8J/2dcyTzajdLZ7Ee8it9642rgjqCG4IOCc1Sm8A6pdv5NrYS4WRn8ua6RMAjKtk5ZsA&#10;H7vOBxya9MmtU8NWNxbarpmpXKyQvHI1vKnkeYQuVIxx3wD/AHsnAzjS8NeGfC5slOq+Hrl44IfP&#10;nSGKKOZOCVIKKck4A5yTn8tadGUvduEcrjUaUmjwPXPAXiHSfKtPDhVZAsnmFpiFWN8jOADuGNpy&#10;BySear3GkeLdK8PRaNc6fHJd220LPE24SBVICgMV54I3HG7cMjjn6Q8YeCPAVqbG4ttG1iO4Zo4J&#10;NOaMb42I2IdvlgnLNwAcYKnjrXn9+/hqTVLvw7ceGdUhmiEieXHAZCXDMoC7l/eDdzknJ9e9dEaN&#10;am7RVwq5HGEtJfieI6/4Y1210ay13TdHnjme4mNlFPcIrupVc8gZdQy4zg4xkHpWba6L4l0lzBFp&#10;8hjeB4Y4WUO6LwWVRuJx0wWwTzgAZFeq3XiPQ7O3ktL621CaNWWC3b+xz+7VgxGCG4Kk8buOufWu&#10;evviZ4Z8O3k1le21wtvnEc0loyIX27CCCTkhRwTx6cc1ty1uZXRy1MtpxkmnscTqV94lg8RxzeEr&#10;WDS7OS3iPnatbj9w3LH/AFAcsu45AwW4AOOQCuwkm8Pm2hmsZIbNXg2jZtbecbskcck45x09etFW&#10;o82rpswqYGXNo2j5I1f9o2z1HWWv5rPR5LNVZFxLJ5iR+YMK4TcFyuc5JwT3BpdV+Nupy6cZbfw1&#10;pzWaqzxta3nmtAu8Y8xgynJz1xyF3YxxXkcGtfB66u5J7Oxk0pI5jGYfLMjyLuGT0wDg45Jq1qR+&#10;Hlo/mTavbrI+Ft4pVJUgjhjtyOh5HUHPHFfoTy/C810ncuUeWWiPVV+O12bG1uIvEkdxMsjFoI5J&#10;J2gX+FOqqFxn8+3SsI/FPxfrlzJpsS3EPn3CyNdNpaoSFDFRy2CoLc/mOled+I9c+E0dstw0EcjR&#10;x7la3tMM395WJA7g9OvHSuF1LWTqcsd74ciuLcLGQYlmxiMdD1AHvmujD5bTlpa3qgjFTb94+gNZ&#10;0C6utKj17X/AcUyrsEk8bRLI7bCQflY55z15wOPSsaL4cT67o4u9B0q5tX25jm/tInDAd8qFJyG4&#10;A9s8Zrjvht8RvEvhywjJ1a3jheNl8u4tBM0WeS3Q4wOh6eldZJ8XpTNbrPrFvdF03XEt1pW2EEkg&#10;t8gGPw6YrKtTxGHqcsLMwrSo042RueAvAfxit51kTxnpqwyTKs0N6C7AYO5zsXjGFznByQB612Mn&#10;wn+L0+kvA/h/Q5rNNwW7jmJCqflJDYYr8xwewbvxXIWHxb0vU4INN8P6jY2knkiOYW8BwwzuDDJY&#10;jDAZOQCPyqzpHxL1fwx9otfEXxA0+SGXcVeOVV3DLEZ3HGNwzgr36mvOqxx1a7sr+hKxGH2t8zsY&#10;Ph78R9Ok/wCKq0iSaGS3KwR290zwowC7gp2AbwRwRzzW14Y8C6jp+rWviTR/BMFm0sixpp95fpHI&#10;0uASWARWCk5+YEAdyCK5Gx+KdjqtgmoRXdu6zHdb2661xyoGNgP7s9TnAwKi8JfE/W9SuZ9KW58O&#10;zRRwo0Mt1rzx+V93dwSWcM+7hQSN2O2a4/quLqXvG3yN6EaUto7a6nrOn/DHxabuzuBJb20NyJVk&#10;U3ixyBk43ZKgFVCkluflY8k1u6r4G1Brr/hHby6guJoZmlMlvqCLuVEBYgk/OpbkMOCDnnIz5e3j&#10;XxJDKz6jNCvmcRLbzzCPGeNu5QADnk/y5qTT/iF4vVGFh4fs3kWELayX2rRykRtjAZiVIZdq9R1A&#10;5rhngqkulzo54xj8LV/Q9B0f4Z6ob2SB/DV5NauWZZDr8cbtFwV3BmYqv3ucDlV45NEvgeTwk27V&#10;/hmt/HIzBmaYsZVHzAjbydw3LlQeQOc15g3xN1Kzto7pBax3PyPNJbLNcYb5WIUiTapAz9cn1rXn&#10;+OXiJrSNNSuVu2kkLWc0Nm7PHznaNjE8Z9sZ/Guerllbl1SCVSnyW0v956NbaLdWxt9asfh1tsW3&#10;SW9nbxSRSRkovy+W7k78KckheRzmvQPhh8Ek+MGuQaXpOl6qt1eTlhbXNt58Fsm0ZYskmMKc8Bev&#10;AyWwPK/hfN+0X8eNaHh3wF4d1TULm8jZMi8ZI4oc/NKzHCqoyCzMQBnnmvvL9mr9nC7/AGWEtbbW&#10;/FC6v4jutPF3q00Mj3EVhajJ8tVYHnLEGUDjJb+BcXheH416inUWnqe9w9kNbNMQqk4/u+t1a51n&#10;wJ8FaD4A0N9E0bSbiW302aW08+OExx3s8cifKJHx9omOPmKqyxrHjeDmtq/+InhXR/E9x4Fb7Ct9&#10;FJBqetwR2pjUSTTRrEJJJHO6VhuCxg7iNuVAANee+I/ibbeJ9Esrm41eWz0/UtBu003T5bpx9tna&#10;7by18pRHKVkjTIZgmQmWJ3CvHvEPxl8X2P7RNto/hHR4tV1eS+igvLrT8JaWt4m6OJVlLqjFA7Bh&#10;tJ8xFAGUr7mnVhRUacVovyP1aOX8sXCKsorRdz2z4y3/AIuke6sNMvtLmuJfs8MNik08ixRI8bMo&#10;YSbR5ckPTPJO5m5wM/w5e+LV8FeHvCN74m0uTTNd8SXep/6Hqkc+oXUcdzNcCziBOBEVicOoK4w2&#10;GIbnw79rH4wal8HvBmnt8Z9X0/Q7e0s5/tlxZrMt1dXGUk2HcvmfvJZWBZVQbeC2MCtL4U67p+pf&#10;s16HrXw/0Gzuv7ZvLWfTby8Xy0hWd/3GIkxK7JGDKxA3kk53DrjGt7Rymlc7fY+xpqL0ue8eM/FH&#10;hTSNL1nxJqGsWcTWZa7uI7xoljhYySbGlCTBnTzpSqtiPhOBgZrlfFvxj8c6VoNn4ltbGKKTUL+C&#10;2024kgSKUs+Inu1VFd44EbdtO9ywbJCbq5X4ffCrxNpMbXumQXniPRbzUGgbT7HTbZpTcCaONF3S&#10;sshSNY5JC5YnazcZGTX1rUfCPxsbTvBfiT4eeMF0+zt4/FOqrJbtGJlt7x5kE86vtRS0Ss8ZY/K5&#10;jwM16UJydNc//DHnSpqVRqD2JvBnwx+IGrfBLxTY/EPxXqzXdxpL2YlX92wuJJFtvNRonDOkbBgG&#10;WJsyFxuA5PhPwA8DfGaz8A6l4w17XtL0fTbfxBDceDfDsk0U0NzG0xl+2XR+aQoJUgVkZgXw/ZAG&#10;9r/abf4lftR+B7r4Q/CDxNb6FHcX62n/AAkVraD+zrdhKsiwyeVLkqqfJjPzSGNerFj5lrltZfCm&#10;wufh34L+GGueL9Y8M6emnQXF5rUtvZ2scEURe7mtiyD99KXeNFdmLDGSSAYct1BGkabjJTqvc8kF&#10;l8RfgN8dPEnhqC/j8Xa3q9nMmk6PFoIMdpfXd4oF2EBbMi7R5YclY1YtjJ41v2S/D37TGmeOfjVq&#10;fiPRrO8j8QaTHZ6dcya1A8kd0L2D7S7zoSECRCbcuVYsEUYGcXdJ+H/jeb9rfw/42+It3br4duvD&#10;/n60FlMb3myGKfylQAFx9omjDbd22NMEvkA9YvxO1n4g/Em88C3/AMQ9E8N6fYtrGq+KZbSZpESK&#10;WAC0SSaWPGRNcR4VgoQRk54Jq3LkhZvVozpxdSbdrK+nmeSfHf8A4QXxbc6T4Cjl1dtJ0GWK01a5&#10;8J6Stwq6k1rF5uZidr4fzMMzHLO+OBXc/HX4iaZ+zj4fs7fwvDJ9okso9NMy2iTW+lNbzJcKkiu7&#10;ebOxhhBUgYPmHBBxW98HPCPg+08Dnwj4a0m31zU7HS5Nd0vVYVubu1kk2RQpIx2rCZzNPKpZ9xwv&#10;8O1c+U+GPB3jf4l6L4N8Z67pU99Cuvz6vrM2h6S7agbm1vQAqDBDBy2QMEEIWJxgnPDz5pJdL/gz&#10;atTqKN01d/M2NJ8Z6zpn7Q8PxH+NniLVYmtPAOvXOj2eoW0lqTPJpTCMGPadpZZcsg+cMFBCgCri&#10;eKviXd/B7Q/HGnaDo+k6l8Sdcaz8O2Ntpr+bNbzCCPaAvmBE3IY1UlcopOdzV0Mng2fxn8UNV+Kn&#10;xY+Hc3h+6mZL2PR5vEckcejWU9pKC91OS5S4k2x7lQ5VnG8fKQMaz+B3wstf2orfwQ3jzVbWx0zw&#10;LNrWkuPFYvYUkgngWTdOsZkiTdcMFOAp2ZVuQS6lONS3LpbqRh61aEm6ivcg8bftH+GtQ+AfhvUP&#10;FV1otjrkd2PD/iiFTEkmpLb3z2y3ty5KtDb7IyY4mK7mDHG1QD9BftGePvAqfBeHSvCHhnxL4p0D&#10;RdJ0/UmR4pLTSolhliuIpprhwRM8sq/JEpYkOMrg7m+cvH/jL9irxL4e0fw9D4CvbT4QWOuXVzrd&#10;rbxGNtR1aGHck0s8s7zKFe4XCSscKyqVCvX0Z8VP2nviMbC11bwn4b8NWutXf2WbS4vEmgyXFpY2&#10;K7oooopEWWKOVT90ZTcD0wUxcasVHVPcaw9SU+ZaL/M5L9o34vfC3wy6eLLm6uNU8S6To3h3S7HS&#10;xY3MKNNexFCWLx+XJGi5bMYT5gFBySK9T8VXHwa+F154uh1PU1hvtFa3tGWTT4L6WysYpIbeOGKK&#10;UKkJdcIuQ3l7t5JAAOb8TPD/AMVLP4daFbaX4+uLPXrrxJYXcviqTwzb6grqziXyWt3IEUaI7yFP&#10;v5MQzkFa8Pv/AIGeNvGXxn8QfGPxh8fdeMXiZrwzfD/TsxpdK9vuS8upTNlkjYKGGwkOVRMBqmU1&#10;KHL1Kp0+WrG6vHy3Om/av/bGuNY+Ct1o3gG387Vta8Of2TbtFpq79PtbkJG0zyIqZlmDwiN9ijPA&#10;LE5HoHxIf4l+EfjZrWgaTpMbadIsFnql19jZZFkSFBi3dQGVkKIFmkKK0rAdAc42kfDew+M/imPx&#10;N49v9O0XwNo2qWcE2kWerW6xamtsfKtYnyoEUaTESFRhiYnBPBI5D9pXwTrvxL+NA8KeAvjlNpeu&#10;Np51S6sobiSOzgt/M2qYIo2IjLsfM2Zy2/cfbOMqjiujvqa1KdHnemiXTzPGf2fvgfJe/Fd/iLp/&#10;iXyPC66vdW1tJdahJLf2skQOxSYlJbKHl1OOewINe8eDfBHw0tpb/Qfh54Wa11K68MzXWreIBbpb&#10;2+l2oWVTseWXMjtjcrqN6srEFiBXbeC9E+G3wU+B99qNrc3WqWXhfRY4rWeZYzcLLsd2B2ptR3Ko&#10;q7sF9yFsNk1yMcEhvIfDHw/+JOj+GdUGqRf2osm+/QWsT7FiUiQ7XbzCpR2XLYbao5onUlUkorVF&#10;xoxp0Xpa/c8n+InwZ8OfGfwu2i/Dr4v+Otc02O7W4+0a1OT9puh8isqeWMxKVkZdzsdpU8daufD7&#10;9h+D4cWOm/Ez4hxpdX3kRz6XJbaq8MemXBci3e4jjG50dwHPOMBeMGvWP+Fm/Bnw7ayaPoHxXurf&#10;UPEkcgttWmjuIbOys4AIhLCrZglJdHI8tmGcht2BiO9+IHhex+DEPi260G7k8MXGoSTxtcWLJ59r&#10;vKm5Iw3msyQkrn7pIAHzZralKrRk0c+Io0atJSlv/Wx2WneJPg5o3wZ8P33h74fahea7Jp1zfa14&#10;pvtXtrbSpW+0mRYIfPuPORHZo0CbFVlYsd2Bnzf4h/E74teP/CGt+Cfhl8IfDN5NfXk7+Hre31CW&#10;3nSzWRx5wJjEczSRoW3B0KgFvmOK6P4aatL8UtE17XbuwvrjSNPm/snS9J8iKGKCBLfAiIQHYAUt&#10;wQzYOTnJLGuZ0HwRq/w2+O9l8Qtc+HGta14mm02LSdJ8N32sxrZaeszPCs8oQ/Kvzrliixqu/GSA&#10;w55c1SV9l2Oily4en7qu+/Y5XQ7HXvDHxB0XwZ4j02FdV0uOzuJNKeaWe1juSmXVJ3YtMEaMIzkq&#10;HUAngivT/iL8I/Atl4ut9e8feDodQ8RabYiazb7PNHJBdSxcBNzstyMsdz/IAxY/Ntyamt+KPi54&#10;B1K9+IOrZj1HWNPh1GSHTdNWcWIa0iUW6mISSD95n5Qedufp0vwvsPF1x4f0n4zeI/DN9NNfeJIV&#10;vri61SQz380jOIl+zx4VYo40LYKYVU+YEHBnDqmrt9y8VKo4q3b5sr+Lf2ePA2s6pda74e+FVhee&#10;IlXRZdQmbVRNusDBJICtumYUUSNGcsAWABJ3Zx6l8IX8f+K/Flrb/EH4aaPp/h/TbNbfRb7wXqaw&#10;6TqdxI32NBLYZbDD7Rknc6MUGDwc8nfeNGnkvm+Fuh3lza6L5EFov9pNK159mK4MpbaDGFZyOuDj&#10;gbQB2fh1fGWjypr1x4xabStJtZrrRLC0Z2N9J5i7fMH8JVRtUttVHXcFJOT2RcdddDirRqKOis18&#10;2MutD8A+F9a/4VJ4ZvLPU9T1OO8h+zqrtH5ixl96xq33wRgqMblj3FlBNZfii7g0+C8stKlktdSt&#10;rMFriSRWUxxsCIli2gMDLGh284PdgMV534rsPC/hrxdovxJh+Ft1oWsW0wsbWMFmWKVpbdHfYAqj&#10;MUrs7Hcz7XIIXGew8ZeIrmLxNqllphkjiXT5pnvCYzHLJt82NIlVgzLl1yWjCOQAN201PN7t1oV7&#10;OXtFfW9i18Nre3sND8FWmt+KdQ1lb6OGO6ht5ILffCpk2xlWl/ckKssmxVdyGySABWovivWPFrPq&#10;Sw/6PHDHPptrZ3kZmlt/Ol2edcKGcKQrSBVdiysvyjKisP4fx+ItD+FdhB4x12zt/EGreH4ZrG2s&#10;dDQTWkgEx/5ZgKlwfMJkZmAChcgcVW8ceNfhb4S1CJPFHiSW31DxLbiHRrJdQ2O1x9oZYoowvQBg&#10;U3OMbf4uKJL7ydH5Is/DGKLxXbal4l0xJPDOl22mbtUfSVAW5m8kAiOR5FkeUtE0I2DIE75UE4HN&#10;/Fe70b4S/D3R9K8O3M0Go3EJg0172zW1vbi8Z4hKWtxtWVnWbhRyTycqCDR03xHrFjHb3ev+EI7q&#10;11SSzstNszeTTwxXF2zGJFjkO2SaOA+Y7HcI1bJYkk10Hjjxf8Jbb4l6dN46laXUrHS5tPsdNsmW&#10;eRbhHiLwxIyCNWSNVDMwXazY3H5sYy9nUgopbExlOniJST0fToY/wu1G2sf2cf7W+JOq6hqOuS3S&#10;i+t9RtJGstKtzG4hQyQose145B94/fXHmMevld5408D+M/iJpfhu38bw63Dp8mpXuoabdQmyhuYv&#10;LX7Nar8xRhG8mWUgAL1YEDPpX7RHjLxR8SvgH4g+FWh2TabrGsajDHDpmsAvBGwihLR7gRuRFi+6&#10;gYbzjndx4x8JP2TLz4TeB/HXhfTvFNxqfibXL3yFlSKaMWVmmx57SKBPMlkUN8rO21QyjP3ajmjG&#10;s2trbGkoTlh405btvXovU6n4jXnhb4b6nY+ELnRJJI57x4FksdNd7SafErLp8QKCKOFZ0RvNwGkD&#10;qcYwT1Hhbxnoevavo8muWFrNcaXcNpuspNO1s1kv2KJiNyMVkdVfCtJkK85ZVU7RXI+FvgZ8GvDf&#10;wj0G28U6j5Wp2NxJHcXc0jXEj6hPD5HmqThpAjwh1jIwGxz8xr0qw0j4QD4WxaPf2ni6PS7OP7Ld&#10;XzW7hrm6tYhBcXYTyT80jAMcAqx2kMcEi/aU3rFmcqNaPLzR/wAzi/hbo/wmbxn4k060vYo5pbO0&#10;kuI1vpJm8uYsFjhmZY0Ko9srkMxZvN44WtzW/i9beBNB8nwfFa6jqy6bbnTF+3CXzGu9yh3Krkur&#10;Kz7M8JHyxGM2vDPwl+Feq+BPDJsbGS302xWxvZLTxBbmKSWTyHh2ASFd+E+YMVwdzEEHNWGtvCY+&#10;Jcnw3+HXwnkjt5ZhaW+rw6gkEUUQD/c8oYUiJZRw20EKADk0VVFVFqKnUqSptSiYf7YOg+H/AIbf&#10;Cj/hN7nSbeC6sY0XxhDo+n2STXMd7L5csbqFXMqwxn5Y1ZwJPmPDNXA6zr9x8U/hJofjnwzJa6Tp&#10;eo3lhc6H/bmkGNb04dBJJFt8vyDcxhQoBVuAFYACvoT4x614I13V9P03WLP7Np+g3Ru2juHH+lzo&#10;58l5QWLSLuKOycsSCSCBgee+PP2htG0D4P3Ot6hcC+OhsreHNHurKGFWubUt5TpHIoYrbiPevOWG&#10;wBSTipryjVsobl4enWoRTm0l1Pmn9sy3+Gt74x0XwR4WfUNPtbS3vBNeavHcIs8wkbfKquzsEkuo&#10;5gMDaMDAI5Hz34l8Pf2PqdxZ248mRViYqVcYJHK4cAq2ecYxXp89l8Rfjrr+pfE/ULOzs7Hw+sMl&#10;9JNIFRGkkYRxAbTJM7vkZwxJ5OBWLc+IY/AXiK61H4teE11K41yOS685GjZ4GWWRHDKA3lMXCsAR&#10;kKBxgg13U4ypxSPHxVWjipNvRLS59E/8EzfjJ4W0vwR4h+EXjbWJpLy1uv7R0G2aPdthlXZMI+Ty&#10;roJDgceax9a+q4Pir4D0+dNO02yS3uGSN47zzFmVkIGEIOQDjqOTn8q/L74CXmtn4zaXf+Hp7yN4&#10;1nMhtJkjm8oxsHG48KCGwQeCCa9iuvEvivw9c3mi3muyXluzRXNpHcEeZFtLYUurgYHowOcDGAOf&#10;zfiLA3zBzp9df+AfmvEFWWAxVqWt7M+4rzW/AzywXOn6/Yw3Tsr7re8kRm42+WqsAM8Z+Uk89BWf&#10;4t+KOlMZLa41qO5jgWQySx3UYnTYCvOU+U4dsfMSdhyBha+IdT/aQ8VaXLNpljLGsX2OJY4YHPy7&#10;DvwDjC8gdCTjI4BOaOmfF/46yxvd6Bp0khMMkLLdKJM8ZbG4Hk/QHg+ua8inltSMdElfueLLPOX3&#10;HCzPrTWP2k9HhvH1a08iS3nkQn5I3OI/lPylTnhj16478UyX9tnwhDp1xpd3qf8AZXnCAQSW+nme&#10;GbB5DDPBx2HHHIwK+NtZ8SftBeJ4m1uztrGNWh+z3AgtzFuAx8uB1+tczP4a+L26EXOoLLHNHhpN&#10;275vUg56ZxuHIrrwuXwgmuZX9TGOcVqesUmfeEf7X3wjur9bS68Q6fdN9qke8tbi2kjhuRklehH8&#10;BC4IGCozkniDXv2mPgrq1va2OmWWnKY7iN7lRqUm2ZgQyqxJLFd2eOPTPevz+1b4e/Fm4Hk3GuKj&#10;Rl/uyFACABt6+1clNFrfha83jxQJLqOTH2dLxnYrgdQP6k16FHJ41I3jI3hnWNSvKC1P0fl/bD8D&#10;QWC2+m2rSTRykSIb3DNg4HzbT+73exOD7Zrmx+0faeLba1TTPBdvdXkHzQyT6oLnzN0ZAfDKCOCP&#10;Ukt7Zr4dX4gazPcQt/Zdw8a7fmWFsNjlucdfmHc1V1XxV8SLa2t20CeSO2WdirbYk5x16AsoBHU9&#10;R04rWOS1pN+8kKWdYqpHltZeh9qax8fda8Lr9lHgu3WFtPU6jlTKIh5eT931Qf8A1q878T/tFTay&#10;WvdW0LzYmj2PttoVVQrDHAUcnA6Hdluc7q+VT448fLbzT3/jWOXzpAGWCYe3zEbumTwMc81n2d78&#10;QfFmof2boNjNPBNId00sxVWOP9ogcf8A6qa4erR1lUVvmc7zLESdlJnvvi74p+GUsLh9Klkt5mww&#10;XziFToOnPGe3v7CivLrT9n7xlPZKfEd5NZXUxz9nG44xkd+D0J9tporaOFwdH3Z1NR+1xH2pE/i6&#10;11W+u7mCfwBpSi2kYWu+4Z9zFnxjCBjjAB3AcEfhZ0j4cWWvXkNvq+gaO9nb/uDJBpr+SkjDAf59&#10;zZ/i3YweoxWdr/w/8da9rT3dx8XLW1eNin/E0vvKkKtjJ2M5Y9ewxyferWkfArXtSSc+K/iJpt2k&#10;cbbSdSlj2jnLKI1O9hg/LkD8ufW56dCKUqln6M9OFSnvNK5NffBX4UaZu1O+1CGO0a423Um2OMbQ&#10;3pyxBwWB9Dzg8ViTeLv2ctCjvJNZ099VnaEJbx+SvkgKNu1THt2r225xwMd6saj8E/DdgbOy8K6x&#10;pSz3ELSq00K3010qkgyFS2wAcHk9T7cun8FzeHbmPRR8TrS+LWpdTD4PXY8gyPLLQytyMg8gLjPt&#10;nan7KUXKc5NfNHLJU5VX71l8zndP+Icet3LWPg/4cSXSmExMsMTRiYY46E9D34JqOHw5+0Few/2t&#10;ZeB5Le2iiBaGdowrKQ3PzYz+Z969G8B+FLbUILm8uPiTpWlTWqtG9rf6GbeaRvu7kV5VBUknDBRg&#10;gdwa1W+GniXw9YRtdfHHTrr7bcsI9JhuYpG8kO6kuxbGT8m0jIILdl5qWMw1L4Ir1d2ZzowsmrM8&#10;+h8EfFnTNNt11mWHT5JpFKwxRiKRUOG5AB9iDVWb9m/VfFkcOoa54utbGOaNmjumjeRpQCSRwPmO&#10;CPQfMOa39UvPiF4MuIRcQ6dqUNnKEW1+1Bv3asMQkhWGPl6jkHsRgVBc/GjXp1/srQvANrCqtGVY&#10;Xg83cfvYdo8Y/DgfhWcsVmEv4CRPLHVU1HQseCP2TfhVpV/DP45+Jt3cQ7vkWPTdqr2HzAtx1z05&#10;yBmvQPCP7PHwC1DUbnboNrctKFNveTTRmWCNdpLgblIywZSvGQ3T18t8S/Ejx7baKvhlPDEtvlds&#10;140yzeYAckcJweM5yM89K5qD4jfErSAraLB9qkcgLCvysy89PxPb/wDVzqnmmM96U7dLXRj7bFKV&#10;pQWnZnv3ij4W/DTQ7e31fXpbr7NNH5CzSXiOv3vuqqH92QABty3QkcHjQ+H/AMLvhPqdw9sljr0M&#10;jrJJaQr5cccgCk85ViD90n2YEE18uS/E/U9dgksvG+j3lrAshMkEOobU6k5IIyOemB2re8HeP/Bq&#10;21vp+q+PtZsY7c74ZIbxmwq8AcKeo47Ag9qU8rxip3lJ38tSefmr8043XY+uPDvwb8Gfb1hsvENv&#10;bxy7lvtrbmX5iUORGNwGOQoZscjmu58B/D/wdD4u0HRv7X+16reahFa6etmxhU+Y/wArAtg9MdAT&#10;Xyn4d+Lfwl0RP7etfjJqV5Idw+z3EO+RRnI5C/M2eOMckcYFejfsjfHrwDc/tT+CZzrMl1NNr1lH&#10;b22qWpbDvJsVRuOMBipGepFcX9nYiUuZ81l3R6WXxpVMfShCGkpJP/gH6NWNz448Kalb/s+fs7ab&#10;aWkNuu+61Se1KSX11cL+8kkeYqoVX5AVXZlX+ADDWfF/j2X4f2t58LdAtI77UI9HMOua/eMUS5SR&#10;2UGLMZZ1ad3HmbfnbrtCkjwP9pv46eF/gppd74a+GU6f214g1jyJtVj1HZNbSx3tsQYxt5A85XYf&#10;M3yZyoNep6L8IPh/4nsbS++LvhTS/EF7DpMcDWeoW37yKG3ka4gleY4kZixbsoDEnDlsV6vtuWmo&#10;xWnU/o3D4OlGioU1ZLZfqeVeJPh98QfEPjKfTIPGi/aLiGG31RhrBtVihjt5YAJriOJ5YVBtnkKk&#10;SIcYCgsorufAXwC+E/wR8L3nxR8TaH9o0uyuba4SXWrjy47C4SeS6+2Q74vNkuDIUeNtqcOuWyM1&#10;veIzqOsfEbSxonhWxSW+0yK71iHWtQFxNcTOsxhgRUUyOWdkOxl2bDI2ABxF8RLnwr8avGWneDI/&#10;Aei+MNSsxDbLJdXKrHbTJHLEZ4N0ZQQp5bAEMOF4ZiAAoz+yv6RrOPNHR9DjfHXi34MftIeGfBvi&#10;WK/03xJ4KvodWDX2qSTNG2pW7RZjuGlUCV2dowBtcllV+QuaveLvGOh+G7TwF4M8LajHo9r/AMIP&#10;Y3aSaL5YjtPNgaFmXzp0eJdqsibVLEjIXIGO7/4UD8Jvhv4g8OR/D34cxWumeBbjVLfw9pmn2qi3&#10;Ek0SA3MkhblQrSsCwLNIzOCBHtqTxt4Y8Oaguk6joltdWazSwfa/sk+WvpolQJblwTGYFLFHAGTj&#10;BJ6Vr7NKMlF6aM5aclKUVKN3t6nOfBTxd4e8J6b4w0vwroniuzmuNPmm0+LQ7Wzinu7hCrs8Furs&#10;JmKlQGbLou4hctmti88b/DW11PXJvit4kvLLTFB8K6OrvPG2o3UEcLLbyNlUbzRkGLOGWM7wRgVl&#10;614Y125v4fFlno7Qx2cywSa1cxvLDGw+8sEJkj8wDcXaRtuxbVRkKQCeDfBnxR+DMh0X4oeDrvUo&#10;5o9T8QN4u/tpblo2kLzRIWOfKX7MkTNnfIWXnahyO+l+8p3k2efXh7GtaKV3/W5J4R1j4ueNND8I&#10;y6J4nstBa3vLrVNW0+4zJdzW8ZkgaTaASVjHmMr4QKwyFfjGPoOk+PvD1/b27eK9U1PyvEFjfePt&#10;W026S8kvru1uJruS0X7QqlQW8mAKQdq7T/E5CeMNX8UeI/C3irwp8MNF0PSoYLWbRbfxDrUKJJfq&#10;sgjTZbfMn2MEnYqZeVY225LPi544n8LfCfU/DHwc0rwBfeLtS8MxT3Gra/4ftbYtPqTzJO0QQSH7&#10;LG5wjySbCyQqgLFzjRS5Y8yVncJU4ylZu910ex80eOvFU3xU/wCCgKReF/HOrWKyWt7povNct2mj&#10;acNcSNb2yxk4RY3hRcdGi3HBFWvhZ4At9E8eTfs/+D/H91e6nrWjve65NeK1rFNOmbd1uQXdnAIk&#10;mWLyy4+bJUjJ3PjD+0B8StN1H4X6J4n+HVlNbtc3NzcaRKxu1toXme38uDZtbDW4kkBjwDvXDHBx&#10;61+z3+0B4B+I1jrGh/Avw3a6D4d0vTb4SJNp6qrXtzIB5SlSFjZFG18sSVuFJxtwd4xpypqbXr5n&#10;n8uIjUdKm9N1f/gmB8ddf+KvhT4Zr8KPh/8ACjW5rXS/Ddjat4sjhWW31y8kjhXZZgNujDSzSsVC&#10;q26PAUbs1494W8UTfA34RafZ+N/iR4qsHmvLy307RbsfZMXVvHbhWhgi80PsYbJJXbKl0+UNur1f&#10;4XDwL4A8BXHwxs/HFxo+g+FbrXL8ixtRqd5eMZhKGijJ+Xypt37pTK8aEA9a57UtO+Evxbnt/Euk&#10;abqbR+F9amjtfEHia1ZLnUpjextLbqsrhpCskhdmVNigjIUCsItcz5l7rtY9BxlKKjBpyW5oaj4a&#10;uLLwH4fsPjffR6ldalp+nyXmm6xayJbw3TATwxvhzJMwd4Ix8p3um4nazCpNO+L3hrR/iXqHgbRv&#10;Ad9cXVrYnUNcvNNga4ub66uFM4juLgq7yBVGQ0oVVZkwq8Ee5Xup/Dg6Fqviq8+J/wDakl9IsH26&#10;1YN5F6ylpRH8pV2UPEuANw2kZIGD4h4I0DQ/HdlJ4C+F+hWj2Pia8XS7+Z9YmtLqOBF2OzTDcLm4&#10;dkjZ0kBOyXjAUZ5eZU8RKnzaHXGUp4dVOW0kWfhfrEo8ZfY/EXhjVNSuh9o1PUbOW1f+zg5jhtor&#10;UuEMU2ciSTJcbVyRuUY9W8VXOh/Di/h8T+KPENnqV74dvGkvra4t1EWm2ceCu3Kb2mkKxoJDyqso&#10;2luBR8Lafpvwz8OeKJ/CukaHf+KPspsrKK11RNsdxHbySCCMja0fkpuLysrMcMfMQqAON1/4meFP&#10;GfhLSbDxp4UsdW1PVreTUtJ8G+HL0Pd65IkMSxl49w8xGPm3DAllRT5jZI4qpenHTWw4v6xdvS54&#10;f8eP2vdT/aS8baf4J+BlldXOufabjz9eKtfywDPN1bxnLx7NpZnGD0zgnFeyW3wh8bQSyfDL4deA&#10;fsnhuzW0t9X1jxA7edqMawhfJkCkqcsCRghI9gZmyVFa/wAJ/hzqml+CvB+s+IvC/h/wtpfhecX2&#10;rTeG44fJv55HEn2VUVh5ke6XzWwdsjRgYw24epvpklt4Bj+IOp6+zWU0E19p2kwaHI08rwvnaExu&#10;jRY1kyGJAJ3b8gBuiShyXTt3OCPtYycZ6t7dUvI828F6D4n1bwo3j++8eG9t2FsF02No49Igt0nM&#10;kUUJii2qVjGScSHfPnHcedeCvgrrWufHKP4y+NLG61O4sIz9sn/tRmsYwA7K7sUeeWMRo2wBY5G2&#10;oQIywFe8fEzw/NH8LrUeLdH1LUplj+zaBo6afNbwxGVh85WLGdylcDymC7SzOfmNeb+M9B0uC4XQ&#10;7mLQtF8Orpba2llcXDB2S6XczmQs4lk2h8yMynBVQpwazdSUZJo6YU+aKUjxH/gpX8Uv7XtPDvw8&#10;+G9vrWmra3sd2zRWrWMe4gSrJJGVV2fbJHh3LFEjA6mr3wv/AGSPHHiz4bvffHPxl46OnpNcm48K&#10;aFdRTR3UEQS4Wdnlm2K8rFGQuvPmKxK4Ne2eMfhL4St/irp/j/xdrFlrKWul3F5ai2dBYwMLgwrL&#10;JGHP2gqIgnmIUUDOAeSfSNFvta8H+ErzT/G2t+GfFPiKXWlvmsI4Ylg07SZpcWwS3UnMgVDleT8m&#10;SQQCdqNSnCPK9+5x4mjiKlT2kNU7K2x86/Cz9jOx+Hek6LaeNbm8MmoW8FyfCN/HG8mkxl/tDqN4&#10;UyBSsUfyjBLvgbRXf+JfAem/Fb4PTeENX8JJYwTagmoGPRbN40iiWUs9oZYoijYVhGqKeApZjhd1&#10;dTp3i/wtceIZp9M8K30cnn+ZZtaxiScxpcRxusXlMCRhdqLk8gHqWz0/jD4+fs0eDPhNqyWVje3G&#10;rxrdafo+l+Crx7u8S38tUnL3edobexiHJ+eJ+Sd1T7aFnJsuVGtFxjKGva9zkdT1PwFrXw31rVfG&#10;vim3mW00nT7LQNHt7eJvtUbLH5UkYkztMflwMGbBO7OFZya5r9nrxH46jfW/Gl7qE11HaMuk+Fbj&#10;UNQ+2/atQMrDIRPM3+XEpYAqFzID7jT+FHgi18bW2neITpVroul6HpqmztYI3hkvfOhASI+R82Yg&#10;DuRF3tKo3DG016laeNPg/wCCtO0O10DQLzUtY8M6ffLLbtZ3nkWUkmA9wHPyu+0LETv3BY+2Oeec&#10;m5c9/wCu50x/lt/XY574ZaXq3i2CT4jeOYtDuLP7ZaouoRK0LWl20jQNGzTIWXy5mZQqRsoIJJO0&#10;ku+OHhyy1e5vPAE3i+406GO+ubqxt7y6FnGZmVYzJEqR/NFsDOZM5y2BnJFZcviC6u/Bo1LWtRvt&#10;QurfxAlxcRaTHtt7cSypKqwhY8ny32qHJz8mAc039pfT/CvwPsY/iNqmmate3GmWa3zaXb+Hnu7p&#10;mkWMtLI7IxVopTFk53ZxtXJJrRyjCPkVHmlUa0ub3w48B2fhv4WWv9v+KLie91LUCCqq6yXFvm0k&#10;VGjkBJG75UREyVXJXFemeDvhjf6rbXUfxO0+80axsdTt7m10GOQ/apz5jzGEhciP5XVCxxkFjhTz&#10;Xmfgv4qeBPAsfiTXvCN3eax4i0O2huvE97rVrJIbGYPHFBZxiMYAVmnLMDvYqmQNwrIttV8Z+N/D&#10;t9feH9cudYk1XX21HT4YLGK1t4Y7hpGC73cFyqu7NK5c4XI6cXUrU3FNLYMLhanPvZb/AHmx8U/E&#10;vw/17wP4wg8G2NnNrVv4ilxaSXjyfZPMgCxqhQZM2xDkllRS3LHimeDp9FtPhnpOseO5zqOoyaXY&#10;239k3Fm8zLJtSLzWABUq8jFRydq4yMnAr+CPhboOvhb7VfE8+oXrWsmm2sq3BktbW5i1RyojVT+8&#10;OyQxht2CVxgk5Efxp/4Smy0uXTvhCNW8K2FneSNJqNnapDPqd+FG65eZjKuWYbgCMxggDBrKnWjG&#10;N5GmKw872h952ds2uLq0FndanCtqJGY29zbz/abrzEx5AXa0cYJ8s/7pI9Mefa1qWlX/AMSI/BOp&#10;fs5+HdcubMrd3lxq2kqsCSI3yGMMFUyBNxByMKrc4PNe28RfGKCwh8MeBvFeta55WjteXeva1q0a&#10;yzxurMiEoiCBAXWLdulYsWbnaBXnPgnRvjja+O9NtNRs9L1TW9R1ad1sdN8RzxzJp8SoXmuFmZjN&#10;GzukfzbQegyMiuqEoSeh5cqUoxvN3LnxS1HxJ408c6hp/gnwxcaDcW+xNNWawXyLiN4FhEVqER4o&#10;vMBUs8ZQ/u3L/wAOO58BfBj4XeAZbeXwxpFrceIbaSRNc8TaXdyGKS5YA3IG913MXaQ7fLBA25B6&#10;Gp4q0vwt8VpdQ8N+LtJ1rVNQukXTL7TVt58RRR3u6AIRGjPuEYTcFKgJxwAa7T4g+HI9O8S3mlH4&#10;l3E2n3V1eXN/5d8LmQTZgEKS7nSNl2qrBCRkrgFssampG1O6M6NRe2cXG6/I878VfFuw0D4q6t4f&#10;8IfD3Vte1bR9MaKz0mztyJpLi+iFwk0s5EYXzFZZEDuCAQQOork/Bmta78PdGj1/xJM8raRoM02o&#10;W9xcPutryXzJ0t18x8SSzyGQtI52hY2Ykg1qeBNP8K+E/E/irwjLqni7VvGk0Mep3jXGnmF729lt&#10;VSJt/wC88sRoiqmSyKpA4YMK4vU/Gdl4U+EN5/wjvh610ny5RHq0kduuoTHVi+6KOWaWVEnmh3EB&#10;snYJOFXvy1OSHuvVM9OlJyjorepD4EL/ABK1iOewi/snTbiZr7S5Lq9Zp9Qt45mW6nhKo3khZl++&#10;z7nafAdVTB7748eKTrNna/DCy1z/AIQiym0OSeSWbV42eDymG+VVDuJLiQFWRX/dqu5j6Hzj9mr4&#10;Y/BeP4xDUPGnxVuPFWtf2pML6+1S7ZdNCwJJJtfIaJbfeFkKSbg7ADjjOVpo8O/Ff9pnSdL8Va1c&#10;+JtO8NwXWq+J7/V7S2e0sreO2QKYlUINskvypFISAdg6A40p0afKorY5KlatGrKUvlfz2NzxL8Ud&#10;X+Oem6b4P8JTXVva3UdxbalqlxNbIWt4DtW7klVlXMoWTjILKJM8Zx6Np/jfUfF2oN4l8N6bba9H&#10;LtvbO1t/PWZYo5HWH5NwUW7P87Nvxs4VWyAfOfD3gy48UW+teGp11rT18L/a9Ru7qRsyyttuIofL&#10;QIRsgtpdwZBtHovQ7HiP9o3WPh7Nqnwx/Zr/AGc9S8SG1uftv9raZq1xLdTXDsjia4hSL54xNceW&#10;ih2Z/LfBG2qjRSk0mc9TFSla6t0uY93oL6l8ffHGufEW+0C9ttJgWx8FeG4Lf7OQGfFzfSpIR5Ua&#10;tII1Z2DnBPCgVN4M0fWjrsHhTxBqWjva3Pm6l/ZtnpsPm6dY7ZiGaXYXYySOm4ITkRoOQARa+BOg&#10;eR4I8XfE74j2Xh3Tda17wlBarNNr0bajZ3RZ5IhNZSgskruA4QpkBNx4HHm/hPxL4P1XwL4q1Xw9&#10;dahYJHNDHqGpSWKPJciRpIoSscRRYk3ySE8+mWLfLWEvd91dP63O6MuaPNLrtfqa+geHPi1p7eL5&#10;tC1Pw1omn3t5Be67rmqWPyRfvZEhijTcWeV2R8QhcuUyM9K8J/al0SC0/aFk8N3LSs9hui1K3vIf&#10;scc90Q7yOiE5jX5l+QgZ2DGc8/Tf7MsHw50LTL/UPB+rapqMi6PqMl3rGqXsC3MFjbWtwxm8jfKb&#10;eM+WNqyHJCqU5civkP4zalqXi/4qar4ifW7q6t9Q1KeW1u9UvPMleEk7WkYqoJ4/ugDoOMCu2nJK&#10;Sbdn1fc8jFxUqErLd6Ivfs2fCPVfGmp6hrGlXl5a5R1hvI5VR5ZBsaQruYHaq7eRk549a9Ai/Zk1&#10;CXW01SbXpLWaNhMPMh8xUKkbcqcjOVyeCO1dt8Hv2rP2d/h38LNK8Ea8loNc0rSFgmu1s45pVkw0&#10;joGiXcrM/UncQO+Ole//AG9L37I8/wAPvhZq2oLIqqLpoVMaycs6bvLAIbdux94dAK+Hx1TNsRjJ&#10;OCtHa9v8z8gzqtTrYnnqTs1pZHKXn7NWtrbfabfXLQrcTKsirAu75gcfMuMDA7dM81Rl8Da74BgF&#10;xq3iCZd0hjkka5k+4w6cEY+ncetReI/2gv2jdSlm1Kx+E2l+HLfUALqa71BRDJMuCvmYYjjgDoec&#10;dq8y1rw54w+JGrtqnjf4hWVva3Tr9ouI72NVTLbc7Q25l5JrOGDzC37+dl5K7Pn68I2TTbZs+L/i&#10;58P/AA5IGh1C81IwNvVodQLBGB57Z47ehxWToPiDx34+upf+FZ6PeaXa3Od9wG2scDcc4+90zyK7&#10;Lwhpv7K3hHW4Z7vxrZmxPlpfQ3FutxJKincyqwxnJHUkYziuxuf2jfg/4fjhufDninQ9rTf6uztW&#10;BGSEIIOduF29vyraVP2Mb0aTb7tP8iaeHbi5PQ85b4A+LNYu/M1vxTqNxM8h+1vFvXzMnqeDg9/U&#10;9qgHwOi8K2954z0TRLiNYzsl+2OHjRsAKd3UZ3dwMngVtfEj9qM6Y0d3oepR6tMkLBVjk3pGckkl&#10;cjnGOvNeOeLPjh8Z/iWs3hnU4PsdvcMBcfMFVueQTnHI/LArowmDzjEx1ajHr0NvYxk7Js1/G3xt&#10;1jwNcLpcek29wqsfktQoB+6N2fcAdMcCuXi8V/Ev4q6mtnFYzWVvMzASfZQEH0K8cZ9zXT+DPhD8&#10;HbbfrHxF8fNNqNrGrw2SyI6zMWJAUj0XBIJz1xXqXh/xPommxpZfD/S9NjWANIZJ1EZkXOR3x7fi&#10;T7V6E5U8DBRpQ5pd7BGEo7tv1OX8DfBDwtoliT4i8PQ3TYVZLhoVePcM4I+bAz3BHVe1dXNqPwt0&#10;rTBFf39gkPnNLJbR24b5iuMKgx1HPPHWpIbn4gatpl1rmpatodmk7SGNWuoZSQx+6UA45GRkA4Nc&#10;jdeDNH1DVkTU/FWj3U0ibpI0k3R7cdDg5B5IOcDII5ryJwq16jdaT9Fc19nGn77Ld78cPhy8txY6&#10;b/bUTW/MMbWQBx1ZwNxH3jz/AL3Oc0Vf0/wrp9viztLa1ukMCgFZFUBduMgZOe2OKK0jh8I94yNv&#10;Yc+tzm9P/ZB+DOrQHUtJ0XxEp+0uJjcXgWMqCDu5h3KpGR1B9VFIn7Pvh17eXQ7C91SKFph+/tdc&#10;HlxRBlygA5fknJOcEg8d/pOy8JeFtEl86CCTUpVk8iRbaN1ilUyK3zIGVSVHHykNgnrkU2Hw38E2&#10;iiufCloPOiuGN35cnlmFmJU4UgnBK/MTyOuCRXfUxGKvac/1Pr6uSy5mnUSfZHyjefss6bNFdLoP&#10;iq/+1LKY1ScsVghZ2DLvA6fdycEcE8E1g6J+y94/8M+Ixqfh3xjDYqZGRbyST5DkFSCNp/hPYZ9K&#10;+zB4I8LTTPFbXViwltf9H8i58mZpAxJx8hV/m+Q8qeM45qw/w0+FN4gjvfEMjTblW4t2+ZYnwdw8&#10;s7mYgpzwSvHrWmFzHFcjjJpp90TQyeM18S+Z8m6P4I+NF7tnebwlqEdvnzby919bPeEz8gWTaSTx&#10;yP731xcv/AWv6rI2naF4Gt5pY8qZLDxRFNFGcDf9/aeDkfLwe2Rg19TXvwj+GTaolnrGnabdBY95&#10;gmtBIAPkw/7sfu+Mlhwf609Z0P4RJp/9veGrZtLtRHIW0+0kZQQAAAWPJVnyB2AxxjmlOs5NWilb&#10;tcWIyONGndyXyufKuq+C/jB4W1D7GItNjnht8xWq+Tcld3Qt1BOCD3wD65qHRdB+Il1qlrbX5sY7&#10;hpj+8/s9FG7H1UV75fw/CuaWS80ywvo8OsfmzCFnSPb8vzlDg5IOD1GB3yNLULD4DaZpnnQ6dJNc&#10;LGvltcSiYyMxVjwSMYywABOBkY6VDxVSzSSPIeXqOqseJ2nhz4wwxvdWHiy1hiaRU2zaSrbstgnL&#10;EnjPUehrSuPCnxD1HU4bi98Z6HefvJIo2uoLeBGd3YheRhlB98qOBx17C41jwL4m1RfD3gvwvLHe&#10;PcLEPtF4FLKxUEYJ+XBB+bI446mun0L4P6neWK6Yde0+3hQH7ZHfagE8o9AE3cGQnAGOvvXLUr1p&#10;apL1t+oU8D7Re4tvzPG/FH7K2manNJb6brFvcM8e0mBYiqEHoPX2x6jGar6B+xr4D/se8l1LWXWQ&#10;zCPDRlQrE7RzjHUHjHQjnmvUbHwDqj6q+iT67ZxR25RbizcSwq0m7naVZgG64Pf26GrH/ZU/iJvD&#10;lvoWt2sccbGS62riSTLDGQxLHI/iUY55oji8fGNlUsvI53geaXvLU4O1/Yk8DaYmbyPVoFMyLNOs&#10;amMIwbBBKnkYHuMg4xzVzwd+zDpXgPxtY/E3R59aaHw/rFterYi4ibzTbSLOePv7SI/TB3YyO3oG&#10;q6Tdto+691HXdPaGbf8AbE1WKTzc8BWSVH246Ag5Oe3Wqen+Gte8M6qqeGdWmmkt4S0MYhiZrp/l&#10;ATy1SPa4X5d2WJqKWNxl7uq9e510ML9WrQmtHFpn05rnwM07xz8SdLe91S4uo9e1SPWdR1DXtP8A&#10;MvVcTtOIrRWAKQYRGk2fvGCRrgjAP0hd21jJp0msreNFFEyyfvrP5J+TJbxXCMEYqdu5lYnjblV7&#10;8T+ylf6x8Zdb8E+N/GfhSCxuPCXhRrK4uG08tcyXKmOCPY4Zj5YQCZ12gBhGeQAB3nif4v8Awv03&#10;UtJfxT4ps7638SSR2/hbT4I5G+1XSRtKZi25TtCIzMqEgBAM5Jrs0qR1P6Iwlf2uFpzi90mcTLo2&#10;mWfxW1jwZqd/JqniuXwfZzCyhtYlld50ESbTE37sRwqT5a5IExxluqeDfBXw60z4iaXeeLrIx3mn&#10;2q22h6hY3Tx28WnOqxudhJSZmdlAlZWZB8qhdzV0fhzWfCXhTQtS+Lnw2urHwjHZ30S6trurWDwy&#10;3Mtu0bFGTZmMsDF+7dwCm35TkY4nxT8LvEPjPxvpOow6T4f1W68PWq6vrSecZk0wyootHM7ttSTb&#10;9oYv5YCbPlyWydKfK7XXvIJR5ZOctU/vudJcfFj4W+Cv7a1bRNO1jXVjtNSS61JYVa1s44Yo03SM&#10;7hQWZwi7Q5dj8qkiqtlqDXEPhTxAl7DH4ds/DFzqd5p+qaTefaZGlgH2W2yxwixbg7ggNnGTnBFz&#10;QfjFp/he11zwzY+ANF0rw5pFnNbWevLD5K3CmaJGmmKnBTzDvDjadqtx2re8EweCNX0bxJ8Qz411&#10;TVnuPCsjR6hJPLGlzG8rSSNauQ671ZVRMsAoeQ7flqKFWKlKN7pF4yjL2MZ216L1/I8ftfjP8RIv&#10;iL4R8M/CPX7C812TUbZdatbmygWz020kkeOaeOFPlRI1nDYJ8wkMSSWOfpLxppmo3Yj067iWHw9d&#10;WuqT3+tXMAke4MlokA2MzPgnzGUKh48vJILHHyD8K28PeF9ebxvpEyWur3mkW1vDYwSQtJ5/mBxb&#10;JEoRvMaVY2yUyfLzu5LH6i+J1jpGk6hbrq3iPS7S/u4bOGebSpY/JhtoroeVCEmY+XJmViygEO7K&#10;S3Qn06NT22F5vM8uvSVDGRglo1fvqeM+LdT+IfjseKNOtNQ8TeCNQtfK0/Q/7Q0iwn83KIUa3yWd&#10;nEMshaVJUaLK4GSRUPin4SfF/wCGHxIs/Dfh7xVCLxvD6w+GxrOlQR3dpNIrrJNM0XyuwZZCXlDk&#10;swwWLZr174d2nwl0zXbrxN4lnvNbjvoryHRrzxJeaeBfXe398bXDiRgsalTuABCqAScis/4h+OZd&#10;Rul+KcXgO7vpNQRhZtqGqLGLe1trdZrm9kCMjeQshhj8sEl5jtVeuOzmUopJ72PPdOpSqOUla2nr&#10;c+XfiBpv7TPiX4+XllrOvW+rWkOnzJa3Fu0d1JbeZD5UxBdYhHIAGdY/lEauAnPXvvhz4X+Hlj8H&#10;Z9JXxDr01nZ6lPp2j6LpYkkvNSWBvJ86ZpQotIzmX58Kp8skM7Mu7pLDwjq3gG51zVrXUoLHWNc8&#10;TXcHhpdEe5aQzzWqzXqyZOIJZJg0aBCFCxMOMknJ/Zy/Z4+J3j3wjdQ67401i+099J1G1t9PWxSS&#10;1F895bxiR2ErOAsW4DPIO87RgVHV07aWNIx5YxqvRp22PN/BJ8Y+IfGeu2Xw18crYQWHi5ND0m20&#10;dgF1JZIEnuMPMpRDMy+WshOfM3EkgAV634y8beBGtLfT/BvhVmn/AOEgsYIfEurQ/uP7PtZFkkuA&#10;su0gvEZNkmxYmkXJLbQp4LRP2S59C+IWp+J9Oa18OWugXVzYabb6nJPGGmildpdSeZmcqzRSRLGC&#10;q+Wqkbgc5g+JfgfSbafw38PPAN7qDa543uGudYvtNthcslogSJTDBMzCBCkhVpCQq7EbLkADGony&#10;xgjooSvKdZrqVvid46g8U+ONV1v4ZeHdCuftkdrpupXsAghtNCSHUi809zHKy/aLhoLON9219sa+&#10;jHLPhF4v8LaH438Y654N+J+pr9sd9I8OWdro8sVtZNGFmSRHVJJmlZt7syiNVVV3biAF2/hF8EPg&#10;x4a8N674HtrW71zWI31Qx+Gta1a1mSDykgt4Z0ITy1eUzgMQSSIFByCM+sf8Kst/iLZ2fhGw1DVN&#10;BtdD1W5hsZfD+pLFKqFyS6yLbhVJhV9yruYJOxHLAnR7WX39SdKjTvp2Pm/4VeFvht488QePtI/4&#10;aA8WXFp4N1OGwvtcspJ4Le0juRNDGscqCWS6d2jkYh8hVVs7iwq9oMXgj4O6P4b1Hw7qUnjLUb/S&#10;bfTY/svh8vfXunTCezKIm3eu04OzcoYxZyQcH0D9nf4Y+GvD/wAM7jwr4S0jw3pOl61q80119od/&#10;L/s+NZBAs7giSaVpCqiNtypu2E5LZsfCXwfo+p65qGp3knhvT/EWl6lc2l9F4X0W5k8y3tLp7fyf&#10;MljVY4t4c5ZlJaNiE2ncVWdSVRcq0XYmhKEaLc3719Ox3nhrwP4qsLDRpvFWl6F4d0HRbe2ubca1&#10;psNvM72KpHFbxI8TsCpSHcyLklmGd3NZd1f6/wCLxN4N17StJvNMtZ51+0XK3VxPqGoTzrt2XSqZ&#10;JMRtHlTkBnjG0DNX9T13WNaXUdf8PfDDU7/XtC0e1spb+a1LW8FxNJJcsgdw8asMqsgjRt+3JUAg&#10;1ykHgzxB4a+E/hPxFda/4i0KOx0XVl03VPGXiO4lkvLzziYpZI7WR1dZblkCKcFYo1UqhUY0lCHK&#10;+XbQIVqkuXntfbQyPHfw++Lvjf4m+CfDOpaF/ZlvE0V7qytrxFv5qHE0jxFtwaW3kfZGitjemQuS&#10;RM3wp8KePvi7p/i34saIfF0epQR2zXUej21pbX14JiLe3t4VKx7Yo03ADeSdzkYIJn+IfxM1+5+K&#10;/iz4X+GfAH9sXH/CG2eqr44fSI7eG3wINN+zW6MDMZXZTjfJuCqNpwAaw/hv4S/aC8ceLWvdE8Ha&#10;rp9r4V1HT9I0bVJ7j7RqOos1l5F3MNj7LbfsXc6DKK7KnIOMG5S0iaOUKKvV3enkegT+IbPwz4l1&#10;awuPB+nw6X4Uu20l4bfUlnuL13QGKJ0g3sq5kQiTJKoMgAHhmneAv+Fj+Arzxh4p1G60vUm1ae51&#10;TUvDelwW7nTkkP2SCUSgsitCURi3PJk+UuGrofBfwF1nwD4cj0Oz8D6RZX01y1491dvNDJdyhQs1&#10;7NcbWKMAqR7WLsxPzAKAC7w7oWk/B3TLm38F28Ot6/4i2X+vR3Gos8cCSQlPMMbjettFFEC2QoaW&#10;TgqCACL5V7y3NJKNWVodCj4f+HHi74b+CrPxutz/AGbJpKvF8skWyG3hRUYTPhmaZyfMIV2y7BuB&#10;XzToHhf44eIvi74k8NDwbbah4Pt1vbjVPGAkilWa6FohgtoVikOA88q/IoC5Zm+QgY+jvivrPxE1&#10;Dwzr3hK38Lz3EdwJLz+zNFiRbj7JPhCWkeVvKZpIkOQciNCRzkGf9mLRn8B2dnZXXw/vPB/hnTrK&#10;G5vLW8lluJtYeGNIEMnls80ixoAx3nyztP3mbiY06daSTXp5BUlUoxbT1Tv52MjRPg54c8HeM9L1&#10;D4l6hN9p0ezmg021uLzyYogId7fNGuZZPMI2qrAxbd7MQeeq8IfCbwfp8em+GtP8JXipqmpHVrVn&#10;eWKN4/l3RB3dt0KyNHlS/wA64OGAbGd46ttD8Ra9ovi/4naZYHVIJLcWN4tjbx3BivbkkLCCwkhM&#10;uyJTsJym5iRgVs/EXXYvEV7pMPhqxtYr61vzpUEtnDb2sk+2SKOaJI5WYBFlVNzkgsARgYJrojOO&#10;sI+hzyjUspz9S1+zDaaRf2Oqatpfha+1iTSdanghbVLCCxgDIyJ9rhLgmTBZ9kyhi7BQvy5ri/iB&#10;o/xkk+I+oS33gK3bSr6yh/sXT49UxfyTTSqHnnnuH8sxJDlymVYFdoUEmvSPib4q+G3wD8XeKvGU&#10;t5oWhw32n2NrpM97O7/aby13hpkjQAOzTpnYFzlcgYIr43+LGh+LJ/hvo+v/AA/+LmvXmvQeH2uG&#10;8SarZ3VxYYN1DbXiTwNKAs8rPhI4wNqgmQKASOeopOUYJ6HRh4y5XWat5W1Pp7xHqlh450i/0XV2&#10;uJn0qSGPxNdRalcSWllJAsTCKJ0O2Ta8w3BAQZF6naQvQX2ga14hXStM8MeH7DRfCV15N7eeIrvV&#10;BvmKwsiRRpvV2TLKMBZB8rY2/erL+CXwy8TeGfAhudZ0i3uNLm0mxXS7j+wYN95JcMvEVtEgjDPk&#10;SlkLZwuWJwx9B8e2Om/8LUmzfrdImmzXEWgyW7xfZ2yERJAifLEFUljgnBAGc8bSgqcDnp4iVWo1&#10;rY4DUb7wX8P9Zm8cw6KtncWenzS2scjQWUEDPOgknBebL3GyQkELleNrMSK800/4jQ/F3QNY03wx&#10;aJZwLu1qZWmlkSOF18qFnu1UpLIz+YRGjbhxlflBGv458WfCH/hJtemk1q31i/0fSbC88RR3m23X&#10;TPtJNxGAlyuFV4gpCHkoOSuQK5PQ/AdnceIJfEck2gz+NvEej+Xp/wDZenyyS2+nQxgG4UKxjjGw&#10;qQAERTKV/eMuK5/enLRWPQ5o06a5nfz7G98AfCXxGvfE+peKNf1H+zdJELQyXUc0sV1c+WWFsYrV&#10;jhC7Y5DK4HBGWIEc+peK/ht8XNf8R6l8L7ma61DQ306y1G+vra4iuoXuSJUKJOAZQLcPht20PH0L&#10;0/xTaeKj490DwV4S+K8elWNtcWj+Kftmjs95cx7WxaWlxtBEhx5jyLkKjA/MQBXH+O/Fll4V8d6B&#10;qehT6lfeLvFGm6hpGk+H9ZuF+waZb7QWv5hGh8tmEYYlX3heqErg7Su7LsckeSMpTTvfodv8HvGH&#10;7QHirQpNO8YaZqng3Tf7Ut7aGzsdLU3U8KblwIHkbjBU5UoztNnCqm087+054qT4Nx2c+rzLDoNr&#10;MtvdXEVu11IiF0uJEhWQ+WXJVULhWCYA9Qel8KeD/FXgnwTqNzq6fbtXa8uXuvEHlsxkEsjXB8s3&#10;B8wW6MyqkYKkjBJG3aeA+JRX4y/EC40XQfFlnqnh+xt47e+0/UrcTLdB13yRqtv+7kJkBULsIwo6&#10;Z5t1pP3ehj7Kik6stG18rnlfir9sf4ZajcahH4e+x6BZ+IGzqEOnaXKZLGCPavltMqeZNLKqrtON&#10;qZJYgkmvK9R8fnWdBZPB+iWMfhy18QLqMVtqF8Jrz7Qw2mZwWDlZDjCqCR8i5OCT718VvhD8F9T+&#10;EVinin4Sra3mk3DWNxqHhJI7FIYvMWRppjNGsEMYDmMh9p3KSSuCK474RfsVXVp4umuZ9X0nzNQj&#10;nl03StQxLDp1xvDwQtcpIolmjBDFVjKgEBuGGdoxpcvNNHFUqYmU4wja3dG/pHwq8PfBzwX4P8I6&#10;x4x8OvqWt3C6lrUc99LarskZxB5xcCRojG6ZiCBCdu4YO4+M/GO60/wd4i8Q6Vovit5rrXJHOuNb&#10;6WkNrcR+eZo1iI+WJAFiOE2gk8DHX16/+FniK+/tr45fG3482skutL9oX7OsElzfRLAphKI2xdga&#10;NQqBNuE64zj5k8D+DviL8WPEtnpEFlL4g1vVrgRf6HaOPPmLDbkAERqFwODtG0nAFXR96o5bLr2M&#10;Mb+5goby6Wd9upoeE/jR8SdH0HUPA+j+NdQh03UbeSKeGY740jaExsw5/uMV9OuQa9t/ZSbxW2p2&#10;XhbUDrmrya5ftZ3kVj9oOoFWhAjnUkomdxAD/NtXecKBk+4R/sv/ALI3wk8L2fgPx34Mt9e8Q2+k&#10;s+qXemzTCSaaIb7iYqs0bpDHu2gLy2xf4mAri7j9oD4cS/FPQPBXwMUWFnH811/ZNqtteSKIgFSS&#10;6lnDFFJlbYN/PBDADFSlRqNqmt9yKWFxVOKqVHZdLnNeI/gnB4gtx40XWLjQND0lZjd3XizU4hce&#10;esjw4W3LP5uF3HIjRUZiN5K5rkNI1i8+HP7KOb3wk11pWt+Jru58m1utovJLcj7KcryyK7sN3II3&#10;gZxxJ+2lqOm2Pii38DfDO80fVmuoWjmt9HsMyW8cbukcLTOzO8xVTJIVAHPfJxl2+lXI0H4e+DfH&#10;NrJpFjpOoGfXNCuo7v5rRLh5J7i58sGRYmQtEVjwducYJLVy8uij5nfzP2jlvZP5Ett8eW8Q/CbV&#10;Php4M8IL4d1/xpfOdUtY7NZC8c04LL57BfKgjg4wcZ8wgYHFeE+KL5LW9+3TSSSQRysGuFIbfGoU&#10;NgYA5y2OPzr0HxL8SfF/xf8AGd1r95c6el5LbFP7WsYzbiOKPc+1FBUKvCKFOflAA755fwbp2nax&#10;rrWHijw59utbfS5mnUHaryEjyzgdOFx1xzU4qpGEW306HkZhiZUsulNa2T2R5frvjD4ITbo9P0LV&#10;1ka68xpJZGJZf4cEYxkkgjBIwOR0rJtvF1no9yyabompbfI3NPaak6McHkY3c8CvdNS0r4VTafIb&#10;b4G6LfR2eGEWx4WYnPLOWBI6Dafeuu8G+MvD9h4AjtdG+DOi2tnazqFtYfs7SPM6n59zRlmAJ/vD&#10;nHXt40s2hGleNGT9Wfh8nzVL6y66nyvrHjHQtV05ZTFfRzMzbG1C9aRvvfd2nGOnaubiGvXdnLc2&#10;2oSqjSMh2L8p5Hbvx/jX3R8OtO8D6xbQ3afDzwVpt5LObdZLjSbaFmUb5XkJeMgFQ23JJBBDcc13&#10;ej+N9OFpAluvhW1tlt1FxNHZWYRlIO3YVYqgxg8AcHpzWEuJlQk4xw50ezrV5RbVj81IvDfiHVJY&#10;kt21CZ2kAjxGfmUjt659a6jTfgJ8btSvorSPwdqJ84RyRoLZztV22qWx057njivsTW/2jfAOiavJ&#10;H4g8U+GLh7a02m3l0y2l8yHOUzjeM5I9eAeMEVy3iP8Abe8BNdSQaTPa+TJH5TSW8bQmNQ3G2Mgc&#10;DjGRx1FaR4gzDERXscO/mhyjTUXG+p893P7PHx60vzr2yDSLYsRNHDIxJYY/gb+HkDPQ5rH0zTPE&#10;ut3Rj8Wa1/ZjdZnutOYIGxxggZz7V9F+Hvj38MNVRrLUrz/lnsYrJjzsDAzkY6Hg8jnmo9W1T9k7&#10;xdYrF4h1aXRWjj2ySNKLnzTkFnyoXYD2zz/KtY5vmENK1L7kTGLcVzW+9nl/h79m7UNZ0m3udB8R&#10;NrEkl86t9ljC5i2/KV3nglgRjJ6g+tdbffsbNZ6Nb3em/EVVeWDzJLWSYPJHgncjxx5ZWXoRznGR&#10;xiul0v4Z/s6+KrDzfgz8YpkvlgDSTLNne5UE4RmGACcYz24rmjp3xh+HzJL/AGlpmp+dMWVftEkU&#10;j44IJAGNwz0JHBrCtmGInJclS3k1Y6akI0bRirsg0X9jf4h6mzLb+Knijly8LLNwy4/vA84AwV57&#10;Vi6p+yN498Kahcb/AIiWsSRyCG53TlD5hYfJzxu+pHI6Diu+T9orWtO0aSx134fzeXylxNHrEmIi&#10;QenBA44HHb6iuB8TeLPgr4zuriSXTrmxZ1x5c100qlgQckAgcjjOMgdj2rD4jOZyu2reSuZyjRlD&#10;373J/EP7LXxt8M2ketz3uoJZspFrN9oAWXDFTsOcEDaeh6jpRVPT/FcmlWK6LpXiC6h0tpmWGH7c&#10;XRF6cc8dB2GKK6vbY/rb/wABOerKnKSs2fdPiv4bzyLDcvLfRwahbPNB5NtErNEGbY0gA3puK8KV&#10;5HOcc1i2v7PejjU47uKC8mWUkXF86shEQ+8c4Chcc4UZ4r3hHiTTm1m20y31bUI0+0Pb3/iNRFMF&#10;UDYkYGN+fnyWIxxjqBiy6n8S0Zmuo9P02GQrI0dmykoMg8fMWLdQW6MPbFePTj7OTd738z9cp5XG&#10;M+Zvmk/NHmtv8NbHSdJ/sy40W5+z2lwPs6Xd3JvZZOfuqpd+S2QAOB1yadZRfDm616TS/EHizULn&#10;VJMzTNFqbySwM4Vg6xhecBgQTu687uTXoculQeJJFu9cjuJpFt3jVbeWaIh9hUE8/Ox7sBx94DIF&#10;Lofhv4TeHdAxJdyL5a4WO4u7i53bM7OZmJHU4JGfwrW0oyvOS1NJYDlqczlGzPOP+FT/AA71OOaw&#10;j8Uy3E11J80b6tPbupLfI2EULI21egyDntT/ABH8Jvgx4fX+zbxYpNQWRvstxe3odpW55X5uCRtH&#10;zEFWY8HOTveJbSLUr+SGy0nULqP7QskLWtw0exVG3CqH8s84c/K3TOe1ZIn1W9DWev219cRqvzRy&#10;XTxDljj7gQEZwcemDmscUlTjpPR9jlxGXU+Rq90+xm+I/hT4c1TSVl0a2srdo7aJLyS4kLiNjnfn&#10;KuCv3cMDngfKec1fCvgxdPlW0Gs6bqP2fmC3j0+dyFUA43xlc7cj5jtXrxmu0sT4b1N5Ir7Qo7O4&#10;t49g/eP+8OepkXgKSOSd34cVeuPDtlAbW+trWzg3QeSsVrIk2R8xbci7WUcFckDJAPcGvP8Ae5NG&#10;2cEsnou0qabOM8RJ8Jnu7jU0ntftEMm6wt9QVWaSMtueRB8xXlhj5u2cnOK1/Dml+Hp/LvtS/tWx&#10;jtYRJJHBN+6QgYMm2PDSNggckqB6cAa1h4H0k30sd1et5kZWU2txany9rDI2dAoHGO44Oc811qeD&#10;rC9gt7MRKyx2jSRw7UVym4p/rgCSxOOOelH75e9y3XbX7zroZXWjryp+R47rnhn4X67exxabDNpd&#10;xLKkk941wcO2R8xEiFgP4sZOQMCrMfhfRk0278MeDviBr7Wq3Ba4WS/YCRxuK7Y87Dkjp94YHfOO&#10;+8RfDbU7S2W+k0S8gjMyiOO1XaVKkkDIUMAOByefSrXhPwbqVrbNqGl3TP5eJ5LeacI0RyMnngH5&#10;RycZ5yTmrpYipKpySTXyKp5fieZrlW+uhyGk/s+ahd2Ecmq6fdXR8wSNC2kmclVG5sgncuSp+bnr&#10;gAkio7f4Q/DXT7MRnw/brcNI0y3F5pQikkcHdtYrgk8LjdyQPqR6WNf8deHnWCbXvLknkeJGu/L4&#10;YjsSSCSvJGc9cZqLXvGetSXS32qaXZ3Ukq+VJdQ6fEVuCNq7lcRlTtwVyRuABGaqWIrc3LHRrujq&#10;qYeEnanCzWmv6Hd/srWVjqnw91zw9oJSSx1Pybm2uLOMbcuPLcNuLD/lkmFzjOcgDg6niHxPrXi/&#10;4m6H8MfhT4cs7mHw7dMNW8ReJLEWYtoQm7c4jjCOqJF2woHl5LbjXmfhTx1o/wAKrDVLvTPDFxYx&#10;f2dcyoujQSXEgkCNIojg+bzW37iIQuCWJ4zXV+APhvd/FnSfEtt8ZtT+1t4yuBa6p4dtXmto4tPC&#10;JGowwjmUSEoXMYBAt3xnJz6uG5qlFOWlt/8AgH3GS1H9RUZrVK22hyHxn+JEOvzf8Izrng/S7/Uv&#10;GXiK7j8MtcWcd8fJldJ7m+8tQ6yyjyyqAKxC9NxBYaXhT4f+Cvib8Tru/wDGXwc1zSpl1CF9Tm1D&#10;zbO61O7Hmx2u9PMLSL5Vw+FQEI2A20pitb4h/Hr4c/A/WtQ1+90VZZ7K3utP1DxHqHg0PHp1pHEY&#10;8mMKHZmaJNgwF2jPAGTyT/GXT/EGkSfDWz+HOvXV9qlrZPdeIPEVq0NvdK8EhiZHWQu7AuWZcgog&#10;PCk10S5dGd1GpUlKztrsS/Gzx14Q0+OHwf4I8NaHqGs2Nib/AFq+86OSOxsbWQQx2xk3KkUYlR3d&#10;mlDM24ZK9bfjK58c+Df2W5rzxTcaNJoeoQ2GnasPC+tSXMkheMgyJtRSzSyKEcRqoUXGByMjG+G/&#10;wY+Gvwz8IT/C34aavq91dat4dhvtUg1ZlvJNQmuJpPKhmDRsIVVdqiBYwo3FjuIJr2D42eLxq3gT&#10;RfAfhPU9DmuLBo4L281WBbeYPEZXgSXCFo4k++BEgLsFBwAxrGKo05SkjoqOtUhGFtX9/wCZ4n8T&#10;deu4Vs/C/wAH9G03R2ivIU1bSY7eWS48h4ZY5TJzvVRgphn3sxYEDbk2/wBon4oeK5Phj4HuPHfh&#10;TVNLkvr5dQ8XXFnZzzGdYza3n2UytCXiJk2Y2kY7MQoz0vxN+KemeI9EuvD3hXxJYR2Nro1zZapq&#10;UOgTKu1bgfariPeoknmUgxRPs2kudzfKa7zwrpmheEPHR+Hx8RSQ/wBn6fc3l9dXW0yyTxwws8oX&#10;O5xK8Dwx8DAHRyMj08FH2lJxa0bTR5+KlKjOGusVqn2KvhfSPBf7QnxY8J/Ezw98K75tHtUlu9Ki&#10;u7pY30y0ktrcfa2AHmkDMiKm5tzO4Iyu4zfG/wAVa7Hd6fokfh/UNunwXJjstJ08yW8PkyqLZiFc&#10;CciRo1CHIV2GQ2DjvtM+J3j/AOIPjr/hHYPh5Pa2vhueO31G7u98KyQpFIyKsaHejF9jbgxaRMEE&#10;h8n578aeM9Z13xDdfAz4fWl94Zs7nWrWx02/0vwXdlngkht55JLqeRQsXmzxbhGjBiEXj5W3d0rc&#10;yi9Dz6dSUk5x10MH4yyX/wAO/gZ4L13X/G9/afECGbTr/SbHVNQMzaatxG63JkgUBpSollLs2yQj&#10;CrgV1Wk6frOhaPqHw9+D19fX9gtlZW01prWovaWVncJZyNPcx26KiFppWikdGkkI2fNto8WaR4Y0&#10;D4tzeFvC0Gj654gt9PnuLj7RCbprSA74vKZgzFHaSVx5K7Ds2sSeDTvhHoPxt8YeNrfR/F/ie3s9&#10;PtiEv90M6XPmiQjyQgdoEh2yMpOQzHk5JzRT5uaUF16ily8sZy0aV7floea+DtA+JHj3xu3hPxR4&#10;71bxP4b0u8j0q8h07TX0ya61W2vFKLG53AKhYs0hbYFf52JVVHrHwh+AHhv4V+INc1zRLMa4s8N9&#10;rN94u1LXIJHn3TeY0AeTYywxxCMBUJVVjcsXZiB2kn7R/wAHvDX/AAmkninwy1vo+haPcx6hfaVY&#10;y3E91dStGGt2kkgUp5bqrKluXw255Cv8XgvwK+NfxL+L3gqbxr4su9Jt/DNjqyTaw2rXBuTHHbW8&#10;Ub2sFoAVLMqgKZCF+dmwTmnUfs6aS1t1CmpVqj59L7I90+IPxo034VaDJ4s0fwddeIPEGk6DJc+F&#10;LLSdOuLoxySyxwpEdp3sX2LnZ0CY3Bjg4Hxk8FeOfid4Bh1HxC9zq2krrYW1ttNt45jbpcjLtsV0&#10;wcuwJcll4zknFeKfA344XH7T+va5Z+KtQuZNZs5Ly6t9C/tGO10+SzeRREswChvleQuW3KN6xtk4&#10;Ndxa+Hrz/hBtP8PeEPi9ayw6CxNjovhq/toUniMjQ2UPmS3IM5CJny1lLtuVQBlWOU2nF33OmNOU&#10;eVRfqaD/AAK0r4fzNJ4a17RdA8M+G9AuzD4Pvo0uhHsuWFtqN5cpuZf3UTzpB1ySOOo9W+Hvww8F&#10;6DoHieXw7YQr4fv2h+3T2OkxWYkkjVWeeV9weVBlnMskpCmYgIpwK8p8cTeL/Csklppo0rU/El9J&#10;Z3cVvpd7NBcS2cEKq/nbVOVWVpxGu4L86ggAg1w/wS+NHjn9ovwV42j8R+J7v4f+H4dQa3sJvFEM&#10;V5ELGW18+SGNJxtZojD5kj7lKmVR/CBWuHk6jdlbS5x4qjThFNzbd9j6C1jwt4k1/wCFniLwZ4M8&#10;UyaZqOsWElnpfieSRZreGWSE7lAEglnIbJJOGY7cN1A5+X4N/Db4Q+A9O0TxVr58WXn9nyW0M2sw&#10;xstnII8Sx21oo2oiusTAFi7SXOWbNcP8HPgr4e0fwFoWo6N8RviJdat4huJNY1rWNaulVtZvrjEK&#10;StJJIpjQxsqIEbCiZl+ZiMegf8JZ8JviefE+raGmj61a6R4u07S7ia1u4pVW6SWGZ080SokQXYC2&#10;W/u7s8ARUqSppr8SqVKFWel7722NTwD8MPiJbeJr3xh41191tb3wtBpFnY69eJNBpMwkWJmjkQkN&#10;dyR5wmXKuwVScnGvZ3mk+HvCanX4bK20yxuYb5Y9LtZJpLqEkbPmmVVjURFXzyuAzZGMVP8ADXxF&#10;4huXt18Va5pdnZ2NzezaxcQyeZGZlmxGhCmRdjIoBA5bzDtwcVxX7VNroegfDvXLfV/EmveJrrT7&#10;m41O80PwzttJ7uze2kjhsY7aUPJkeeNqgA5iJUcYqKk+WKktDSjT55uE3e2trfgYEH7VPiP40/EL&#10;wr8N/Fugp4L8EXtlf6zp2rW+vfbLrVtNtmby5W3KotNzRu3lj+CPIzkVY8U/Gj4KXlqmofCr7Uui&#10;23h+6k1vVprFykgtsPJJufaJHChnUtvUsMYwCa9N8E/Bd5vgVp32+zSw1TSfCdi/i5Vjjgd4/ID3&#10;FuZEQkqQSHjU7QEcA9TXDaRo/wAIvC3wu1j4l6n4iuJLG+WW5tdQ1fT9k+3UY3Zoo4SemxwiqAPL&#10;j5IU9FXpqMU29jTCYiUm4unbpZfqYPwh8feHfE/jyT43+DPDsvgu38Z2tpNb69cX0bT6zYD5bOO5&#10;klPmxmVWDJs4CyNgksMdpd+L9btpNP8ADGj6jALrW75Yb66+1rdCzt2lEnkdFSJwqBTu+VVDHk5A&#10;+ffCHiDwD8X/AIgWek+JfH1xott4T1jT9Qh0u40owx3F9ZG2+y25uCsjiAxsshUJtZYly3IFegfA&#10;jwHd+Pvij4m8AWvxz0a8sV09b/TdQ8P6DLDdCad2a5kf7S2xo1HkorBGJ54Ug1jT9pUUZX8zqqex&#10;gpRf3nWaZ4T0zXpYvEM5umurPUBfXWpazawLcRQyvN5EYAQgM8rQxoDz5bMcZK1Nr/iK88I/F+5s&#10;vh/oNtrOpx2bG60OxtXjme6liWNliVnQRhTl1JDZO4AcZqT4qfFH4O/DHwRbN8R/i7JpsMirLpkN&#10;8hm1C4KK6QJ5f2b9ym6OFsYBbchyNgNWNAsfhP8ABzU7Hxxpy6BZtrtrDHeaxqF1LNqN+jRqcrlh&#10;5J8uVlBHygc89a7OWMZKSPN9pU5XFrU8d/a9+GVx46h8W6x8UPja2jafrkdol5GIZLez0/TbeZ4p&#10;4oVzGEE8zx5kZywCZ4DGuh174aaD4j8S+Ez4b11dN8E2OoWOiafo9reRx2d0kwdrhoS0bORHtES4&#10;lRWaQtwQBVH4t+P/AAf8b/jRLpHwsjt5ND0fwuk3neIbh7fSxtdmgWYNGWdDII5HZOqr8pJJxBc/&#10;FfUfFnxa0b4eeAPFQvtZ8PtHPcaV4OtIV82e4iSGKJmucnYWkZz86uoTHBFYwnGUko66m9SLlHmn&#10;dNJbM+krTxn4Utr3Q/BPn3l9ZoskunXmn6ZcXVjaReW0dssl4VKgbEGwl1DOxIJCjDPjNpuh+FH1&#10;7xhd+ObOybXLe3tpb7zI7VJVkZVBQkkzERNtLbiqgsT1yOY1Dw1qnhLwxpumaNpPk2+npGkdnfTN&#10;IdcvmuA7LExZ3ibLu21mKoJSqkgceE/HfWvFtlPfb/H1rNqV8tzey31xp89hYQybWh8tYC7R3CxR&#10;bFjY4OWV9vy8vFU5Q95MjAzp1LQloa37RPiD4GX3hW3ttS8OXXiIeJte0+31SO1uZ4IZGhR7XzXd&#10;QwlEbQrGjKSsYk7/ADEz2fiDwL4a1Ox8A/DPSNJjvtQ02KOX7NdJCsNlBEUXc+3zH2zJIwUkmQuh&#10;HGTXn/jD4lfDr4R6H4Z0n4kfDxtcuNAty+pTeGrZUijc7zEpdWDR7pdrs2WyE79t79mTwPo37TMt&#10;r+0FqXwrZ7Xw8bG3s7jV9WhVbrVVjdZkcJGrPGAVZQ+QG8vBAzRRlKorvQrFRjRk+XXse9eGPhDr&#10;mj6XDaaJ4r1O61DXZpbK5vL7Uiw0+NgQsVtHkNgKisNyhyVQnOTjm/CPgnx54obVLXxRojaFGuvP&#10;YeFbbUfEou577R3jAkuY4wV2lvmZQxXD+YXITJO/4uuIfEusaBcQ+MNVt47Cxzd6VZxw+U9vEDLM&#10;Q25JIWYKV2xkHbjnDg1a1vxx8NvCfie4Ph7w/eSxR6DZqby409xbl2VokCvKS5UIzqFDBSwJIyMm&#10;5OMncx/eKNtg+M+nWuo+CLW902+eaO8jKSrHbrGt2otgsMAfMkYXewO7BBRmIBwoHN3nh7xzLa/2&#10;H4ivNB8N6PFo89xG1q0f265kI+UqW2rFbYJAZUDEuoDYBrhPEX7WemXk9v4X8GfFG3u/E13fXemb&#10;Z5k+zwxXpaKGRPkWMnysbVPyxYwDmresfFDw34c8Bafc+Im1bxNrnibU7zRrOC3LIjyJtjKhflZo&#10;mAU5jVY1O7BHJYjHmj7yMakeW3Lr3R1XjrStG17QbXwd4o8Qefoer3EM8tjqlxDHYjYYohGU5WZp&#10;SqEbgeVXaOTWxZafpnw50+607WY9Ht9Pv9QuJJGWCFQYXZUeQru/jO1mzliWxnIyvzH4t8QeGv2g&#10;Pi1qHwc8KeOdJ8BJ4JnH9rWdn5h1S4ghSOPz1kQFGLu6gGRmYcMXA2qe91j4cfs36v8AELxt4m1v&#10;7PL4eGuWlhpN5qWqOYJ57aDfMnzliM/aDuCnYTbqOS2KmVOUEndnVGUZRtyr1W1zgPC37Pfhv9pT&#10;wJ42/a1/aETxDqdrH9tg0LSNAiMEb2unOzbEZAxRXXIDZClnYLlgQPQP2Q9W8L/C/wAAeMPHth4U&#10;m8E+G9T1prvR4/EWtZYWDWsCRPvkkCtnn+9lmYZGBjQutf034V+HtJ+F/wAJ7KBdB0nT7WzXzNUj&#10;8wWrjaJCzbDO7KruAr5Jk3Y9eR+GXiHRPFdzeWnx00TRJZtO1BZYP7e0lo7SyVVjV7aJpIzkozZj&#10;Y4c4YMQBgVTqSrJpLQxlRjSlGpJ3d/u7aln4q/H6y1D4H694vl8O6rpeoa5aXQ0PXv7KYRS2vnhY&#10;0juHV1+fI7AOAxU8CuS/ZZ/4Jt3XxW8NN8XvjZaalDpeoahPZ2Nvp88LSO/lQSxytgyHLLKQAVyp&#10;GT93B9g8SeL9bvfCFj4r8c/Buxv9Lv4wdLtVYNAqvFdC0E0IhIgjAeFuUI+QHZkLhfjd+0hpHwi0&#10;y38BeJNTjtJ7lBcWujxSLasDL8x4QK42iNlwxwCygY+WtOb2MHyr7jP2csVWXtHZJ3PMtJ/ZS+Cf&#10;woudL+IHhbWfEUd9pWuRvdC4lS7t7SNmli2/u7cG7k3KEZF2BSXLZHy1zep/Dz4JfBq18aeL5INS&#10;8Tz63pt19suNUsViWG6LH5QV6qHXJbO7CgADkjlPB/7V3xL0/wCIax+EdbLQ3tqkMFrZ6SLphMyb&#10;/LWJm4AkcgOWJIAJJzisj9tb9rzx98XobXwDNfahpum6Xbx29/DcXTBby62kvIVXGFXd9zOM5POQ&#10;azlTqVHG/wAVg+sUcPGcYtNJ/ieI+NNbGp+In1HRdLt9NjmC/wCiWKrHbqvlhWXOSQWKtu/E11Hg&#10;f4GD4zaVearoXxEXTV0udY2kVR/pPqQ5ccDnjnt6155faXDqmpSWdnO0MclqpbMg2rzggDPU+g5O&#10;QK+mYv2IvjV4P8NNop+G/iXcLWH7VJb6NcR/vCu51z5LLggjkHGRgkYrz80qyp0lyXT8lc+Qz3GV&#10;I4NxpQcnJrY8nuP2P7i8murC5+Mt49qA37xrIyiVlXdg/vADzgdTgnnniqOlfsOeGmhV7/42W9nd&#10;TOVmh8ksYgoXlcSDr83BIx9MCvTJ/wBk/wCL2g6c1rf/AAc8UozLi18uxmbG7of3aAe5z/OjUP2Y&#10;vH0F1b23iD4ZawsP/LS5mEixIckfeCHpx2PX2rx/rGOjLWb+UT86o08ZzNTpa/M808Qfsh+C9Csm&#10;sH+O7TW/mtHHKsiGMtz80iB3IPP3c5x36VQuv2RPCtvo8NxZeP44m+zut5eNhkMmT5agYG3K7VPJ&#10;OQenSvYn/ZbmZDpUdi6szEv5yts65PzcBjjHYDI/Cseb4BfEPw1cJZ202nx3F1Z+fZ28kbD+EFNz&#10;Z2gnLZHLDbxniiGOrSjZTd/Q2qRxVGOtNnkulfsFeHJL9mvfiy0Vs3zJI2m7DIpyEfHmYHOeT7Y7&#10;kbF9+w38LtGMyal4i1EybCtrLDeQlZu+5QRuLEfMV4Az1OK9l0q28f6FPHpHiTTvD81vCwlWaS7R&#10;sFmDiPDAMACSQCvHOcCu11TVdIm0e1ydJ8rZ5BtzdIsiNt3HCRglVBwNwIBGOc5qKuOzLmSU3+Rn&#10;RwtSrBycH+TPl9f2LPhN55K+ItSmh8hJI7qz1qIMQT9wIEYBlAO7cMgnAFdbpv8AwT4+D+r2YtLH&#10;4q603mw/IvmW8hdgw4OEXOQ2PUY6ZzXu+nab8OfE+tq9tNLcabJFK0N8kYaXcNw2NDGjeWd2PvPy&#10;ACD3o8T+G/D9qkMWm21uxuVS4t7OaQxoIiqKxUsVBdQkjBc9W5yawnj8fzW9o0dXs4x+weY+H/8A&#10;gnH8KfDssEVx4iN9cLy1vNcLCD6hCp3E9Pwxx3rT8XfsxfBe8mbUL66NvLHGvl2enX0oETMvyr8w&#10;YbVB7E8iuv0v4Y3sdhfal4l8cfZWjaM2cF5cJvnUDaEGclxgkYyegPrWXqfhu61ufzRotw0XmCS3&#10;a1uli8n93gKuwAfMNuNx7NnGc1w1KmLqVLyqyNJUqbirQt8zwzxj+zb8P7q0jTTNW8RRxiGP7U0q&#10;mQDLngoRkjpgnHFcH4m/YoLXpfRvEU8nmKphZtElCMD0+fOBx/WvpOz8K6EuuX2neOdD1q+t7ezk&#10;jZbHUEimubot+7LMWKlEDHIUdAMHqRhX/wAJPGLw7LhZY9OSP5D9vYKwVNwUfMV3cnABJ9a9SjmF&#10;ahqq1u/c5alHmlbofIGo/BKfQ9bltbd1uP3m6MBdufc4PBJHfBHFFfSHjP4YaRomkNdRWV6t4Y2a&#10;4gMu7GGPK5KgghR16BhRXqU89c4pqV/OxnHDwWlj6XfSfhm0C3iaitnNJMF+W6ZJllOByBxgD1Jz&#10;u610Nl4G1m80l10Dx1dzMLeJvs+6UkNkcgnPKrkdO2ORX6ODQtKRE+ykx4P8NxL1H0fr24oSC7tg&#10;Wlu4zBIuArSSY/V+OeuRzXRSyKnD7Vz9SjgYwndn5xf8Kn/aNvr2Obw/Y3V1+8H79bKUsuFX5t23&#10;kEk9MfTvWivgD4+6JdQWOo/CbUL0JCUaOCzmDB87iRwxG4YI6YwO/T9CrdP9JUQXFuGXmMf4bmwT&#10;irzzTEeRJqSwkLtfZkgnnqC3H4ce1dCyWjo29TZUaPRHwXb/AA8+LN5a3FzpXwO8SWc11Ovnxyfa&#10;X+Xbgkgx8c4+6TWnpP7OvxdlKzt8O9VWOVlJWbeJDGM7hkKCGzkDkZH1r7fa1jRC094siL94xuO/&#10;bOePyot7vTIGYx3CtlRu+YY4Hfkg1UsopX3v8jSMuWXkfFeofsfeOorqE6d4CvpvN3CRZI9wHTAY&#10;HPB9f5VvWP7Mnxa0FftOk6HcfaI5ACy27LG6gj5uSd/cD7uevWvrkNpxZQ6zIzOGVlXO0/3sHsPU&#10;Zp0jzvIqNCzbc7ZFQkH/AHuOO33gM9s81Sy2lA6I4iNOOkV9x86aT8ENShWS81z4UXE1wyqGvLWP&#10;ZltoBZVYcEAY3f4mnRfBDx3oVzPdeG7HVFjuJVd7faGZUYAMC0hCljj72BgDBr6JhtpQhSGbaWX5&#10;sx8Aj/eGM/QjNWVtrVpM2sO04+62WUfQ9cfWtJZdRa/yK+uT7I8Z0f4c61qE5vZrVoFfcI1bR4Xn&#10;bbjaG3TJzkEkYwR35qu/wc8T6nfSS31q6tJMXjdWht4gwOBkLknOBnO7jIxzXuAQxrtntm2x8eZH&#10;KeCRwM9P5HinRxx3U5kktxKxX75dyT+IPPtnNEstw8rXQnjKzVz5w1L4B/E6WNray06TEu6XzLq+&#10;h2ksRztVgCOOAAKitv2SviJq9tG1/FayTWbbIZLe9EaIpyThMNhsk9Rz1r6asrSB4WtZLiRdzESK&#10;25lA9exB/DPvSPa2FtIu55dmD5ciMf6n+orN5Rg573uc8qkpVOZnhXh/9nj4gWW6d7rSzErFdzQy&#10;Oz8ENyE4OfbNfPJ8farB4/1bxRpE1iuh6fNaS/2bJGHurX/RZmcJHtYyy+ZKm7AAUEAMTzX6ARNE&#10;11FJI6zBpd27Hzdf6V8Q/DzQNB8Na54jvvFetJNqNrcSJqFxNYooUpJJHbxu+EMuCEIQ78F+dowa&#10;xqYWnhuWC1R7OU1ebnTZ5/8AAzQviJ8TfHsXjLxX4aXQbe68YPbaNfarJJBLf2bWQ8+4kjDyMu6V&#10;2wpQKiR7guTk9h8Xfh5c+DfiveW2g+I9ImvNSmSzvHtYBdyB5rUSMmQAuNzq3mYG1cKAw5rP8R3H&#10;w60D4u6L4S+Kv9jt4s/su8Oj6TcaNHM0irETJPCNi4QJE5G7HOw4Jzjtv2fvCel6Z8MLz4g3mrXF&#10;hLfzNNpMd0zT/KlwFleR3O9vOkIQKF2oixrHjII5eaL9xqx7sYe77SMttHobNi2k+DI9Q8PaaNN1&#10;DXrLQY7m+uLjzwYsRMinzypBeUbisQUsgDHaARnwv9oLRfEvj3VPFGs6l410WW28K+H49T1JbPw6&#10;0lwsvklnieQt8yMXMY3IZDuOAFJr0/UbnUPjr/wkQ1X4G315p6+MrZdWm8WXl3pKWdpYrzfQyQN5&#10;sluBDCqpkCRpCpJGa5v4y/Azxh8ZdD1nwb8J/iReeF7W9afWNZ13wjcK1xfXEV0iRQxs4yVkA+XI&#10;Y5Y84NY1KUZSUVtdGqqe7zdUjF+EGleJPEHgnwfcftDfF6G9uPiJdafqNrpvhnSb2zlt9KaBpo7S&#10;5dUBhBmfzDvOG4B3bsjc+IPi698C/EO98UeNrJYvEeteKLRNN0q11BUFtbNAVeWSNCPO3Z2qrlyz&#10;7uMAVY0vQX8IfHqOx8V+P9d1C+u7Ocw6asiPJaebKiRCNLdUCAouxS6n5nJ3nArrtE+F91r3xus/&#10;idr9taaLDobskFldQrBK13Cgl3HzQ+QiofmUrklue9bU6laMuVSsr6HNWo0f4sk27G9r2n/G/Svh&#10;bfw/syWOjNrWpaxDYW+paxNAipa2yMk986xxsJfnhWPPJ3OAQdtYNh4N8PeC/Ff/AAl/i/4nQ6wt&#10;teQJb3FxfTywRyO6RtOsMaBSyhZ1CIpx56nJJOXeLPi54d8e+OtM1vSPF8wmtftq6fpNvfSaaiRv&#10;LJbC+RVx5iKy7VcZU+a2ecGs/Tvhx4d8My2+u+LINT1m+1S8t9+jrObqO2soWnkEzgAyOJC0QyG3&#10;FVAAUBjXoScqleNRPQ8+hL2eGdGcdXrpp+I+90Twl8PtK8QfEyG3mi8QeLGmn0y81qWK1vEEcccE&#10;CBfLz5ZyWGcNz94HBGD8IZ/EHgO4v9c8NauupeJpNLvLhrwNKbdvMYTRqsEcwBXaIyzA5JTAYDrQ&#10;/aq/aEfwtr2rav4P8V6XYaP4f1BJNITXndGu7SG3WVhFAy/I0rPJCEG1wCDgsSa8y8cftj6rZ/Eu&#10;PwP8DdHk0vxXqcItdQ1rUNOcWaorb0uYYLgB5WZNvzynaFIwh61Ua37xpadByw8vq6e731/BF9PB&#10;Ol6F481jxz8Vo4b6/wD7QUWtj4mvHnNuJI9803kZeKF5LjbjBZwMDANdrouoR6PY+KfD3xi8KeF7&#10;abWLG+ttI0Hw1qUl5dTXi2jGWW5j2mMlpY4VeT5cKm1TtGS/4R/Bzxv4G8Kf2H8RtUsJtQ8VeILq&#10;/vbfTWR7u/vLjyn88IoAgWNXVAq4PL/Nyc+geEfDnhH4Z+I7HWvE1zpvhXT9HWTUtbtrXUkjt47q&#10;5lj8mG4YqfNmXa8nzbQXuFAyMYI82tO+nmTKouZT5dbeh896d8P/AIHal+0Dr8/g6y07Qbvw/wCE&#10;Xv8AVNZvbZjDBnyrSWCOEsImeSKQokvDL8+Bkk10XgD4SeA/hT4bs9Q8JX66pdSfEK+m02PVrqCO&#10;1sbefCwzBfNMUMaxLGpkwzBpnITrXReOfiDonwy8F+KPCvgDxY2h3M0klpc65rUzobITzmOS9m8l&#10;Y/MMTS5WPcv8IwSGrF/4Tbw5b/D3xB4b8FXdvNNpe3T49R17VnuraZSIWDywGIBN8jptQkkMc8ZA&#10;ONaNTlT3saUeWpzvVXd0eE+FxN8Uv2pX8NeDvG9rosf2G+svFHiS1WXDqZS+VE4QKqCGKGM7FACF&#10;wctg/Qnwd8FT6f4Gu/BWm6J4f0vwno8Qu/7a1qMahLqMc86ytbbZLjMgcJtJMgVBLjacsBxf7Ln7&#10;IWtfCnwtqfjD+3F/tLxJuNlANKuojDZm0V5IWDlWLNJtw7DcgLHBJwPQofgN4S8S6F4d+ENz41hu&#10;r7wTpsF344tNcYaxbz3k0BCQSPIBI5VZZmiMbKC6BtjDAXrvouV2sjjUbVLzWrdzXvo/Eni/49+E&#10;be3vNcvNMtNDXUVtbiRYbPTZIlf/AEq7mYhXLeaCqRKZA6x4xjK5vxi0X4beGtI0vw74Gvo9H0v7&#10;ZJ9o0Twj4bhs7Zby6cOJykSFJJiYwDLKSyh+hwCNX4ieN/DMVhqvhTwL4HuF0+O4+yrp+naWJZbh&#10;beZwoCrJ5ksqj90N25ixydxAAh8X3Gm23iSX4geKtJvLrRreFNZsYbOPz9R1KZSghmSwtYBPMgy/&#10;DOyjDnb0rmpRlONjsquNKSm9NNl0NH4fXPjdptN1HV/EbW+h6R4pl+2PGwsjDawF5FuBC6Sfai8i&#10;AK/yjC9IyTjiNf8Ai/4FufHCeK9F8I+KdL1TUL+SW81PR9S+zvd3Cs0MBaeEM05eNnBUs+WyVUjc&#10;Kz0h8c/ETwjeeMPjRZpYr42UXrQa9bzQ3mi6Wi38SloYxH5kkomWQhywRTkY2Koqt8HbdPiDofjn&#10;w/p/jDUIfCPnapb3+sNMsjx4fyolWHDJFhv3RJEkhX720knPEOasrm2GVKWtr9rjvEl9438RSaj4&#10;r8W/EzydA8MeVDeeDdF0yK5u2VEYvGGuH2iYCNEUHJIZhhctXEeKNc8c6hofizR/BmiXM9r4d0VL&#10;6zs/EWqgXUXmxzAT3LGTaZPIt5NkasArGPCtjA2fiD4f8Tar8VdH+FumeADJa29/Jrvj7VITL9ji&#10;upbXlWaPLPInm2yqp6lWyCc10nj/AOGfx11LwBN8OfhZ4es9HOsMbXxF4ivJ0jN3bLCYt1xI0ZkC&#10;ukrYCrlQW9wM177UdS6lSUU3tdf18zxn9kT9pGJvj1qnwV+MvwyGqajDoa6tr2uS6fDK0UPl28EC&#10;SgOnlDa9vAq4bJZV27uK+kfjVDZ6b8Y7X4saDo18/jS38O3HhW3uF1qO1sfDmmvJ5k089sHCyvlm&#10;5ICqELYYhRXF+DPBnxM+BfjHwb8C/gv8D/CN34R1jS7Q+KvitrAjtY9S1aFBKzRs8nmOqyvFsAO3&#10;dgjaVLV2fi34M658XPDWua35cOh6Pq9pI2peIrwpDDeXI8xZGQMxMsKLycjOEPWurEOUdKeitujg&#10;wcqcta299uxwlh8GPhXrHxn/AOFiXer6prz6Xptu2l2sllHY2N/rEj5kdCcmUL5bYXGfmLEgAZ8c&#10;/aE8U+C/Cnx/0nUNe1zxTr3ii91LbpfhzSb5Wt4ppkdY4grherEJtUYI+YYAGel/aF/aMh+APxF8&#10;P6P4C8N/2xNa6fDDbeINQs/s6/YSq2wtrZAykABY0JG0sW9GxXK/DrT9I8PfEL/hNPE1/DpPifWL&#10;yz0bSrOGxWSS0vLhpLVZRMUZUkOFQEbGID8jnPPH2iipS28jtqxouo4xeum56p4f8Qa98UrbT/G3&#10;xM0210HbqEk9xourWPlwXoihWO2jtYyzi64ZyF27AIBuWuu/ZQ+A/wALP2dviXL450S5kh8Ya5pF&#10;roVxLLItvY2jWqee4gi2sZLiSMoTIHbLxuRs5Uch8P8A4LeO/EXjq+8Wan47+3eHfD2iRnT/AArY&#10;yeWoufKRGIuVOMRu2Q5DFssABsxXs2oeAb34I+MvDXj7x58T30+48TaUmm+H7PWLWPZLqktskEc7&#10;l3KgiH7SFIjJkaSTGATjooxVO0kt9zkrVY1m6Ur6bafqeoLYaz8PvhbbSeFUh16/0sl7eS41BmuI&#10;JpUkRi0eSd+w4XdKAgQtgZwPG2+Hum2Nhpeq2On+FLPxEviJUuNSj099QD2zPmCwnuBIPtMhyMK7&#10;FF2qFzgV0Xjf4eeGtcuPDs3if4k62tlrVrMtvptvO0B1W4jCJ5pg8tNhcfP5hKABeoDgVVtdG8Na&#10;XosdroljO2qaHcWK+H9PhVYYbVh5kqM4LMDiOEEspzvb5cHFaSry7GcKPtNPPc5HwV+z/wCKtfGq&#10;fE7x5NqkFraXEl29kdPhm2bbg4h+0KFkJZpGcAuMAtlSVrom8YxeELHVr2y17xQ2k6rNai1/t5Yv&#10;skEypKUNtGsZbBXaoViD8gJPSt3Tvhh4I8RfDKzj8ZeI/FMmoapfrqcdgL5Y7Ni8CFXlUvlgFG75&#10;iCHlywbbXE+MNL8GX/xH03Urbwguoapp8t0tnHYzzX0dvamAjdIzFo8uWkZQC7MMbmAXFY+0TWul&#10;zdU0qml3Y6nXfD3xZ1jwvBa/BlNL0fWtStfP1ue+V7qbStPeMAosfloyhiFaRty5BQfKM1zXjX4X&#10;eNvD+naVpXxQ1ebWIJ9HWfxJ4k07S4zfXTIyqtvEEik8uLIDk5lBI3MUNaPxB8IaSPh9oOuX/wAN&#10;21aTxR5h1qez1eQWNtZ21pczws8zSqqLuwoRSTl06YBrM0yTwne+IfGniSz8MaHrfjLSPBlpNNpc&#10;NsVRTHFCVt5riUbZVM8yMibE3l2bdtVaalHl5YkxjKVVTn93mZvwo0D4aX/xRHinSPgsviDV49Ls&#10;9MlvJNMi86x/syKVopU3L5Qd2IIZQDtK/MgANXPiDqb+GtV0a58KtJpviBm006hH4iZLxrZXeXdA&#10;J5HXYwDHMaOi42s7EEmsrwH8MPFHhm7XxVP+0K+raa1q13rnhnRYzHPPqN3eEmPzrZWYxIo8gIMK&#10;SiZO1Tnyz9ozwL8Xfib8YrzwhJc3Gi6bdW4u7u61jWLi5so8A+cIppEjEiBJoswgYLIqqQOTrJSj&#10;yq/zOb+JKc4xfpY6XwV8V/8Agn78FfiP8QvG9n421CbxZ4wW3sNUji00XkTNbKcODuwDI6LuVZNv&#10;EZGdtcL4Y/a78B6T4LbwTouiPcQ2/ii81K3ku9NgezgWQ/KDEFJklbb828EAOVyBmrHw6/ZZ+DPw&#10;+8L+ItY8SeFta8cNC8cWkXNvNZ6ZatLLsRTky78JLuG7IxyDz0wf2ef2cfCHxKvNa8capeNH4H0P&#10;WDZzQSXgW+nmK4lhURLh1Rj8zAZZcbQSa6KcqNSblJ3scNSWNp01GNNK72vqd94N+HvjXxPDrXxh&#10;8X+IZvEX/CTWdre2tvfaHbWceNs1smGUNIqFym1sqv7nO05BrlfCPxl/Z2tvAt9pzeEPO12aX+0J&#10;rnXAl3Ch8qLNviXcZjvRiN21f3hyvBFZ/wC2t8VLXxx8Qpfg94Xm1SHSvDF59lvf+JN5NvZJmOOG&#10;32I+WEcccm1SqHlu5OOd8FfCjwjb3mh2X9pxeKPFHiTdHovhy6k/cxxNFIySXEPZggyIyxIYc9MH&#10;CPLGTld+SR2L2k6Si0rrdtknxl/bQ8e/FLVm1XQNQ1jQ44r4z/ZYdTaOMuvyxkGLaSQh5zkDPGK5&#10;rx54Pm/4QrSfjDr/AMR9QvtW8RlpVsbxJDMU2nLPLvJcZHf16DvP8UPgN4u0vxXeT20vhp7O3sLm&#10;7vF0G8UQ2otlAnUR5DIykgBf48/LnmuZ8YLEitZa1Ld2LaTtgt9OvLiaR1ikUs78jCAsVYgBQdwx&#10;nBrtioSppJ2PLqSxPtpe0V7aK2iDwB401f4UeKLfxno9/bw332eS1jvLa2WZkL5DHy5V27wF4bqu&#10;QRzXCanY+JdWnvLpPLdLe4DRhmYLswABt44PA6DIWug1TUtBs7R7a0sjOjS8CZXU/dyCCR6jB9cG&#10;ua32w3ahc6h5LL5cX2OHhpU5yfYg5PvkVnVk41NGKlRqVqdpLlSZ9cf8Edv2DtO+PnxOm+NHxYsG&#10;m8H+DdShmht7iEBdV1hSs0UBVlJaGFSkr54YmID+LH68SWyy7jZ6ZDNuz5jMoIfvjn3r8vf2Tf8A&#10;gplon7KfwC0n4L6Z+z+2pfYWmurzVm8TNC17cTyeY8hVbYheqqBk4VFGTXpGnf8ABbTRbmUfa/2d&#10;p4Rn/l38aK3/AI6bYV6lPKMY6akobnjPHYOnUcHNaM++ZPD7zbXubQQdCGXy9y89jtJ/WkOhXiL5&#10;s2s3ioTja2oYHT0FfBsX/BbbRYGYw/s/3jepXxRGWx9Dbipn/wCC43h6EbpvgJqUa45z4iiGOO2Y&#10;Ofzqv7Jx2/J+RX17L/5kfb2o+Gb2/YuniWNVZuDNMzfqHGax77wIt9Li5vI5GjUr9/r06fMSa+S9&#10;M/4Le/DGfnVfg74ii5G1rPUIJc8+u5K6LQv+C0X7Ot1LGmq+BvGsKhgHkNrayBeecgTg/lWU8pxS&#10;/wCXX5FRxmBk/iTPctW+Bfh2+3fa9OUM2QZo4QHHTkHBNZbfs8/DW1iaKWxs5FI/5fLdWXPrgg85&#10;PUYrz1f+Cvn7Hd7e/ZZrnxVbq3S4m0RNg/Kcn9KvJ/wUl/Yx1h/Mf4lSwsrYVrrw7dc+/wAsbVlU&#10;y3Ex1dL8DR1sD/MvwOk1b4DfDK8UWV14Y8P3KgAfNo9vKSOgxvjPSsG+/Y4+E2ryM2r/AAy01mbA&#10;3DQbDbGuMYUPHwp64FWLf9u/9jy8lWNv2jtJsy3yhru0uYV/N4gK7jwT4s+G/wAY7Br/AOFHx90D&#10;XEjb942kXsU+3/eVSSPxArJ4D2esoW+QcuEqaWT+44Nf2QvgVowaaXwtZj+Jv+JXaL0OR9yP1qnq&#10;HwR+Bml2vl2fgvT9qtuVWsk2ocYyAFABxxkc161d/DLxDcEmTxSrNjIeG1wT6VLbfCuWAD7VqUzZ&#10;b5iobrx+FZfVcLLWUU/kV9WorRQX3I+XvFX7N/g7VJdmg/C/Q41LmSRo9JjR3bkgkqAScnjOcVlv&#10;+ydeX0a2d34SmW33bkjjsU28DAzuTB/wr7GtPB2iaeux7tjjnay4/mKmbStJjVlFzIqlsbQwA/L0&#10;qfqeBvdUl9xCy+hKXNKKPizVv+CfHhPxMsst/c3lvNPnz3X93t5GQAsgHOMHjB9KK+wL7wxo9yd4&#10;kb1UrID/AI0VUcJhYqygvuK/s3CvojOWXRDvhvdLul+bcv7lsrnt0zj6/wBaSSOykfz9NW6yuDza&#10;g4x0yDnj8K7ULH5CwyIpjj4jbaA6deOnTJpqWsiRvf20bbVyqyR9zk9iB198V0c2ux18t9bnGKni&#10;R4/LWOZiuT5hhVVb8AvB7ccd+K1PA+k65qvjHS7XUvDkkkUl2jTeaxwYx8x4x3Axz1zXSI7hx5hR&#10;WbqzqFx/QV0nw0tntvEUtzeQER2tm0zDaFCnHX16E9OCKqN3NGdSyptnDeOovEl14iutL0bwvZwW&#10;yXhS1VYVhc/w53Abj+eP5Ve8QfCrVtD8Oyavb+XeahbSRLcwRqY4xu25HH3iAc56mvRtWS41zUfD&#10;lpdEGVlFzP2O3AOMfh+dU/GmqWbaM4tLe9CXuoNK0z9GKLtwMHpwPStpKOra2OONSXuowvCnw1ub&#10;/QbGLVpY7W41BWdYY4jJjaecPu9Mdhwaf4R8EXGsvNJc3j2sK3RtrVhLuaVu2Bu445xzXXMkmhNN&#10;ChZjo+ghMfNhpG//AGB+dQeB9Nt7S0sl1BmVpI5Ly3tRGNi4G0uSRnJDcAk4zS5ad0rD9pUs2mc1&#10;pXgtdTm1BdZuGs1sbxbZbhV3ecd5X7uRz0/OmyeBxa3urQyzlo9OtWkDcHzOAdpw2Vwf/wBVdJoF&#10;pM+mWVvcHDXmsNMyyLztjBPp0BAqLwakfibXNceK6VlusqcLyFLdMdxgetRy03ZWCNSpq7mNB4On&#10;j1bT7Gwvmjmvrbz59w/1Ax35+bIB7c8VH4l8N6foSWMtnqPmx3iGRJlUqVAxg7fx9q3Le7t7jW9e&#10;8SmHZ9lszFbyR8rtPyqMevy9sdelZfiJNdiFvYatBCY7W2jijVVUqFxxkk5B6elRU9nGF0aU5VJ1&#10;bNmXdJc3EazzXTS/N95ZixGSPX5utRmSBJPMFx5Z3ZXzFZvwPB/WpHV5W3K20bs7Y2zt/OnraSTE&#10;SXVu0xfG1pGOSMcY/wAmuaTsdluok9xZ5Frc2m1lIKtCQyknBzjPHGOnpXw3+1F4w1f4eftIal8O&#10;TPp2i2GpeII73T9WSYrcrJPZmSIRyAsUY3CyDbJGV2lcHPFfdQtbaJfnR23HhBGS3418P/8ABR74&#10;e/2F8Sf+FzWsdnDewtpMugtqEskUMdyTPbSSOCdhZEPy8DHmE/MwUDhxcpSUWj1co5XiLPqTWOq6&#10;r4QvfGGo3d75DahMNLsNYs7Np2AKJFGoYqRIxdWJC5HQnHzCrem6Zd6N4Ys/CWjtp03iWS6gtLGw&#10;1SYL/pAYXBuCrny5HVDNITjzFOCx3cChZ6Nq2h+M/DPiCG5up7u+uv7Uuo9av5J0tINoVriONmK/&#10;LE25NyIzEOFIwDWD/wALC1PTPifM13oOo+I/FUbGzuNXuGgt9O8JxzwniMsryTTurSOzEkAOSNoI&#10;z5fvVJW6H00eWlpc1PjtrHxV0Dw7Z+AIfD/iTxFDJorXGsa9aw20txLdXc0cUUJiMqrHEPM8xmk2&#10;JEigbeDS6emueGH8N6HPq1lcXek2+q3OLl0a3a8eRjC8sgeXeqlZAFB5DARpgADxrQfjx4o+InjA&#10;a3psWsarp+m2hs1uv7ce2iv59o82Y/uzHgfulSMbzl24yc13XiPXNb8S+DLq21VtR0nw7qmsLNqU&#10;v9pSR6pqgt5fNiijlTzHiiBDNJL8gAVsKCwrSVNbtijJ7LfsQ/BbUdEk8b6n8Tfind6fpuoN4fkv&#10;7me40uKOS5linPkR27t0MPQM6IQzZUMCGrrPGPxC8E+APDmneJPH/iWOTXtYgm/sXSl8SZupbq+k&#10;McbiWVDvKs0fzFD5ZZgoABNeFeHPjZ8Fp/iwfEVrNYx6HZ6TPZWOk6msc2qXd+k7HEC3GVZW3o3n&#10;TvnITCkg44j4n6N8Rf2m/iNJp+i/F7wxrGuaJpEd3J4VsWW3l0tEdHCyEsfOPmz7ARIxJDEKi7Vq&#10;fqqlJK7/AOB3FWxXsYuajp2R1WkWVt4w8VWulaJ451FNQ0nXLe2kvrW6jlngsHXzZ5ncojPIsuGA&#10;BOMEAE9Pco/FvxT+B9j5Pw2+FGrXHjDSNi6TqmpRwzyyWlxE7CSWRWUtHujdiZMhTgHZ90+YfDb4&#10;C3vw+8GeGfFWmeEre7v/ABBareeLGi8h7vT4raBporO2UOWUyXDeUUjLO7ScmMAgeyaZ4P8AHXxH&#10;0Xxr4sh+JurWMmsaArain2gRXOkIgkV4RcB38slcoUhwVYMu5u20afJGUYO9t+jOetW96EmrX76o&#10;84/Z4+JnjH4o2VroPxD8UaTJpslxdmWOXUI7CS6CySDzGleNEETh2yygFiGwTkCuP+NX7Mk+p6D4&#10;P03w/wDEfS7eHUPF81ndTXF/NdajqbgygiGWC3LYdA0ij+N/KTjINe1aH+zV4a8MfDxfBnjn4W2u&#10;uWWoWsOlXCzTiGTTdPtIBstYpYlk8vzmPnOiLGHMjGVw2aafEXx98eeO/DOj3+i6D4R0zwxrL6qL&#10;WYJNNM1s0sdvbwWsQj+zKhVHYurIxiyCNwFVTglNN7hVqSqwaT0fU0NY1T4N/B2fR9Rur/xBDa+H&#10;YF02G91bVfLtLsx3MayzSq6+Y+wIuJEYxEsVBPSqd38fdO8PfAPw/wDFoXceuR+M/EVjDotrqFu0&#10;bvEt+sEQlXDSTAIvmnGBtjxyWqz4h+INrH4+8A+CrDwFoeqazb3U0eoXWoXkbQ20ls0TpJErq6wM&#10;gcMFRhyzEkBdwoXvjgX/AMfYvjp4/wDiF4Q0vQPDdhc6fZ2LXXl3YmkiYOIHVAseQqZYhtwfqcZP&#10;RTlzX5+py4iM/dcdTxK/0X42ftN/FjVNJ+ISah4B8FzadNb61Jb2M9vDLLFKxtFVJFHml7ra/lty&#10;duRXp9x+zd4a+FnwPhX4R/EnSbS/0fXbG2muNeunvPtuqK5jBeAl3iYvFzHCVQ7O+c1k/HX9p/X/&#10;AIY22l+JZZ9DW+nuNPv9H0/SWmuPKTK/a5GkZQgLQySBSNxVixzkAjj/AAdf/F7xdD488WeDbHXr&#10;jQUtZZtNtJLfytQdTC073ioQ22SaSdkjACBV2MG421VStT9mlbQzo0qsazTlZvY9W1bwlEPA3irW&#10;/EfxkvNW1LRbGXTbfULG3tdPt4plj89pY2eWTzpQDG+0ZLFY1ZeoGR8JfEOgaze3x0/RZNS0nwP4&#10;Zh1W1jvvEU1ttmSKWCS4YskW4kJtM00joQMqoTbnrfhB4X+D+i/AKy1C08JXWn6HosiQabfa5pza&#10;hI9wV2Xm8NGqtdyOBHJJIvyiUqHAXAxdW8afCvWvF6/DCTxNbzSeJGksfEVrot1Fbtd2RYCOPMk4&#10;FuA0yn92jMYkcY4JEU6i5mo9TTERk42nrbz1NT4YX3wT+KHxX0/wl4h8AXFxHpOlre3F9YhptN+1&#10;faRO0aSEmGR3YzMZD82AXzjBr0OZbzxR41vNW8P6doELTPbabqV0/lwx2cEUilXZtqosMMMcuUDk&#10;biBxkqfPNf8A2gfFfgG0uNE8LeINNk0W40W++y63qESz3d1fosUaiW4UqogjRmX5QhG1eprf+GOn&#10;arD4QtdLg8IWskNjZwQ3EOkaTFAZ7iNUDPGWRim3z1LSsMqCuMbRgfbexjTpx3enr2MzXfFHgaDx&#10;fcWGi6bDqfh+GytlkWFp4ZbxvMKNFvV93/PNsHqFY/d6x698a/E3xL/suHQNOtdJ/ta4sLiSym1P&#10;7KLGCWPzDd3L4LNIqIkCBwiZZwuNhNZ3jP4m/DH4R+HRbaXpUnibxPqDTLp9joMFvfXkV3IjCJlT&#10;5ZIo1V8swHOCxJwRXFeH/hH4K+NfwSs/ian9veGdb+Idvp+i+IrWHUtkltHYTyRENFOHkjjeRZM5&#10;dmdI+SuCazqU3KKc3Y29tGlJqEdjmP2LbY/GPxb8WNVk17UJpLfVDo1uHhfzjG87TsP9ZtRTFArE&#10;sWZt7BTgE17D8T/ivq9xp/iC80S60rTdLvLqHTtK03UtDtma3tx8s11PctwhkjSRQu1duCSzHpyv&#10;wf8AAXhX9lX4M/avD2vah4y8TXE0TFtLZhpomlYrG0VuuGnkbEgBkBCqTlwBiuBvP+FVXvirWPiN&#10;8WfhtrVvoMfnOt/a648kd1KjGOGIQxuN6zyrMWChVwuQeSCq0406lqS2QYWUq1N1K730V2ezfBf9&#10;oz4YePfDDP8AD34mWmmw6H9pOtahFo5lmuZDGtxM1tvaBVjXYAu7IKgIMg4PE+IP2wfDGs/CfTJP&#10;gHeSaXda1p/2qzn8aXkojt7WBf8AViFQ6b2nlaU/JtkweuBmb4feBfhYvw+OmXP7PdiNR1G3mijt&#10;rXQk/tbVLXdIryyOiiSGNgqHBzgHlTkEec6x8N/Fmn3XjPwJofwai8IeFdDhe6g1S/2zWUUjTwyr&#10;bmSQHeXjmJITBKxtkjbR7aM42T6ExhKlU95K1++/oXvDeq6tquhW3j7x54USxtNP1KHUrO41K8hm&#10;v9Qjtb+GaMw2ZjYxodq7mdkxncOFBHoXgbxV8NfEOpQeLB4kk1zWV1k/2Hps1hbrcaUBL5BmuBbK&#10;6yOrrOys0jBi27GADXPfFOx0Xx7qPiOz8I+MtN02a8juBM3iDUJrGb7DbLC/k25MeCjLuDNsGPMV&#10;ednM/wAB/gaPghY+NPHfx41rwrdaDPfWOraD4Y0GwS4vPt53I6XdwY182NPl2g5xgttXNctOEql3&#10;e1juq1IWScbye9/wPZLu18KfD3w0fD2reM7C60uxvnCafayRym/v5nxHDMcH5Y0J+XChWkHOSBXR&#10;6l4l8E6lb315e6FojeIL7V7e3t3vNQMc9vZx2xUeTKEYQyGTewVenHI5rzzwxrVj8T9ev9Z8KeFN&#10;MbSNPvPtl5BayJHp7QmExCIKoXzgrLEpzjmIAAYrR+Et9N8Svi3468EeJLVtYg0z7Gsca6Nb2p01&#10;rn7WkKtcLKWleSKMN5bgbE56tk9dD3k4pfM4cVyw5W/uN/45a/o2u68dR0+y02wt9DuIJGbUPKku&#10;5FLwJJIyAhpGMkg2rIcuUBIwCBueJ9L0m0s4tf8AE3hS3v8AW5tPt0n02NRIWlLshLIkeEeRc5Ze&#10;duzGOlchrfwusPhl4Qjk+Hngrw7ql1rV0tz9lhsZZFmjBQwxzGaZVZVAUttAHJ+UZzVWy034l+O/&#10;gdJqPxe8P3Eeo+IIESx0OPU4vMsGLySQWkctu0e6RT5YkdEGSgVTgVpGpKMGl97DlpVJR6W6dznf&#10;il460Syvtf8AB+i2+s3iw2iWYXQ/s0ymd3ZktvvYjZY1jyTypLdCKzTomsW9reavJFJDpusW81tf&#10;W6albM1rCd5+zRR7SokcEx7oxwpJU55rkPDvw21DwFFpcFvo0mmabouqmTxRo9xb3BvLu6miR/LD&#10;MHCqiSIm7OTu6jmuz8VC11rRtU+Gur20l7AtzLNJpN94ov5LWzEpMvlyXLoWuJA7uMDy0GzaGwBV&#10;R5VTakTU+JSijo9c0z+z/Ad54d8JX2g6Xb3FrDdSRahNDHIrTfu0gMgkaJmCxMxRQoReeSQT8x/F&#10;T476r8PfBuseD/Dq3dzq0lwLa91e603EE5iCLGiAl42BVQ+7zHbOTgcV7d4o8U+NPhvqcHwo+DWh&#10;aDqus6PYRxLpN1J5sVjCkWwxr5jedLKXf7u9i3BBAGT5bNF4k8S/EJ/DXx/0pdWtk0VVjtbixMcq&#10;3slzGZFUXJZFHlMXJjRGCgDcTyXzxUrvYUY1eRxXxflc43w18UPjx4u8JjwV4a1XQfLkhzD4d0fQ&#10;V+2CIBbfO5YyyD955gYPkEFshsZ9CPjC6+BFro+h6N8M9YkmsdPvIbrVvipdF4XYTM8EmLlmKDIP&#10;yFVBAQAE4YewfE3xz8PfDPhxv7K+FvhPW7ix0f7Ppek3Ufk3Q8mJp3itgkEhjchMgZj3kL0yMfHP&#10;xj0jXta1+b4meLfEEWgz6npsc39iz+H3tVu71XZJEj2swlVMA+ZyCSAQvWo9p7eXurQqVGWBp81R&#10;6/myl8QPGOgfEO70+202G+aTk6gy3zi3ZmYOEghYfuVQHnblSSWGMjHuP7HHiHwH4K+DuuX/AI0t&#10;ZmsdL1Keaa3ijdjc3DwoyRggFTG/lAMBgkDjAGa8f/Z/8DeNtdlvE0K68UWV1dWc9rH4g0GzEQto&#10;NrCb96VJXlUAZGzkMByeOu+LX7RnxG+F/wAGtL+DuoeIdJvNWNwXvLSxtY5Vt0IQQK8wkG6cjzDJ&#10;lSRkBjkEnoqSg6bpR3POw8Zqr9Zmvdb/AAOHHjGdLTXviL44vGl1yZY7zQ7hrVNr3Ad3VQhwijfK&#10;7EENx2615zfXXjzwl42XxhaXd3b6lDMZvtkF0Ipo3kj3LIjxcA7WBKg9PSmpf2epWklvfXyl2YBG&#10;u5OFkz91QcbemMjrWhaX/wDZ2ix6B9pbAnlukkbf8zOMIoGflAKg8dTnn00ptRp26mOKj7apfZPV&#10;dirds15DcajI8vmSKVjnadgZGZc5IOWIGCT1680TajqF/qkeqHUFuJL5I1nkmmU52YVUYYx6DGB1&#10;9ia0ruCO5slu4bSZlt33j7Q4ZeeCNp5z/TP1rO1fVrjUdRiWKSC2WKPyVjteshBzyQp64zk469af&#10;MoyD94qfM5XuZ3jAXmn3rWYv8qzEyb1XcMnvt4QbcHk85OKzbPVku79bkWWV3MC7SsxEmMA/y79/&#10;apvES2d5Itz5iM0Mn70uMguABgqPbj2rNu9ShtrSW4WxYyXMhYyYJy24kgc+/b0pUKbq1lFdWLEY&#10;j2OHlUlskbVxrc0E0cYvPlXaF+ZWyoAGMP0/CifU9Qlb7Rb3P3fvKyOn09V/HFc5Hqdy+HuIZnyM&#10;quB09CGHHFTG8tpTvZHt8/dx8oOeox0r9Np8tOlGJ+UTqSqScu7OhfWvKOZoZVbIAlVsg/l/hTxr&#10;eotkreJIp/5ZsvOPTtXPNcywDKXjSDHKsucdv4SP5U6O8gljbcWkdedomDfhhgMfnWjUSua2rZvf&#10;bJJsrNbhd2Pl3AY+mcH9afPclUO7zgG4C784/P8AxrFgkfKvMrLnnOGGR+o/pVu0laUboJIeG+Yb&#10;f8B/SpfYzjNSlY0ka7kAMfkyruxh85C/kaLloVPmtbzRv0V4jlT+VUWmby/Lnt1Xc2fMjkH/ANjT&#10;t8rfLJc/L1CyKf8A2YEUW2By97lL1teRLIwEqLu43BfmP16f1rc8IeOPFngrWY9e8I69qOn3kP8A&#10;qbzT7iSCQN7MuD+uK5oQTiQJ5pZWYcx8DHqeCP6Vcj890VfIbODjb259hVNRloTGcqb3Prv4Qf8A&#10;BXX9pXwBZQ6L41Gn+LLeNgPM1yxK3O3086Lbk+7BiT1Nfop8Avi9Z/tCfDPTviT4SvLf7PeRKWWG&#10;PDW8g+9GS2OQeK/De2nk3hFu2Zum14+n5gV6l+zx+1Z8dv2cPEMesfDnxRex2pmU3Gk/aittdgfw&#10;sjbl5/vcEc814+OyqnWi3SVme7gM2rU6iVSTcX+B+0F74c1K9GJNRPzfeUx9f/Hqx7zwOIY9z38o&#10;Zv8AnjHk/wAjTvgd8Srj41/CfRfiM+mxWr6pYpK8MN2JFjOORuXGe9dNcadZXDFsSnPB25PH5V8i&#10;+aE3F7n2EHGpFSWxxM3hOMTHy7/UMH72yxDfzAFFdjLolrvzMZP9nK8ge3y8UUc0l1N1GmV4xbSE&#10;wOBGq7isnmAkHPQ4PIPrUsFzDbjzYX2TLwJUYbl4IPOemDz61ajOlSqWjuJD5bYZW6qev4j3HX65&#10;FTJa2TOrSNKytxtXcCD7ep9veqs2Y35SHT7KfXLhbHT0jMz8LCueR6jJx+HGPetTwprtno1peWmo&#10;6bJNHdJt8pSAuMHcOuef6V23hvwfbeH9FkEYeS7mhO6RstjI4X/PU1j+EfAtjqunQ6x4ijaZGX9y&#10;q5DbQf4ueeQff3NbRpyjZrc45V6crp7IyR4wf/hKYtafSsQxQmGK3jkHmBQDyOffPHamzeI9Hurq&#10;xgn0K4bT9PQrHCJcyMT1LEnnnHftXoEOgaTZNtt9Gt17hvJXkfU5NU9X8DaBqEeTYeRJ/wA9oFC4&#10;+oAwfxFN06nLuZRrU+bVficjqfiMX1tqnl6ZJu1CdfLk4aNVUAYPv1q1P4s0oaYyQ6NOlx9hFqrb&#10;gVVcc/1+gFZfiTwvqvhu+FtOd6SHMcwYBZFA9Mc/Q5/CqUEUUkyC6xCrTKJGTLqMntxlePXI9xWE&#10;p1Iy1R0qnSlC6OsvNX07wtpthph02WS4h03MR3AeU0g+bse49xVLwjZ6hoGg3+qwhtk9usdnkBWZ&#10;/mBwMZOCf06cVH4g0PTNCu4dMhuZ7ma4ZPMjnjyqxnuGAyD+PIPcVFrHh+C0h1JxeS+XZzpHagjG&#10;5yuSDx2q5e0+4xj7O3L3Dw5rNlpVhdWerWck0czI22NwOVORnOOOneq2r3d9q2qTayJI187AdV+c&#10;bNoCocEencYzWpfeFbWx0iZ5L+aS4tbWKR41QLy38O7B7/8A16NO8GSXmo2tvBcMI5rNbi7ZsBoi&#10;RkDp7jrUONRxUWbQnRUnJGK6xBt6QxRhfv7QCp564yMfmaLIvE3nWqqyl9zKMbX478nnH0Na2i+G&#10;bPU4/tl1fzRwyXjQWqpI3z8ZyfwqzoPhGxvr/ULOfVZo2j3Hzbdi25F+UnJzz+vXGKn2M3v1K+sQ&#10;1sY6+bcyMQrbG+4EXofy7V8qf8FgLbVvD/7NGk/ECBb77JoviKH+2Tp8xidoHwR8211CiSOM/MpG&#10;T0719cSaX4fsJ5J7S4uWjDZWS5uJJMrjPQk49MVw/wC0B4I8KfFf4eXnwo8TaDdSWviC0mt/tkkB&#10;SK0YrhZMnG5wxDKoznaSeK5MXRUaWh1YWtONVSR82/Cu38HfGrwBfareXGsabdagltZSTTQzr9kZ&#10;bSCTAMkbK+7LYKq2dxAwRXj7aoJrCTxD480zTLq8uNS+2WMbafcmQM94YrdI0mba/wAirGCAqHaB&#10;83Nev6j8O9O+H/w5034MeIdT/tCazji0drmCaWCORltdxnILAj927uNxIBJPBxny/RZ5PAfgxte+&#10;LV3oYsY/FX9r+G7S3092FwltHizhSSZfmmWbEhdBsUsoXkAnyuWnKTlE+vp1eaKf5nmFx8Jf2ldK&#10;8d6TD8E7jQ9Dt9FaR9b8UeJrhAkA+VzHBAA7bI/ut8oZ2YKDhTj1T41fD/4X+F/h3pdv4i8cLYaa&#10;1jeXepTrazRxGGVCRHO8ZBVEto0bylK8sc+hz/HfifWdW1uOy1i61a58Rax5Mc15DI6raedchJIl&#10;lkCxqE/e8tgbVdySOK2vEHjzwP4r1qPwR4V8Urc2ukqLTUZHYtD5E4eOTDTLGsi7lUs5GzYqABs4&#10;bN60+QvR1L3/AA0PkvR/ht8Gvi94nX47QwxXS2dmuneH7XQ7prHTNKaN4j9puZZAsjyoruzQxEhi&#10;wGcqRXsvwf1Lw18S/HEngvwJ4Hm8P3msXjW9rpdhbtHdTQQoQJ53SPmOJd7DzSwVsnG5gTD8e/B4&#10;8MNqrWXxIh0yPSbVvscEght7WM3EJUFR5XUYSQmMF29eRnM/Zg+JEWn6J4X8P3jWMNnoOjXb2s2k&#10;6rIsy3TysTdSNKNsTyiOQ5DvKwYARoCDW1GMpxs+hz1OWm3ydT3/AOMkfi+08I3nw603wne3yx2s&#10;/wBn+yqIhHNEsaSgOUPmmN8Z46AcLk1xn7MfxH8ZeIvgDrWtfFGCTT7W+8SXkthNYSRx3H9mQySN&#10;HCshBd9z/aAMDO1gflABrldP+KfxE17x5daJ8Qfjrqt1DDYy6Xq39hSJDEsc1wsotY1WGADIRtzL&#10;gszEucDIxtX+Iehal8H9Z+Cvws+NurahBpvkS3V14gkit5LmMxuWghBUJbKnlRoBklmfcW+apjF3&#10;co63Nrv2ajNruev6/wDtCeENBvdOn1rxjd2K3ljNe28EOlzw2yqY38qKUFQWZ3fYCGbewUZG4rVL&#10;xH4pfwrLoOo6/r015eyXiz6o1rp4N5Z2BUFLcMPkUvvy2xQf3jruwcV4z4VHhS5+Hum+KdT+Bvij&#10;Vry4mtXsGs1aOy88u+xWJkbzcN5RZ2RhhQMrk16741+Hmv8AwV/ZztfHGra14gli/cS2Xh+38uWO&#10;2uNygiKQLukyomVQxkKRBtu3hlKlOSjdbmkaybUdrhrvwz+GMXj5vijqXhrW7OGbRls9H0W+s1eK&#10;JWDyyTNC7+Y6Bim87ipK8kAjdR8TJomu+PdD0fwZc2Gu6J9jbTtLul0qzaI6hMC63KvukGPMUFnY&#10;SEIowqiud0nW734/eBbXxl4mjuLr/hKryHSPDuhaDZGG9urd5RA99eyu6rDFK0crAApGVVTljuNd&#10;zp2htp+laH4S1O0m0mSPTb3VPsK3UUJ0q23GJJtjzHYzKBEHWXcFG1FYsc6P2llzPrscvLT15f6Z&#10;4Fa/s+r+0/4yh1XU/inc/wDCM6FosekXy6bJbRz6neI073Ytw5/0eBJG8tZJVG9RIyrgivZvHPjb&#10;wX8MvBk11e+ItS8N+H9U1OEalZ6XfCa7gtII4wk0OzdLumjtcLIRGApJGC26ub8A/DHTv2ffCXib&#10;4dQ+Ftd8QXPiG6ttWhvL7RmCSwtOqspmBJUiMbiSBmSXgOFzWP8AtQ+K9Q8W/s26hoY8MWFhNJq2&#10;L23sftNssbfKYbVZZ4GWchpxvCFfliALBvlq60tOToYYZSjeb38y58cPjX+zL8RVj0/wn8T7640f&#10;w1d6U1vocmuSQ2d9NA7TOVtXImuFaRgrMCuSiEsBkGP9oHwbqdp8RtN1PxD8J/Cvh/w94dk0dJNa&#10;urJUm1PUJxHb3Ko4beNj75ZF3HO0LkggVX8Dfsgfs9a74O8F6PqnhDVLnULoLa6xqyXCW1mLSJgJ&#10;ZWXe26cb9oKEFn44C5HTeIviv4sg8b6XY/CPwtB4/wDC+oatJb/2bqGjubiGGzd0upjchV22izbR&#10;vKl5BFJtc8YqKpxkuRCqSqTjzS2/UND/AGYvB2gaqItYhe3t0vpEjsb/AERFjtEMEc6sUk4ViWG5&#10;nDOxRicCuki8d+PNevdV8Kw2muaL/bmiSTtrtr4bkZpoJt32hjclPLikbzImWHh38vaFwpxDc/EK&#10;w8C2+m+JrDxBqXibxF4m2WsmvXWnmG3EigC5Ii81mSNWiMa+WVc4IL5yRz//AA0p431bx9qHwE8R&#10;2N80dr4d3XXii+0eWWOdvMeBpURcLGoaQKqlmBwevOblKnG6juYxpVJSu5b23PJ/An/CLfGX9qCX&#10;QPCPwaSO40PS2lurqPxC1vLGInfzxO8T+ShdiQy43AKVOTlq+i3+Hvh/xvo99rxudPvPD+iMs+g+&#10;C5LGTbqErSZEUcrrH5gWORpWx5jYLAZJyfPPg3+z78BP2Qfhv4k1D4a+PrXxLdeKJpUuL3xdfi1j&#10;sRsCCJZ4VZ1TzJHyqgyPIFU7Qpo+G/jn41eKbLUrOHwroOh2sJuLLSfEeoa5EI7pYpliuBaw43RY&#10;EbM0soU8gck4rKUouKUehtSp1FUcpvfob7eOLrQdR0/4M2Nlpej3l/qFrBp/hHR7GVPLhZRHc3Hz&#10;T7jGIwZZJJETG1tm0LWV46+FPh5NTsfEvxT8TQ61Z6DqEd//AGVfWbw6fY29srxG9mRR5zqSp+Uu&#10;UIGNpIGed8EaXH8YPFutrrPg+4sLGZLSHxJr1n4muFgv4G4ltopSd7K0SxB2iVC+984+WvSvFHxv&#10;T4Yf2h4W07wbYrd6jcXMyxyNIlnawFpAJNx25ZmZVjiMpJZsKCAay5qjkpdTo9jS5XBuyMbxV8Yv&#10;AGkanqHxb8PfDjXZvEDeGW0jRdZ+y3NlfXa3sCO8tpahNkCMZjtaUmQLGMZrlvC+gaP478H2eiWH&#10;7O3iiS8e/N3ot/45sY5NNtCPMk88eaoSTDBFDOOQ2MYJJpfDL4yftDeNbnxRLF4ZutJh03xZcXur&#10;af4ijuPtd/JcW8rWVhZzMHIhjQ4PljO4o2RlQfcdEtdO0XT9PuPEfh/WdFvrfwv9ombVvEEjNMpX&#10;fhYYZ3jeIhCzM2CuBznirlGO+xjHmiuVNNbGLqnwovvhr4R1TU/iz4vg8UXkOmm8s9JsbOG3uLi6&#10;kl+0xpKkPy+Xvjlbc0TZGMcgEedWqX/iUfZPih4+0exhhWR7fw/oMk0f9nXbRZuZ3m81jOMKg3cB&#10;j/COh1ZdZGnfEjVNW1PxHo0fhu0urefRrVrp5tUu7gx8TSzyBmKiWQssZKqWwvllVGY/iF+098P9&#10;Agm1PXrm71DWNsNvqE/2FbswzeZIzFZHEaHyo45Vk+THzZyeM5R96dupp7OUYe69DWl8JzeLW8Ye&#10;DNVudP0XUNQtLd7V2vGvtS0WFIPMnvpmkDCOaNdhBBKRAqSATXpHwZ8Q6R8NJLiHQNb8U62smhwT&#10;2lxqVvOrQLLBsgOGVpZpJQGO4jAWMFQAQT5noHxG07xL4O/sfwR4E1HUPEni6+uJE/4Rxo2ibTrn&#10;yZFkuLqYBJWfy/MdYmCxgKrPnp6F8O4tFfwc0+ma3NrA8N64r6lrk9xFYy6/fQGX7S2FaTFvtaCB&#10;CCrOI92Rkg7U/wB3LUxko1Ff8DtH0nxJ4htNLt/D2k6tH5sOPsd4slt9pggCiZZfMR3EUi9XVdxR&#10;MA/NmvPtOtNTupbpJtVWzuNFjl1GHWtWh+zQt5qbElCptjHlCRskEkIDjaRk7XxN/ao0b/hXl1fv&#10;8L9Z0po7O8j0+NbpFYJHuV9io4kXdgKCQA2/JO3OfnHxp8XPiZ8X/CN/4M+CngK2MvjK1S2jsY7q&#10;eJ47dNkf2QXYEcJjUhSwVkzkgqy7s51Yuc0l8zoofuafM7bfiL8Mf+Eyt/i3rVt4E+PA1TS7GG38&#10;R6zdabYSwwz3NyIspPK22ULKio/y53L5YBwAa9YtPi1b6W8PgP8A4Wdov2vUp/PtYdXt5r5zE0rK&#10;Lh4IiqZkkmyJJWGGQD1J8n+I3g/X/gX+zfqXhfUPj2T4i1PVbHVfE81x4fjKtNaRp5Ntbzs3muis&#10;UJO0BimQFGa6H4W2fgbw14D0vx74w+Ius+MPEWsae39kzaVpkEcdhDMVZpo7r7z+WyEeZkkkBQo3&#10;E10SjC1k3oZr2kp3a3Wxs+PNYv8A4PXug6XouoXWoatrWoFtf8RTWdvci9Z8yNGkPniSQboo2YRF&#10;TsULkjpxFj+0Z8P9a+IH/CWeJ4rzw22nWs8Wi3GqQyR2rTEiPz5FGVgZR5Hy5Jby0GRu56DVPiTq&#10;q+GbPX9G0SzhuJFhXRLDUNDQlLjbIogLqFWKKOFPNml6/MoxgGvIfC3hXR/HNj4m+I/xU8SadfWu&#10;k339mW2kreFUedLdXeQZQExnzEkHTceAeNtTGPtLyktCpy9n7sNzr/jX+0L8JtSvrPXtD1C08Uao&#10;XMS2GjTSpHEs0ZEjqhUyec77VwJOycNtG3zX4J22seKvjpp/jr9pnwVqGuaTbaTcSSabqFu08kcC&#10;Q7UjERJaJflAUnC/IfQkeX+IvBz+F10jxz4a1XToYNSvmbT4pr7zLqAxSFfNaNANiFxkZUHGOM5r&#10;Qbxn4xj+Idv4l8V+N4dQngKwnUtWMk0flqJcZHytsAlYgcnJzya6IUeWNoPc4a2KjWklVjt9zPbP&#10;En7ZunwfCC78NfCP4cXnh1NJWHTdO1jTb6dre3TfLIcxvlRMxnYsw5C7e+TXy/puu7L9k1OAXE10&#10;25rqdS+B274A45OK2NU8eWN7bajp41m3ki85jbtp9t5STLuxuII4OAOCM4wOMYHE+JpvsWlRanpd&#10;3AsW3MiybtwfOcFQcc8euKqjh93Jas48Vi4xinDRLobej6tfW800a3Hmk8yeTCGVQSTkbuQD14xS&#10;aNqOvajfSGBtphhbYJLjGyMk9CfcnA9a4Wy+Inh60vIbvU9XmmLDdLb20flpGemz1OMYNSj4naMt&#10;5Iv+saRQAyQ46H8lGMe5rb6vUi9jkljaHsVC53eqTXlla3Ew1Hcz7WVkG5gcd+Oewptpc6gs8y3e&#10;5pGwGXd5ZkCjlT9R1rjbj4iae0X2O3MnmeZkeVGdzemAOvasK+8Q+PTffajod5NHJNv8xsu4B455&#10;+X1qo0Zy92xzzxmF0blsdfqHiAaVqcIexEDfdk3EZ5Xgk49abqOqzaksNm1tFKse7cOOMtkY49MV&#10;yMuifEnx7qo+x6W1vyoaS5IVNvtgnJ9q9W+G37LfxO8T6fC2k+EtY1qYgb/7I0ee4Mh/7ZKefavU&#10;y/CqNZTlbTzPGxuOdai6cU2mcmkEcJP+hzLtUAtDlhj6YP8AKpoZJ1KiO83esflDI/XP6V7/AOGv&#10;+CbH7ZPipWm8G/s9eK7i3jfZINS0h7NkYDOAZtueD6fjXa+G/wDgjz+2/rZhE/wNudPYqWb+09as&#10;VjGOx3TkqT9Oa+ojjMLCPvTR8q8JinLSD+4+TmiaENJP97+9JJt/nj+daEVpcXoV57dvLXo8nI/r&#10;X2fo/wDwQ3/bEuZzFf2vgrTV4K3D+L5Q6890it5B+RNdroP/AAQi+PWI31f46eC4R1kjitLy42n+&#10;6CIo8/UgVE8ywUY6TNoZZipW9w+BrK0MWQGXaGPy8cirUenof3kluAdvytGw9fav0o0P/gg3Z3US&#10;xeKP2hU3bQZFsvCblQfQNJcAHHrgH2FdJY/8EIPg/YFf7V+NniCYbz/x7aVDCGHr8zyfyxU/21gY&#10;63v8ilkuOlJ2jb5n5bva3LSeWIlK9F+YHP4MP61ZgtbqI7LJTH2+6y/qCR+lfqxpP/BEr9mGyjVd&#10;Q8aeMrxd3ztBfWkTYx0wluO/piup8M/8Eiv2H9FvM6j4S17Vl2geXqXii5RVYE5z5LRk575btxjn&#10;M/29hOWyT+41jkOOck20j8hbWxuScS6W1wdx+ePnv04xVyDS4wuHt2jC8N5sZ/qK/abQP+Cb37Ev&#10;hW7a7sP2etIlYoFRby7u7xFA44WaZ1/HHNdZpf7Jn7MOl/u9P+A/hG3b+Fo/DVqCPxMf9c1zPPqa&#10;2gdMOH6n2pH46fs3fAGP4+/FKx+GUviFdJa++WO8XSJ7oK/YMsQJQEZwzYUdyK/Qb4K/8Ea/2ffh&#10;7d/2p8TtZ1TxddK2Y7fcdPtUPbMcblm/F8cdK+tfD3hTwZ4PtWsPDHh+x0q3bLNDp2npbqzeuI1A&#10;JNaQMSLhIn2N9Rgfga83EZnisRonyryPWweT4fDxvLVmfoukaX4e0W30Pw/psVrZ28KrbQ22Nqx9&#10;Bjkihk8wMzXjdcLmMHH6VNJLCJcgJGoXavOTj/vrNNcwsuxZI2Cn5dzA4/PgV5rT3PYstkUptPG/&#10;awV1Qcb8DPvyP60Vbkyx+a1X/eH/ANYUVPL5FRkZkk1uEEds0lrtXaph3Dj0OP8AGtHQpbGa/WVJ&#10;Jmkt4TKYpJJGDMq8EZPzDdt4PNQ6daWyySW1za7VCsYpmX8SDjqevP4e9W9Mg08mYGDyd0DbZFYI&#10;24EP1z1JXHXvWqjHmMaknytHpeh6vFqcTLj99bkxSL3dlOCwGehPtVfQJP7HvZvDc0ijEjS2Xy4z&#10;GTkj3wc9O1Y3hfVtKste33txCiyfaUWbzFC8uJFLc8Eg/QkVu6vN4X1iIW91qlqskLZjlW4QPG3q&#10;Dnium3NqeXyOLtY1GM3eZCv91l/lQUyu5G4643cj8q52HxVeaYVtbm9sdRjH/LaG8jSTHupOCfpV&#10;kePNNUjfazK393zI/wD4qqJ5ZdES+MrBL7w1cB1z5P70N/dx1xx6Zrz3TLM6jqdvawqW3TqsmN5H&#10;J/Cu31XxrpN/pd1YRJ5bzW7opeWPbkjv83Fcxps11oOtQ300CySQfMkcTZzkdQwJHesK1uZHVQcl&#10;Br7i14iuTd+O/s7xPJDHcRxx7WI29M7SD69jmtLxfa2MuvWmg25kfzrr7RdFM5G5scjtwD+nNY+m&#10;add6z4jhvWWOPbcefcux2qBvBJ5P8qvaXK+peOZNfkcrDCryLyBlQuBS5dNH1CcXFryRY1qSK406&#10;+Db92oausEbrkttQADPPIBFbWoSabpEd5JFuW4FnvOOyoNqj6Enp35rl7rxJFeXtjMNNW3hs5GkE&#10;ZmUq7k7uTgkcn3qHU/EepXH24TWyxtfeWqssgKxonbpznJ596rnpozVOpKK0NC3gv4NK0yOzlihk&#10;t7WW8aTB2jtyO+cnGOfaqmgRSaXoOs6tPv8AMljWJZAxO/ceo/E06Xxit1p66eumLDM1qts100oZ&#10;fLXtjtn8etVItca20OTQ4bMfvboSzSE7lbA4GPrjvmplKDldGkYT5WrbtFHzYWO2WWaPap6TMoPs&#10;MdSf51YVpYttoys0Of31vc/OcexOSCPTp9Kj/cT8NG0Z5ysjfL16Dj+f51NI7LGLeXc21cDcxJUe&#10;3HSuVx5tzuXu7M8v+N/7M2lfG2aOZb1YU8xBeWt1GXWSFY2UoFVl+8DgkluO1eW/ET9kD9onxJ4u&#10;n8U6N8V/CQ+z2N1beH9MutOmWKx851IOQrYSMZAjAx93njNfTzGFnRMruY9Nx6/l1p32h1k8m8ja&#10;TauPmyrKoGB/+o5rH2MOWyRssVWjb3tj5I1L/gnv401XSLPQtU1DQ7yNbS/j1a8fXLuOS5a5eNnC&#10;hYiRnEi7yysEk2rjGaydW/YU/aV8aWeoaV8QdH+GM2n3XkQW+k6TcTWtrFbwHzUV0FqzsDMkRfDH&#10;eiFW3biR9lvY+aFkhuGZm48ubCk/jnB/zxTSLSIva3sajorKWEbKf6/iDWf1Oinsbf2hjP5z82vE&#10;/wDwQ0/aL8V69cajqH7R3hSG2IQRj7LeXCxbUVQoUKqoB2UEADgAAYr3b9i7/gkX8J/2f9N1i6+N&#10;nii38d6xfSKum3ljHeabHp9vsYPGI1uSJCxI+Y7SAMAYr6vEQjuPPgvnYjnO3DL+XFWYboggyKjH&#10;/ZjKt9eBj8xWyowjGyMamIrVJe9I8m0v/gnx+xno19Pq0XwI027mvHL3V3eX13ctI2D95ppmPc8H&#10;sa5f4jf8Evf2MviJr8Osat8Pb2xhheRm0vRdbnt7UlwNxEaNhD8i/dwOK+hLZ3lHlJNJnHyrMp3N&#10;+fX8DSMXGSsi8NgqQVIpezj2IdSopXuzy74ffsqfA34NaXZ2/gfwRez29jZNYWcdxdy3H2eFlw4C&#10;SsVQkfecAMc9etYPxR/Zm8FfEbxtpXj/AFEePUbQsNo+j6TrsUNlbkRPFlIcAFtkjcknJ56gY9s+&#10;ZWV7WXEi52hM7x1B4zz17U213q0cTysFLHdJ5Z8wcexwenpnnrUyowlo0aRxFaMrqR8r+PP2YvEW&#10;oJYXXw18L+LtJjstUfUFtJLWwaOeYxyRRxybrxFMSKw2xBdqkbsbiTXAn9k79sLw+sejarazeKtH&#10;tNDjgtZJtSt7e4a5aRhyjO42xq2QwK7W+6OjH7q8y4jaR4s/IoLSIozyOhBqF722kfznhZWxt+5j&#10;OfrnH8qzlh+byN6eNrUtmfDPxF/ZL/aB0+51HXvh78P7y51i10G6g0O51SSyaN3aF0QOMj5hwwYl&#10;wJX3DbjcOP8AE/7Gf7Q/jH4WrYfFP9ne+8TeIbWZbx5YfFUcdlc3crq8oitxdIoCgsolfB7KNoBr&#10;9FFvUtkZINy+ZjsrA+hwRjNNtkhmnbfqEwZmPBkVlB9OFBB/Ok8PfSRX9oVZNPTQ+EfFf7A3xb+K&#10;fjXw58StU8Galp+raDftNpek3nia2j0WzZJlmimltrUF5yJDu8oMqkwjc2G21654G/Y/+J/hHUPt&#10;ra9pMdrLD/p1rby3Ba7+aQmN3KHcpDKB8p27Tgc19LtFbpJHK5kcY6MzNGw9Tg/4U/NjhtkRDNw3&#10;mZKj36jil9V6XH9eq+R8X+N/2N/2idd8eLrsOi+F7XSdN0W9S0s9P1G6jvLu8lctFiV7bbb26oxQ&#10;qiGQ8jcATnn/AAH+xr+1B4LeHxP8RPDum+Nri8toZr/w/Z2dktq1xbThrUyS3cqlkjBlZY9uGkdJ&#10;GYYC192PJZuggnVZCvA8yMsB9DyR+dR2y2x3Ii/Mv961YIfbJx69Tx71XsYctmZrGVlK+58Oaz+x&#10;t+0B4r0y1uLf4FeEtJuLzVJtU1KyvtUhu0W4kYModkcgAOA7GNc5yVwzEnI8P/8ABIb466n4ps/i&#10;P8R/jjo02q6bdXrWNrazSXGmWwuS7SfuGhXcxdlcksMnPB4r9APssjH99BtAPykbeelOt1kjY+XI&#10;0TY27lcLu9MZ/rQsLTjHYqWY15S3sfD/AII/4JC6lo8Vnovi34/yX+k2rwvqHh+3jeOz1VY4igim&#10;Rdp8ksSxUs+RkHO416Vq/wCxJ41OiTR6Pr3h2a9eDZDNPFJCiknO8rHEQSo+6OgPTAr6aaeSCPZN&#10;aSKv3g/C7gPoMH8MUy2v0RTL9pji3MfMi3Hj36Y5o+rQtaxH16vKV+Y+MJ/2Hv2pNOkjay+IHhO8&#10;g0+48vQ7PV7ZpPsduJHcBJFiLOANikOrO5TJPasnxz/wT2/aD8ePcaJefFbS49Hv7FLfXHa3vFvL&#10;6ReOHSP9zEMnEfzAjC8AZP3POzmPbKQm7BDc7W/P+hqKaAEq7XG5VX5Qy7x/n6Uo4eHLYqeOxHR/&#10;gfGuif8ABOK1+Ftsdb+E/hrw2muSabDaDVrzTZZ3xES7Sslykqea0uwq4UFFUkckY82T/gll+0B8&#10;QfEelf8AC7vijp9xpq3Qk1e80fSPLuLtd5IiaRpgYoduQyqvzsctgdP0PZLIgRoY42b/AKZhh9eu&#10;f50mzcuy2ZGcNn93t3N+GMmqjRjGV7C+uYjlWp8taN+yb8YdE8Oto+m+HNIs59S09rS+bSzarBYR&#10;OVVYbbdgxxwwxxqqqDukd3Lc1R8T/sUfHTWdF/4V/wDDvR/CfgzRreCSCPVpb37VeXe5V3SzRrhG&#10;Z5AzHk4Bx25+s4b7e7eSzW/zfebBB/EY/kam82aJjJJKrbTztfGfrxn9KaoLV3HDGVFZafcfKZ/4&#10;JuT6nqWlXev+NtLhj0u1kKwf2CbkSXkpUzXCrJMI4wQibVKNtIJByxrZ8I/sE+NPAuuprcX7Rceo&#10;WsKhNLsdS8Lxj7KzO7Nny5FEg+fAXaAoVeeDX0xA1oHwt0y9wrMSD68YpycblhsHfZkM0fPH50vq&#10;8ebmFLGVtrnwfqf/AASL+I/iz4w3PjP4l/tA2OveFmvGnj8G3Ok3PlSNt2okpmkdGUYUtlGDbSBg&#10;E1t65/wTE8eeJfEM1xr3xK8Px6e9vDZ2lnb2d15dtaRrDthhtxJHFAA0ZACAKFVAADuJ+1nluJMf&#10;6HuCnPYgfmaEkVyTPZxlVbcpjYHH1GTz+VV7CMopIX1vEKV+Y+drb/gnl8PR4X/4RtvF1zYzTSTN&#10;NqWl2UKTKJMZUGUzLtyAcFMZVc5xXHaL/wAEXf2TrOxux4r8SeM/EUl4uJLvUdeiWRWzlnBigUlj&#10;wCWJyAPSvriW/sVlQh0UAALuXn6ZAP8AOqD+IdOgnY/aJPlz80ZJx6dOK0VGJjLEVdUpPU+eYv8A&#10;glT+yHa6Xp+laR4f1ixk0mxlttPvoNQWSaJZF2u/7yJg0hA++RkfwkZri4f+CFX7Edzp0Nj4n/4T&#10;LVJduJb668QbHlbnLYhjRVz3wOtfXC+LrKYGXzvNbgfMOAfwx/Wnf2rY37r5UEg6DrkD9RVRoR3s&#10;YyqVLWbbPkmT/ghF+wKiJbv4V8TzLCvy48a3oIXHT5WH+NRv/wAEI/8AgnZKCk3w78Ts7Dhn8dag&#10;7Dv/ABSkfpX11Jo8NxzaAs3VdvJH4ZB/Knf2YHOyHWGhZeDHIvzA/wCfaqUeVmbjzRsz5g0X/giP&#10;/wAE2tOn82L9m8TfNz9o16+kXHoQbjDH3rqbT/glL/wT006RRB+yP4PkCD7txZtJu/7+SE9vxr3p&#10;bC9yYn1yfaBnCsAMetRzWVzNhP7YLL/00k5z+tVKd+pKo0o7JHk/hz/gnt+w/wCDddj8Q6F+yR8P&#10;7e4ihaJVk8OwSR4JByY5FZC3yjDbdwycHk13On/Br4JaGqppHwX8F2W08NZ+FbGMj2+WEV0Nvpl3&#10;Cm9Zdw6ZWRiP0/rTJIbdWPn2ayc84Zv8anW244wgr6GcnhTwbb/6rQNFh4z+7s4024+i1p6ZZRaZ&#10;HjT54Y48fLHH9z64ziqzQaGMSNoUir2ZlLL+dTwLpA+e207B2/Ltb734ZzRylRjGPQtS7vlYXkbb&#10;fvGNvb68Vk6j4wTSY/KMnmMW+5zuPOeatm10+NWU2keP+ebLg/zqE2OlSAHcvtyDj6d6qMYlHP3P&#10;xZtrEMo0W5fa33o24P1wKqj44QtcbW8Laiy9fMhicrn04GK6hrbS0bEc1qp9DIo/mKH1jR7Nx9t1&#10;ixj2Lx5mWH54P6VS5V0IfMYK/FzTbgeY+kamvY/6Kx/wqP8A4WVpDHbBo2pN/tJGVU57YJz+mOa6&#10;B/Efhl4y8EltKzD920LZz/kVWutf07IMUD7l5VfKxn260eqKXMZ6+N7Z8LF4dvV3bdvngc+vOBj6&#10;YNW4PEbJHvfw92/56EN/Wqd34lvZJ/L0zSmUf7UOCvryc1XkTVtQdvtFkyx92bCsfyP9KoC1e+Or&#10;i1xs0tmJ4G1iD/8AXqu3xH1hR5H9gSMzf3pcrj6VasvC+lM4a7ZlZvuq0h5/X+la1loulxNstdLh&#10;J3cN1Of8g0m4jSuYMHi7xZcybodBgAzlv323P6cVINT8buDJ/ZFjJvwFRrwrj6YU5/KugeR4Q1us&#10;a5bB5XGPeqN2LqRmeC6uIyzZCxsAF9hn/GkmPlM83fj5w23wxprLu4P9oN/LZzVG4m8ewzBm8OWJ&#10;jCH5VvGBJ9QSp79sVe1GxmijMz+KGjbblkkutuf51yXiXxjonh9GN34yaH5cHD7l/wDr1pyylsPb&#10;dk+qeOvHeiIxu/ClmVRf+f7+ZxRXk/jDx/D4ikeHRfFcN2XBXa1xj/61FbRpxS1M3JX0Z9LT2Tkt&#10;E9nFuDEfMrZHXjr/AI0yKONm2TCONT91hHn5vfnpTV1CSMPHd3ZaHopWblD74PI/UfSkuBbQusby&#10;K3y5+eYkYPT1yD2rnZS8yy1kbOf57W3OMFlaDIb/ABH0rbtriSeESMugRRnPy3HmCRfwAOR+PFc3&#10;5qOFjikQhVO3axbHPaiO8RJFkSRMqcq6wlulVGXIzKpT59jphbb1Vy3hvawyv7yTkf8AfNSMImTY&#10;ZfDbbeF3Tyf/ABJrn4Nf1BCwE3mqvWMWoX8j2NTPrIvP3aNJIqhS37vG0/3W6YNW6nYx9jItajNE&#10;7/Z/K01dp5ktTIQ3tkjp+FVYpmZPJePzI9275VYleO2fbt0pba7eLaiW0zM3LL5f7v6Mc8H04olm&#10;uRB51tp8m5/+WbSKMe2c8isJy5pHRGPLEJhAIVaO38xc8ssRyPZh2NENyI2CraSNGSdyMnA9wT0P&#10;6e1RzXN7DcboraOHEYEbdfrntjH6+lPi3XCCKGKETbfmj85ip917/hnNF+5XyLE08cbR+VatJujz&#10;8qjCc9Dz19OMVCki2i+VBbKqyNl49wXJz146H3HNCQ3BOHMK4HzDaT+uakW23DYxiUn7rNEMfiaJ&#10;fCF9SNIf3XnW0DMir+8U3BZ057+ox3pphlHMcca+zysaka1MStE0u1vaEAj+dFzJOrRo8r9QGmjV&#10;Scf7S4O78CD+VSVygtnPIGaKC3Zh1XLEgZ64xz+FRB7pBsS4h+9lox6dx3x+FJczX0LxqS7Bm+9t&#10;Vcr/ALJ3DuP/AK1FxNJPKk0zDePlZmVNx75PqenNBOwsTXF7CHS5t1Iz5kRi3Ef+PDIxSpcTl8yX&#10;EbrwMMh4+nPB5qAGENgIE4yv77H+TU8jCVlW6eIRquPMWYM54644z+pOfapkXykTXJJG25Df9s+v&#10;v1qX+0JREUBRsn5fNj4zntj/APVSKtqkYmLxyRsQPMHY+h54NJHDoyyySM24yfNzOw2fQZwB9OaJ&#10;e8JItiFpV820u2kXjK4w6/hjn8KYjoh8wzsw242+Zj8fWmxtp8SLLazIyno0bFsf/X46U15bQgRS&#10;LtPTzEiw31PGDU7jsiyiqzboZN3fyWb5wM+np/nFMvGCyt9st5Mt0WVmVk/3fQfgaY9vGFWSKR5l&#10;YEbgp+X6j+Go5Sxl3NvbjIZvT2qlYTethIgjOywvu2/MI5FO/Ht2P8/anme5Ll3tS3ZiU5/nmkWK&#10;WYs0MIcqPu7huJ/E9OlSC5ukh3Naxyf3lZjkfRhngfiPalzag0MX7Rjalu3mHow4pYjcRNtntlI6&#10;fdG4f596qzX2pq7tEFKKP9XIct/LB/DmqS+J9VUbZI2ZB92NrV2GPzGD+NPzDY3TGd+YZU3YyuTs&#10;YE9vT9aiknlifyrqNQ3TcrbW/Lp+grOh11p5d0ltcLuOVXy+nPuK0LfVQh3LHJjHzJIi7R+nB49q&#10;bKI2Sbc09tqEi/7SH/AfzqSG5lMYW73TN/z0Xgnp1xx/KoWurZ5CBI8Kk/NvkG08+o5H5U55reAI&#10;txIVb+HdJlWHt6/rRvqHTUsm3UyKFk3d9srbW3ex6H86SW4SDatwGG5vu+WcnnAwec/lVZbvS5+I&#10;5EjZsqGDF1/xFPkkktlUQT7WZfl2sXUj1wO/4Ue6o6ISui3LPb4Ecd8qFh/Fhf58Gh44YP8AWysv&#10;yjdtkxj3wcj9KpKiyM0ssc0Sk/8ALGPK/r/Si7hFhkv58y9MxRgj19P8KiPmMsLI0LFra+IDE5Bk&#10;X+X3T/Oq84mVixiOf4vlx+lR+dYyp5XlzkBcZLCph5tou6KFmTGdvm7l59fcfnVRVg+RCLmWIKGJ&#10;XsqleDz6Hiprd7KSTM1l5eWwzqmf0J/kRTXmWSFiqYmH3UEwYN+fT8zVeWTW7NldbfzIiSPO8xXU&#10;DB5Oen5ZzUhYvRfKGSBY2YsBuUcHp2b+YqQRpJ8phaPLfL3AOeeG7fj+FVDqJaLLW0e7/eDL9enF&#10;Phv5s7ZTC3tLgnrVagixFBf23ypJblSfuscge+P8KHKrkzyKDtx8snH68/zqLz4mOFkhhXb0Zdw/&#10;Pr+lPMB8kyLcDDc/6sYPrzz61MY9wYiW32hWltUVipGdrBsD8v6U1dEkkdm+2NEf+WeyRvzOBx+H&#10;FLGsIZfMmZe27aMA/X/61Su12Rt3tNjkndz/AN9LzVfZAhk0jUWX/SL1rhVPLKoLD/gQ5qt9h06U&#10;Ye+nV+2Tux+OM/zq08u0b2mmjOMfeyB+PUVHdQm7iD3E7fdH71Jeenr1FV8Mbon4gi0tXtfKjLS+&#10;haRSR+PX8+lUbyw06NjbSMyYXJZpCA2c9CBzjv6Zq9FcWkaiGI/d43KpbH1Oc5+tTxGznj33MZk2&#10;ryWh5H+frRcdjjr/AEbR3KgXm4gbV4O7H1A6++M1Nb6Qkag295MCMf6xPve+VyPzxXRXdzoUKbvL&#10;+ZuP9XkH8ulQS6zqA2/2XpEMq7cbgBnHbvmqUhNMZbQ6hDEC6M2FwzRr0/mD+QrQjCGPzpLllZl+&#10;ZZIx/XP8qyZNY8RXPywWXltu+6sw/mBmo10zUr9t18sOd2cyOxP5jH86egjUutVsoj+8nZD6K6r+&#10;PQ1n3vi3RLdv3F3JIrcNHu2sPpgY/UVBdaQlq7BI4z0/5d9/Prnrj8DUB/tmxkZraxtXCnOVjUcU&#10;rRHYm/4SKeVPMs7C6bPzKxcnI/M81X1K78Z3shOm27AHr5gJxnvyf61pWWq6mpDGAW5LfdY5x69A&#10;D+laa3s8qK8pVvl+bacZPrxz+lEuYk4ufTviDFKfM1kwKw+ZoyMH35/xpINO8WrL5V/4okmVl42g&#10;Aj6dOfzrtJryBRtJwwHzK0px09v6iqsyaWSWl0u1kVjksJC2OnajmHKJgW2lo6Yn8UXkbMfu+ZGv&#10;P41Yl8DQXsG59fnYE/8ALOSLd+PFXWh0oOWh0xN3P3bZiD9c8U3+z7Scsv8AZMwXI/1cO3H8/wCV&#10;VzWFY5vUvhjYoPMW6mkH+1cEH+VQReDdCsyPP06Ybun+ksw/nj+ddJJYNHNItq93GsfJjkxtP06j&#10;9BVXZqNhGp+1TS7eCxuP/rHn8BRrYVjO8Oaf4Y0Jf7I1C3gihjVVs7hmWJdoXG04YDOe20D0zXXW&#10;9npfkBUKiHI+XqcevUVy934msYYhBc6vCy7f3guGVsf7PfNU774m6XYQeXB4gswvSONFXA44HQfp&#10;x7UKMuo+ZI7K6tLJCs0L9SeY8tyPx4NQ74rZhyzBVxtaEZFeXax+0HdabGxtNTsbg9FUQybvcDjF&#10;cjd/ta+L47yRbPwck7bdu7y3Yf8AjxwPwq1TkHtIdT6MgvSB8u5sHnawP5imy6tDZHbM0OBzukk2&#10;tXzK3x4+LPiaRx/wif2Xdu2eVvAJ45JyR6jA9ulJHY/GHxQhOoeL2s1b7u62ZsDvyTT9it2Qqse5&#10;9Gaz8Q/D1hbEXGoqrLwEWUNu9+lcL4t+NvhiNGgjuIweu5c5P1//AFV5fD8HNcuVM+p/EG6mZu3k&#10;FR9eP8atW/wv0Swm3XHidZm6t5qDj+VUqdJa3D2knsiHW/Flz4suPLtb252NwcIQo/EVa0X4H6Vq&#10;6faNTiSZWbL/AD7mH5g/0rRsNL0uwi222oRuyg7tso7VpxTajGFe0mhbZwAzH069RTUbbMXK5fEP&#10;0v4M/DDw5H5kWizszc7VXr+VFSwX3xIiy1i0LL02zQ+YP1orKV+bVm0Y00tj1K4RIrZpY41DZxna&#10;Ks+G1WS0uI5BuEdwBHu/hznj/PSiiiQfaJ5FARnGc/Wq8bvFdeVG2FaBnZf9oEYNFFRLYFsS2srv&#10;EqsR97+6PWq9/FHHNHdRoFk3Y3DvwaKKifQXUsfMQf3sg2r8u2Qjv9aVLOAlmYMx2g/NIx5x7mii&#10;joOW4IiG3V/LXPI+6KSRim3aAPunhRRRVfZF1G3t3cfYobjzPnZ2DNtHODST3lyQAZT97+lFFH2R&#10;yHh5Pli819qIpUbjxk80lwgMnJY/ePLE9CKKKPslD9KsrW5kFpPCGjZXkKdtwHWqENtbxf6u3QcZ&#10;+6KKKkmXQteHra2e/ETW0ZW4YCb92Pm5A/P360lzDF58i+Uvyy7Rle3pRRS6giIO0N0gjOBu27e2&#10;PpVq+/0a8MUHyqseQv40UUDlsOdm28nv3+hqpqV7cxJJsl+4RtyAcUUUh/ZK2p6pqFvYtNBdMjLD&#10;uVl4OcgVvXFnbWsVvcW8IV7i3R5mH8TbRzRRWdMqWxTJ4AwPv+lTW8809jczzSFnjZQrHrjP60UV&#10;ctySjfXEpJQtkbscqPSptMmlubfZO5bDKFZvvKMHgHqPwoop/ZAc65WPLN82M/MfSpIbS3uG2Txb&#10;wcn5uaKKUthPYo3dla291JFFCAv55pscUcce1EG3d93t+VFFNh1E1kfYdWa3tPkTGdoqpc6heQW5&#10;liuGVhwG/CiinHYZYa4nEa4lb5uTz7ULfXsM2Y7qRflH8RoopS+EC8xzp0dxgBmb5iqgZ4z0qOG6&#10;uEuEKTMvy87e/FFFTAGXGAbTWu9uJDJyy8Zx7CqodhgA/eUhveiirlsBVeWQaSb5WxKZiGZeM8Vk&#10;yatqI5F23XPFFFOInsWtLvbq5jneedmK8r+dXrG6ne1a4aT5/L+960UUSLiaEKrLDI7jlRlccYqN&#10;Y038L/yyJ/HFFFY/aJLSoiQSbUHy9OPxqnHdz/atoYfLyuFHr9KKK2H0LenYv1uJLobmjXKsBj+X&#10;Wsx726V2dZirKh2svBFFFAiO0c6jqMkd6FkxADu2jd+Y5/Wqs7NbXphhYhcN157+9FFX0KZaTVr+&#10;3mt7GKceTn/VmNSB93pkcdah8Qaje2dxcJbXDKFRivTiiip+0T9or2Orajd26me7Zj5anPTv7Vev&#10;VxceVubbtHDOTnmiil9pEstLbwv9nEkYbfw27nI/GqGrRR2rf6OgX5hz3HWiiiQ2Y11qN6CWE5zu&#10;HOB70+w1fUmWcNdN8seV4HBooqojL+nazqVxcRxT3O9WxwyA9h7Vav7q4inMSSYXeaKKkmJzeueI&#10;9bV1i/tBsdsqCRzjrjPSuF1vX9ak1ORW1ObHX5Xx6+lFFdEehM9ynYRR3s+y6XzB/tGug0/S9PT7&#10;tonUDp9KKKqpsZmza6JpE0WZNOiPH92o9R0jS4UZ4bCFSo42xgUUVP2GSiC30bTZF3G22/Ip+Riv&#10;OT6GkjQWuEhZtrRsGVnLA8ehzRRU0zSyF1CxtLiPbLAPm+9t4/lXn/jDTrO1vPLt4tqpMAvzHj5j&#10;70UVXQJDdIjiW1VhDHlsknyxzXYeEb26lv8Aa8v8Kj7oBx9aKKuWw+h0Ul1cRXbKkpGAKKKKxe51&#10;w+E//9lQSwECLQAUAAYACAAAACEAihU/mAwBAAAVAgAAEwAAAAAAAAAAAAAAAAAAAAAAW0NvbnRl&#10;bnRfVHlwZXNdLnhtbFBLAQItABQABgAIAAAAIQA4/SH/1gAAAJQBAAALAAAAAAAAAAAAAAAAAD0B&#10;AABfcmVscy8ucmVsc1BLAQItABQABgAIAAAAIQDqddktJwUAAGQLAAAOAAAAAAAAAAAAAAAAADwC&#10;AABkcnMvZTJvRG9jLnhtbFBLAQItABQABgAIAAAAIQBYYLMbugAAACIBAAAZAAAAAAAAAAAAAAAA&#10;AI8HAABkcnMvX3JlbHMvZTJvRG9jLnhtbC5yZWxzUEsBAi0AFAAGAAgAAAAhAL2U4HrdAAAABgEA&#10;AA8AAAAAAAAAAAAAAAAAgAgAAGRycy9kb3ducmV2LnhtbFBLAQItAAoAAAAAAAAAIQBfp98DCSQC&#10;AAkkAgAVAAAAAAAAAAAAAAAAAIoJAABkcnMvbWVkaWEvaW1hZ2UxLmpwZWdQSwUGAAAAAAYABgB9&#10;AQAAxi0CAAAA&#10;">
                <v:roundrect id="Скругленный прямоугольник 29" o:spid="_x0000_s1047" style="position:absolute;width:64800;height:200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xBa8UA&#10;AADbAAAADwAAAGRycy9kb3ducmV2LnhtbESPQWsCMRSE74X+h/AK3mq2HsSuRmktRQ9eXEU8PjfP&#10;zeLmZZtkde2vbwqFHoeZ+YaZLXrbiCv5UDtW8DLMQBCXTtdcKdjvPp8nIEJE1tg4JgV3CrCYPz7M&#10;MNfuxlu6FrESCcIhRwUmxjaXMpSGLIaha4mTd3beYkzSV1J7vCW4beQoy8bSYs1pwWBLS0Plpeis&#10;gnHhD93GbrqPr/fjyqyL0/J7e1Jq8NS/TUFE6uN/+K+91gpGr/D7Jf0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EFrxQAAANsAAAAPAAAAAAAAAAAAAAAAAJgCAABkcnMv&#10;ZG93bnJldi54bWxQSwUGAAAAAAQABAD1AAAAigMAAAAA&#10;" fillcolor="white [3201]" strokecolor="#538135 [2409]" strokeweight="1pt">
                  <v:stroke joinstyle="miter"/>
                  <v:textbox>
                    <w:txbxContent>
                      <w:p w:rsidR="002E1047" w:rsidRPr="000875C5" w:rsidRDefault="002E1047" w:rsidP="00861216">
                        <w:pP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Гэта __________________________________</w:t>
                        </w:r>
                      </w:p>
                      <w:p w:rsidR="002E1047" w:rsidRPr="000875C5" w:rsidRDefault="002E1047" w:rsidP="00861216">
                        <w:pP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 w:rsidRPr="000875C5"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 xml:space="preserve">На ім </w:t>
                        </w: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высечаны ________________________</w:t>
                        </w:r>
                      </w:p>
                      <w:p w:rsidR="002E1047" w:rsidRPr="000875C5" w:rsidRDefault="002E1047" w:rsidP="00861216">
                        <w:pP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Знаходзіцца ў __________________________</w:t>
                        </w:r>
                      </w:p>
                      <w:p w:rsidR="002E1047" w:rsidRPr="000875C5" w:rsidRDefault="002E1047" w:rsidP="00861216">
                        <w:pP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У яго прасілі ___________________________</w:t>
                        </w:r>
                      </w:p>
                      <w:p w:rsidR="002E1047" w:rsidRDefault="002E1047" w:rsidP="009D6CBA"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Другая н</w:t>
                        </w:r>
                        <w:r w:rsidR="00AA6D2B"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азва — ________________________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3" o:spid="_x0000_s1048" type="#_x0000_t75" alt="Борисов камень в Полоцке (Витебская область)" style="position:absolute;left:43338;top:3143;width:20193;height:16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NJ3DAAAA2wAAAA8AAABkcnMvZG93bnJldi54bWxEj0GLwjAUhO8L/ofwBG9rqrKrVKOIIHjQ&#10;w1rR67N5tsXkpTTR1n9vFhb2OMzMN8xi1VkjntT4yrGC0TABQZw7XXGh4JRtP2cgfEDWaByTghd5&#10;WC17HwtMtWv5h57HUIgIYZ+igjKEOpXS5yVZ9ENXE0fv5hqLIcqmkLrBNsKtkeMk+ZYWK44LJda0&#10;KSm/Hx9WQTs2X7eLS/bnbTZbT68jUxykUWrQ79ZzEIG68B/+a++0gskEfr/EHyC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40ncMAAADbAAAADwAAAAAAAAAAAAAAAACf&#10;AgAAZHJzL2Rvd25yZXYueG1sUEsFBgAAAAAEAAQA9wAAAI8DAAAAAA==&#10;">
                  <v:imagedata r:id="rId15" o:title="Борисов камень в Полоцке (Витебская область)" cropleft="10765f" cropright="5896f"/>
                  <v:path arrowok="t"/>
                </v:shape>
                <w10:anchorlock/>
              </v:group>
            </w:pict>
          </mc:Fallback>
        </mc:AlternateContent>
      </w:r>
    </w:p>
    <w:p w:rsidR="002E1047" w:rsidRPr="00C26A3A" w:rsidRDefault="002E1047" w:rsidP="00861216">
      <w:pPr>
        <w:ind w:hanging="567"/>
        <w:jc w:val="center"/>
        <w:rPr>
          <w:sz w:val="32"/>
          <w:szCs w:val="32"/>
          <w:lang w:val="be-BY"/>
        </w:rPr>
      </w:pPr>
      <w:r w:rsidRPr="00C26A3A">
        <w:rPr>
          <w:sz w:val="32"/>
          <w:szCs w:val="32"/>
          <w:lang w:val="be-BY"/>
        </w:rPr>
        <w:t>Падпішы, што бачыш на малюнках. Запішы азначэнні са с. 159, 160 слоўніка.</w:t>
      </w:r>
    </w:p>
    <w:p w:rsidR="002E1047" w:rsidRPr="000875C5" w:rsidRDefault="00CD7C01" w:rsidP="00861216">
      <w:pPr>
        <w:ind w:hanging="426"/>
        <w:jc w:val="center"/>
        <w:rPr>
          <w:color w:val="C00000"/>
          <w:sz w:val="32"/>
          <w:szCs w:val="32"/>
          <w:lang w:val="be-BY"/>
        </w:rPr>
      </w:pP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AEA615" wp14:editId="39262CBA">
                <wp:simplePos x="0" y="0"/>
                <wp:positionH relativeFrom="margin">
                  <wp:posOffset>628650</wp:posOffset>
                </wp:positionH>
                <wp:positionV relativeFrom="paragraph">
                  <wp:posOffset>3294817</wp:posOffset>
                </wp:positionV>
                <wp:extent cx="5276850" cy="333375"/>
                <wp:effectExtent l="0" t="0" r="19050" b="285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Pr="000875C5" w:rsidRDefault="002E1047" w:rsidP="0086121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</w:pPr>
                            <w:r w:rsidRPr="000875C5"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>ПЕРШЫЯ БЕЛАРУСКІЯ АРХЕОЛАГІ:</w:t>
                            </w:r>
                          </w:p>
                          <w:p w:rsidR="002E1047" w:rsidRPr="000875C5" w:rsidRDefault="002E1047" w:rsidP="008612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AAEA615" id="Скругленный прямоугольник 31" o:spid="_x0000_s1049" style="position:absolute;left:0;text-align:left;margin-left:49.5pt;margin-top:259.45pt;width:415.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P+wwIAAJMFAAAOAAAAZHJzL2Uyb0RvYy54bWysVM1uEzEQviPxDpbvdJO0aUvUTRWlKkKq&#10;2qot6tnxepMVXo+xnWzCCalHkHgGngEhQUvLK2zeiLF3sw0lJ8QevGPP/8w3c3A4zyWZCWMzUDFt&#10;b7UoEYpDkqlxTN9cHb/Yp8Q6phImQYmYLoSlh/3nzw4K3RMdmIBMhCFoRNleoWM6cU73osjyiciZ&#10;3QItFDJTMDlzeDXjKDGsQOu5jDqt1m5UgEm0AS6sxdejikn7wX6aCu7O0tQKR2RMMTYXThPOkT+j&#10;/gHrjQ3Tk4zXYbB/iCJnmUKnjakj5hiZmuwvU3nGDVhI3RaHPII0zbgIOWA27daTbC4nTIuQCxbH&#10;6qZM9v+Z5aezc0OyJKbbbUoUy7FH5ZfydvlheVN+Le/Kb+V9eb/8WP4g5S98/Fz+LB8C66G8W35C&#10;5vfylqAuFrLQtof2LvW5qW8WSV+VeWpy/8d8yTwUf9EUX8wd4fjY7ezt7nexRxx52/jtdb3R6FFb&#10;G+teCciJJ2JqYKqSC+xwKDybnVhXya/kvEep/GlBZslxJmW4mPFoKA2ZMcTEsOW/2tGaGLr1qpHP&#10;qcoiUG4hRWX2QqRYNoy7E9wHwIrGLONcKNep7UqF0l4txRAaxfYmRelCKdF9LevVRAByo9japPin&#10;x0YjeAXlGuU8U2A2GUjeNp4r+VX2Vc4+fTcfzQNWOqFi/mkEyQIBZKCaLKv5cYbdOWHWnTODo4QN&#10;xfXgzvBIJRQxhZqiZALm/aZ3L48IRy4lBY5mTO27KTOCEvlaIfZftnd2/CyHy053D6MhZp0zWueo&#10;aT4E7DTCG6MLpJd3ckWmBvJr3CID7xVZTHH0HVO3IoeuWhi4hbgYDIIQTq9m7kRdau5N+zJ72F3N&#10;r5nRNUAdQvsUVkPMek8gWsl6TQWDqYM0C/h9rGrdAJz8MAb1lvKrZf0epB53af83AAAA//8DAFBL&#10;AwQUAAYACAAAACEA2wgjN98AAAAKAQAADwAAAGRycy9kb3ducmV2LnhtbEyPzU7DMBCE70i8g7VI&#10;3KgTyk8d4lQIBBLqAUirnp14SSLidRS7afr2LCc47uxo5pt8PbteTDiGzpOGdJGAQKq97ajRsNu+&#10;XK1AhGjImt4TajhhgHVxfpabzPojfeJUxkZwCIXMaGhjHDIpQ92iM2HhByT+ffnRmcjn2Eg7miOH&#10;u15eJ8mddKYjbmjNgE8t1t/lwWmQnsKp+nib3svXbt5sntV+t4xaX17Mjw8gIs7xzwy/+IwOBTNV&#10;/kA2iF6DUjwlarhNVwoEG9QyYaVi5T69AVnk8v+E4gcAAP//AwBQSwECLQAUAAYACAAAACEAtoM4&#10;kv4AAADhAQAAEwAAAAAAAAAAAAAAAAAAAAAAW0NvbnRlbnRfVHlwZXNdLnhtbFBLAQItABQABgAI&#10;AAAAIQA4/SH/1gAAAJQBAAALAAAAAAAAAAAAAAAAAC8BAABfcmVscy8ucmVsc1BLAQItABQABgAI&#10;AAAAIQABCKP+wwIAAJMFAAAOAAAAAAAAAAAAAAAAAC4CAABkcnMvZTJvRG9jLnhtbFBLAQItABQA&#10;BgAIAAAAIQDbCCM33wAAAAoBAAAPAAAAAAAAAAAAAAAAAB0FAABkcnMvZG93bnJldi54bWxQSwUG&#10;AAAAAAQABADzAAAAKQYAAAAA&#10;" fillcolor="white [3201]" strokecolor="#c00000" strokeweight="1pt">
                <v:stroke joinstyle="miter"/>
                <v:textbox>
                  <w:txbxContent>
                    <w:p w:rsidR="002E1047" w:rsidRPr="000875C5" w:rsidRDefault="002E1047" w:rsidP="0086121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</w:pPr>
                      <w:r w:rsidRPr="000875C5"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 xml:space="preserve">ПЕРШЫЯ </w:t>
                      </w:r>
                      <w:r w:rsidRPr="000875C5"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>БЕЛАРУСКІЯ АРХЕОЛАГІ:</w:t>
                      </w:r>
                    </w:p>
                    <w:p w:rsidR="002E1047" w:rsidRPr="000875C5" w:rsidRDefault="002E1047" w:rsidP="008612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1047" w:rsidRPr="000875C5">
        <w:rPr>
          <w:noProof/>
          <w:color w:val="C00000"/>
          <w:sz w:val="32"/>
          <w:szCs w:val="32"/>
          <w:lang w:eastAsia="ru-RU"/>
        </w:rPr>
        <w:drawing>
          <wp:inline distT="0" distB="0" distL="0" distR="0" wp14:anchorId="7F0AF1CD" wp14:editId="61EB4B25">
            <wp:extent cx="5976000" cy="2759934"/>
            <wp:effectExtent l="0" t="0" r="571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75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0621DD1D" wp14:editId="5C2C5CF4">
                <wp:extent cx="6479540" cy="410429"/>
                <wp:effectExtent l="0" t="0" r="16510" b="27940"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41042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C01" w:rsidRPr="000875C5" w:rsidRDefault="00CD7C01" w:rsidP="00CD7C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875C5"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>Археалогія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> — гэта 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0621DD1D" id="Скругленный прямоугольник 30" o:spid="_x0000_s1050" style="width:510.2pt;height:3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4KvgIAAIQFAAAOAAAAZHJzL2Uyb0RvYy54bWysVMFOGzEQvVfqP1i+l92kAUrEBkUgqkoI&#10;IqDi7Hi97Epej2s7yaanSj22Ur+h31BVaqHQX9j8UcfezYIA9VA1h83YM/Nm/Pw8u3tVKclcGFuA&#10;SmhvI6ZEKA5poS4T+vb88MUrSqxjKmUSlEjoUli6N3r+bHehh6IPOchUGIIgyg4XOqG5c3oYRZbn&#10;omR2A7RQ6MzAlMzh0lxGqWELRC9l1I/jrWgBJtUGuLAWdw8aJx0F/CwT3J1kmRWOyIRiby58TfhO&#10;/Tca7bLhpWE6L3jbBvuHLkpWKCzaQR0wx8jMFI+gyoIbsJC5DQ5lBFlWcBHOgKfpxQ9Oc5YzLcJZ&#10;kByrO5rs/4Plx/OJIUWa0JdIj2Il3lH9tb5afVh9rL/V1/X3+qa+WX2qf5L6N25+qX/Vt8F1W1+v&#10;PqPzR31FMBeJXGg7RLwzPTHtyqLpWakyU/p/PC+pAvnLjnxROcJxc2uwvbM5wCY4+ga9eNDf8aDR&#10;XbY21r0WUBJvJNTATKWneMOBeDY/sq6JX8f5igoOCyn9vu+u6SdYbimFD5DqVGRIAHbQD0BBemJf&#10;GjJnKBrGuVCu17hylopmezPGX9tflxG6DYAeOcPCHXYL4GX9GLtpu433qSIot0uO/9ZYk9xlhMqg&#10;XJdcFgrMUwAST9VWbuLXJDXUeJZcNa2COPoh1G9NIV2iYgw0T8lqfljgdRwx6ybM4NvBG8R54E7w&#10;k0lYJBRai5IczPun9n08Shq9lCzwLSbUvpsxIyiRbxSKfac38MJwYTHY3O7jwtz3TO971KzcB7y5&#10;Hk4ezYPp451cm5mB8gLHxthXRRdTHGsn1K3NfddMCBw7XIzHIQifq2buSJ1p7qE9zV5n59UFM7pV&#10;pEMtH8P61bLhA002sT5TwXjmICuCYO9YbS8An3pQUjuW/Cy5vw5Rd8Nz9AcAAP//AwBQSwMEFAAG&#10;AAgAAAAhAPghqjvcAAAABQEAAA8AAABkcnMvZG93bnJldi54bWxMj0FLw0AQhe+C/2EZwZvdbS1B&#10;0mxKLRSh4MFW8brNTrOp2dmQnTbx37v1opeBx3u8902xHH0rLtjHJpCG6USBQKqCbajW8L7fPDyB&#10;iGzImjYQavjGCMvy9qYwuQ0DveFlx7VIJRRzo8Exd7mUsXLoTZyEDil5x9B7w0n2tbS9GVK5b+VM&#10;qUx601BacKbDtcPqa3f2Gl7Wg912/Pj63EyPH1t2q8/NadD6/m5cLUAwjvwXhit+QocyMR3CmWwU&#10;rYb0CP/eq6dmag7ioCGbZyDLQv6nL38AAAD//wMAUEsBAi0AFAAGAAgAAAAhALaDOJL+AAAA4QEA&#10;ABMAAAAAAAAAAAAAAAAAAAAAAFtDb250ZW50X1R5cGVzXS54bWxQSwECLQAUAAYACAAAACEAOP0h&#10;/9YAAACUAQAACwAAAAAAAAAAAAAAAAAvAQAAX3JlbHMvLnJlbHNQSwECLQAUAAYACAAAACEA2ELe&#10;Cr4CAACEBQAADgAAAAAAAAAAAAAAAAAuAgAAZHJzL2Uyb0RvYy54bWxQSwECLQAUAAYACAAAACEA&#10;+CGqO9wAAAAFAQAADwAAAAAAAAAAAAAAAAAYBQAAZHJzL2Rvd25yZXYueG1sUEsFBgAAAAAEAAQA&#10;8wAAACEGAAAAAA==&#10;" filled="f" strokecolor="#1f3763 [1604]" strokeweight="1pt">
                <v:stroke joinstyle="miter"/>
                <v:textbox>
                  <w:txbxContent>
                    <w:p w:rsidR="00CD7C01" w:rsidRPr="000875C5" w:rsidRDefault="00CD7C01" w:rsidP="00CD7C01">
                      <w:pPr>
                        <w:rPr>
                          <w:sz w:val="32"/>
                          <w:szCs w:val="32"/>
                        </w:rPr>
                      </w:pPr>
                      <w:r w:rsidRPr="000875C5"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>Археалогія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> — гэта ______________________________________________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1047" w:rsidRDefault="002E1047" w:rsidP="00861216">
      <w:pPr>
        <w:jc w:val="center"/>
        <w:rPr>
          <w:color w:val="C00000"/>
          <w:sz w:val="32"/>
          <w:szCs w:val="32"/>
          <w:lang w:val="be-BY"/>
        </w:rPr>
      </w:pPr>
    </w:p>
    <w:p w:rsidR="00CD7C01" w:rsidRPr="000875C5" w:rsidRDefault="00DD2BFD" w:rsidP="00861216">
      <w:pPr>
        <w:jc w:val="center"/>
        <w:rPr>
          <w:color w:val="C00000"/>
          <w:sz w:val="32"/>
          <w:szCs w:val="32"/>
          <w:lang w:val="be-BY"/>
        </w:rPr>
      </w:pPr>
      <w:r w:rsidRPr="000875C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41FDDDB9" wp14:editId="432FCAAA">
            <wp:simplePos x="0" y="0"/>
            <wp:positionH relativeFrom="column">
              <wp:posOffset>5611495</wp:posOffset>
            </wp:positionH>
            <wp:positionV relativeFrom="paragraph">
              <wp:posOffset>115570</wp:posOffset>
            </wp:positionV>
            <wp:extent cx="869315" cy="971550"/>
            <wp:effectExtent l="0" t="0" r="698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E95D6C" wp14:editId="18B1E615">
                <wp:simplePos x="0" y="0"/>
                <wp:positionH relativeFrom="margin">
                  <wp:posOffset>632807</wp:posOffset>
                </wp:positionH>
                <wp:positionV relativeFrom="paragraph">
                  <wp:posOffset>48607</wp:posOffset>
                </wp:positionV>
                <wp:extent cx="4839335" cy="1095555"/>
                <wp:effectExtent l="0" t="0" r="18415" b="285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9335" cy="109555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Pr="000875C5" w:rsidRDefault="002E1047" w:rsidP="0086121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</w:pPr>
                            <w:r w:rsidRPr="000875C5"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 xml:space="preserve">Нарадзіліся на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 xml:space="preserve">___________    </w:t>
                            </w:r>
                            <w:r w:rsidRPr="000875C5"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>Раскопвалі</w:t>
                            </w:r>
                            <w:r w:rsidR="00DD2BFD"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 xml:space="preserve"> ___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>______                         Шукалі ____________________________________</w:t>
                            </w:r>
                          </w:p>
                          <w:p w:rsidR="002E1047" w:rsidRPr="000875C5" w:rsidRDefault="002E1047" w:rsidP="0086121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>Стварылі ___________________________________</w:t>
                            </w:r>
                          </w:p>
                          <w:p w:rsidR="002E1047" w:rsidRPr="000875C5" w:rsidRDefault="002E1047" w:rsidP="0086121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51" style="position:absolute;left:0;text-align:left;margin-left:49.85pt;margin-top:3.85pt;width:381.05pt;height:86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hswAIAAIwFAAAOAAAAZHJzL2Uyb0RvYy54bWysVFFv0zAQfkfiP1h+Z0nabdqqpVPVaQhp&#10;2qZtaM+uY7cRjm1st0l5QuIRJH4DvwEhwcbGX0j/EWcnzcboEyIPzvl8353v/N0dHFaFQAtmbK5k&#10;ipOtGCMmqcpyOU3x66vjF3sYWUdkRoSSLMVLZvHh8Pmzg1IPWE/NlMiYQeBE2kGpUzxzTg+iyNIZ&#10;K4jdUppJOOTKFMTB1kyjzJASvBci6sXxblQqk2mjKLMWtEfNIR4G/5wz6s44t8whkWK4mwurCevE&#10;r9HwgAymhuhZTttrkH+4RUFyCUE7V0fEETQ3+V+uipwaZRV3W1QVkeI8pyzkANkk8ZNsLmdEs5AL&#10;FMfqrkz2/7mlp4tzg/Isxf1djCQp4I3qL/XN6v3qQ/21vq2/1Xf13epj/QPVv0D5uf5Z34ej+/p2&#10;9QkOv9c3CLBQyFLbAfi71Oem3VkQfVUqbgr/h3xRFYq/7IrPKocoKLf3+vv9/g5GFM6SeH8HPu81&#10;eoBrY91LpgrkhRQbNZfZBTxxqDxZnFjX2K/tfEgh/WqVyLPjXIiwMdPJWBi0IECKcey/NtAjMwjr&#10;oZFPqkkjSG4pWOP2gnGoG1y8F8IHxrLOLaGUSddr/QoJ1h7G4QodMNkEFC5pQa2th7HA5A4YbwL+&#10;GbFDhKhKug5c5FKZTQ6yN13kxn6dfZOzT99VkyqQpRcy86qJypbAIKOa1rKaHufwOifEunNioJeg&#10;62A+uDNYuFBlilUrYTRT5t0mvbcHisMpRiX0Zort2zkxDCPxSgL595Ptbd/MYQOCeaydrLVyXowV&#10;vHACE0jTIHpbJ9YiN6q4hvEx8tHgiEgKMVPs1uLYNZMCxg9lo1EwgrbVxJ3IS029a19eT7er6poY&#10;3RLTAadP1bp7yeAJNRtbj5RqNHeK54G3D9VsCw8tH+jfjic/Ux7vg9XDEB3+BgAA//8DAFBLAwQU&#10;AAYACAAAACEAg0FtxtwAAAAIAQAADwAAAGRycy9kb3ducmV2LnhtbEyPwU7DMBBE70j8g7VI3KjT&#10;Hto0xKkKUk/QA23Vs2MvcUS8jmKnCX/PcoLTajRPszPlbvaduOEQ20AKlosMBJIJtqVGweV8eMpB&#10;xKTJ6i4QKvjGCLvq/q7UhQ0TfeDtlBrBIRQLrcCl1BdSRuPQ67gIPRJ7n2HwOrEcGmkHPXG47+Qq&#10;y9bS65b4g9M9vjo0X6fRKxi79zRfD7U5uileXs57c3xrjFKPD/P+GUTCOf3B8Fufq0PFneowko2i&#10;U7DdbphUsOHDdr5e8pKauTxbgaxK+X9A9QMAAP//AwBQSwECLQAUAAYACAAAACEAtoM4kv4AAADh&#10;AQAAEwAAAAAAAAAAAAAAAAAAAAAAW0NvbnRlbnRfVHlwZXNdLnhtbFBLAQItABQABgAIAAAAIQA4&#10;/SH/1gAAAJQBAAALAAAAAAAAAAAAAAAAAC8BAABfcmVscy8ucmVsc1BLAQItABQABgAIAAAAIQBG&#10;3fhswAIAAIwFAAAOAAAAAAAAAAAAAAAAAC4CAABkcnMvZTJvRG9jLnhtbFBLAQItABQABgAIAAAA&#10;IQCDQW3G3AAAAAgBAAAPAAAAAAAAAAAAAAAAABoFAABkcnMvZG93bnJldi54bWxQSwUGAAAAAAQA&#10;BADzAAAAIwYAAAAA&#10;" fillcolor="white [3201]" strokecolor="#c00000" strokeweight="1pt">
                <v:stroke joinstyle="miter"/>
                <v:textbox inset=",0,,0">
                  <w:txbxContent>
                    <w:p w:rsidR="002E1047" w:rsidRPr="000875C5" w:rsidRDefault="002E1047" w:rsidP="00861216">
                      <w:pPr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</w:pPr>
                      <w:r w:rsidRPr="000875C5"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 xml:space="preserve">Нарадзіліся на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 xml:space="preserve">___________    </w:t>
                      </w:r>
                      <w:r w:rsidRPr="000875C5"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>Раскопвалі</w:t>
                      </w:r>
                      <w:r w:rsidR="00DD2BFD"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 xml:space="preserve"> ___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>______                         Шукалі ____________________________________</w:t>
                      </w:r>
                    </w:p>
                    <w:p w:rsidR="002E1047" w:rsidRPr="000875C5" w:rsidRDefault="002E1047" w:rsidP="00861216">
                      <w:pPr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>Стварылі ___________________________________</w:t>
                      </w:r>
                    </w:p>
                    <w:p w:rsidR="002E1047" w:rsidRPr="000875C5" w:rsidRDefault="002E1047" w:rsidP="0086121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7C01" w:rsidRPr="000875C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40A27280" wp14:editId="330F6D9F">
            <wp:simplePos x="0" y="0"/>
            <wp:positionH relativeFrom="column">
              <wp:posOffset>-276225</wp:posOffset>
            </wp:positionH>
            <wp:positionV relativeFrom="paragraph">
              <wp:posOffset>245110</wp:posOffset>
            </wp:positionV>
            <wp:extent cx="857250" cy="900931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0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047" w:rsidRPr="000875C5" w:rsidRDefault="002E1047" w:rsidP="00861216">
      <w:pPr>
        <w:jc w:val="center"/>
        <w:rPr>
          <w:color w:val="C00000"/>
          <w:sz w:val="32"/>
          <w:szCs w:val="32"/>
          <w:lang w:val="be-BY"/>
        </w:rPr>
      </w:pPr>
    </w:p>
    <w:p w:rsidR="002E1047" w:rsidRPr="000875C5" w:rsidRDefault="002E1047" w:rsidP="00861216">
      <w:pPr>
        <w:jc w:val="center"/>
        <w:rPr>
          <w:color w:val="C00000"/>
          <w:sz w:val="32"/>
          <w:szCs w:val="32"/>
          <w:lang w:val="be-BY"/>
        </w:rPr>
      </w:pPr>
    </w:p>
    <w:p w:rsidR="002E1047" w:rsidRDefault="00425AE1" w:rsidP="00CD7C01">
      <w:pPr>
        <w:jc w:val="center"/>
        <w:rPr>
          <w:color w:val="C00000"/>
          <w:sz w:val="32"/>
          <w:szCs w:val="32"/>
          <w:lang w:val="be-BY"/>
        </w:rPr>
      </w:pP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D369EE" wp14:editId="4A93BCC8">
                <wp:simplePos x="0" y="0"/>
                <wp:positionH relativeFrom="margin">
                  <wp:posOffset>3203575</wp:posOffset>
                </wp:positionH>
                <wp:positionV relativeFrom="paragraph">
                  <wp:posOffset>93980</wp:posOffset>
                </wp:positionV>
                <wp:extent cx="3276600" cy="428625"/>
                <wp:effectExtent l="0" t="0" r="19050" b="2857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286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Default="002E1047" w:rsidP="00861216">
                            <w:pPr>
                              <w:rPr>
                                <w:color w:val="000000" w:themeColor="text1"/>
                                <w:lang w:val="be-BY"/>
                              </w:rPr>
                            </w:pPr>
                          </w:p>
                          <w:p w:rsidR="002E1047" w:rsidRDefault="002E1047" w:rsidP="00861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52" style="position:absolute;left:0;text-align:left;margin-left:252.25pt;margin-top:7.4pt;width:258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MZxAIAAJMFAAAOAAAAZHJzL2Uyb0RvYy54bWysVM1uEzEQviPxDpbvdDfbNC1RN1WUqgip&#10;KlVb1LPjtZMVXtvYTjbhhMQRJJ6BZ0BI0NLyCps3YuzdbEPJCbEH74xn5hvP7+HRohBozozNlUxx&#10;ZyfGiEmqslxOUvz66uTZAUbWEZkRoSRL8ZJZfDR4+uSw1H2WqKkSGTMIQKTtlzrFU+d0P4osnbKC&#10;2B2lmQQhV6YgDlgziTJDSkAvRJTEcS8qlcm0UZRZC7fHtRAPAj7njLpXnFvmkEgxvM2F04Rz7M9o&#10;cEj6E0P0NKfNM8g/vKIguQSnLdQxcQTNTP4XVJFTo6ziboeqIlKc55SFGCCaTvwomssp0SzEAsmx&#10;uk2T/X+w9Gx+blCepXh3HyNJCqhR9aW6Wb1ffai+VrfVt+quult9rH6g6hdcfq5+VvdBdF/drj6B&#10;8Ht1g8AWEllq2we8S31uGs4C6bOy4Kbwf4gXLULyl23y2cIhCpe7yX6vF0ONKMi6yUEv2fOg0YO1&#10;Nta9YKpAnkixUTOZXUCFQ+LJ/NS6Wn+t5z0K6U+rRJ6d5EIExkzGI2HQnEBPjGL/NY421MCtN418&#10;THUUgXJLwWrYC8YhbfDuJLgPDctaWEIpky5pcIUEbW/G4QmtYWeboXCdxqjR9WYsNHJrGG8z/NNj&#10;axG8Kula4yKXymwDyN60nmv9dfR1zD58txgvQq8ku/6R/mqssiU0kFH1ZFlNT3Kozimx7pwYGCUo&#10;KKwH9woOLlSZYtVQGE2Vebft3utDh4MUoxJGM8X27YwYhpF4KaH3n3e6XT/Lgenu7SfAmE3JeFMi&#10;Z8VIQaU7sIg0DaTXd2JNcqOKa9giQ+8VRERS8J1ityZHrl4YsIUoGw6DEkyvJu5UXmrqoX2afdtd&#10;La6J0U2DOmjtM7UeYtJ/1KK1rreUajhziuehfx+y2hQAJj+MQbOl/GrZ5IPWwy4d/AYAAP//AwBQ&#10;SwMEFAAGAAgAAAAhAHUg4rXeAAAACgEAAA8AAABkcnMvZG93bnJldi54bWxMj8FOwzAQRO9I/IO1&#10;SNyoTdqiNsSpEAgk1EMhVD078ZJExOsodtP079me4LgzT7Mz2WZynRhxCK0nDfczBQKp8ralWsP+&#10;6/VuBSJEQ9Z0nlDDGQNs8uurzKTWn+gTxyLWgkMopEZDE2OfShmqBp0JM98jsfftB2cin0Mt7WBO&#10;HO46mSj1IJ1piT80psfnBquf4ug0SE/hXH68j7virZ2225f1YT+PWt/eTE+PICJO8Q+GS32uDjl3&#10;Kv2RbBCdhqVaLBllY8ETLoBKFCulhlUyB5ln8v+E/BcAAP//AwBQSwECLQAUAAYACAAAACEAtoM4&#10;kv4AAADhAQAAEwAAAAAAAAAAAAAAAAAAAAAAW0NvbnRlbnRfVHlwZXNdLnhtbFBLAQItABQABgAI&#10;AAAAIQA4/SH/1gAAAJQBAAALAAAAAAAAAAAAAAAAAC8BAABfcmVscy8ucmVsc1BLAQItABQABgAI&#10;AAAAIQCJtSMZxAIAAJMFAAAOAAAAAAAAAAAAAAAAAC4CAABkcnMvZTJvRG9jLnhtbFBLAQItABQA&#10;BgAIAAAAIQB1IOK13gAAAAoBAAAPAAAAAAAAAAAAAAAAAB4FAABkcnMvZG93bnJldi54bWxQSwUG&#10;AAAAAAQABADzAAAAKQYAAAAA&#10;" fillcolor="white [3201]" strokecolor="#c00000" strokeweight="1pt">
                <v:stroke joinstyle="miter"/>
                <v:textbox>
                  <w:txbxContent>
                    <w:p w:rsidR="002E1047" w:rsidRDefault="002E1047" w:rsidP="00861216">
                      <w:pPr>
                        <w:rPr>
                          <w:color w:val="000000" w:themeColor="text1"/>
                          <w:lang w:val="be-BY"/>
                        </w:rPr>
                      </w:pPr>
                    </w:p>
                    <w:p w:rsidR="002E1047" w:rsidRDefault="002E1047" w:rsidP="0086121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7C01"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AA28D3" wp14:editId="6FED188A">
                <wp:simplePos x="0" y="0"/>
                <wp:positionH relativeFrom="margin">
                  <wp:posOffset>-304800</wp:posOffset>
                </wp:positionH>
                <wp:positionV relativeFrom="paragraph">
                  <wp:posOffset>99060</wp:posOffset>
                </wp:positionV>
                <wp:extent cx="3276600" cy="428625"/>
                <wp:effectExtent l="0" t="0" r="19050" b="2857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286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047" w:rsidRDefault="002E1047" w:rsidP="00861216">
                            <w:pPr>
                              <w:rPr>
                                <w:color w:val="000000" w:themeColor="text1"/>
                                <w:lang w:val="be-BY"/>
                              </w:rPr>
                            </w:pPr>
                          </w:p>
                          <w:p w:rsidR="002E1047" w:rsidRDefault="002E1047" w:rsidP="00861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53" style="position:absolute;left:0;text-align:left;margin-left:-24pt;margin-top:7.8pt;width:258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7uqxAIAAJMFAAAOAAAAZHJzL2Uyb0RvYy54bWysVM1uEzEQviPxDpbvdDfbNC1RN1WUqgip&#10;KlVb1LPjtZMVXtvYTjbhhMQRJJ6BZ0BI0NLyCps3YuzdbEPJCbEH74xn5hvP7+HRohBozozNlUxx&#10;ZyfGiEmqslxOUvz66uTZAUbWEZkRoSRL8ZJZfDR4+uSw1H2WqKkSGTMIQKTtlzrFU+d0P4osnbKC&#10;2B2lmQQhV6YgDlgziTJDSkAvRJTEcS8qlcm0UZRZC7fHtRAPAj7njLpXnFvmkEgxvM2F04Rz7M9o&#10;cEj6E0P0NKfNM8g/vKIguQSnLdQxcQTNTP4XVJFTo6ziboeqIlKc55SFGCCaTvwomssp0SzEAsmx&#10;uk2T/X+w9Gx+blCepXgXKiVJATWqvlQ3q/erD9XX6rb6Vt1Vd6uP1Q9U/YLLz9XP6j6I7qvb1ScQ&#10;fq9uENhCIktt+4B3qc9Nw1kgfVYW3BT+D/GiRUj+sk0+WzhE4XI32e/1YqgRBVk3Oeglex40erDW&#10;xroXTBXIEyk2aiazC6hwSDyZn1pX66/1vEch/WmVyLOTXIjAmMl4JAyaE+iJUey/xtGGGrj1ppGP&#10;qY4iUG4pWA17wTikDd6dBPehYVkLSyhl0iUNrpCg7c04PKE17GwzFK7TGDW63oyFRm4N422Gf3ps&#10;LYJXJV1rXORSmW0A2ZvWc62/jr6O2YfvFuNF6JWk6x/pr8YqW0IDGVVPltX0JIfqnBLrzomBUYKC&#10;wnpwr+DgQpUpVg2F0VSZd9vuvT50OEgxKmE0U2zfzohhGImXEnr/eafb9bMcmO7efgKM2ZSMNyVy&#10;VowUVLoDi0jTQHp9J9YkN6q4hi0y9F5BRCQF3yl2a3Lk6oUBW4iy4TAowfRq4k7lpaYe2qfZt93V&#10;4poY3TSog9Y+U+shJv1HLVrrekuphjOneB769yGrTQFg8sMYNFvKr5ZNPmg97NLBbwAAAP//AwBQ&#10;SwMEFAAGAAgAAAAhANAExN/fAAAACQEAAA8AAABkcnMvZG93bnJldi54bWxMj8FOwzAQRO9I/Qdr&#10;kbi1TmmJQohTIRBIqAfaUHF24iWJGq+j2E3Tv2d7guPOjGbfZJvJdmLEwbeOFCwXEQikypmWagWH&#10;r7d5AsIHTUZ3jlDBBT1s8tlNplPjzrTHsQi14BLyqVbQhNCnUvqqQav9wvVI7P24werA51BLM+gz&#10;l9tO3kdRLK1uiT80useXBqtjcbIKpCN/KXcf42fx3k7b7evj92EVlLq7nZ6fQAScwl8YrviMDjkz&#10;le5ExotOwXyd8JbAxkMMggPr+CqUCpLVEmSeyf8L8l8AAAD//wMAUEsBAi0AFAAGAAgAAAAhALaD&#10;OJL+AAAA4QEAABMAAAAAAAAAAAAAAAAAAAAAAFtDb250ZW50X1R5cGVzXS54bWxQSwECLQAUAAYA&#10;CAAAACEAOP0h/9YAAACUAQAACwAAAAAAAAAAAAAAAAAvAQAAX3JlbHMvLnJlbHNQSwECLQAUAAYA&#10;CAAAACEAyQO7qsQCAACTBQAADgAAAAAAAAAAAAAAAAAuAgAAZHJzL2Uyb0RvYy54bWxQSwECLQAU&#10;AAYACAAAACEA0ATE398AAAAJAQAADwAAAAAAAAAAAAAAAAAeBQAAZHJzL2Rvd25yZXYueG1sUEsF&#10;BgAAAAAEAAQA8wAAACoGAAAAAA==&#10;" fillcolor="white [3201]" strokecolor="#c00000" strokeweight="1pt">
                <v:stroke joinstyle="miter"/>
                <v:textbox>
                  <w:txbxContent>
                    <w:p w:rsidR="002E1047" w:rsidRDefault="002E1047" w:rsidP="00861216">
                      <w:pPr>
                        <w:rPr>
                          <w:color w:val="000000" w:themeColor="text1"/>
                          <w:lang w:val="be-BY"/>
                        </w:rPr>
                      </w:pPr>
                    </w:p>
                    <w:p w:rsidR="002E1047" w:rsidRDefault="002E1047" w:rsidP="0086121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1047">
        <w:rPr>
          <w:color w:val="C00000"/>
          <w:sz w:val="32"/>
          <w:szCs w:val="32"/>
          <w:lang w:val="be-BY"/>
        </w:rPr>
        <w:br w:type="page"/>
      </w:r>
    </w:p>
    <w:p w:rsidR="002E1047" w:rsidRDefault="002E1047" w:rsidP="002E39C2">
      <w:pPr>
        <w:spacing w:after="240" w:line="240" w:lineRule="auto"/>
        <w:jc w:val="center"/>
        <w:rPr>
          <w:color w:val="C00000"/>
          <w:sz w:val="32"/>
          <w:szCs w:val="32"/>
          <w:lang w:val="be-BY"/>
        </w:rPr>
      </w:pPr>
      <w:r>
        <w:rPr>
          <w:color w:val="C00000"/>
          <w:sz w:val="32"/>
          <w:szCs w:val="32"/>
          <w:lang w:val="be-BY"/>
        </w:rPr>
        <w:lastRenderedPageBreak/>
        <w:t>8. ЯК ДА НАС ПРЫЙШЛА КНІГА</w:t>
      </w:r>
    </w:p>
    <w:p w:rsidR="002E1047" w:rsidRPr="001F6F9F" w:rsidRDefault="00CD7C01" w:rsidP="002E39C2">
      <w:pPr>
        <w:spacing w:after="240" w:line="240" w:lineRule="auto"/>
        <w:jc w:val="center"/>
        <w:rPr>
          <w:color w:val="C00000"/>
          <w:sz w:val="32"/>
          <w:szCs w:val="32"/>
          <w:lang w:val="be-BY"/>
        </w:rPr>
      </w:pP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1C369B19" wp14:editId="75E8D124">
                <wp:extent cx="6479540" cy="264297"/>
                <wp:effectExtent l="0" t="0" r="16510" b="21590"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264297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C01" w:rsidRPr="000875C5" w:rsidRDefault="00CD7C01" w:rsidP="00CD7C0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>Раней кнігі пісалі на… (Падпішы, што бачыш на малюнку.)</w:t>
                            </w:r>
                          </w:p>
                          <w:p w:rsidR="00CD7C01" w:rsidRPr="000875C5" w:rsidRDefault="00CD7C01" w:rsidP="00CD7C0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C369B19" id="Скругленный прямоугольник 41" o:spid="_x0000_s1054" style="width:510.2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oQbwwIAAIsFAAAOAAAAZHJzL2Uyb0RvYy54bWysVM1uEzEQviPxDpbvdDdL2tKomypqVYRU&#10;tVFb1LPjtZMVXtvYTjbhhMQRJJ6BZ0BI0NLyCps3Yuz9aSk5IS722PPn+ebz7B8sC4EWzNhcyRT3&#10;tmKMmKQqy+U0xa8vj5+9wMg6IjMilGQpXjGLD4ZPn+yXesASNVMiYwZBEGkHpU7xzDk9iCJLZ6wg&#10;dktpJkHJlSmIg6OZRpkhJUQvRJTE8U5UKpNpoyizFm6PaiUehvicM+rOOLfMIZFieJsLqwnrxK/R&#10;cJ8MpoboWU6bZ5B/eEVBcglJu1BHxBE0N/lfoYqcGmUVd1tUFZHiPKcs1ADV9OJH1VzMiGahFgDH&#10;6g4m+//C0tPF2KA8S3G/h5EkBfSo+lJdr9+vP1Rfq5vqW3Vb3a4/Vj9Q9QsuP1c/q7uguqtu1p9A&#10;+b26RuALQJbaDiDehR6b5mRB9KgsuSn8DvWiZQB/1YHPlg5RuNzp7+5t96FHFHTJTj/Z2/VBo3tv&#10;bax7yVSBvJBio+YyO4cOB+DJ4sS62r618xmF9KtVIs+OcyHCwUwnh8KgBQFO7MbP41GgASR6YAYn&#10;7xr5muoqguRWgtVhzxkH2ODdSUgfCMu6sIRSJl3SFCAkWHs3Dk/oHHubHIULUEL6xta7sUDkzjHe&#10;5Phnxs4jZFXSdc5FLpXZFCB702Wu7dvq65p9+W45WQauJNttvycqWwGBjKp/ltX0OIfunBDrxsTA&#10;V4KGwnhwZ7BwocoUq0bCaKbMu0333h4YDlqMSviaKbZv58QwjMQrCdzf6/U9T1w4gGAe3k7aWzkv&#10;DhV0GGgNrwqit3WiFblRxRVMj5HPBioiKeRMsWvFQ1cPCpg+lI1GwQh+rSbuRF5o6kN7eD3dLpdX&#10;xOiGmA4ofaraz0sGj6hZ23pPqUZzp3geeOsBrtFsgIcfH+jfTCc/Uh6eg9X9DB3+BgAA//8DAFBL&#10;AwQUAAYACAAAACEA5Jb7cN0AAAAFAQAADwAAAGRycy9kb3ducmV2LnhtbEyPQUsDMRCF74L/IYzg&#10;RdqkpSxl3WxRQdFDBdtS6C3djNmlm0lI0nb996a96GXg8R7vfVMtBtuzE4bYOZIwGQtgSI3THRkJ&#10;m/XraA4sJkVa9Y5Qwg9GWNS3N5UqtTvTF55WybBcQrFUEtqUfMl5bFq0Ko6dR8retwtWpSyD4Tqo&#10;cy63PZ8KUXCrOsoLrfL40mJzWB2thGXh/fZ5fvg0m/e3nRHBPzT+Q8r7u+HpEVjCIf2F4YKf0aHO&#10;THt3JB1ZLyE/kq734ompmAHbS5hNCuB1xf/T178AAAD//wMAUEsBAi0AFAAGAAgAAAAhALaDOJL+&#10;AAAA4QEAABMAAAAAAAAAAAAAAAAAAAAAAFtDb250ZW50X1R5cGVzXS54bWxQSwECLQAUAAYACAAA&#10;ACEAOP0h/9YAAACUAQAACwAAAAAAAAAAAAAAAAAvAQAAX3JlbHMvLnJlbHNQSwECLQAUAAYACAAA&#10;ACEA+UaEG8MCAACLBQAADgAAAAAAAAAAAAAAAAAuAgAAZHJzL2Uyb0RvYy54bWxQSwECLQAUAAYA&#10;CAAAACEA5Jb7cN0AAAAFAQAADwAAAAAAAAAAAAAAAAAdBQAAZHJzL2Rvd25yZXYueG1sUEsFBgAA&#10;AAAEAAQA8wAAACcGAAAAAA==&#10;" fillcolor="white [3201]" strokecolor="#7030a0" strokeweight="1pt">
                <v:stroke joinstyle="miter"/>
                <v:textbox inset=",0,,0">
                  <w:txbxContent>
                    <w:p w:rsidR="00CD7C01" w:rsidRPr="000875C5" w:rsidRDefault="00CD7C01" w:rsidP="00CD7C0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>Раней кнігі пісалі на… (Падпішы, што бачыш на малюнку.)</w:t>
                      </w:r>
                    </w:p>
                    <w:p w:rsidR="00CD7C01" w:rsidRPr="000875C5" w:rsidRDefault="00CD7C01" w:rsidP="00CD7C0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1047" w:rsidRPr="000875C5" w:rsidRDefault="002E1047" w:rsidP="002E39C2">
      <w:pPr>
        <w:spacing w:after="240" w:line="240" w:lineRule="auto"/>
        <w:ind w:hanging="426"/>
        <w:rPr>
          <w:sz w:val="32"/>
          <w:szCs w:val="32"/>
          <w:lang w:val="be-BY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6066A5D" wp14:editId="0F2B3F57">
            <wp:extent cx="6755585" cy="2008961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346" cy="20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47" w:rsidRPr="00C26A3A" w:rsidRDefault="002E1047" w:rsidP="002E39C2">
      <w:pPr>
        <w:spacing w:after="240" w:line="240" w:lineRule="auto"/>
        <w:rPr>
          <w:sz w:val="32"/>
          <w:szCs w:val="32"/>
          <w:lang w:val="be-BY"/>
        </w:rPr>
      </w:pPr>
      <w:r w:rsidRPr="00C26A3A">
        <w:rPr>
          <w:sz w:val="32"/>
          <w:szCs w:val="32"/>
          <w:lang w:val="be-BY"/>
        </w:rPr>
        <w:t>Падпішы малюнкі. Выпішы азначэнні са с. 159, 160 слоўніка.</w:t>
      </w:r>
    </w:p>
    <w:p w:rsidR="002E1047" w:rsidRDefault="002E1047" w:rsidP="002E39C2">
      <w:pPr>
        <w:spacing w:after="240" w:line="240" w:lineRule="auto"/>
        <w:ind w:hanging="567"/>
        <w:jc w:val="center"/>
        <w:rPr>
          <w:color w:val="C00000"/>
          <w:sz w:val="32"/>
          <w:szCs w:val="32"/>
          <w:lang w:val="be-BY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 wp14:anchorId="1E33A06F" wp14:editId="3D9E9665">
            <wp:extent cx="6771736" cy="236238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066" cy="23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</w:p>
    <w:p w:rsidR="002E39C2" w:rsidRDefault="002E39C2" w:rsidP="00CD7C01">
      <w:pPr>
        <w:ind w:hanging="426"/>
        <w:jc w:val="center"/>
      </w:pPr>
      <w:r>
        <w:rPr>
          <w:noProof/>
          <w:color w:val="C00000"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 wp14:anchorId="14A2E00E" wp14:editId="477A442A">
                <wp:extent cx="7125300" cy="5706693"/>
                <wp:effectExtent l="0" t="0" r="19050" b="27940"/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5300" cy="5706693"/>
                          <a:chOff x="0" y="-1"/>
                          <a:chExt cx="7125300" cy="5706693"/>
                        </a:xfrm>
                      </wpg:grpSpPr>
                      <wps:wsp>
                        <wps:cNvPr id="69" name="Скругленный прямоугольник 43"/>
                        <wps:cNvSpPr/>
                        <wps:spPr>
                          <a:xfrm>
                            <a:off x="3514486" y="-1"/>
                            <a:ext cx="3610814" cy="5669542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39C2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</w:p>
                            <w:p w:rsidR="002E39C2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</w:p>
                            <w:p w:rsidR="002E39C2" w:rsidRDefault="002E39C2" w:rsidP="002E39C2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</w:p>
                            <w:p w:rsidR="002E39C2" w:rsidRDefault="002E39C2" w:rsidP="002E39C2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</w:p>
                            <w:p w:rsidR="002E39C2" w:rsidRDefault="002E39C2" w:rsidP="002E39C2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</w:p>
                            <w:p w:rsidR="002E39C2" w:rsidRDefault="002E39C2" w:rsidP="002E39C2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:rsidR="002E39C2" w:rsidRDefault="002E39C2" w:rsidP="002E39C2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</w:p>
                            <w:p w:rsidR="002E39C2" w:rsidRDefault="002E39C2" w:rsidP="002E39C2">
                              <w:pPr>
                                <w:rPr>
                                  <w:sz w:val="32"/>
                                  <w:szCs w:val="32"/>
                                  <w:lang w:val="be-BY"/>
                                </w:rPr>
                              </w:pPr>
                            </w:p>
                            <w:p w:rsidR="002E39C2" w:rsidRDefault="002E39C2" w:rsidP="002E39C2">
                              <w:pPr>
                                <w:rPr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be-BY"/>
                                </w:rPr>
                                <w:t>Абазнач і падпішы на карце:</w:t>
                              </w:r>
                            </w:p>
                            <w:p w:rsidR="002E39C2" w:rsidRDefault="002E39C2" w:rsidP="002E39C2">
                              <w:pPr>
                                <w:rPr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be-BY"/>
                                </w:rPr>
                                <w:t>1) горад, дзе знайшлі берасцяныя граматы;</w:t>
                              </w:r>
                            </w:p>
                            <w:p w:rsidR="002E39C2" w:rsidRDefault="002E39C2" w:rsidP="002E39C2">
                              <w:pPr>
                                <w:rPr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be-BY"/>
                                </w:rPr>
                                <w:t>2) гарады-цэнтры перапісвання кніг.</w:t>
                              </w:r>
                            </w:p>
                            <w:p w:rsidR="002E39C2" w:rsidRPr="0065497D" w:rsidRDefault="002E39C2" w:rsidP="002E39C2">
                              <w:pPr>
                                <w:rPr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be-BY"/>
                                </w:rPr>
                                <w:t>Абвядзі горад, дзе ёсць помнік Кірыле Тураўскаму.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Скругленный прямоугольник 42"/>
                        <wps:cNvSpPr/>
                        <wps:spPr>
                          <a:xfrm>
                            <a:off x="0" y="-1"/>
                            <a:ext cx="3462728" cy="570669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39C2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</w:p>
                            <w:p w:rsidR="002E39C2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</w:p>
                            <w:p w:rsidR="002E39C2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 xml:space="preserve">Хто гэта? </w:t>
                              </w:r>
                            </w:p>
                            <w:p w:rsidR="002E39C2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Калі нарадзіўся?</w:t>
                              </w:r>
                            </w:p>
                            <w:p w:rsidR="002E39C2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З якога горада?</w:t>
                              </w:r>
                            </w:p>
                            <w:p w:rsidR="002E39C2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Кім быў?</w:t>
                              </w:r>
                            </w:p>
                            <w:p w:rsidR="002E39C2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Як і дзе жыў?</w:t>
                              </w:r>
                            </w:p>
                            <w:p w:rsidR="002E39C2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Што пісаў?</w:t>
                              </w:r>
                            </w:p>
                            <w:p w:rsidR="002E39C2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Як яго празвалі?</w:t>
                              </w:r>
                            </w:p>
                            <w:p w:rsidR="002E39C2" w:rsidRPr="000875C5" w:rsidRDefault="002E39C2" w:rsidP="002E39C2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be-BY"/>
                                </w:rPr>
                                <w:t>Да чаго заклікаў?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04925" y="95250"/>
                            <a:ext cx="829310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Рисунок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5" t="17022" r="10325" b="18092"/>
                          <a:stretch/>
                        </pic:blipFill>
                        <pic:spPr bwMode="auto">
                          <a:xfrm>
                            <a:off x="3726611" y="224931"/>
                            <a:ext cx="3234958" cy="259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" name="Овал 73"/>
                        <wps:cNvSpPr/>
                        <wps:spPr>
                          <a:xfrm>
                            <a:off x="6083517" y="791736"/>
                            <a:ext cx="68528" cy="624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Овал 74"/>
                        <wps:cNvSpPr/>
                        <wps:spPr>
                          <a:xfrm>
                            <a:off x="5689971" y="635862"/>
                            <a:ext cx="65476" cy="7043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Овал 75"/>
                        <wps:cNvSpPr/>
                        <wps:spPr>
                          <a:xfrm>
                            <a:off x="5437664" y="2272643"/>
                            <a:ext cx="68528" cy="687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8" o:spid="_x0000_s1055" style="width:561.05pt;height:449.35pt;mso-position-horizontal-relative:char;mso-position-vertical-relative:line" coordorigin="" coordsize="71253,57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L9P7dIGAADqHQAADgAAAGRycy9lMm9Eb2MueG1s7FnL&#10;bttGFN0X6D8Q3Cvim5QQOVBkOy3gJkaSImuKD4kIyWGHI8tuUaBFly3QRfdF+wdBgwJp0iS/QP9R&#10;z8xwKNmWHSepWwQxgsjDed65c++Zc8ibtw6LXDtIaJ2RcqSbNwxdS8qIxFk5G+lfPtztBbpWs7CM&#10;w5yUyUg/Smr91tann9xcVsPEInOSxwnVMElZD5fVSJ8zVg37/TqaJ0VY3yBVUqIxJbQIGR7prB/T&#10;cInZi7xvGYbXXxIaV5RESV2jdls26lti/jRNInYvTeuEaflIh21M/FLxO+W//a2b4XBGw2qeRa0Z&#10;4TtYUYRZiUW7qbZDFmoLmp2ZqsgiSmqSshsRKfokTbMoEXvAbkzj1G7uULKoxF5mw+Ws6twE157y&#10;0ztPG9092KdaFo90DydVhgXOqPnl+LvjH5rX+PdEQzV8tKxmQ3S9Q6sH1T5tK2byiW/7MKUF/4sN&#10;aYfCu0edd5NDpkWo9E3LtQ0cQoQ21zc8b2BL/0dzHNJqXM9U1TtvGNpXK/e5gZ09ywrBVK/8Vb+f&#10;vx7MwyoRx1BzJyh/DTp//d48Fx572rxo/mxeNi+Pf2z+0prXqPy5+bt5BWc+bV41L45/QuOz5rnm&#10;iI1zMzFf59F6WMO5G9xpu6bjBJ6uwXHKOcqrtmcagem0XoVPXcfi7utcEw4rWrM7CSk0XhjpCKoy&#10;vo/MEAEbHuzVTPZX/bgFecl/a5Jn8W6W5+KB52Qyyal2ECKbwihKSuaJSfJF8QWJZb3vGjhkOaNI&#10;Yz5E2LM2G6zjK+DY1KZFiR3liVz9fpIiKhE1lligm2h9bbXPvERvPiyFpd1Ac9PAnInYwvJtXz4s&#10;ETjRDTQ2DZS7VSt2I8SqpGTd4CIrCd00Qfy4W1n2V7uXe+bbZ4fTQ5GKlsf9x6umJD5CvFEigauu&#10;ot0Mh7gX1mw/pEAqpBPQl93DT5qT5UgnbUnX5oR+vame90dCoFXXlkC+kV5/tQhpomv55yVSZYBg&#10;41ApHlCg67VTVVsuiglBGJjA9yoSRd6X5aqYUlI8AjiP+WpoCssIa450pooTJnEY4B4l47HoBFCs&#10;QrZXPqgiPjV3L4/Kh4ePQlq18csQ+neJSspweCqCZV8+siTjBSNpJsJ75c3W8QAI6eMrRwofu2+R&#10;9e2RQoQcN/5SSIGVNmGE41m+BXw/hbxXgBF0Nu0QYgIgWEHBCkqukx9oJaFvU/L718n/3yR/lUVD&#10;/G9pFUpnaMKb6SdGsQXHTklhi0vNUYT08aLqSbDLplmesSPBZgF43KjyYD+LOBPgDyvG4QNrWxz5&#10;rXl2/D1oxUvQiucaGnBfqM5yKIAzi/ZI9LjWSjKZh+UsGdcVbn2Oq/x2PtldPJ5Yd5pnlbr6ebnd&#10;ITD7FPfc4CTJa7dJtCjAESRRp0keMqiEep5VNW6KYVJMkxh05PMY+4ogEhi4Z0WzUhIToDyYibif&#10;wQIFl/7GCsaGMbBu9yauMek5hr/TGw8cv+cbO75jOIE5MSff8lvDdIaLOsH2w3y7ylrTUXvG+I3E&#10;uZUYkpILai9ph6I1MA0OBHFoTUSRe4jbWjOasGjOi5JhRC256hqEp1fO5cewTvu0FDN9pi6/lk+b&#10;tuEMLFeA+8C13Fa3YH3BrANrYJuAfg7vpuEHgeeKI1bs+CwFvJD9CQulTaIIE2V0ofDhJIt1XrKI&#10;G/Vk9P9rycKZ2qOMzQU7UYd4xdkjGbKKRRGVH0660IgrEa7OXRNRywW66RsWDg9AYxo2D/opSgHS&#10;nsd0l2EKws5mkjZdQowAS0KwP0EhT6lT27c8zwToIF0sy0HuyJlVOtmW7Qzcli5Z7sCyfUHIL6BL&#10;F+aTUlMl4XjKDVc1mw7NtT0Hm/V64/G233Oc7aB3+zZKk8nOwLFNz3F3Ooyr52FMlvemdYQ7KH5/&#10;mJO2waqT8LbCqBUecEp69czZ7pL41+aP5knzQvPfTjp7RgD17Iuz9gemb4uTlEnCX0p4gauIsWc5&#10;nkJ4FTFKErfSI8kBzjV/F3BGdnCBLcJzxXMRq+t0eHf3HDrMXSnhVpTeTgS3MheBkMhListvtY1O&#10;Nrcxd2mdLOVup1ilrubb65SvVOcXaGU1uBvBh6eX0sprKv08rfy/C2PH9S1cuRvEcdvyzgI5YvTj&#10;k8h4gdVS2y7RHY7Kl1a+rhcMBpwhA9Q92w289rpQoO65DlBcUCTfcGwx+fmAfp3oXdpeJ/p1ordf&#10;YzaKJf4BZtPHC/WCrs3g9q25Dz53OtGFWLl8ojugYx7wQrA3UDn5Mn3zlR7gM8PFUug6068zvX3X&#10;/dFc6eJrGT4oClbYfvzkXyzXn1Fe/0S79Q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w9Vp83QAAAAYBAAAPAAAAZHJzL2Rvd25yZXYueG1sTI9BS8NAEIXv&#10;gv9hGcGb3SSipjGbUop6KkJbQXqbZqdJaHY2ZLdJ+u/detHLwOM93vsmX0ymFQP1rrGsIJ5FIIhL&#10;qxuuFHzt3h9SEM4ja2wtk4ILOVgUtzc5ZtqOvKFh6ysRSthlqKD2vsukdGVNBt3MdsTBO9reoA+y&#10;r6TucQzlppVJFD1Lgw2HhRo7WtVUnrZno+BjxHH5GL8N69Nxddnvnj6/1zEpdX83LV9BeJr8Xxiu&#10;+AEdisB0sGfWTrQKwiP+9169OEliEAcF6Tx9AVnk8j9+8QMAAP//AwBQSwMECgAAAAAAAAAhAHcr&#10;1VCbQwAAm0MAABUAAABkcnMvbWVkaWEvaW1hZ2UxLmpwZWf/2P/gABBKRklGAAEBAQDcANwAAP/b&#10;AEMAAgEBAgEBAgICAgICAgIDBQMDAwMDBgQEAwUHBgcHBwYHBwgJCwkICAoIBwcKDQoKCwwMDAwH&#10;CQ4PDQwOCwwMDP/bAEMBAgICAwMDBgMDBgwIBwgMDAwMDAwMDAwMDAwMDAwMDAwMDAwMDAwMDAwM&#10;DAwMDAwMDAwMDAwMDAwMDAwMDAwMDP/AABEIAQQAx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yFjDj/Ux/98Cj7DD/AM8Y/wDvgVMOlFAE&#10;P2GH/njH/wB8Cj7DD/zxj/74FTUUAQ/YYf8AnjH/AN8Cj7DD/wA8Y/8AvgVNRQBD9hh/54x/98Cj&#10;7DD/AM8Y/wDvgVNRQBD9ih/54xf98Csjxx4j03wR4env7tYViiXONo5rV1C8jsopJJDtRBkk18T/&#10;ALWH7Ri+MNcuNLt7xo7O1Yp5an/WGqpx52Z1qnIj1I/t2eHYdReGTTZBGrbQ6opzXbeCv2lvCXjC&#10;dY45o4XkbASWMKc18EaD4qjt5v3dtJezzSBYolXLOfT2+tejeEPDHiG+vGupILHSeMiIx+Yw+p55&#10;+hrw8xzKjh63KpXfZK5thY1KlO8lZeZ9+20NtcRLIscLI4ypCjkVN9hh/wCeMf8A3wK+df2R/wBo&#10;yTxV4kvfCOrNANQ03mJkf/WKPavo5WDjjmvUoVoVI80HcJJr4iP7DD/zxj/74FH2GH/njH/3wKmo&#10;rYkh+ww/88Y/++BR9hh/54x/98CpqKAIfsMP/PGP/vgUfYYf+eMf/fAqaigCH7DD/wA8Y/8AvgUf&#10;YYf+eMf/AHwKmooAh+ww/wDPGP8A74FH2GH/AJ4x/wDfAqaigCH7DD/zxj/74FFTUUAA6UUDpRQA&#10;UUUUAFFFFABRRRQBw/x81mTw98NNXuo1YtHbsRjr0r8n/Ffiq48S6rqd1PJ9lWFmlMrHjjNfrd8V&#10;9LGteCtXtn+7JaSAD1O01+Ofww+z/EH4s+JfC7Ss6208m5VXPQng/lXzOdY+thppQWjub0sHCtrJ&#10;2tYf8Ev2kfEE2q3UukaPBd3EYJt5rjPAHXaPU17L4k/bO8T+Ffhlpt5qWhw/2tqc3kqmwhMdyas/&#10;BjTvCa+Ihbf2c1vqdr8jpIdsQI79K7nxf4S0XxI+nyagsccKyuTjHy/SvgoYipUvWi9b6rzPofq9&#10;NLkl0Wh89/D79pS88L/tKaHq1vZvpt5eapBa3QyTGwc4IFfsPplx9otYmb7zoG+uRX5Z+MPhPp3x&#10;N+LPw9tPDdqLe3t9fiMzn78mzkk/l1r9S9Mga1to0bHyoq8d8Cv0Th1yeGvLueHjJJ1LJFqiiivf&#10;OMKKKKACiiigAooooAKKKKACiiigBrjMdV3dYf4vzNYut+OYbWP5Sy7RXFa78SihbazNx19K6KdG&#10;UmefiMfRpq7Z6d9oyODx9aEud7dR+dfOWt/Hm6tLtooZJpJFONq9qba/H3UEuVE02znoTzXV/Z87&#10;XPH/ANZ8MpcrbPpQvj0oD5//AF14Za/tFzMrQsxO0cN61s6b8dnaFVPO7ocVjLB1Fud1PiDCy+Fn&#10;rW7P/wCugrgfeb8687tfjG1y6qg3M1aUvjR7y2OxvmxyAay9jJaHZTzClUV1qWvitfrpXgbWbhW/&#10;eQ2Urgevyk1+Mn/BNkSeLvjn491iVma6vNWljCAkkKGOeMV+ov7Qv7S3hj4O+EZrzxRqlvZ280bR&#10;+VK3zScdAO9fn1/wTE0HSbn9ojxZ4g0Frg6PqWoS3FvE6cKCefb3r5TOpJ1YqMldP8z0cLU54S0s&#10;u57T8SVtfDPjCFrG1jmvDjKJH+8L9vQfma5PxH4G8cWevzalqOhraWN98o8u88xos/xFMYz9DXvX&#10;jjTW1L4hpJBawt5L+bI+wbs9hWb4q8R6hdWV9HLGsm3oMcCvk/7G5nU5tLvTzPVp5lyQilq9m/I8&#10;Hm8bS/Dvx58Obyxkk86LXo7e5LLtLKeDX6ZaR45hu2HzHhASc+tfnh8dNK0x7LwNql1NFaW1vq0U&#10;0rd1INfWegeJxqFpDcW0iSQyINjo2Qw9a+8yamqdJUr3aSPmsdi5RlddbnuttrEd0gbd196nWVT8&#10;279a8x07xXJYwKrSLkHPJrYtvErGNz5vG3d1r3OVN6Mwp4y61Wp2v2+MfxCl+2xsu7ctcLb+KGdG&#10;k3NJnjbUlt4oijtm8xs98elJ00aRxt2dv9qX+8tJ9pQHHmVxj+KoQd/crwM1XbxsqR7m5bOCaXs0&#10;ynjox6ndteLGPvU1b+Nx8rCuHTxSkzsXZk2nJzxmkfxbGifI3Y4xVezj1M5Y6+x3Juo0cqZQrD1a&#10;necu3/WdPevN5vFsjz/vmTHVsrt+lMuPHKxRLM0jNjgheg96fsX0JeYU0ekrPGx/1nX3orzOb4kp&#10;bj93PGvoSetFP2LJ/tKkVda1m3IOZlBwRgnrXm+vzz3bXCwujblyGU9KxdZ8WXyQyqbdmk3YBPpW&#10;bod3qVxqLedCq27Jzk4ruj7usT4/FYj27s9PQrypftPIDDtc8Fh3HrULeHriaT59kk275W9BXXrD&#10;5lt80kfmMMBSDVaCRonWGO3hRmOGycmuiOMb6HjzylJ6u5RstIa6j2N/ro+OOCa3NH02ZlVW3Kyn&#10;Cg0Q6b5j/IxV161qWUMvlh5JmjaM53HuBUyrXVzqoYTllytMsQwr4ctXuryb7HbwjfJK54UdzmuP&#10;1r9rjQUsdvh+/t9SaTcgmjbKgjrx3rzT/goH8fNP+Gnwlks5Hae91bMUcG/Cs2Op9v8AGvzq8EeM&#10;vFfw4hk1ryfOtZpsx2SscEnnIPtXyOY51GjiPZSty2ve+p93lOU81HnV732PZP8AgolFq3xSt5Lu&#10;+vbi42NuijLfKv0Feyf8EvNWh8NfD25WTT4be4tSoViME5HWvnXxD4juPirY6feXF1DbyTzKBYhs&#10;uB3z+tfUH7LMdlaztp9l8xkXMhX7qEetfH1ZS+uylH4ZWtfds+lsnh+W2sdz6O8PW51jUr6dfna4&#10;Oef4fpWjb+BftbvE6bmkGMHvXQ/B/wAIeVGsjRs24dSMA13iaBGL7csYG3vjpX00acXBJrU8n3r2&#10;ufHvx3+Es8/hm40e6tN0UcxmifGSgPpXzL8OPjh4w+AvxBbSLXV7qTT/ADcvFdHzFRPYnp+Ffo/8&#10;fYrRNHmWTG7yz1r8mvj748sfDPxJ1ia4mmkgj3ITt289gDXn16MaNeMlJq7NV79Jxaufd3w3/bas&#10;/EHi3T9JvrrT/wDTvkjfdtJb8699gvZhbna++I87lPAFfgpH8YLq28bafrUSzwwWc4eOFj1wep+t&#10;fsV+xt+0JH+0R8F9O1Sw2JcKgguFZvusBg19DluK9rKTb0R4GMwsqUVJLc9mGvmN4zHJhYeoA605&#10;dbmdndTHJu5wRWdZNNYhmlSNo48575NSrdzPpxZVt0kZsjd6V7KlHoeW5S8ywNSupwfOEMaf3R97&#10;+dOW/ZYN0fzRn+90BqrpizfN5nlyxy/e45X6GpobpQvksq7OjYqZSihxk3Zv8Rl7qN1M+/Ee0jHP&#10;WmXN7Le6e3GxmHBXnpVu6uI0k+6CqLgCmxXkUjEMu2MKPx9qz9oi/Zt7spWs8jwLNJun+TLc4xVG&#10;TUmuLaSPy2YHCMhGM/jW5DeQQOBt2pt+XA61V1GWJIl8hVY5+atY1lcyqU3ZWZylzbSLC3ykqrfd&#10;Y/MKK6FpFm1ddp/dBPmJbGDRXTGtGx50sLd3uzm9GM2slmnhbKDqRjNdJob2Onun2q2ZmwdmEyKo&#10;6J4ysYS0ZuLXd3DEZpt/8VdP07VIl/csijBIwa86o5nsU3Ths0jo30vTtQCzbPLPYhcGuevdCsm1&#10;Hzo1kLZ29etaVt8T9JuoWYbeOSAOlY9j46tY79Wwu3cetOLktWVywns0bUdhY4jaWOT05OKyfGfj&#10;Gz8N6RPcuy+TGufyqTxP46h1fTZgiIvl9ClfK/7avxfl0P4V3tvDI0dxdqYYtp7njNZ16jUHJlU7&#10;NqK11PiX9sj9oBvjD8drq4kupl02xlMMQEvyYXrx+PWs+z+NtrpfgKSSHbJM4EcIb5io6E15T480&#10;PZpsiyL/AKYzMzyE9Se4xXZfsz+BPDPxXvrfw74gvLrSpLjCWl9a4YRN/toQcgn05r84zL2WIqKU&#10;d72P0/KqM8PSd10ud/oPhoa14h0HXPst1b/bMJJIoOxjj1FfXPwTuv8AhBZF+xKsvnuu5jjdk9ff&#10;FN+A/wCxR8Uv2Yb23t7iz0P4heCLohzGyh5bdDzvQZ3Kcele1L+yh4X+MtxNqngfU9Q0XVrVdk2l&#10;3C7FVh7MMj6iunLcvfsZe0T5ovTy9O5x5niFOopU7WktbdfU+ivg/wCIk1rwStvCV+0KmQw7n0qz&#10;pPjkWl99lmkPmM+0hq+cPDXxh1T9l/W4bPxRazQ+W+0sQWjK9zu6Yruvjv4gbU/DWm+N/Dc0k2nr&#10;iadbceZlT3wPT0r0aeYQdPmjfmjuutu9jzFhZuaT6ln9rPVYLLRJpGlwGQqpHU/Svyk+OosfF58Q&#10;hllaS3lDJuHXHcV9dftWftM3194KmZrC8uIVT95OEIaDPQlTyB718W+Hp7nxHNqFx5fmqqs8u8H5&#10;hg1yV8R9Ycow10a/A7oYGeF5ZV1ZNrTruecX2lwNpfkNGqySL17Yr37/AIJj/HG6+CXxU/4R291H&#10;bo2tZjjBfMccnbHua8P1u0t9Skhmh/eI4K7VPC/Wsrw79s8P3zSLIyyQSCS3OPuupyDmvD4az6NK&#10;r7KT8nfqfQcTcNOVB1KcfNW8z9yNKkmks9zs0i5B45yK0jo6FfMWGSXcMgEk4/CvnH9lD9oS4+KH&#10;wh0m+W4K3saCO4+bow4Oa9r0j42xwxeXMGkkXg7B1r9WU21eOulz8Zlyxm41FZ7GqqX8s7Rx28ir&#10;/DUg+22iN5lvNnb97HSsyX46NYpvjtoWXfkfNlvyqzb/ABmm1mdY/se3cuSSvFS4za2D9z3JP7Uv&#10;Hg3NHLtX25NVG1mYoTtY8/KDUmr+ILrUbNY7VV3suMdKz7Hw3qEknmsdrdhnpWXLfcrnttqXZdWu&#10;G2sscjHHQDpRcatdW+zMcqs3TIqhPa+ItEnVhCJlzleT0pknjLxJfOkP9l2+5TgsVOQKfL1Qe0S0&#10;e5ev767bazRSH3xRXHeILjxtPqMiw2a+TuyhHFFdEYu25wVMRaXwMzLsWt3PNIul3EckgOGYEAmu&#10;NvdE1mW9k+z2rqrHau7PNe4eLdbsdHslaaGN/MxgY5q14a1DTdW05pBb26+Wu4g4yaPbStdG8sGm&#10;9Tyvwp8NfEAsv9Ik8hmPJz2rWsPhtr1x8pvhtPfbXoujfEXSbyB47dYWZc/KTXIa58Ubxr5ljZdk&#10;eflUUe0lLcqOHhDRM5/WNH1Xw/dTfaLzy4o1ydp+V6+OP24PiM2oXMFusiyRxksWH8JHTIr6v8c/&#10;Es3Wl3HmRs20YYA4x9a/OP8AaX+IUOt+MNVkhbascvkqoOd3rXzHEeZzo0ORbs93hvL/AG+Mi/sr&#10;c831yZdSkbz5G2SZIz2xVPR9Tl8H6lDdadcNa3NuweOQdQRzWP4j8WCbheVjOKwLzXZnkZ921dva&#10;vzrBUcZXtKNrH7ZLEYGjB06h+kX7Iv8AwWHbwJottZ+O47rVJISI0nth823p8w6V9xfCj9sP4Z/G&#10;maPVPDmq2unatIoURXgELS+o5xmv55bbWblr35ZmPPQV3vh74j6tp1htjubq3UcKY3IAPvivpqOM&#10;xWAXNiPej+KPm8dg8HiY/wCyvlktddmf0H+Lm0P4p6XJpPiS1s5o5lKlJGG1x/sv2rzCYan+y2/2&#10;PT9LXVfh6fl8qLdJPZZPLEnO5eelfjZ4Q/ap+IXwwikm0HXtYlfILW0ztNG3/AelfVv7Mn/BTj4x&#10;X0lja6h4L1XWrSYACW1tzg/geK0hnmExD50nGXfR/f3Ly3I8ZGjKtHllFbpuz+V7HrX7WnwR0/4P&#10;atceNtH+1X2leNoDazxStuhQyfdx/d56V8X+NPivD8OLW60W1tpI7+NWguEYcAnvn6V+iniT4kSf&#10;tC+Fr7QdR8K6lZlofNktXi+RD1DL/dYGvgf9s39nG+0/xdJ4luNPvNPtYYVjk86M/wClMON3/wBe&#10;uWvmEcK+ag0k9369r7Eyl/aSjSxDbnF2Wqsktr27Hhum+Po/C9o8MkbSPIcgAcVvaPrtr4mkWaJ1&#10;j2j519fauJ1xY7a1VuWOPlPpXH2mt3thqKyQrtKt1HHFeNl+WwxNSVaCs+59Nm2YPDYaNKb6JH2b&#10;+xf8cf8AhUfxMk0O6aT+y9bICOzYELmvv/wnp9jDH9oaSSRXPU/MrV+I58a6kNat7qGRhNBIHDg9&#10;Mc1+qX7Cf7QK/G/4ZWlq0ii+s18u4Ge/rX6XluIcYqlUetj8TzzAtzeIgvd/zPdtR1a2gkyIWCDg&#10;HbWloXjW1hmWMwSKSPkZu9VU0VtNt3kb/SA3QdhXNW1441h2mjkVFbg9q9jdXPmdU9D02HxHHOPM&#10;jj8sR/ffvUNh47uoLqaRlZljBKjB+auRufFS3b+XbKZPLXkMMCrXhT4jQ6rcNbSxxi4i42jsKylZ&#10;Gyk0rnTav8Yri2SDbDISTnBHaqFv8d1sNTklaH73APpWNBqlxPPeXAjWRoSRErdKwV1i5kiupL7T&#10;41YE7Uj+bdWUIxvqVKtNK6O+134+21/9l8ld7bTvwOhoryfUfEkKWUYNvNG38QCfMKK25IGH1ict&#10;ST4t61NqGmwszXjMvck8VxGj+P8AWtN8yOGa6ZcbQucZr6N8Q/D5tVsPJZYvnHGRXO23wNW3vVkV&#10;Y5NoOVVc1tGpHqEqdT7FzxrwxqmoNq4JhukZRyQ3et6K31SG3urySRo94IXcelew6d8Cnii85oyd&#10;3X5cGsfxT4CuDYSr5e7Y5AwOlFSpFLQujhakm3I+cfihq82keCry7kkk3TIzSOWwrY6V+d/xB8Qi&#10;/wBau5zI33jt56kmvvX9t8XGg/B7UrFVZbjAAXoRyK/N3VhMpZZslurfWvgM4lGviZRb2SP0ThfD&#10;yp0OeK6vUvq8M9th1Xc+CeKjvbO38r5UHTkVnQO7ajHEu75lrodO0aSeXy9v3ea86nKjhlzS9bH1&#10;To4jEP2cNF1fUydG8OLq13HDDEyiRsE4xX19+yR8DNLklm0rWtLinXVoR9keeMFdw9K8N8I+DZrS&#10;CO4liOyV9qHHU1+jX7Pug6TdeAtDv7W333Wl24iKYy2/1r5PPM4liWoQel+h0Ty+GFhy/aa1bHfC&#10;r9nnwv4L8WT2a6Do/wDqV+X7Msm1++CRXsBvLTwnbx20Fvb2rBcItuixhB7gVzRurfwdBcXF5NCt&#10;9dNv2H76GuQ8T+Mp7bT7jUJzu4wjD+EV5NPH+xp8qdrs8GtTqSvdu3qdN4Z8Rxaz8QNUsJri8n+V&#10;FLrc+UqjqQWzXnX/AAUJ0/RdR+GV9Zfabq5n+ykx41YzbCB/d3V8Za5+2T4q0X4m6tdaHqW23e6Y&#10;CN03bscf0rO8f/ts+N/jXps2l3MOm2qD93NKtuEkf8a6OatKm4ztutex72X5RX56bh6/8E8gWwkX&#10;RSkn3lzgsckCuRkjaOdl+9XTfETXzNthjX5YlAZsdfoa4uLUHdm8tdxPf0r7fJaKhSdWUvdNs8qV&#10;Ks1SVP3trvYtQXO69WLqAecdz6V+hv8AwTotdO8B6fEzLJa3OpRh3DHgGvgL4a+FpvEfxE0mzkVl&#10;jadZJGx0UHNfov4Ig0PR7aFlvlt3iVVAPSvI4gzythalN4WVtD5nG4eEoOhUXq/M+3fCt3bzBEuU&#10;3QOBskU5B+tbsPgWwuo5Vt3hDTcqM8182eAfiDJFfrFbXb3nyfKqivTNO8ftEYZsSrqEcf8AqIvm&#10;3/h619PkfGVLEpQxHuy/BnxmNyp0taeqO0ufh3b6VpztdSwx7kP3sKSfrXAWGu6P4X1RpGtxI2dp&#10;aNQcjPrXPeJvE+uePY5rW8hurWKN/lkkyrHPoD+NcdrvhPxQkdvp2kabeal9r+V5yduzJxX2rr0W&#10;lfZ9T5+pWlflhHU9s03x54V/tiSxmmELN8xLYGO+K47xp8TPD5gkls1ldI38sZj+8c9jXPr+x14i&#10;mtpFW8jhmvAGkmdtzofauk0D9khbLw99n1HVLi8uI8sEDBd+fb+prHbWKMrVKnuuJyOg6pe+KNV3&#10;Lp+npaybjExnzIQPXniivbPhX+zt4Q+HEC7mkjvJo926Riw569eKKqMqlvi/I3WX/wB1fed54r12&#10;Hw3qECskbR7QCCOa0JPE2mwwxywxx7mwOOxNfOPxpi8ceGLFru8uGvtqfuyvy5714fbfGnxpf3Sw&#10;wzTWrKSxaVtirjnvVRnZXLqZhCnLlaP0Yk1u1sFjimZY2kAIB968v+L/AMT9F+HFy1urRyXlycqg&#10;YFV9zXz54D8e+KPHl0sNz4u05bpgEUGUHZXJftOfDTxx8P4E1u+M2r2anc9xbkyYH064quaMiamY&#10;NxvGLscD+1t4vm8UrqXnyeZHI2dwX5Rz0r4T+JWlSWWq3PyjbkHj0r6m8Y/EOL4gWU0ccgbdD8y9&#10;NpHqOxrwf4oaHm63blbdgHHYV+Y5tWdDMpc3VI/WOEYqtlis76s813Yu1dRho0r034KeBpvF+vW8&#10;rq3lY+dm6Ad6xtD+Hb6lqvEf7spkNXda34ot/hv4NXR9Mdm1K6H7516wp3H1NeLisT9YXs4devZH&#10;1MpQwcHWqfd5nqHgb4heDbHxhLb3dmt8lhiOJVPy7h1Jr2Kx/apbSbZLXR7COGInChRXzD8CtF8I&#10;z6hHFfX1xayzMCzyJ0J6nOa+xvhr8C/AIsI7y31xb51XdtOOO/rXyGKotVOSjfTq9PuuedPGKrDn&#10;qxTb7amj4Al1T4k3P2jUIJFeYg7iOgrlv2yPF1j4C8CXrW91Ik1rCVKq3DHGAK9K8WfFrSfBfhNU&#10;02S1Zo1xIjgq5x6NXwL+118YJ/H2rfYVkaSFZN8wHBAzwD6105fhfaO3xPds8+dSHtVz6LseQ2N9&#10;/pX2iNXAYmRmYc7jzXSva2d5ZR3ULbbi4wr4GNzVn2FvFNYyeWrblxlWx0pNI17/AIRvUoZTAtzb&#10;qctEeMH1FetXoydOyVnvc9ejxJTpY32i1p6Ky8upR8VeBZWibzFZWXrntXDWmii31jy9u1F5Y+te&#10;8+LvGPh/UfDaeXMzSyDLFl+ZD6H1ryHUpImu28vnk9B1FdGT1cVO9GpF2/D1PbzjOsDGl7alJSl0&#10;S3Z6D+zhPptt4u3XULNyFD+lfbnhDwN4T1GyivJ7pm3KCVY9K+DPhBqsOja/EtxwsrcHHSvtLwDp&#10;Frpvgg6hqVzbta7TJG5kwrD0b0rhzSi51+VK9lpc/N5VZVF7eW7vddux1mv+OvCvhnTH/smS5sxB&#10;lpJSdxUD/PSvQ/2TPicviTRf+Eqs549TgjnNnN55BkhTor4r4r+LuuXPxBS4s9BgmXTZWIfaCWlb&#10;2OOlcR8K/iN48/Zv8Ux6RcWd9a6brLK6QTMQjkHGa9LI8DOPNWgtV+Bw4qpG3JL1Pv743eJL7xB8&#10;Q7y1vpPs8NvMskEsb7RKp5B/Lj8KS2/avm8Cazb2dn9njtbdQXmkBYyetYPwz8Oa542s47rxOzSy&#10;X0Y2lRzFxgL+QFdn4X/Ymgv5Zobi9Zluv3gMnJUemK/VsPTlKhHnumfnkpVHWlKmZ+q/tna14l/t&#10;O6j1C3mtogPISFNuz1z61wvgj4+a58aPFNxpB1I4s0MzSrP5Yx2Ar1nxb+yT4Z+G3gTUGj1CGSby&#10;zlNgCucdOtfOH7LPwgs/EXxT15fJtWijt2WNyxG1c4Pyj614nEGd/wBnQXd92d+XYOriKjU3r5Ht&#10;V5d6xqtuq+de3kdn8ivbTfe+porF+HfiH/hWurXmkvb3jWMcrCN7dN8bAc/Ng5zRWOF4hw9Skp8r&#10;180KpgasZNc/5nuHhj4n694qtLW38SeH5HtFUZYIcpS/FDwX4N+JXhuS3j0qaOaMFAUt3VunrgV9&#10;Ix2un6PYb5o4Vjx/EBzUOlXGk+II5vs8Vuyj72FHFfa+zSer0LjgZOHLNp+q1Pzh8Sfscan/AG19&#10;q8PrfQY4XYx3L+HWukudH+PHh7Q4bTTWv9Qt2HENxAHRx6EH+tfb2ra94d8B6jukEPmt2PX8q6Hw&#10;v8YNH19jCscMe0dcdMVMoqT3MY5TT5rKbj6H5ReKPhV4oVta1LxNoEOk3cicGCDykY5GRgcZr591&#10;HRo769kaRuIScg8YHvmv2T/be8LWnif9n7X5LFYZruG2aZMDnIGf5Zr8LPFeu30WoXMMkkkfzMrf&#10;N7nivzXPsvlVzGzdk1e7P0vhfERwWCdJLmld6evc2vG3xSbQ7v7Lp/k+XsxlB0P+NSfBbwvN8RfE&#10;EivukYqWkcnJ9a8xlP2i7+9u/Gvpb9k3wyuleAtV1jcokMiRLn0JwcV5+Z4alhcDy0n73c6cVLE1&#10;avtK706LoirefDmHSdXktjbqQqE+9aHhvw74v8MxLNpjXDJtLiMNnAruPHGhyx6fNrFuFljkYRnu&#10;SB1qqvxyh8P6LpscduY2lQ7sdh05r8/qYiu1an73dPU+myzB03Dlqe6+/kzzfUvjDqV5qVxDqU11&#10;DIsbfu2PAYeteXyaNfXe66kHnLNKd7s3Bya6zxFr41X4gyNDHb3cl4WKQzcbvfinazdGyslEkOl2&#10;q8/uxLuAb1xX6nkOU0/qkazXLzLZf1c+BzmvGGJlRWvK9zLtNLaK22wpCjY6feyKbHoEdxDuKrkn&#10;kAdKk8M+Jo5roRzXNqQuflRefwreCrqcyzR/u1b5cEYzWuc4WNOldLscWGlzSscffeGFEzeWvynr&#10;xXG63bSLqvkr8qxnsK9yPhBp9PZtvzYrynW7T7Drd5uG5h8or5fB5hyKcoaux9BleFVXFwpz2On/&#10;AGffhqfi98TLbR1Zo2kiZlcDoQOM19L+Ef2W/E3iVrbRb64mtrHT2Jljyc3HPB+mKpf8EifgzcfE&#10;f4jatqiQl1sYfLDFeBmv0Pj+CX9izSXssbRRxDc8sjfKtfVZTklPG0FXrNp+XXueZxPXlhsZKlh0&#10;rf12PIfhf8ANI8H6Jbrb6eoePGTLGOvrXlv7fvwls/7O0zXnjWFYd0aPt+4wwf5ivrzT9W8K2gZp&#10;tcs2ZVztWQEZrx79rjxb4a8T/BrUtPj1aBp4GE8ZTBYnOMfMCOc/pXtYqjh8NhXHDpK34nylH2ta&#10;slWe5P8AshzR+M/Dmj6lPNG1lHao2SOMgDNbHx//AGqvCvwwubhbAnVNTKlFjjBCx/U9K+WfAH7R&#10;SeCvhO/hmwulWa2lc78/vWV2LADGBjB/SvLfil8W5p9LLQtGt80mGMinkV3YXFe2oQcNpb+R5WMk&#10;8JVlh3unudh8VP2mvEnxA1J1+2SQws2RbxjCqPc11X7L3xZ0fwJfah/a3+izXkZhWbB25r5muviG&#10;ZbnbHHJ5rdWH3WNQX3xA1L7KI4o1G053MO9efm3DlDHU+Sq3f8jhwOdVMJV5obn27oHinTdLmuI4&#10;9ThT7Sxm3SHqCc0V8Y2Pjq616GFbydvMjyC6ttDUV83HgvkXLGo7Hqy4mcnzSir/ADP1d+OH7Rek&#10;ar4Xhl0u8aSRSWK4x+FcP4c+Nt5pngu5u7W4kSRSM4XPGKwbzwlbw6P5YjUuyE49DiqvhewmHh14&#10;ZoxGsvG31r9SlS21IjXqy95mV8Xv2gpL+y0+5tleS6nfa7sKf8Gvj3rFvqEzTLHcrtyQDjr2qxff&#10;CyPUEtoW2+XC2/bir3h/wHZ+G7jdb28aq5+Y44xRGnK9zH3rmlqvxku/GX9oWMKXCRtHiUk5UKeo&#10;r82f2wfg2/gfxvfSW5Z7e4cyqf7ueor9BtO137Dr99axQqqTSCMkDqp6mo/2gf2L9P8Ai14dSO2h&#10;bzLiIN5ir91u3NeDnWWzrWnH4lt/kfQ5FmU8PVvLWPU/H+z0+4a/dW3R7RnJ719rfso+HftPwctY&#10;2Us0koLcda8n/aS/Y78V/AfxQw1CyaSxYgRXUfKt7H0NfTn7Fvg2af4ewxMo24DgH1Ffm3FHNGjG&#10;jNWk3sfbwxkcRJSjsjn/AA5qcMGqX+iajH5cMcpKAtxg96xPGsGj6HFdMPst0Y22xL/zzXrVr42e&#10;Gbi+8c6l/Z5kjktTglOfc5rxSePUbLWZppN0jzZ+aQcZ6dK/PaeXyqzfLPlR9lQzTD06KcleS0OE&#10;8WazHpvxNtdWkt5GghdgAh25Bro4fiHoetXQxoMVxuGS0p6Gue+I8LNLG8o8yRpQuAOKluZbaLTr&#10;WG3TbcMeR61+7ZHUorAU4VLu2mj6H5bm0p1cZOceuvmbFzcx6fdeZHpNvbtIMqF/TtXYeBrN/Elv&#10;C80KIRNgba4/VdYXXZre3Ki2aziCux7+tdP8LNe3RzQxqzLFOqhz0bPpWGfqEsBUcFrbTU58Cmq0&#10;VLue3eF/AMN+ZIXXhUz04r5q+OnhxfC3xBuLeOP5ps49BX2l4C0b7VYWfmnYLlcbsV4H+0j8IZNY&#10;+Mem2cX/AC0mVCfUE1+MZNiqjquM+qt/kfZYWpCjiIVJdH+B9tf8EgfBEPwg/Z7k1K8i23msSeb7&#10;lO1fYzeI7HX/AA9Lb3Qi8m4XaUJ3Bh3yK+dfgjoMfh7wJpNjGm0WUKRqFOM8CvQo7CW8uCpVl2ns&#10;a/oHK6SoYSEPLX1Phc4zKVbF1JwWl9PQ5vxr8DvCUkkjQ6ai9STGx5/AVwd98AvDDeeP7P2+fGyg&#10;yEtjIwMD617MNClkZovm/enFR33w8kg8uRVOQeQ3INFajSknFRWp49Jz51PU+B/gr+y5pfjL4w+I&#10;NNv2Uy6ftmt5CcAlSUx+G2rHxo+Cd14J1dEuNHj1qxdwpYfKyLnsceleq3OkN8LP23JLRswW+tEF&#10;QBwwkQH/ANDJr6H8Q/DL/hI7VYWtVZVHyMR1rycoipUPZyveLfyR6HEmBhUrqtDaSTv59T4j0v8A&#10;Yf8AD/xBs0msI7zTpJF3KruNqmuZ+J3/AAT58VeDNCe5sWj1KKMbjHn5gPwr7G8Y/s+XVvpjJYTz&#10;WXUjy2Kgn8K8m1r4ffEDw8sn2GTVJDk5kS6LEj6E16kactoSa9dfzPl5YaP24/dofB/iDwHrVl5k&#10;K6RqazRvgr5ZH1waK+nPiJ4s+JXhU7biFZI3blprdC+fc0VpfELQ4ZU4Jnur/wBuWYWS8iVI16og&#10;6fjVRvHE0N55ZgYKuOGHSvWf2i9QttKtIo7YxxnByw9q8Q8PfEWaPxXY2OoW9jcWdyQGlHDJn1r6&#10;WNSD0XQ9ith6kH7rO4sfGsiwh5I41zwPl6V0Oj2F1rumM4ij8leRJj71Sa5pGj2Gn+fI1va8fu97&#10;YV/xr0H4H6la6voiWMkMLqxxuHQ1EqjWqKp0W3Zs8MuvClzFqryNHtXdkAD0r1fQvitqWg+GVt5r&#10;GGSBl2RMU+da9L1D4IC4vo2jh8yNnyTj7oq98QvgxGuk28dvEv7oBjxXPWvNnqYfDTj7yPhX/goF&#10;4hn1zwEPOh8nzJV4C8E039jfw4x8KHa3+rTfj2xW1/wUtCaR4StY4lXa0irn1IrF/ZF1hV0doxvR&#10;vs5JOOBxX45xtNvMYJbI+sylpYd33uyj4X8OR6prfiuaSPLx7zk14b8QPCsBSxZYwxkmYHH1r6O+&#10;HWnxtJ4pkkb/AF4bkd+teX+PfCBg8N2U0Y+ZLpsH8a+FUbNL1PZozPmH4heGJLjU7q2hgXzoG3op&#10;H3/auH8PeHNWg8QtfMtvtucZilYnywODtz0Nem/tZ31x4E0a61CzgmkuoyrbFOG59DXFaVqukeJ9&#10;FsPElxNeQqdqTWydVl9CK/YeGqE5ZaqnR3Xc+UzDERjinB72uV/ibdzWyssM1qpIUJG6/O57jPXF&#10;dR8I9WlmmW1t7e3VbXZ5pA+63esD4qWWk3niBr77HcrqNjAJ0cnETccfjS/s2aXrkFjdzX4W3a4u&#10;A+VP31J4NdmZ0l/Z877pbdycLV5q8X0bP0C+HdhJ/wAIVYSyKrbSCGArA+MGhw3/AMS9Ku/KjQRy&#10;Lvc/w12fw0hkf4RxNuDtCoxisH4t6Us2iWN8qSJJGw3kjO6vxDD/ALqon5pn02KjdH1R8H9Phm0G&#10;3YHzOBhhXqem6OrWoavNf2XI08QeALWRG/5ZA8DvXr+maW1paBS3I9q/f8LW5qcWtml+R8XLDpSd&#10;yOz0RWI3Lz2q4dN3/KV+WpohtKirhOK6t9io00tj4/8A+CiXhGHwl428G+KYFMdxDOIGcf7LbgP1&#10;r6h8NQx6r4YsZgM/aYUcn1yK8U/4KQeEp/E/wOa6tfluNHlW6z/dAPNdl+yZ8Qv+E3+CPh+ZZPPd&#10;IhFIc9GXivBwsZUsznSe0lzfPY+gxChVy6FVLWLsdvq+gxizkO3dt5xXg3ivx/a2/i9rVrC4WGGI&#10;yNIqH6ba+jpw2Wj+7u5zXD/FP4OaZ8R9IuIZmlsbuRMJPb/K6j39a9TGYetJc1HRo8H2UH8R856x&#10;4k8M/EDWJtNurNV8tQ5a5GwPj0NFZfjn9iDxhHtt9L1611KGMkKLj5ZFGe5BFFeWquZLeBwTweGu&#10;YP7YXxLttJvbixV1aTHybXzzmvAfCeo3XiDV5JFaRbaMgMT95e3FeY/tG+KPEhEOqNbtJbg/vnXJ&#10;VSO5qT4NftB22l26y3yo0MS5kZj1r7DDYiEoNwd73OKUlU95n0d8ftU1DU/hlp8K3n+jWduHdcYc&#10;kd81wP7FH7ZN94V+L1jot1cSTWd5L5KrI/EbE4Brc1T4zeH/AIq+FhDbyQwzLbgCEt97HpXzCvws&#10;1vw78X7G90wb0gu0kIDZZSGFaRxUU3CZMabbUkfvN4X8cMdGj+0SwqzADAOePWtDxf4l/wCJefJc&#10;MjIMmvze/aM/bx8RfCG7s9N8P2KXDfY0a4mlXPlSFRgD6Gvov9lf9oG++MfwH07UtQZpNQlUibKb&#10;fmHoKHK0bx2PWo4tyXs3e587/wDBS7WFujZw87vtGSM9RUn7M1jHa+DzKS3+owBXK/t+X/8AaPjK&#10;zXlsMWIrsf2aoftHg35m2qseMehr8L4rxnPmrgraf5H1OX07Ya5u+ErRbHw/qzeTzNkrg1x/xN0d&#10;pPh9ajAiZZtxbHSvTdK02OPw7fbm+aQ/LXPfEHw+178OVUzKSshO0da+Xrc0kmnZ2Z6NHR6nxR+2&#10;OWs9MMq/vGjVWUno596+fvD+sXFkWvp2kRNQ/wBZbBPlDZ4OP619UftK6LLJAlvI0NtIiZ/eLuUi&#10;vmnxH8PLuHX1vrfVGkgYj9ySdifSv17hPEWytU6llufN5pTbxF1rsTfEXxkl9oENvPHdIsm0Pj5S&#10;3p+FdR+z7cLceLLOzjmZreUfMpkzgjpXIeK/Cy+MNKhhV5IZ4+CVB5xXQfsreD4dM+JduLhriMQ5&#10;IbbjJ+tdmJ9jLDyXNrZ6dwo86lsraH6B/CHVbhPAk9uyl1j+UYPNaC2n9qeCL5ZpmVlJ2K3OKxfg&#10;tdOdGmVdzLk7jjtXTeED/av9pWTKGjUFl3DrX4jT/iLtqj6OttZ9j6B/YS1RD8MoY2YL5eUwe+K9&#10;/EkcoXbzx2r5M/Yv1qKzXVrF1ZZLeYhU7V9E6brLPHj7vzfd9a/cshqc+DjJ9kj5TFTSqWR1RljQ&#10;Z9OetNGpqT2/Oucm1Voh/EPbdUW9tvmFmG6vbj5nOqhD8aNDh8ZfDfXLFtrG7s5EKtzng4r59/4J&#10;q+M5D4N1rRrhPLfTL9owOgxx/WvoWZpGgkQorLMu0/Svm39nSzg+HP7T3ijw6zeV/aW+6iAH32BL&#10;E/iCBXkYySp4ulUtu2j1sDL2uFq0u2qPrC6uOVfdub0zWbq2rSNMWjX5lUbaoXdwwHLH5e3pVdpX&#10;ES4y3fPtXtU97nhyqO1mWbu6WHkr5jtyw9KKrLmYbv79Fb+1sYn51fGX4bR6V4LvdPmt5HhuhtZV&#10;7Z7ivl6X9mWxLyQ2+parD5xwE8klc4+nSv00/aAsI9T8JXE0MUbYb+76V4D8P/EkK3kkM1qge1uM&#10;MxX7i460qGTUsOrU3b1bPOcZN2Z8oj9lfxV4Y0yO+s9YV5icxrtKs2OwzWrpl/4+sJ/tUujTrIy7&#10;WkQbiSOpwK+4vjNdw+G/Dtivlx72AZNqjc/vXmGg6rqGpeJIZovJghik2suPvAgmut4WMetxQjJb&#10;HlMPxJPj+2hh1Kzk+2b0WZpI9rIoIBJz7V9hfsy/ETS/D3wuktbPyQtmxzGCN/IHOOv41xHjNNFv&#10;pbeS7021a4uI8FhGF3AdT+dQXNrpej2lnNY28dncqpBK8eauRwfWojRUb6m1NyTVjgfj87fEX4kz&#10;PBG3l2se8hh0z/8Aqr079n/T9ngho1XDYx9a5Lw+Y9d8ReJmWOP91boo2Hoea9F+A2hMPB8nzbcn&#10;vX4Lm+EU83nJa6v9D77CVOXDadjTismg0u4/ecchhWNr6wz+CljHmK3nct6V1Woaa9tos2D97PNZ&#10;djbLJ4TaOYLtJJ6c5rH6lBe7pezKVWW9j41/av1RmN80WDdQxlUMnC/jXgfw61268RrcRzTWdxcW&#10;52/JGPl9q+jfjp9ntPiPNZ3yo9vJEzOzH5VHvXAXHinwxpWmSJAunx/wllA5P1r7jhapT+oOnVi5&#10;a6M8vMYTeIvBpKx5j41fUNHuJjDNCyiLIREAOaxJdfvLLV9BaP7ULm5mQOADgfMPSvUdNuPD5vo7&#10;m4js3hkblmPBzXZeIfir4I0i0W3aOFntirKiRZIx3Br62nOnKHs4U76M8ypCcXzOR9P/ALNA2eGJ&#10;0lVfMaLknk5rpfBkC2fim5jeTcJFPIGMVwvwS1ovGrQnMN5CrqO4yMiux8L2M0viySP/AJaj5vwr&#10;8QrU3Gq1baWp9Qql438jof2dNYWw+MWqWasMsS6g98V6J438beOtO8Y7dN0yNrONNoLOMOfWvkP4&#10;yfGKT9mT452OuNHPcQzAh40P3xXceF/+CwHg+7kWPUtLvrONSBvYgiv1Dhvm+rWei1/rU+RzGpH2&#10;tr6n0l4B0zx1rPib7Zq88NjZkh2hjO8nHbPavYIEZrfbnBb9a+b/AAn/AMFN/hrr6eWmtWsXAREc&#10;hSc/WvUvC37RfhnXo45I9WgkjkXcNhDY9OlfSRqQ2uYQlC2jPQRYlwiq3TrXzl8cNFX4c/tg+C9c&#10;jVvL1ArBIw6EliG/8dxXv2jeLtE1qRmTVo2VSD6Yrx39t6e30vwFpmvxyLO+lX6yJz820kD+lc+a&#10;U17JTXRpntZTJKo4vZqx7tdaZHBHIzOvzdPp/k1CqwpFt3R88fe6Vk+G/En/AAlfhix1JMSQXUKz&#10;r77h0/nUk2gR6iXnZtjdkzivUpxcoKXRnn1opSatqjS+yW6hVVlZvY0Vgx6TKrBoZiGVcYJyKK09&#10;l5mHM/5T4R1n9p24vtLmhmvJGVwQVI4zXgHwl+J3ibxV8ZrxL6H7PpO8sxK7VkA6VwU/jjVpIlMs&#10;ciq3XFWtH+KVxYzFWyzMMLz07VUay+1c+cWLle6PZfjr+07eX3ihIxJGq26iKJc/KF6Vz2j/AB7a&#10;bxLarDNHGrIHkGeTxXOaXrHhvxEitrNm0lwvVx39K848VaLqUnxGjvLeNYbFpRtMY4EYrSjUvfmO&#10;qNW6TTPp74+fHRvAfhXQdVmtWaK4UqCTxknvXReAvijb/FbwtZ3XnIXSJs4P3RxxXneoajoPxE8D&#10;waHrStPaxhSrZwUx3BrL1PxdoPww0IWOktDbL5RVSW+Zz61VSS5bm9PER5rHqn7KOs/214r8Zxv8&#10;8Kuy7jzivob4M6bCfDtxtkXcWIUYr5X/AGBfEe+PXnbbJJdhmPvX1T8IdTjttDmAj3fOegzX4TjI&#10;3zByfdn3dCVqFjU1rSp4dKmZ3XawODmuYttE3aR95mQ5ziu41q7jm0oRNa+Zu6Enlazba2hbQZI3&#10;XyWAOD61z4jBc1S8d7HRTxFlY+Kf2rIrHRNTkkm25mR41IHc+tfJdv4NaLSb63vtSjZp5d9vtBYL&#10;9c19r/HnwjDr2v3Cy7Zo1Y4GOlccv7LUd54UbUc4jjO7aEHPtzXZkueVsuouHLzK9ysVgaWIkpt2&#10;aPGdG8O2dp4Qt47y6t42+Vj/ALQHsKzPF/gpPFd7BHpPnXE0jhFUxEKffNfSln+zhp732jSGzaO3&#10;nQc46n6V63H8FtK8PLoaRwwxuZMl1QZavSpcZYqM+elD79jirZXh7Wu2c1+y/wCFNU0Kx0+xu2X7&#10;VDEFbBNe06Xp0ml+LmZuZp1ILdqoXGgHw/40tvKVV8xfvfdq5qWty2viiFZNqsqkDnO6vDquTm6k&#10;7Xcru3maxioxUUeCftu+B21dftE3zPC3yDv+FfJfib4YXV2u6GFsH1H9a+4v2gtSi1SKS3uY1WTt&#10;nrXkMHhY3Nsu+M+WOO3Nfe8KVeeM6MlotT43OqSjUVSO58jav8MtW0t9xjmj9OvNSeFfGvjHwBqU&#10;clhqF5C0JBAEh6V9e6j8P40tPMNssyxr0J6elcjqnwst5Vkk+wxxyZz93rX1UsDTlqeP9YmrHQfs&#10;/ft/eILvy9P1yKPzDhRcRnBb/erkf2rf20PF3jH4lW2gw38lt4f3KsiLkLIc8nNYepfDtdMvRJCv&#10;lyHrgfdrP8S/BO78YWf27dOGtBlXx1xz3rH2XJF03qmdWFxkoVFNux9f/sof8FMY/BVha+E/EcNy&#10;bbT4xBDdxckqOhbvW38bf+CsNj4fs5V0GwnuJEJHmXBwp98V8B+FPEc1vqKrMsbXVu3kSgjpt45r&#10;u9R8D2/ibRmcyRtNccqg7c1rg6ip0rS6HbjMVUlWaT31XzPq39lL/gqxD4+8aTab4wls9GsWjaSO&#10;7D7cED7v40V+a/x10WXwTrDWyDy1TB3BvWivQjKnJXIhUqpWufTmqaHZxxtG23c2cLXF6t4RZZjM&#10;se0Z+UV0/iDxDe+E/JuNa0qW3+0HCs67RT7bxdo2riNvN8tz1B5Fcs67lHQ+ddN7s4eDQptv8XWt&#10;jQ9J1C4uvI8tRH1GeAK6y006zNh58ckbfOVxnke9c74++K1j4KaG3+xtcBhh5YjwD6VlGc9iqdP3&#10;tB3jzxPHpGiQx2arHNGMSuDnJrxPx/qc2o2f72eRps/J2r1O98ZaD4g0jzEjaNyhO1zznFea+L9J&#10;fULTdbwvtxlWNdMdI3kz0KUFzban0/8AsAaXNp99Kk0imT7LvYE9Aa+ufgDfLqtvex28isYnYnHa&#10;vjz9kPxfoukXEcs95HbzyWAR42blpOmK+gPhL8QF8I6rqEcLbRxIcf3Sev61+O4+p7PG881aKb+4&#10;+8oa0UvI941rTI2sld9yyNzgHFVUh8vRpxCvmBRnLHJqrL4l+36jYorGTz0V0/rW8tqslnMQ8ahw&#10;wPqeOmK9KNanOV42/pGfvJanyl448yXx40e3csjnlV6V6T4a0DzfhbdRyW6lW/izmuW1XS1uvHGo&#10;W6jc0YJXnH9K9N+G1rI/gq6h2fNt/wCWnTNfK00vbOy7npRk+Q5MWUajQ/MGfLAAHoavfEi7XSX0&#10;1+q+eO+MVT+Im+0m0tF8vckikqox+Rrk/wBofV5jbaYi/JulXJVulZVqnLGUF5Djvdns2qxLrUtj&#10;dNEu1cNnOeK4L40eMV0HxrpLW6qPNcIQO9aPgP4iWCaLdWN/cR27W9uHSWU4A49a8J+PXxzt/G+k&#10;LpumxyHULSX5buL7hHsTXoxrU6yv6fejm5ZJ7nmn7W3x2uNf+Lq6bYlY4rdlVyrck16P8PdMN94T&#10;hm+0MSUBIPzc18oeM/hxrkHiiXWDM0kDSbmlcEkt7819CfAr4rvfWUem/ZZJLyNQNsUZKmv1DJ6d&#10;Gnh1Kh6v18z5PNI1JS20R6hdW5OllgvG3HI61ztxL5X8O9f5V6ToHgnWNY0NpptNuI42I+YRHcBz&#10;71Zi+AVzrWnM0cdyqKO8Xf6V7CrNnjyoz7HmkCWL6bta3jLP/GfvfSsnxV4iXTdPMcVt8v3QK6zx&#10;d8EdW0qQR7WUkcZGF9q4nXdEk0mPbqEkjSbtq4GRmpqSk4mUotaM+fWsIbD433wlVYY9RG/ys9G7&#10;mu4vZZonaPT4j8qCMYPJPauR/aC0ttC8c6Dqfl7VaYQyODzgkV9NeC/hx4Z0yys7xrwvcxBZtrfd&#10;z2zXLUTjF6bo6ada6i30PjH9pHRL660Oy1S5t5YyT5cpKnls0V9WfG7wXp3xF8NTaPG3k200oZXV&#10;QxwG3Z6d8YoqaFSagkzWWOgmfXHxg+AGj/ENJtP1HT4biFmLKpX7n0rzHUv+CWvhHV4Fks9R1DSZ&#10;PRTvUfhX114o8WeB21VpLfXtPaPsfMqx4Y8f+Bxc/vta0vav956+ijRpyXvRPS+opy1R8A/EH/gm&#10;XqHg7a2m+JmvIZPvF4zGV/nXlHir9jbxZPcmx09ItaZmG7a2059s1+mvxT8Z+EdYt5I7fWtO6/wP&#10;/KvKdOsvC+jXT3MeuW7yXHzE78GPFYyowg72OaWWJzvFH5u/Er9jb4heELMTXGkzQ+W2R7jPTj2r&#10;mdSude8K2Kx6hpcjWYwrSpGfkP5V+rGpfEzw/qOhXWk6hdW99bzDET5+ZD1znrXmvjn4d+GfFFps&#10;juNP8tk+YYHzEdM+9efisO5Rdo3XY6qeDlTejv6n5/6dp++KGaAtFn5iwGNprvtC+PfiLwNqazXV&#10;lHqkTQeSZFk2nb2PTqK9K+Jfwa07R4ZY7CETRTH5vJ614lqng7xF4Z1dre30q8v9Mk7lSWT6V8bW&#10;yeU5Nyhp2dz1KdRpWue//C7/AIKDaT5Wnw6xb3VvNp/yq4Abf7E/jX1L8B/i3pvxU8P3Mjbd3meZ&#10;F/eAPTNfm1qnwfvtWtTcW9heRTY4Vlxg10HwK0vxx4T1q4ia91jTUcDY8bnZ+RzXm4rL5YeDrU4P&#10;bVWb+478JGVWoqV/m9D7Lupli+KuvTeVGVt+wH3a73R7m30Xw55nm7luVyxLetfHGkeIfF/w31LU&#10;77/TPED6iMyb5Du/wrpbr42axrvg2OGHSdSt7nZny342n/CvCwtCs06lODt5pq1/Jo9HE4d0Xy1G&#10;vk0/yO2+N/xO02w1iJxcQQrasGZi/wB7FeJ/Fj9pnS/iJe2+mWE8isrbWlxwv0NYbfBzxV8UWuH1&#10;V2tY48vGrEZNUNC/ZqubKVvMib5TkE9Ca3w+Q167k3F69bNHJ9b5JKVrpdDRstP1S+vfs51S8u7f&#10;bwC+4Ee/NdZp3hBdPt1jSMbpOpI6VoaL4Kh0aKLbG6Mq4bGetMu72/tp1VbSZ41+ZWA5JruwfDFa&#10;KtK7fexz4zMPaTcoqyfQu634IhHh5IpogqswYrj5W+tZfhKCz8F6617a3C2XlkNGoHDkfw1em1TW&#10;JId5WaaFv+WbjlPpWHD4Yutae3tZIJIVml+aRh9xc19ZgsPVow9nyu3oedK0ndn198MPiJqfjrw3&#10;HGlxFbtgdOA1d54Ph1rwjdq32y2u1mzmB1Iz3+leN+Btc03wZa2UZkhkjhiI+Q/MrKBj867DU/i7&#10;Z6nY215/aXlzSMqxwRnmPP3ifpXY5YilL3E/uKjTjJe+j2JLHwj8Vd9jqEUVrqEagDPGD7GvAv2h&#10;v2am8K3MipCslnId0coGTuqDVvjMNA8S2aw+TebLpTLMp4K5BzX1Afi18P8AxF4YhOoaxYsGjGYm&#10;fLIcdvxr2MNGVRc1RHnYjDRqXUVqfk/+098NpLnwk0cEZa8spVmRWHzHB5rRtr+8h0qH5W8zCqy4&#10;6cV9afG3Q/AviPUbhtPmjYISUZcc15gPhhpsXlyRX9u3UlM8iitF7cunkeJVwNSLskeQ28msXM+5&#10;WVI1GNpor1qz+Gti127NcQrnvuorhlTqX+F/cZfVq38p9Bf8JbYkf8it4Z/8B5f/AI5TV8T6er/8&#10;it4Z/wC/Ev8A8coor6o+9GzeJtPuomVvCvhna3XEEo/9qVVkvdIljZW8K+HcN1/dzf8Ax2iigCON&#10;tFDD/ilfD/yrx8s//wAdq1Ff6Sh48K+Hf+/U3/xyiigzKc6aHes3meE/D/4LOP8A2rWa3hfwzO3z&#10;eEtD+brh7n/49RRXOFiM+BfCgf8A5FLR/wDv7df/AB6nJ4R8LpKrDwjouf8Arpdf/HqKKxqRRdMm&#10;fQPDc0Plt4T0Pb/vXP8A8eqxb6P4d07/AFfhPQf+BfaG/nLRRUUqMLfCvuN6sncvxalpMUPy+FfD&#10;fT/nlN/8cqtOdFvY9r+FPD2PZZx/7VoorTlRiVW8NeG7j73hPQ/Xhrkf+1aj/wCEZ8M/9Cnof/fd&#10;z/8AHqKK1sjMI/DXhlXb/ik9D/77uf8A49RBoHhuO4Ei+E9D3L/t3P8A8eoopR3A0Ej0Mbf+KU8P&#10;8f7M/wD8dqFItDWP/kVNA+9npcf/AB2iimAS2Gg3LRs3hXQcryMfaP8A47Vr+0tJkh8n/hFfDvlp&#10;0xHPn/0bRRW0TPqRvJopYf8AFK+H/wDvmf8A+O0lo2i20gZfCvh/dz/DP/8AHaKKoCUalpOG/wCK&#10;V8Of9+5v/jtFFFAH/9lQSwMECgAAAAAAAAAhAN2x54O3gwcAt4MHABQAAABkcnMvbWVkaWEvaW1h&#10;Z2UyLnBuZ4lQTkcNChoKAAAADUlIRFIAAAK/AAAC3ggCAAAALNPuRgAAAAFzUkdCAK7OHOkAAP/K&#10;SURBVHhe7P1ZkyRZliaG6a62+76ER0RGRuReW3dNdc9GDCECAcDpnhlQKHzkjyAwMz0ERYju/gsU&#10;IV/4yicKKRThG0mhUJoYDGZ6Q3VVdVVl5Rb75rvbrju/75yraubm5u7mHh6ZWY3Usop0N9fl6r3n&#10;nvOd3f4/7Rd5bhUFPoU1ddh2YdlTv+tfbdtxbBz8uSjibPoK8zP+qreqbujYjvw6+S7L8uqvvB1u&#10;y5vmjtxdz8sxLD5wMgj81bJw4exDMZBud7S62ioKV14kT3PecvpqvWsmA9aHyJnmQXgWnqiHjsd1&#10;Xf0BbxPgfL4BBoPzzXjwc3kTvoqTFk6RW7aDJ6f4YKDyyjjbtSzfsjyLg0sdK3UcPE3frjrMJGCm&#10;5EFFknGsDp+VW46sj1Xgb1wVCy8hs5f7WcFRuvw+K+wET5VB4jqc6+FNZZB4GsYh72zGjwGUK8IT&#10;Tk/zqemdpgpOA96/yDPcEy9jYy7wUpabWoEXpFmeOXbiWcfHvdv28B/vrG36XphbId4gTSzPKRw7&#10;xw04JbaLadZ15G9zqOjir2Zo9crXX3bBNHFeNDtn7qMkpJdUpDt3tNOEfd5wzl5Y3X/mEZfebc4Y&#10;zD4qFwJExZsWObYvfsZaYanwAUFnzm5h/dvevr1/8J/eexdE+vNR+t/uDi23vrZc97wIC++7IMYs&#10;yGw/dfu+PXB57aBIDp8//l99eP9+zfGL2LcGjgV6aYJq9JV15UkCU9uc46j+MDU1ujf1C92w05N8&#10;8ZLOzM+b0M+lU30ZcV309/MGtuD4Fznt7PjPeShYBmdaORlWsyicdJxlvje0naFd/PefPhr0u3/v&#10;k4/ut2otcDOwFM8aO+Bwnp/bLngEWVaRgRLAFpXNvJ1jzvjB8MCcSFhFZue5LaJEWLFhO0LaJZ3l&#10;5Ix8SfO2SpUe2Gfu8Csc4FuTQ16lIlHMTPnrIu+4IO1dukx46EGS//kXz25vtHeWV1b8wssSsnmH&#10;LFm2MMYo78TxiVw5vZv4yiWz4huUS3Qx45q+yexN5W/Yllzt6U851RyVOUFkmz61En5ztpYI6Zkz&#10;XdfxPBdoQOHCeRtymlfqHXArMI4syyphj18PD3sHBwfDYZym+EsGwa94pTpEzEMcU2bL5fhUN5jw&#10;egyjGtLpqVb+pu9rVn9aTuAlQJjYLxmITT4FPjgdWAGisygSPN22EvBlQQcU8FPvrhOgH/0rP/Kb&#10;Cn08VEkALFOhQ5Kmg+Hw5KSLYzgc4XsBBEZ0lbNd3rMkarkXzjHQTd6XzxZYMvngVxmmma7JTMmr&#10;AylxJEoH2IRkLNig+IJ7NEsBLvJ26HU8KwDGsFJgNt2yulknaOHUL6fn+/RvpwZwFjxedOk3+beZ&#10;YV/MNc6ePPebmfc5u0EueOHpG3J1wVeEtwIocD0JGzIBDxl5fpG7ee6mqZNmdpo0bevDev3e8pLv&#10;25ZfrITehuv5cQT0OvKDxPUAYYEMvNzxcjvIrUZm1RKrkTj12O4UdpjYYeq6Wc3OAaTdnGzZBlkA&#10;mShEOb2qymTmHNUrfJPr+k08e8EtsMhpC5KlYXayx80bY6uDsYJ3WVbNtu5ubiRp/qo7HEMp4hlQ&#10;UlKRWuD4srflXxHM5y7oNeZywfGbZ5KgDbNSxCkSAAqYE4MzW3ZKmAydSNgyhyms1OiVwk5LkD3N&#10;vU6Ra8XR5u3Ysy+4yL5WMbPIaoJ7K6jOVACoGmxUdd5lZmstMuELjhC3wsRRVMinQk4qzOYfIr8h&#10;iSGEuRK6Hvi3En68KXVoSmIdq1xS6fqikYvcUglq7A2lnJx+vWk0pAaD6ir8ApCg17bb7bt377ou&#10;GBPu6QIZlGdWZG+erqtSWhpOzaRCByAPD7hGDA/VEsr78RVgDihhB39IUyISvQs1NM8G0AaAAClm&#10;IE2uJ4wI+LGI0nScp4MsAbCo5racHKODVy8LpMCBlOhK3hE3JWzC6GFoSNNkOBxmabq8HASBF8Ux&#10;HgLkpCCAw5b/l8YVQ4j8g/xVDD+yh8qdMXXmBOopUJuRTyXKNpLf0CktH7AnWJg2TBHG0PQDmBw8&#10;K4XFQfCGjoz/B03MRawXkPVZmXGWNM+7fObMRTYP52kKR54HbS9+4gUP0iEtwlbm3qR6owXfpTpt&#10;ZhpBIImdxXYCdGBBlIOXEuqlwu6hreVWklmJ7tuo5uW3a80Ptm/ZvmN7znItuFsLwzhLsnQMHOA4&#10;WUw8AtIFq/YKK8Qns/w4B25Yci0P945BuGGRhklu467yvDwC3Bf+cPq4XNjoAs2dxrlsa+YBF59z&#10;Hus7b+GuuhCX0sYiRLvgFljkVkrwpw7lFLIuqiTwlLwAa/Qcp+ZYoW2vNcNmq7PfT8YQB3IDqDa0&#10;TSqjKddUxO98LHiD83bereTZyg5lTBgi1BvbSSx7WFhDi5/EcrAHcjUz0LRNVU0/elvROIkpIJ/1&#10;Aw6qb6nHRCP6Gl5p6hF4bhgEhY1FIXrAR8c8mXGj4akWOjmuN8yzJGdUYZX9pdSfMxuT7QqwJkI0&#10;hVotwlj/FWu8GdW0sUHAqDkq/4DK4wpwUBuGCnSaqepYT6voHKHvw27BT4VRIEJ934fUr/CKDGny&#10;0ceZlS4fU8nF8imEDmdtIdULVi87/daTZQArC9zYsuOUhg0sZ+jZYKOBW3iu4AnXyaGbGXtCNVEc&#10;hVpEdAKVRjlpakYjgZr/88wsd20rhZElSZY6zfc2Wnc2m67jjkdxHCdKyTNQQH41B6GomD30FTDO&#10;6nPakTKHupRTKxUCpBlTRWmyoA9DzCTUTrA4Nt5dt+M04wCDMRqJIfE5MvR6hP3dVVebAaVqYZE0&#10;AZS2JAsmuXGSgLdmBIO+5cJ+ZIOIQXRNccDhbHwCy7oVBG3Ain7X8wofC59avSw7sZK+FQ+LfGQV&#10;sZWNsshthT1was+CO2PoO0PfjW1rmGX9GKia1ILbA3DDMieEoiP57vhWzIDyqlNDoWmKnlR4Rdu+&#10;U2s0juOsB95B424Oxcblek5teVHBvjH0UFodlIfSOpbDvWwXDojQPsydvdzuOfYYVA1+RvMD7WcT&#10;J0sFDgCcQKXmFGo/2BzC8crjG3pFcHIfGpt4qCG9YFIX7U5dNl8HCbn/4t/8aWkjEOEjLnOVQ7Mf&#10;8Zqro0RV29OQRkVXOf5Su9IvVHypLquiS2weRnmg0YWg1fzJPL6EOkZ8TpnW9ZvSwC6jLg+FFMKB&#10;VI5OjmlsUU2twgUsgV5YIRi9Vk6T2ILSMKNfip1Gx2AgT1JYEdQoeDDwdZpZ8diKxlH/ZNjrDQdD&#10;mAeCWi1KgbrAKkHBpTiXoZ96AXGyqJAlTaqYVjCEG8OSbDsASvgiHke1mtMb5/1+5MME4QcQ2nDx&#10;6coReHCsJW6S22osiL77GYVvYnwyBoxyBqYgqzEgyMAU/cn/QLTqFoWGCXEUJ3dD+17oAENAPjDC&#10;QYwOJhJF36ek70WIvCSqU+ca0rlsjyx42tnbXPvCC0ZUrfVlo77a3ydUe+F1M9OIFUtlN/vYiQhE&#10;oAfKyR038YKx7fShbFl0L4JT5p49wuZ13IPREBYE33ZAfx3f7SXxy+4+wIfXd73YOcr7cToqkmiU&#10;jYZRLwKyiE+GyWC0P+7F+aDm9az81XDw6998tr+//+jp095gHDRqpX6gJEEtt2La1+OAb75wb36H&#10;q63ftc5ecJDXOa2ShfRtmcFxK6u+Dc07xUanwf/pIHrai26ttTd9UAlcxlABQTaeDZYpooSmbUpe&#10;SpVZIHKtt170IlFl8GhiGaosDARASIYN5Yukaj8dxH/9+Onjo5Pjceq43hLCdpRPie2EXFd1WzrV&#10;xMvmMpQNuIG2h9IWY3jYtH606Phmz1twmWYuSxx7kOW93mC5VavjzSCqHOW3EvMnclrECPnwzG6a&#10;ljsqgC4e+1wm4/7zP/pTXGhM0HID/XXmUM24/L50TIgfTHR3c3OFBRO5r0M+fbeZcSuc4NJMjb+S&#10;WGeHIeELilF4J3ym9WaDTuahr+n3V+nNh8rQFTrou+sxNQMwJAA/CDmWgVrl+5ZvDfQKqoKShptA&#10;det20+6JNR4u1/2VZhB67jjK3KDu+j4iMhgOaTDWRC7LGDASpVmhW/Vn6XOFBPB3mBmAL+HTgLEl&#10;iZP9vR74Oc4Ia3XcwPMn6AEXKQUJxilZAEW4AYXyOuZtp9bLEEA1A6eGKMPTxYRhgbcmnWokpIzZ&#10;sYCishTowbpboy2IgUfcgIQOdJiWT5THVP9cTLc6pAr0VEu/CPC4fFec9+xLt9Plgz5zRkX5c689&#10;PdWy9vOOuactONrpacQ8IswBSwMLA8xiVoEoMWfsOr3C7tl2AlHgOgyDtWHjtWPX3e3FP3/43A6c&#10;9XqjXrgB1LRaMEqH9rjvDVI/9/x63HbzFSevu3nDzVpuvrxU31rtNLNikKSPjnu/eLV31O8/uLV1&#10;e/vWyspynCYHB4ew9zXqNdK/KiVCGAalXmOKF+CDl951wcm89D5v9YQFB/lGp5XCRzcryZGuKQR9&#10;M7wd1PKoP34+yN/dbG57ts+Yae51BE8CPWh0NNCD6O1fO3oQMiCUET2XxgKJ2QaHAn7o29anr48+&#10;Ozw5zvOT4Thwa5vtsJYx4p2yBMiHjmK+tIpcoA4YzCQ0gt+Lqit6oyzwZJcqZ5zataX+eYoQzu7f&#10;BdfoLDkhPD+x3d29A8idTh3/QLbAi4iQdIMehOHOQQ/TolC566VjmHuO+wf/8o8JJIkM1PXAt+ev&#10;pyMVqm+EjIz6OC0L9N0q/aYajdq6p+ex4qFTX1K8QLJWbyLiXNbilMlh8gg9U55olmN63RTTTC9m&#10;9fLlVaLhl54Rk+lQBngqdCiXGekCkNq8Tl9brjLvqiYKuMFSuHJyMNIk6vbqeXprpXl/c+n+xtLO&#10;WhNmgeM+PGvwZHi+y+hdAxHKV9BhTL+pRrTJlqXY1afgBN9DNBvWiT/UQ2ARr92uByEEtYcIJmZ8&#10;5IjLpCjX8AJFDxi+mWqhKr2V5E9M1mvaiawzV03C9FTIjBMnCTbhafivz0cyULVED9k7vnUnxGPB&#10;PJxMML2GZlYbwGCYU3vt7O4w35yl7EXIXS++dFec99RrX3jua0wt99lz5vKUudyncq5NX3LBQ6fm&#10;/BQCIx8kpHN9wATZyVjWnmU9GcafHR49OekdjfNxjmgi2qOHlv3wePDo1cHWxspG4IeSNOGHzlKr&#10;ttWs3eq0tpbq99cbH7daH7db9zvtB0ud95eXNpqN2/XG/eX2SrNRuN7JIHn/9to7qyugXiAGBE50&#10;e/0ojpY6MGSItmrC7ShvFiONOe/95gv35ndYZDne8JwFB/lGp+l6lGxU0r0Y4UBVABFOVvH58Wg3&#10;cz/YaK65iHRB0AM1mdz2p9GD+MW+GfQACSYeMRIr0AM1HkT6CJF/dTI4gLq1vJLkRSuo320Hdfjq&#10;KGcl4F6MLpXtAUIaFuNxkvUlPh3US/FU0mjF1EpV7JKFPbvTr00JHJjrjKNk3O82Q7ceIKQZbwB7&#10;4ZTtQbT5s7aHij1W4vjiYcxHD3/4r4geSlXciI3SjTB9Q93PU7tazNXnPNIIb5VD+GfKEWDU/fJC&#10;Qagi7DVUUeQMRY2LNS9jI0rJPWEpehpZHo0ixpBAIoWCLuBRRX2ZoKMkYUAPvhabvnjCZDNQpTZu&#10;DnlDWOAkcwJ3wqCEWKqLZZCCwmEGoIhlrHERj6L+/kGQprc79R/cbr2/Ut9uBA1EpGfW82500Is6&#10;7TqwAxbWp5dkEvBVSQhZHlHuTdwDaVnWfeJhS+IMpIvID7UV4S5e4OFF8BKAd/RcQFwLZevb6mrh&#10;kooDKOCinYBBkfoCir8m6XDT6KESwDo8PcSeaeyb4CnwUGjgPlw3cN9kcfROYN2pcZNhOHSKCvGe&#10;sp2VdDQBFBcQr8yEuMQJYoWnycthEuhwR9wTP4jbI6OiclSau8QWWdqRylytxTbrgmx3sZuVLLiE&#10;nwtedZ7usuDlZ0+bfiljw4F7QtVE2con49G//+WnXz17dtwb9gbJy73u4ck4yu2XJ6MnBwOc8NHO&#10;2rLt1FwEmtEm3PCsjuus1OttIInCXsutZmrVc6uVZ82iaNg2rAodyhPHBVbojj+4u4qAO0TsR1ES&#10;1gKYPI4GvZX2EvI+mWBckel36OGyNV6QPt/wNKow3HrkN5L6nZJdYocVzmicfbHfGzjOh+vNlmPV&#10;wS7zhKoOgyImtgfhwF87emDEA4GCSB9kl9MIgjfIUht5w13H+qobvUYMRL0RxVkjqN1r+yHtE5YD&#10;GzJeQez/uAPYGiT0SWG/Tq0vXu796ouv+uOo2WxRcVNr2VRZAyMLL+Noc8XwZas9/+8YG1hxvR7u&#10;vXqFaMROu0PogA1dShLJiOMQTyU1VDcrGbpaqC8+5qOHP/ijP6kUfJ6hOqUkgWsMdTUpYo/Q4FNq&#10;r8KYZ2PyVdhUurXRX0FYE22+DMuVlTXyXDV4E0dlQ2YrO9OAfbWH6QwQ/tKIT10Xoi9nYgPcUjyd&#10;YoOilg8HZ6PuLvCG7lxmGcItRJGqAETAB74TshIbPuwHTCRJUoSDQhQHcAdYVlDkVL00c0A2ECgy&#10;lZITmCiMM49z2BtGvWFt3P3hevCTW+3fXavdDp1lx25ZVt2yjrL854M8scK2H/guLUscVOUHEuFN&#10;dKIYC9tTYmeNAZfLIGugu4CwkgwWA8AqIDoT72ByPtR5xJQTiS+Q4BXCCNo7bKk2AdMHJ5aRTUL4&#10;xCSK/0QK81EmcNUADK5AZdiRGaZ1ioYPvoDMtnhXeC24CbK2OMsY2LjXv9fybjcIkwSWcPJnyfN8&#10;cp3ld2YZaWYXPz0hHTctsmBhUc/tvmvt58XPTvqPIrg53RbiaiM6U3IsqUAOJoTI4sG0Stq5bJ+c&#10;9/cFGfFckW+WcGoaFrnbjaOHahikf24GTAmSxOkRplWXgt/eemftB3e2f7y5eafTBv0fnZy83jsc&#10;nJwsBf4n72zfadcaoK3CghUNOiaUnQCeZHAsW+uLCGkRJ5IaQXWgPRiMEZg2TKMXuy/ubqzWXLed&#10;W20EWDjF83h4VMQb7eUO3G7I/BCGQMvWFFO+6nItMrGXMsqrPvSmzr+AeGYeseBrLnja9M3FKCWu&#10;UkTPwmRP83gxQm6OFTnMcERKW5jlTpZYj5/stxr2/bW2h0Qc6glwD1BB0iIJBiqLhXeit8mTFnxN&#10;9S/rUUmLRaaaAVgi/l1kfuUoQcEXgpwY+faBY//yYPSw53TtZgxWwbiBUQKlzLabNaAG5bO8FoaU&#10;oxwFFV7//56e/Pnu+HnsWu2l10cnS0uNlUYNgcNIaYbRXqIrwItFKCww3WdPmVYgF3m76hwMFUKt&#10;4bm1sPZq/xDOw6DRpLm3wNbDFETgx1aeQKgUng/VjmLRfJgkx12mH13vUqObO4a5b+b+M8Y9CGzQ&#10;2IXS5l+WEBDBVcbu6RJWJ+t21/vqD1PHRGJQ6is5mZNVdOhg5WqZeE3AhHjTp+EHxRxKbxNEIsEW&#10;VaSFRl6Y8AUx2eAiKTJQWuuR28t8XiSaiVFfPrTYgvEVeQB/r7iJIBghtRkUAxKS8BpEyuAD3ufB&#10;+C6pEMhmY3w4SQzRDXF0MiiG4zXPfX+j9aPbS++vNbZqXqOwg8TycyQrIg3IfRKnv+hh19XaUoRC&#10;fFJmoqcTVqtpnOLvpWOtBFkkVJ0FswSizOsUyiLov2rXqKaaP4p/WwGYxDqYa6rkDq4jE/HEyGKk&#10;K6d+Bj3IMjBoiNCBc8ilIxQhVOcwKFaAAuP0ftvfkbgHJY4JWZ76Zf5OUXKaOQS3cU1xLwgqR7YC&#10;nld49GI+Hoz/8uHj592438uabrAC+cb9j1WXqFMBwuqD5SDPUOrZLxbfPwvu9pn1XZwVzh3sgg89&#10;7y3Ke2JamDvFgHNwIZY7s2ElABZo+e5SGK41ws3V9q1bG7c2N+5sb7yzubTZChpi2cVHvcPcehIo&#10;zE1c0kC5o7nRiDhpMwagzw9PDhAZvtZoelLl7DBNXg6PC9e91ey08VjJ9WWgDGHNPCJY7LXn0s8i&#10;l1ZTvcjJ3/g5Z19zEVJZ5JwJv1VHtmwdYPDUGiO5BjlkVhbElvOkH3/1cndjtbGz0sZ2Y4h0kQNG&#10;qK9dt70WrlN+9IYzdnYHXXBDsgeZIAYSqvvCtuPCGTvO81H22d7oZS8eOzUaGrIMIWPDg303HW8s&#10;1eFu9RG2AQmC+C3b6ufFw9c94IZsdSPoNH0/yOIxMMatTgN2NQSJinYrKXWl4jr9ngvPtnkVXdMr&#10;ELCEF2DKayFqRfm7hz0UYXFhGBFFEXovAz8w9wwJpatRyzJw/worNPFqlU59Zrg6mAtmvvSIl37u&#10;KYGtkRCSSiiipLqXJC9MZql6gMieyburdb26SZmXqDecwgVqWj6TuMg6CUrIpVdBaNmkWoiYpBNE&#10;ijQYX7AIPHkizQ8GRxp5TJ0VsgbaUhbYGf4Nraxu5bU891EbJ2OdHBo2ECbmuJHnjXxv4Hk93xuh&#10;gERcuKiBg8chRS0a93rH+3uvxycH6w3r+7eaf+92/Uerzjv1AqVw6EdRbws5Kq0z41GG8Eb4GrCr&#10;QJGMQZhzGGdNhStOT+8sbck88zhHPMikmRxazQJVY4e6eKYxmWIpFfHmmD5hho5PnSen67W6fALi&#10;yDOQPYtqFW/OL6bfrkQdZRUwGa88l5sBEjCNEkTy7Q5Gv3p5tBfnSA1AXhawqJFEYmQErbu0Y70h&#10;H/u7czkICYVCYOv0mYNnR5bVh4xACR3LGWEv5BbqPq261kbT2Wi5KzUH1mnBDQCak0mgqiq0IM6p&#10;8uCCUa9JUiwF7BNI8PPvrKyOjnuPnr540es97fe+evkqHSa3a8sNR+6ncU5qcfzu+OZmgNIQkA/I&#10;0kP1UG4w6FeN3A1Q7gFx4VkAZohQgod21q077VbDmJ0I/L7exIrzp8gAXIpJJSzuf/ADRDm83u8O&#10;BqNmq9Goucuh/f5GvYUiNYPu4Ph4MIioswsdqpESfre1drNT8+04qUMVyVL6Y1FF7ZtbndNcEQyO&#10;lfogulaX2ogkevrydYyKFpY1znIgvAJBTQQHGDMD0GAdwtqhWBt+mEhH8G+q12qFuNqLET2UEMFI&#10;l6ncism9RPYYwa+mpDNFFIy8UPFTCi3WhUQhIykCSS9DVehwephkQBK2yQuZEmPKPGsNPD3T6MJy&#10;ZvURAXbqoydPFHKJxkSMD/1BkB+0XsN8kKKQEZjkOMj6YdEP8oGfw8qDTB4gVt4yh73BClAvL4UV&#10;wUqYsZYPEZ1y0vO73eXh6ONG6/e3Nn5vu/P91dqdltPxabYtHQRACBgCXpcFdBIUxEmR7EYpBsbM&#10;sotT8ntm8FOWhbPinPEcZRUrg8nmLnW1UrperA1VzuGMbUqVAhORQMeNrJQ4gyp0V2GLEmDMwdMV&#10;wpRCIGKD0JgUATGV4fFqhDnvbNGD5MalNgOqwGRDKWg3mp2VVWep/dXJyS9enRxgJAIcsCFMOQH8&#10;oiHhb/m4qsLxlodz2e3p3YU/ksEzT3q9X796BXsOJhVGa1wJ2dHIrTrKlgh5M/qMYSXcpZJLXx6y&#10;LIZJT3ag7lrG13pFUbOs++sb6832wVHvs939f//lV0ej4b317buNVsOs6TRm/q7qw2UL95b/DqYB&#10;2ym8SwwyYtquEyQ+oIOVIsPXHtjFF3EUt/zldgNOXmIMOLNmQgmFKjTo/2s+xOrALE0SsTE9kl4h&#10;V0cI4ynyZjOshZafpe80vJ+8u/TO6vL2SrvTCKUIDsAzy+rg03Tt+9udD28vW6OeDzaejIEebq0v&#10;wcRyRTl7tQlYhIeInQ6D5P7CKyKN/9bmepole/vHanqB5wUZGakbAjkYmahIn6JPmaFwaFloqed9&#10;ZebI+055l8yP7IxALV/UekbAEC1QpZelUM12YiyYoIpTt5pGG6cU3nImS5zBm4lEMCauSqaW6mU1&#10;KlMooTJjTNswptaTEhGxYOLfN8ml+A/9DrDii02AP9h2hKhG14ZfAZ+ERi76S8RJR++eFRcWKkRG&#10;2cHw+LC/Pzw5rMfD7y21/vP7O//p7ZW/v1S77zkrdh4g0hhuQZj1kNpD/4e+DlRf2MysJIpyeAzx&#10;JZ6udXlMeOZkT00b9vizCEccEOJaRDJBYWrmWJtDF3n63af+dEpa65SaJ5UmKIKbUgTTEqK/IXBB&#10;C30bkDcJopSlMU+QaFZTHkMsExOCwagAHWJptsFwVDnmDvJqO2nqbC0CbowHtD6pVdXy8szL8miU&#10;OM3muFV/NBocoQwozeb8O9uO0JtOIamlKb47qhkIoPcjNKwoenbxy6P9F+NxFJnKw+AusM26WVEr&#10;igCh5lZBDEFdVK2BusCTuZQwMyFxUozxlYVhwGJpuENeLHveu5vrv/v9D3beu9cN3Vqns9VotFMn&#10;TMgBZWn1bt9Bh2+SQiliWLSclfdRO5cJeXTXIvqrTujgOgPP/mqUPUcozHIbejniw0L6f2GPkHA5&#10;9TuJGqbS4us/GLqZQc8GG2e+uJq0ENIWuvYOYEK9Fg/GIOz8pHvy5PVt3/vH37/74bu3w4DcEGyM&#10;AZfcEyyrvhY6H6x6q3bSsnOUSl1t1deaiPrVN/3mD3jQsVZI1oSwaNW89++/8+r13kFvhNHhHVBJ&#10;EzFgEWAEV1CiP4wVt4R1AiAk3h2fSZTjgi828QJz2af8LvRnIhKGCQKyn8UOaRRVtVEyUeNs1OTE&#10;TTIXQKnf+ezgiIAA/MT2oNKRr1L9MMup5r+dEi1dO7C8geYVTrE3hA1dCtFhMZQq24+tIJHgBDdF&#10;jX7PT9DhB/X5HWBneBiYvoZQsjxGLnsv7vZGh1Z8fHvJ//0Pt//jT3Z+d7t113eWUruZFPCbBXnq&#10;aywEC+8mCNLF3mGMhMbr2UXN9wJMomwqlgIuw3+qSaB0P+1NmH43hhHIIZJ91t5z3hrrzCv4Q/SB&#10;mnCMg2iKN08WSHZ81RhMb4tHV3hOaMO4OcqIE4Uc1WnmhTDEyvBTDW/uii9IoMbcoDxAAmNLjGkw&#10;EHb4UhhstJfG/THEUG19ZRi4xwBchnOJRNOQD+6TtyuZFlEaFn3xt32exCMjpgfuCPSgeJYkj/q9&#10;jds7QWA3YM6ReoLaVghGbBC5x64ltGmbUFkOTxbEkIuJwCp/I7uAGgdeTC6MgAoAemQaS6e0yHX6&#10;cBrWG2inVEeEl7S7YOu10rT0tl/9u/tfPAOMDYcmlReoNY7ljiCHEDDpojcEBdLjQfqLp6+DOPlo&#10;Yw2mKdiimK3ASlFlH8KSXSuW+PoPidSuLPEGPdCTadtLjVojhJ156CXxkpOv2nmryNoonQlyT2Ok&#10;3pPEKTFA86i1T/MbzM91VE0dDZzRYKPJcK5S/8KbaU+jU3a3r+t9KX/hSGFqWwZ/El9zudnYWFt7&#10;tbsPABGjeyQClm27bxXHQEpFgaQp+BGlGdOpVbn2tnP/+b/506niS9Qm8SlDEyrsyIdpWEM5Nfon&#10;wy3VBw/2rKH+cs5kfDhJgwHEWU+5pqJIqxWptm30Xx2KoFdVwSukwUhJOHngfhBxixHqRSLEJvcx&#10;Qg5CAu2yaEpQ1wwloeIrBOInAkmJMpjwzo94yEET0LQyJ42teJAMju2o1w7tu8vh791au99pbPlu&#10;x7ZggGUWhqQiytNp2EMyMdzGch8tWknbBZMliuB1ZH05ipuNJhxOMPvR1iQvUAnmMjqEr22MClN7&#10;T3X3KQ3eLISAA33rCVzT06p0UJ06/iPun+nQ1xJKUJ5qjgbHXKp+RgCoJ0keUT5LBqnbslwaBZx0&#10;V8C5hsDSjJFTd+r2JmZE1gjjwWLNh4zzTGVnzzSqrgAIPowIzaRxSO4PUlVRsjV4dhKjk0izXUuG&#10;vSXX3m7WkfOC4Wl+KaP8gCOILmfLrt2sgWRBqDRz2huOYZGHslCpqgLlchDUInXF9o496xfd4ycn&#10;xz+6d28lp8OOecCMCmPIoyLysjivblChfbP0sge4LoYWzF5mdhIIQOPmFHXQnBe51jPUnxwMfrC1&#10;vYlkzggRXfSjY8Mo01dTud794qOatOnXX2QqLrux+fvcRbn2/ZWpzhyL3O1tv+bZ2ZC1yl1wSYAI&#10;2MBtZ2AjI7p4cjR8dNj72ZPnx6Ph/fX176+1lyBcQSlaS5LbmVHhJc5X7mM4+YJzft5p1UTNnY3Z&#10;q0TVVW5BjiXlF/HB2/TS9NX+Sa8/aDVqH6zXfrDZWg6BE/LAQ6cBSTgVc4mk70k0ONphZPb+8aB7&#10;uO9n0Z31lWVkOEiGkbH0S4yommqvLYZ1/BeT8RlqJF8UPmxjo0H3U2sI2N7B0fHB0dFoDN9Ssn90&#10;8vLk6OXx0fO93ZP+AAoyihLzPTEryAmQyAIknGiSIsTgleDeqcg7lRcqsCoMITqoQgc1VOhfJ3Kr&#10;EleluDEq6Sm3wmk5Z7BBqc6qAOQa62GmshJ4MkNED6a0pcrFarQGH0yZkkDKULnBlJDlJ2254Uew&#10;fN9C7yYm9gJ/If0ogiUADXvQmaJI0cZqNMoH/fTkMD147XeP7njF724u/cOd1d/fWPqo5t9zizUr&#10;a8CUR+CBfCVa80QdZswQQ//pKTP8ToPPOWU5u3sjsYeFGKDMIb+N5GkGOmOCmet0EvsBG3fhqGir&#10;CoE0kr2yBpTLo7SoS4kiUhNrleKdaqLUziPCGARVrW45t1OLYV6ItzWdWEpUIQunBgHKZYwWf0ng&#10;rCmPatglzpn8d0GGMrWwxvRmdBo1NYlLfqPh311r+PBenBwBPcBhxNeUoUmyru6yKTS64LNv4rSz&#10;L76IzLiJJ5+6RwUdFD0IuboINQWFHOfZ40G/s4REY1EAALNgrAPs1uh5/k9tNiV0MDM5Y76dWihh&#10;huh4goAK7i06tKCiEozAQvR696AdhC10o1NgUt25fMCEuUzN3aUTYtjIpef9lp/wNbwm97ICOFrr&#10;+C9iuJ5kxZ89+uqvnz9DXPTf/+Cdf3BnfVm2noZKGj4gFXTK3VZuuMtx4Pwlmd445y3aAlvJiHX+&#10;B/htlHjJqGnFO23vvY3maj2AP66BfDNhjcpRKgM5vgFbX3atT25vvbPcvEfoENQ122gyIGX3C6Dd&#10;c96hes0rE6ZJNrRYfwJrwfRpq+Y7D+7c2lpfQ+uj/YNDbD2vVgs6dXepMXSLpydHz0/6COMboyqy&#10;6JQQMFxuCZq86mH/H3elrdis7DL4QG+nK1TKbPMIXAIX+fSbC86gFNIb6j31yzJjk7dhU5UZcz1O&#10;ZAlxGjlxMuWlpA4SN6oxgrYWyQyUyJcqa6Ms8GDIVSEwz86Qwc5LoQoTDKPAszT3iqIMDaXSBPqx&#10;54XeIOmmMMshG9Yq6o7T8dyWW6zXwu1OY7PpITkNLj2kaSAuQrN5KzmsQbwMIOMLCboVgxD1NSQB&#10;0SwRMVNoHHyW2P/3R0fNdif06ukSnSgeTB/CHcVOQ/FNeDN1cMOykJMIv3LmJ6hKeW25Xjr/U0GK&#10;pQGjNBvgZEY+mYND5YrIvaVyR0n0ol0izF6DLvX+cmfNajE8AW/ITGG+tnoojGaBdqNQQGB5GSLM&#10;oz/6vbb1j9YQTmVuom3Tz+5zNSDNHGdzScSQyPcqtQmys+o3LQ8wtK3ncfGr3d7eyb6TRx/f2vpk&#10;bXUFyA5nmpRN8SYRKX0rbA8zb31mA15tI1/KQ3U/amv7ai1gjAAhdxPr02Tw//z8N9/fufs/vbUB&#10;20N9nFOdabBnLObL5LxxREr2JpRGMvPwmyBQkpkYBmWO9RssTZIxaRZBWtzijn0QF4+Pjn6zu/vg&#10;3u2PWs0NhCcP4UJ08hBBQ8Y1ujgvnt4FSq5Xm7XLzp67KNd+yiLUPveJX/Nrlg4+1P9gE2soSCPf&#10;fekU/+/Hjx7tHn5/+52fbK7dDpidAHHlGU+lTGU1/SIuyKbMDM9akt6E2s/Oxpy7SXn88vlMOwAp&#10;Ig4AkBilR7rouoKIeFTlcdE+npUohZ0oSzU1fklNYksDP8dVjGtD1CTSIF2bUaJQCBnYI6wYQfaS&#10;ZjzlK7mMsBb4+wLckhq+BpjxJ4oeKdknnTiADEYpyyE5MCx4eHEeaK74Yv8gGYx3Nja3202we7RL&#10;BeBAdCxXi0UqhdGXx6XLZP8fXlNgn1IzZR+e1dOmbqvRmhgN5d40FlYVr4Ij+ngq4eZEWR8RGdOC&#10;Q4bOSmYVejCdzoxmLItKts/iSBp1qC8ozExwnwjjCj0kSGKXkdEyj4jIJBkPhpKChPgGGJ1QA8oO&#10;PKfVqbGVoNRarvtey0MRPavtwtdVMA6Iq4HZh3sDZYrkQeqblVg8pstiPC6Kn9IhgpaSNRSMsFxW&#10;DwU5WRFcxfYoeG77/7evEAQboPJkscnsGg+dA0Saq0imifC0DCVCQikokZa6NDOTrG8mc6jTazxB&#10;OqsVaNOr+K9+ZE05fVw7FsBQDGGWtWwsjjuojNEZLgGEmWG8uiS24galXkrx4sQ0gNswrsCQ0z/s&#10;/m49/yfbbZQxUex4HnpYkDsLD5NtWi57Fcgt6hG3MTx8PcdCx7+j/giJZcuNGrEgukFqCAqniXGU&#10;FIaltqsvKJNxddRdXXzmh+tJlzccw6UPVehA8hMjFkNpEBPseAin6sbpf//F8/1x/598/N679VrD&#10;LsIkdRChE7iogwsqxH4pa5aV6EG9bBJNYngXaYXowfAew1itIUq0+06Mul6sQ5o9Ozr+/NnL7bW1&#10;79/eXMptxGMCuBPeemwNLhta6vxNSaLzZ/oUhq6o/YLzr/qnBelzwdsucrdvA3rQLaH7XMK3HKSv&#10;f54m/9ef/3TrnXf/4dbmg8JqRYx08BixoluI0y8bay6A+ybQg2p1OjhpeAGhwNYtrCPH4BtQGYr9&#10;IMuiNL9PRj5Nw7ieVeck5FB8oKRRYCagB7XHsTiQ9NDQgO6bArBnd/QZ2pCtJyBNMbu+ChheLMon&#10;4qFpdYc0gQVezCo4ux/Hu/uHx0cnP/rwPcbkIbw0TUM2LRcrrZqOyuNSpuT+wb/+Y9FcjZSSTah+&#10;Ck3flvFVckZ/mNT/qFRac5URV6pci05sKgZNhfCrRX36IHEpcpNDaxmIpOP4RfIZspy+doJwzO2k&#10;+KVWM2Y9IWOJT1FvYdi3o8Gyb99ZCj/caH2y2Xx/vX5/uXa/4d2re3fq3q26u+7bHcdqqLYq1hEa&#10;QJgoi7tL/g6MWFK9WnkchyUkxdBk+QpxYRgsSrmKqQ+4Apd6kes9S4rhgJfZLb4HU0dFZuvn7GyQ&#10;LZtJVoFfgoByXXVitTOAWSmDQmal4GQ5NP9E1pNzKhCMYSRSHI6dFLWbrYEWQoyVIFBBId+QYI2N&#10;S/0zAl+QSyzVtLiBICSG0VoRvdMIQh9bTHAm6Hq6EsipxZ/9ZWbbyJKSDsoJk83OGdbny46FgiDG&#10;t47vrITBWhgABeIUqEcswyxpNhgcgr9kk1eRfheO47p/vFSQX/fGF123yEN1FXQ56CV1nK5jf3o4&#10;+Pz18csnr398+9bHKx1aZbF1QMWYQFZIUYGg3H8SGlZCS7M3De1MeX91rKQyB6HK9vE4eXrU/ezF&#10;3ufPn7fbze9tb20Ubo0p+GDDkoSu3E3qAyp6mCiuU+993mtOb5O3Mb2nmdVNCYhTu2yRYX+Nr8n4&#10;bwEEgJH52HOfdHtfvXj9vXsP7qGSGBR3xtQzll8FR2WrJK2cFqBKP4uhwUXmYHLOxbMhf1Wpqv8C&#10;OZCBQYEDYGUpYQbbaJqQnKQhBPKDpJnKj6V6ZWqjScU9NgHDn43ZmeJWo69KOXm1tzjv7IV2dAkc&#10;SinNUSH6DC5B2Eik8gFSZBiY3GDaFItQAjGgrOtxtx+lOSI/AgYGUnmWIv9z7LIXv8wprn4e1lDL&#10;hB5Tq2cggkEQov1XQvGCH8o7zCAIlajlYqtGw+dNTpsewzTpVIJJJTHLTCGyQTpVIFNhNOxDsXmw&#10;vfb33t383kb7LgL67GQjj9esuJmP6sWoYcX1Im1YsNRaUIYw0UuO3YSVYpy5w9SPXS9xEZXOculI&#10;n4UixY8dwxxExQwZm3kjz0JYV0o/QDli0h/CIrZXa/UAb4b266z4INNlSLqscjE9wWaaKaTLYwLC&#10;ZO6qdagm+TKCPZffTZQCDYEogZ0++dzbluhQDCfGIotRaYEvXAdjDw59k7kGW71z9YLTP5y7naY4&#10;kCq8RuXhT1SOoUbUkqyVZY0caJroTTIsgGtMLhJQRJmIcdmE/V38u251NSzh6I+i37w++bdfPf/s&#10;sPfg1u0fLK80h3mNXDMdOdlAYrAk4a3ULEupYKwN4r6YbE7jrajye8zfANa+evr6r/72s8+fvkbI&#10;1ocfv//xg3ub9Vo9YfgwahKN7TQlvjN3F2j6VoTNN76kV6L2b3C0WFOAbEkvp0ES2ewo53o8HHZi&#10;54EXrEoizjhB3zSgcfo2sgL1icDa4IClFbVK2v0GX0FZg2AAQ78gqTRJUFkycBGLlgeo7zPuI68O&#10;HAs8QXvxGI4yZT9QCudt4IBDbw8YyNB1IJcrvvZjhn6MrJ0ehmhqjH9MYliDAZKQXIKoDi/NvCgP&#10;IgubDj1oEPV5Z2fn8OikN0JXIumhqFaH07Bvkfdz/4v/+k+hX6ionjB0uZN+M4nyq+ZXACbVQUWa&#10;Igs13krU4VMYosrSqASVypQpzmNCHFQu4l9FA7Q9SHiXVM2XPxopoAG+Rr7hP6gtqk0cjHoN/sfS&#10;oazDb8eR1e/eW259zFYudscuWlZG0VKkLmIj4MmQEBh+CiSkUeNinGGCGEiTHgLsbTI9pNoU3A5S&#10;fYgvoNqtZIfq1MDqYECoVEjF/qP3ww6d4TBKwLb9zLNd9AUgEhY7GG6CphVSIYsZhfqCBD1aVkss&#10;BAZsGEOFnGSMAaekuyAJnabKfFwZLYzyKFHtRm5r7gtPlaQ6vLQO5BRAnBLw1aIY+52gcw5R4uqJ&#10;xTkq2srSOOlk8e1mrVkLwFGk84agJVMoS0D7tNiZeo+Zp+tY5VytY1jpE4a2jV4h2JvmSWQ/i85A&#10;khYzAzvzapiHi7Xjn1js5vTOmPfQiellkV00fc5Z1DX3/jO3Pe+cRVSQsyMk3+T/Caqk06DEHcEC&#10;K74/6CNJlj578eyvf/PFyvb273xy95PV9hYUFtRQiyM01UykM0xIg6yphm4UuRn1qtQrS3whhtMK&#10;bggZdsfZnz/6qr7U+slHD25tdNbq8Ch5SAcFnOYYEVLBuHZsCbE9ktezmLsJrDjzYufNRqVL3Ow0&#10;XnXpzzv/vGEvQhhnSet6JKH3WfCJmp7GGK4CYjY/sZ2v9nv2OP/+1mbHKtCvJ4chjwnkjEiWaH1l&#10;fGLuZY+BcntO/nuTBpuSh12k3mBEatFSDIFLmBBHzovyJnCjsecxq7JbARxz6A7KlhVCfuj2ImiW&#10;fgB4bsgz2JxIu/XgBdXnq2JNrRWljWPCnm6KcOQZF2hxIqUNc624WumDoDNCotiYO4XWF5gFKXmM&#10;a5CkdtAfYO0aQQAbNgAgk7E1XOAqC+X+F/+G6EHrJGnF59IvwTuJwVuLPqiokbxE/Fe6beBB8ivp&#10;xUTe8htj4jQmYoat6SxUIR6KC0lpqlXDeE7ogzPFAs41FGmB9WbrBZWf8l/pQEHbfzll8iypA6QN&#10;QDgkNGIVXpQPYqfXvRV6P7y1hDYTLWAxNqkAy2L4C3zizFmhdUAcE/KuUumJRcH5F96LYZNSYM8E&#10;WXBUZSEz9oPR2WJrDBSM4AzRhQFnEt2Cci7cvq7dboYno35viDorgVd4TuCMrQLxOywTwYYzJuSV&#10;KUKBg2LaeG1UiWAY4iShhQGknBmMmDm+pirwNGkJP+ZRTqyJ/dApLQFXOe0sQiFRNmJh1grbaiqY&#10;xpFT7AabiKiPcy/B8xKhwwnDfGLhAtcD0GIdszzvWNmdTqsOnA8TOCmEu66suCBY3hDpRP5csOF0&#10;j05v00qKGVJXD4oyLoGxmDlQiTiJxAknlkf8o/0kF9kgV+LR02rBTXKOS3jH/EdhKqS7IMJ12L4H&#10;JjME/WKVgQZYzgsJeEgccvJ24N9aXX53ffV26Ddl2wrZs40a9kZI1CXrptbAKuBBN54w5GkoB5zB&#10;vi5QSBlfIu49sec+Ojj6zBr94MP371nuKhoR2XDfWSGfxaQ33B/IH64zYSpcLPrQzudgM4sidK78&#10;QXjE+ceVVrO6zfSyXvqI6YdPC+krXTj3DRZ/zWvT3ikCln62YIPI2rVTVMaxDgr74RGMC8lHd9fA&#10;Qu0CFVVQOgBxYog1J5OGNZz/YQVzo2VMbdgFN9yiY19kuY3lWuJ2RaMTeQ/2HrOzIOgaYoBR7iiX&#10;AL6VwpxwkrnjhBWGPR87BFyM9aij1ElkD4gAnMyReq4nr1jthUUYy6LvWSGwcwhb998UbywbRPFd&#10;S/c4hSveF0mB+Ib+fJhQ0PQCZbFOrOKk21tutNAZg/54+jioOy/CHKuZoCf0dDDBnLcTyaJc46Kj&#10;cmuIQZsfY8wyQTjanZONoVW8VVtaB6DARYpbVtmDKg0nx5SpdDISQb0G+JF1lngFraLRl2JnuRHa&#10;LlL/USyPoJnXabvNCRIo0YHcU8CLdNbihzUKS+igXFRroCqiKBEoEZ2quKVgE2SFLly+3XCs5cB6&#10;f6uzHHjjk2Mk4cYxVXKw+AgT4rrsLUrEQiTMCuRwBEMO4vdJAOxEVccApQYlP9NunSliM/xKUI3g&#10;s3K2dQV1NomSptmkLIcmiOKQ0BOzRnq+SGdSAZ2cgsXNDXhThusYEaMWbDFAzcp4mdzTn4W20oSk&#10;p4h79kvZSmytKwE7mngoZo8SzJYg8DIqXmhIMyctqNJd59bXv2ayvGKAFfsk5h8ZRCQ3r16vr7db&#10;a76DUjkIngeeEJssQJ4Y2dh8ZzrU4eJxyJ1FS5BnKbkQlbLBn6B90HaIitc5ELwobry5UJwuk/6u&#10;Jqrrv/J3V97MDMi2YTwg0tzRRAZocJCk7UYdpW7wS9mTUQsMiGA2nwWlz80M8kJRJBY3YyPmMGnT&#10;FZtyavsjKzzKg65VHzkheogiMB6sVkVW6W+jFGBPPhL0hKfLE4XUz7Cxb4RuVeBwNGrwV6VbzQvV&#10;R/1QRlzRyq7JJfUwxCIz/1DWUCKiTkmZRRYJ6ghZ31wAMQ0XFBlUGEJ+4ACra0244tQA9BLcXSsg&#10;q/9bSwJAPKktQQEEb0KoUVWg1gYNk8j/6TfR9h56qEdbynqbmFj1CABNxRESLcb1wFtr1RELxkKq&#10;OjZJaFFzyNzjrJoyC2EqlDR9vVR6x85SuwrvT6wnQCQtgqzYqvkP1peXQn807PZ6XQwhgIoHPwmr&#10;J/M8Iie0mEJKCOqsqynl9GqqOD815qlgBV0IRQwKziZhKGaqzXIoGKhuXsJXgQbTBorJ6hj0INjO&#10;MHsdhlKIrqH8JD9jqtFZR4zRatKRFquGnGWSSmFzwTKcuz5X+MNCC3eF+82eWuEqoeEr7703ePIl&#10;l87wMs0m076koyzfPT4eo3gpEh1wEKGaIHTCdoYJi09KU9pL3LzYUM3OLJ9OIy+wCAiBaR43AQq+&#10;VZO82Jz8Vp7FlVd2QOXS6fZH/XEE9Qc6GDQ/haH44zfg/F94OunHzGliEBjAGFDIydh1j1Pr4XH8&#10;2WHyOPH3UAXL5ZcZYihtRFpLARJl3QyMxE6QwGFBxL+9h9l5inlERmCPt1BCHiVEk4jZGbo9r87B&#10;HBT2gdjW5gaVSKhQgn6jwmaqVaOpCqBW7lIVpryvQuSU8KbQximFuGQlZ0wLquCew2mMRJ7U0qdI&#10;Amkkec4cFbp5JYRB3T3JOB3376y10HQVKa2wSdFsI+H3JlHidMmP8t1NhYPpMZwVQjNcTNllhR5Y&#10;kRo0y0gKnAgvCkJ8LbQCut8Mf7Cztt4K0lF31O2yWBXORKyRxCgpxgXKQTIxXNTg7qXlhnOi3SXK&#10;HhNmYknVM7YZM4FTJq0pC5dK+rnTW+GJau51ueWSydphALCmwEhi9Hqj40toithLCG8glpD1KiU3&#10;TfqdwMMq5kLg1dexGS9duDccxCmrWLkW17tnOcmz/73e3XTX8sPl4OIwwsa1hk7xy6+e/NXP/vaw&#10;N0SZR7oF2fsD5lnacbk3mDUDpks4jhRKRIpIixDjfLxoMCU4UOMcs5/EMYcEeXRoZKccAZfiCbnm&#10;Uc12tVVvBpJcczh/py8TBgcXpDSq9h69fAWIeWu5Bt1GYgik4YxYcb+9BzVExv2Ij0KaODA13z6I&#10;kp8+2vsPX77+i2eDv3wdPUzzA8saOWw8gHpDiHJjEBfC7B1sDNIyY9k0U/O39xBOYF4ikx0N2wP9&#10;Tc4oYW0AdnVcZI+fmQHCjqltWaWtTE6sTAgCFEy5Va0pVG3j6mycrCEm5Z8YNAENR30R8tcCLQgU&#10;rExXbsX5ZVFFlFZkdwapaTNxaipbNQ4KkzRonAVaaFxjvPBwRPNEoyEKTq80vJ01FNmyUHJV0iMI&#10;HPgWtGqxButZ1bdi3lcjFY0UL40iik5wf9TXw7rBRwjjR4guJpZ9u+F9tNV5Z6ltDwbjgx6KoMJo&#10;DJ4KAkfyk9jKxF18OnpxhuWqaYGsU0Hx6U9lsqp+mEYGU9LJvGJpPTqFHacWVMI25WnVMOTOpZup&#10;xOu4RAJoOBr6scXybS6ZoNoZXHq1af42n/3mavFZAHHt99WawdKf2FiUQJuDwtofjF4c9Jrt1Wa9&#10;wZgihNdIqRL2zyQdJIxAL1UtxXhXgHnEqeq+EyMcHHP40KXKcBMe+ofvjt+GGRB6Zq/A/eF47/jw&#10;1mpjteZBy6HRGNwW1fjUGP7tPEhlxkAiTjgKB4knRzd61Papx27YzdzHJ+mff9H/tJscIAqUWZxS&#10;CwVywskZd0/mhSz9K+2Bb910qAGRSoRCIIH10G+J6R28NXc5uzlIit9VvYb0b89lfDMSS6GD4oxK&#10;6leqMAP8pJS14AMYIag3G5FRlqkpgQcXUV0UM8rE9MSLSBM5etqcTg+NTkfF2DRWgrUZ6HBFECIq&#10;auXROBuevH8bPU0kNZmWk0nuCAX9hWY31WkUV12BHMohGWcKF0yMfGmMXADkE6LTMZrK3PLd728u&#10;7dTq3mDojCJUpsLTgDbggQO3haVCApkZvqY+YV0Isf1o6YOJm6lyTE881JVjoAI08gb6HpUx8nRR&#10;EGPAMC5oupb0uZPXr4JUsKxo9ome45o1g+99xtmp2BDJIbYHcBjaAMskGAMlv8Xc5gqrfObUqxHJ&#10;mzxpsWsr1CgGMQF1wjlQ4Odlv380Gt29dwd2S3zDFGRtccSSUGxLKzE94khTc5r8u+ghmfJyB9Ij&#10;KA6d/tBWwIkzpB6pz21epM6it//uvK9tBtTaxIoyjvXF4THU7/srMOLSAwk6kRg78shrZfl9PS8h&#10;FC1WMNkOyKdDvhvzKlD0996t5aUGUuxjL/D6dv6rVydfdKFuQoQEUG0RKZo77Ggsu+FrspJ+DZNi&#10;pJOgB+r9eEvHRZwTo400r/7qdkFjSlSJroJ/WlCpjUFDEIwGWr5oVVF4WsDrH6u2kAgPHEdsLz3N&#10;YXEfqj0SG1nNGkPxTpU4FNIsnSal+JFWJ5SLAi4EhMCKQf+FWDNwCZt+RLEdjW4vtW+16wjUouEB&#10;10twiJTTEqRzoSQrPTK8Bo+pmlaLABY1vDRTm0gNSYhTO7EeahwRqKO/A84ifTNrFFY7s7Z958fb&#10;nQ+WW+F4bA0igl0fWhr7dcZ2EUtvUK2jUPqMiMnEZmNiQdSRBOc11oZSvIoSnIqYMWoj8ZxGlJio&#10;1QpJ6FtMIbnT/g46gKqDkJHj4TqVi6nATor7wAiO1BIFrxr0Otl3skBzDgNrTrkXbmoX6U1v6m7n&#10;3WeuperU+3wtw5g3txoFIyQvqwR42k+TJ/snzbXV1XYjidXRJgVxmD/DanngJSzCpxVrtei6hA5P&#10;Ks+X73bOhKjGZ+pPAq4DDR8NB3XbR0IccsthFBRseflx4wt3+SNveqXO0sbXTxiLP3HmTJl/pl4M&#10;x/mLKGotd3aa0MKoV6A+I3tM+kCfU8FTUwu24FQveNpZSph74expwpgEEmu+P7BQ6tlpaGdNx3qn&#10;4/3OvaWtMLfHfQCIJKj9zaMXTw76qKou7003sjD0qyvjN064i+2Xect3ZiiqVQjTxz+Ahpq+oFYH&#10;NSIsdJ+pIWlwTCURVViartAz5gEV+Sr19QfJqjAySaGoFECsPOuqbphIAjomxHOPSC0ddGV90Afp&#10;606ZtqvXnUwEhZN8JEFUKhYAGGRpo85K1zC7IqO1GEerYfhgbWWZ1Z94slGj1JQlB9MQhLXOHJeu&#10;fmWWuPRM2keE8Yq3FwMnJHABIODCSGzkkaK92/srjRxdnQb9HNo8i16j5pGDJgOoqV7JPkVK5eN0&#10;equPrpx5I/Jt2icMUBBhT3NFCXdM5IpiieqWajSiB1zwQfVRqpo6+FAsMepAm5hXDEXKUkhOh0AG&#10;E7lZoJwAcA2LqhgdVvDW2RorNyffTw20mqzZ5TV0PrN2885aSOW+KvGcpZm5w65O04W79iG2IAlc&#10;FL3jKE1P0mRlcxX15kLsCuoKWGMYv+AaluQ2zV5Wk58BFqzjIRh2gVGI944LLtoN/unGyV6/u7m0&#10;3HTtENKH2GHRSjtzF+UNJ2SBd7iZU96cMG5mHNe9i3AOkkSW2q+h9qB+OfN5qSr4UsGFippEq18j&#10;1O66g7rKdRr5y4gFYmARQ6Q9v0hqebLiWg9a4e9stu4vhU4UJSgH2Fr+6mB4OM6MACMIpvmVgfZX&#10;s7/NDvIsGV/lNW7oXJUQ6onUMDiBfmAA0KSNMi6Y4KrPI3qocqb1Yr1LaeWe2AnOTsTM80p7/6kT&#10;NQmweoQijxmDqGYV6jHzp9Oei4nU1PROZoJJrSuGuGAasmLcHaKMwzsrnZ2aj27azO+n/C7/o6UG&#10;1Lw/ZSo4K05kBiZH9etF8zvF6kW+iz+BVDtxB0M4I5gSFf3CcbHh2R+u1x+s1fPefhH1GnXWXxmh&#10;xbys6IwdCVM9wzrxq8hsnTm1UnDh1FxRreBpdGjsKFXQicx2lZl5yi2ir6yPKJPqNctOEiIVHAlg&#10;MfXBqpWzrVGSDGEEkvLy+vbEUVf1o1+Vlr8F55+nUb3J0Kp7Xu0mphyZmoeIoYfsnm6jGjXAO4KB&#10;sHHIYX1kvPs5SkZ7XuGzp0u1LaaWbpEnqz/Q8CaKHsvqZwl6pt9dX0NEO4gpRU3CRe703Tnf9AwQ&#10;6DNQgCzgMCV6qBeZwMzSZcw/gSOdY1b8psdvBBmJkJX8xDUnLBEB3Xlaz9MVK3vQ9H642Xp3uT4e&#10;9K1m+8Rye3BboKui0DDMb4gMEF1NjWm/rUfpTi9RkKAHcO8R+HOWhWIdZyu0Gbm72OtO+i+qiFD0&#10;MC02VN7jm6mcC7Vjm6AEfVDlla9Eriq1BD2lefyM8bwSTjxxIqJOOyxOvYi2PSizGdU0CwCVjGEG&#10;Qa+kNOoOtpZat5tBB4GKqNokVgpNCGVMpUhzunVplRVAevooEUxlPlExrLDm4sPABDVpqPkXxQdU&#10;+6Z5mN2zpPwZ66Iiqrfw02LNt76/s4x+nhZsaFlcw2PiLEBkD204s8+splHsPYQKKsi1NbgJ2zSt&#10;Lqdy9c8MvHRRaaJN5biYeWUtmDAdtcrXh6UBQQ9yqNqhxmoTIqFpI4CKMZoyIwBFMmk1xauUSeWk&#10;m5n/Ld6Wl9HDzf/9SsqBBN9IMX7l+FYxiNFb1q7XApropMM8OrqNEA/BhrDomIUfihimR6FZIdSr&#10;rI7hsKWhQi6GLS1z3KWAIF7jpMsiZzc/Od/d8WZnQNce9DDO7FoLLawzBDswk1xcspJEwyJzc3jo&#10;AuM4q4ie983Zmy10rSqMKpjou2ZvRJEGKN+MQlCZn6eNIt10rE9W6yvtYGQVXcs+itkLmPwetf9Q&#10;EUWsFigkfJPNrxaYnBs/RXmu2aBS9oa1xhlekIaSJmd6PM8TiBcPhnGOZwWk+C9MGIQ4MqadGBP9&#10;qhKrqvjitBk9yYSsqLQh2NF76m9GdhmHo9xLYx30KG9ltGo9bZafyQtDZoWek45HyWjcCv2dTrAE&#10;LonqNFIGhwBZGCIkWZUqKPJ8vju+GkAlvafp9VIOrrhVO1pLSICW3UObTvTKcDIPucUIPIyRRYrS&#10;K3AeLvnWJzurfjIcHxzBJ4eCEFrvoXJRzaiz04kqCqoVS07UPqIMBjWy84asHf90Bv1MAwdd3eqU&#10;Kc/IjFfLRIGY8ItqPWRpVEoRBaIrSF5E4htRi7jYHioAT8XmxnfIt+eGZ80P1x6b3ural4vWZexu&#10;uMk4TVB4AQukccQOYKBjAT2g+7D5aPFTSRcym0X2ydnUpLlDEk311J5Cm2Deiv5ExuYsAMGv/a7f&#10;XXijMyA+Vyxob4x8+MIPUZomYwKGpNJQXqg4Mu1rb/TRN3IzTdcU3kOTNAEESizyA1edjXRyFlS1&#10;EIW26dntwDkZDUeON8CeYEgcY4BghWOrAbYSZqre1ZD0jbzC27kJs06gYaK/LtNxC6AHVvRYTD8+&#10;OyLELvCged0UGjolaVTfLT3ls4yxhAKyRHI5sd5EvhmHKSMbq0/518phpoq9CFvjmFAsIo82MX1G&#10;QRb1hdxUHQPyYf0iaFFRGg+jEFo7OoaxDDUKPDBlF+nsrIwIKmcvkAlUNgr5OZx5Lm64nPeZAq+m&#10;TBQaBxp/E6trM2cIPRgS/OuhtS1dh+yYkcVunm41andXOtZwaPWTOixmQA+srqRQcJJicWqJSz5d&#10;nqRFxjQYhB9dOIVruuoCzkw1Sb1VZW0SrFZFRTDwZSq5YwIIde6NScn4zmSFaO8T/KFJm2zbZmoT&#10;aWMqjViVHagBv5BrWkr/+qLx7Wyub+NdZxD5FYeoxld+6o0QRIUwRu4IfpvDUPs6jj/d6/7qxcEv&#10;Hr34YvewV+ToAZBIlGX1MZ63Sx88sXKJrQPwvYZup+Gz58cwQzGGzYOuYvScS2/23Qnf4AwwQBI0&#10;gJb3o5FvuahHTZbAQvWsvqRqgZSrvf6xiAnhvLufvfbMmdrdhdWiZLCoPe0kJuaeuhyLT6NYWm5F&#10;vWhwdEyrWIiC7SECJ02qH4MmeFeAJulT/lt8mGVS/it4CvIlFvs1qj5Au0VEXhkycLUldf/wX/2J&#10;ce8Ik5mJXag4lwqbypItLiSRN+qiV8VC0IMYthiUKKBAojM0d0D1WPEj0Y6v0kxFGis7TLITjbQr&#10;VRkdFs+k7JIOqSxVzuL4+BHAMLPHg8OjJct9d7nRPe57DX+j4TczkI4GD8gYTW4yv5BqNqX/5xyP&#10;xFwAoQM7Tx2kzFYgVEamGO/DJPFUPYmI1ZAqPWkGj5CPdAukCnnBYBj3BnER1DOW1KbJRMMGmHjE&#10;ji2AHOrfgT/E9OUwsRBieSAAVO2vbAvFTaKQQoxxBsuYKl4ySBMyoYup5gNdKJ03wSAi4FX8aF4o&#10;KtrrG/IfOVcmRcLsNM8zzd3x+PZSnXYUDh7YSdpWlfYRuUBM43r1GbvIN75TqyW+HDKWY9VL5tLG&#10;Kdh3+t2q+8+9EMBMTxiPx8PhkJSD6ITSGnHx2JS+TbdrFqK20fO0u/t6tL+35AedZgN1qXeHg198&#10;9fDF7l6EYoLd4eNeDybcnXYbwZNQNIOUpIbGAMoVztko1ftoAVw6CXVlEVgHik3j7OBw3GAzYNZM&#10;Y7ceU1X3okWeOxtvYob5+ilqccqZHpu+4/S1i7z19Z51wZyQZ9hoWWJ/uX+C0Ncfbq+uWjnqISjD&#10;AC0hA5LhtbyFpDVe/XiTMV9+LaeRtmUlXGksoHUEqRpRiGA7WAzp+MVe/1mcN2rNTn/8UTPYbrhs&#10;Z4DzNFKCAIThxGUfp6u/5zdxxdz5IYeGYCF6d4au8zQaIXv7/upyG22X2CES9YbAoa8WI4pK1eyX&#10;QP1xKhRfNVe1IlSvr+Fz2gNBGSVsOkAGYtBS5VK0TAF2bJhCB4v4jjSwU9gZX0F0TpU6TJoom6EJ&#10;rhDLmMg8KWZjDhZ0kJZRgAxMHpfQbjAjmBncIk7SYd2L31tr/GjNf2e1dTAaDaBz8yRwP5A5rFWM&#10;dwAnZWq7yCzj/LmQ7KeZ/tz1EOhTBosIpFNxqKxWCJcWQA4EQBe96RDrQKuRWBXYIIhFKlAEcymz&#10;bofB/eWlwE568cnQQ/E/rAa8cMjiRHfwHJ2z2GsVIEMKW4h1TYKKpYga5h+rIJ1Bc5bdxJUp/02Z&#10;DiFdUgQECCzAfHAetRq65sgQupmhmvlnVmZpkdLQVPm7sTpQ49DAEYbYyYIhsNlzqbBiJHhqjHZM&#10;DPfQj+xbaixCvVLYy8xRSRQ3tMF0vaaPG7qxAa9n738BLLj00YtcW+3BwWCwv78PACFmwslx3k3E&#10;a+b4jGeV2XdojXs3DH9v+9YmUp48Z4QitbYX+O56y/343Xd+/L0P/9GPv9+6e/eXe0cjhBCxoAyM&#10;mxK5sLDXFwXKQXC8kkWFSOqbufW7a1t7TvjFYJgWEfkF2JTB8ZfM0Kyd8w08OHOfdG1qOY8M3hLt&#10;zR389ORcMI8LDnXmNHIXMW7Dq9XLxttOsUIi8BOvyLzMSdmmFVEyYuEHzpwOjZr/wEv3wnknXH/H&#10;iSVc1RLUjfQstKvGv7SmAdaCGaGIaj8rfj1MforuWG69fTT4oeu+i0Z/hTVEhBC8eg4KP5CladDl&#10;9Wby2i+uCPLSY5H7V3ozLN9S2wBlErH3kb+dw9BSd3wfdbIYSDimwfGK/BN1MaQLhQlGMHEJ+qWq&#10;PhCQrIeP4sNyGC118nqMu1RDd3VQvkypYqIzs4VnaVZXRVY6IJibSgTO6WpIokkbO7w6KXg6Q2jT&#10;ULxYsXhtEchtD7u3O8G9ZW/Zsjc6tVHhDdCGyshwwTWKVKqfZn9ZZBUWOOesglY+Uv9LUSrbUmsA&#10;lhk0tKzBFX1npX57tZMNesUYBAzi9WMrjAssLmImXJrZJHRABLmIZ/EYiEcI2j7l/cQ7pJEPyGAF&#10;htAk5jKORNd6mjolKpbH9PrKWpRVJs0imJvQk8WiD/qv9iQTaaWOUAIIadgp6ZysxlG6J6agmvx4&#10;droWmOP/UZ2CfaNwodVqbW5uNpswqF3B8j+ZYLH4IVP/nbX13/3o483lFd2hzVr4/XcevLOx0QqC&#10;lu/c3lgaxdFJH93kkYtB+aAlU69cqFceTHxfWE0PjZ3zPmhCyIBdgL87fgtmQE0gMDTCxCBSoORX&#10;unHL40L165t7TdFIoblKIbRJziVL1eCVYDvBLjoZR5/vHvXR7SEI/TR9f7PVhE+Zr5cBJgXoTxvD&#10;UsGIS4RNXM2g/829+Nkni67Hg22fuQOl46ht1R3X8/2xU0QJE7cZHVdVJ1p4/FoQWu43hXf0cv1e&#10;pIs5oYIO5V/Vv87sfkgpyBuluUr5ru6gOZniqOCDNMOiKhtgoihLEFMZPCAA1fxhPlSECBybKZr1&#10;WT2ksI+z8TC65bnvt+vrqFiUFKGP9DMPmvfCM/D1nVhhCK6ioAktyucCwedYTue99da7nZZ73E26&#10;Q8AMFmAKodY7I8cZwm+HYmni4oFnI7CQQMU2GhohMmMlmn4l8eOJ16Lc9XLBZFbNOissKSNOVLlJ&#10;0QOF9ahO3V4SKBQIMXYDd6flA+GZ4sbCvMP+gQWGrUhYi1k8qU35do+3ra2+3dHPu7sa+bB66IfZ&#10;6XSCAElzV+Bj5tRy4Wm9s0FQHtK0JHjMQZBNzXFCu0C4ruQw5zUQXcAG22xREcJbhrwM4726xuuD&#10;Htj9l/WF2MhZnFffUnlzjbf7u3qJmpDBISB+G34Y0ZwJm29pMpJeNvBIioT4ls6BxsTD6SYfRKBB&#10;9eInQQwkMoclSgsacjQcBW4Ij17n1lptxR1nKNwX1Yu0Dt2Mfbq5Degm/+1XdKQHN1X8xGcwCGD9&#10;GjqLZtl+NMqQvU1DNCL4jQK5+KISPVRAobpMPBSmSANoZMa0oOdLjCQpTRVd9X0IdzPmDzlNTAbq&#10;JS8rNGj8hHzK+rVldOSUT/cUnzHogadBLcoDFNhMUYsGdRqzWm59b319O0Q0LcJm2bgyj1La8b+F&#10;h2YlaFyB1uMhgOAcsoGLZa25zg82l99tNd1hOuxm0RAkTnMSyBh1rNFlVf0BcAphqdmhQOo0TeE8&#10;Y2ErHT7mV4UqWqZBEjwlDYRJGTQg0Ncwv5sps+wqK5SRzVUlIQlBkrQSB1HZgGv4V4JvQRDwxwQo&#10;J08XhfF7aJe7t3ichQ76zVt85LxbzzU2vskYSCcmcpl2xSvc6rTdC4SnVahBZlgX/FtzXAlDZ1QK&#10;hUFmnewdNey01QhBkzH8oH5qebDfqmfyWjPJHGpmabaaDaIHcSB+d3z7Z0ABBPSDhh+M0TYoS0E5&#10;zEEQncegB7WmXoUkv84XV5ItOa44WqmoyRCECBu+t+6H3nEyipOTpv0MHvxa6NlAE8jQELcu2SuK&#10;qdGE9ttc8YEvrOZqwAf4LOC1EfTgY01fDYcjzxpibRH8oD7lqxzzPTpqyp6Oya/uqRzZmCvEtWTC&#10;Hk2cvylpbEoWUtZLRoa41MXRbvlYIpoiyuAAk184kfdqCjF3NnEFsujMYYctFQmBVoSgryhru879&#10;5fbtoNZAfUZ01fSK40Hk9Iao9PDtPLg4pEW+nAAJeac8QSetBqLiC2sLXTA2lu4j5BAT3YvibpSh&#10;Ahq3MjvMMgVOyl3gDmxSMG1OkHVR3CDYblK9o0zONMK0sjOpWNKcmjKXRS1EGp1pfi69JVOuJWEu&#10;DJdhMpNJaaLPQsp+oB4EbzjxWFxJ6H071+0Ko7pZAIG7VU4lDAIexAWHUop8w0Wlzgjc1MhtRup+&#10;ZiUpQmvgwQaAQKYS/ogktqJ/fHdlOWSjM25fgYKw4gK7XhOLAy0M+mNQWauJ7GlR4b52PLfgdH13&#10;2uwMiJJR94OICW1o+Isyd1xBWLjBthB79m0+QGgYvGl0MSUS0R6YDjUEkFlWOwjeW17aTBMrHX5+&#10;+Oqvjg6fjuNxRANcboep57OBIYqq4WWFcn9LD5G8munGvccaPDI5Hc/b6LT3e91nCBNk/Byr0l8V&#10;3FNGSENLrSHNH7TRmDF2n5626WgGxRCIwOJHWjpRMk76ZdA9LmJJikAoGqhyLMufxV9ifPLTy2PQ&#10;g2nXVNkh4M4K7CwcsNhFWk9HO3Xr/VbQztAyup45tRdF/mj39S232AjDb/96l/K1oPMoz8HNg6xo&#10;29Z26P5oM/zhlrfuRP7oyB727TSWBh6sDqZtc1m4hcFpgkbKo/p5Gurhj1VcS+WBMAs8syGkVKCu&#10;jB4IdpE+rhpWjdQlKUyuskVy77S+hwa0EB4y0KFAO44EPg/1VWhayP+48MON8Rnm3EoEkuJC/DsT&#10;NXnuk0rDg55QuswQQc4sXiwbypFpMWLcnFIBMTNJMtjdvbe6BjkPPBGyoQG8ZVmYAUBcE4xj2RHp&#10;mWWJHzBQ5pp3ubHp/O5GC8+AUAxtVI6bFDArMkFTqUiDYL7l0Sss8VN9qow7dp6H0kXzGz51O/9o&#10;q/GTd5qbDWsQDx6eHP30+e6rLB343tDzkJUQgytr3Z6Fp+3beaJEPkt1o/Jd8CMg1O3VZaRafb7/&#10;OoaLRoZ+1R3q/ot/86clezHVJLVCwJT2P5mT6ZaP5GXyOOl5QRnBqIRJ7ILxboBNQeLRtaJihDJT&#10;9CIqyBNYSDOYqMtq8lCcofUMVaAJMGGBdU5Fs+h29+827R+tNu7AjB/Btu90Xe8vj16Ph4N/cvvO&#10;Vl3q8E4JrfN+vsZ6V7easSQvYljWdAv+gxRMCQrAjEgGKfel+CVoRgbqXQ6t7WVw8PTkaK8/7Nbq&#10;Nchjmn8dhkNgwhU90OdQWoNkAkVaKPqDfBCXUBlzIj4ktfiYDaH/UbLiEKSAh9zSXFwa/2XVeEeD&#10;Kyft9QQxIDsPJdl4XxiWsjhv5sm9lXqTMopRGpKOI1kvshPlqUy8qSJajJD75kDG2bWrgHIFzhZZ&#10;X538S4lqGvBdfMnZsKTq5hc8yOTfyoqYuRUEp2TBr9iihpYvoEPIA+ZIuc7tne12UKujbLUk5bgJ&#10;NpvmfJoM7IvfS1QE/F/r3kpuBbpkjcZf9ZMPdzpI+bPRUoAJUBLDOXVUFWJIJGW0NVHp1ExO/6rf&#10;LzLPFwz42pdf+0Jj+ltg5GcfMfebcpu/6VScnSVQBiNncwSW5Z8d7b23vbEdIGyedcNQ61nT56Sb&#10;lGKMCcFX73jpFnjzabzoESAetskkQVHp0RAsoS7SKFgcs+Vp/g5DZ2mluYdex+FSZjc+3+11/dAN&#10;+bcQgfmjYytgDpGG/F/6Ujd4wrXnZ3ZrCCvHm7P8EN8Y1hexW+dWCHtjzf/p00frW7fWbJbPqkr6&#10;qZZy6RioeFSqhZIjDg1iwCQnCbQfs7tl9idKjYoYjIqh/mUxSpxjbOZVqCMGWjlBKGroZWd8pdTv&#10;wutAFvoewj99PFevVaYxCZYs0zF4FWna3o9T24/uN93bNuIeGOHPmg+WvZenq9urKyw8iSTJc9Ns&#10;3mSNqymantlqG1/xzoRMJvVCSj1Sgad/sWjaeSvP1gPnR9srP7y7uWTn/d1XrH8lMRPADUi/QeIN&#10;VgNT62P6wPuNq2KWxKsBlxhxMrcy2nJBzSQb9MmyMLJM5mN4/ZT/r6ovAkEhKfzy4UEIY2pDXXE+&#10;zj99etrP+/nGHnatG03N83WuX/AF55LfvOeVbl9x/soam7ryLAKiGIIHdSuhOYQa223fb0lShIS+&#10;4kopqpKVif2XvVZprZzMhLAIu1Yj8AVaXNztct6jZmbpshHdwN/PrssN3FQ33vnH9CPm8pavYR4A&#10;/F0ftqfE91wWzjfGRcMBSjZxtclYmHqvdtv5Z4v2RKnpI2nCQfLlGNmYuY0K+ghsyL2AfnRRklFD&#10;baXWSKIsbzSTjfX/7sXxv3s9/uJkNLbyWhPtBJBsjApq1zkW2dRvws0WvVZWi/qqDZsioiUpOBhF&#10;YFlbzc77797/6aef7w7TiKZl00xbLZ2XYsGqL6eZnZJYpVKhOU7F1FVh+Zx6OkrkRMIH8ikmk9Pz&#10;Qc1DgvJYPEblmsEEonWor12KlxEliK38FNJRQFPyI/MzyxRRR0eyzaBec243wlYWow2cFCniOWMk&#10;nFER1krRk+M6K/+WrjGqn7yRiUBiWK9kX5QHwFsahU7i5+h8kd1fW/7Bg7sewHLCUvO4CqAaARCg&#10;aFzETQ7nHEJJwORLO4TeSMw2PESsi/ooWGEKllVY0HwvQQ8CBpgWWsqdyvItC8KoSynxCfMOQAuM&#10;DQyU5ELSV44VN+4rXcG3NI3f3XZqBqb1+PJnrv/kIyXNJx/GTwpyYCQjguEg2hFOgwDdLB0liLGP&#10;QF2uBeNtonVFDAFcedJBEUmCFoYaq4FaI1Rf9S5zGZ9+f+XHfHfBjc+AJFtjK3cHA5YEADNn+Vke&#10;IBcYq1IppvTtXSrWRXJzELDrRpY9ROEKy3o5Tj7fO/rq8Bg/dFnNwkbVE1jFd4ejbn+0srYK4gua&#10;ztLtpRM7+c3+7u6wj7dmP4HSdHHj0/z13ZAGb0oZbfghVbBYi3Ml9D9a20zH6dP9I1RA0N1XFam7&#10;1E9K9DARW2Ws4oJ7WEP0lDWAlMpQy9KAzkAMacMN2xEYFEt4GaBArCDgpqyHQxBhJN0USWpFI+Ep&#10;lSAUms2TpbDW8ny6MUDMfo7AB0Qd3qm1D3ePn/V7Ma1rb/E4j/ct9EipH8WXMh+tkCUfTYDEvx7z&#10;IREMrAU2W2FtfWmNZXgk/IUuBvmv8THoAgiOq9Z72kxaQbdqeCWAmMid6UnG26ndxgRPqitJ0jvU&#10;rKB1RmnwQUI0JZE4XABlJPGPXU+ZYyEe0koYvH2pcLNI/+0pnQsRyZufNLUBpg0RZjtp+RR8TEQY&#10;zNAwNCa7B0d/+asvn3RHSIfuOlbftVPI/qsnguvwQTASrgMTN1vZzbxTpVUrt5mrZL/5NCx+hzfa&#10;1Is/5rflTCRSQU8bDTvigdSS86QW4T/685X95F/Xu7P9m+30bPfZKHo0HO/b1rFtPRxEf/ns9Z/9&#10;5umfP9n9cpjsW9ZeYX1+MHh+Mob86B/3nAixdFYHpms0I0LlPiZo+G4KXvyWxclbnxaVL+TftCjK&#10;J7XQ9SaHa3zTcT+6fXt3EA0S5Lcak8OM3/C8Abp/8C//m6ndayp0qdqqHoep9trmryrmqZma2i+m&#10;VabqrComSl4gfUaMGmtKPrBulMkM0PraIjdFdlYAQqSUSkTBH3RzEObg/eG7SKL++53OPXg7aIJh&#10;3QNITXRFW6k39nrxy95oud1omkKqZkALTsfbX0eTf0IvFCEgK2BKGXXR/h07lXYYaG2HbLk+XtV2&#10;UfEP5x6PvW4/cpGMr74OhSAl66/QgM68vsWEG+oEy6FYsfI0K8iYzLtcLZMvJovqFnIKkaLYpMRb&#10;hX+J+XAgtpJ2MARkeGKWKOwgHt5q15bCgGYoJAvRFk7yreIeyhJEBjZVFHje/C8IZ9/q8r2NMVz6&#10;4ou80TwDI+NpOLm67OJI0pKwWr3LmPa0kyZWSM7C6o0S67PXB7/ePXk6zlwUmKDMLzOkLtc0Ne4B&#10;ggan0vqIt+vG6We9bKVV3/Zz1GhhBK7u7fKYkNiZV52Z8LNoY5HJ+fZQ1EzcwxuS0xtefsHUCSci&#10;gXRz54vdg+3NjZ1WUBOrL81VmZc4TCCvUX8Ru+bCisHbG/PM60QYvG09649/9WL3i8OTvdx7nXsP&#10;kY9Xa9fWt44S68lhv2vVXmfpr/eHrwZjz/F3Gg2fySWjKB+GTvzx+vqDoN5idyK8NLjuFV7zTcjy&#10;rVxLYYFFkhgmo7oiYZF9siB6asBGtfDpcBwW+VY9hHRW28MirOmUe2PKUyBNEqbqUrM2gaqe5iPl&#10;A4TITIA+pFp5aDkHJSoJS5g+JGZwwsJKLXxyZ+Etp69R6cgXQgxeMXTjpO4GLP2BrljsCgjrVNTI&#10;8/XCfnB7a8/zdscRXTim15O52+Sh5U+GjZ7+lU+Wb4hdRMsXRb/ssFWePAt2Fll2IysnCUD6xYzh&#10;IYWLLre7WfGLh3s/fXT46GA8zAuvZms9LpkYhkuyF9VU4KGaZ0zqy9RgSu48O76Kl5X+DgI5dSpJ&#10;+xL5VR7AQ6NQ9OHyrcZBYs1RCFtzL0ieYrRA1S48lGXdKtumzqcJZTEhlDeruEyg0tV/Ort0c++x&#10;yAp/m86Z3mece6wq0y10FcAiZL8qANUvXc9d3ej8zk++t35r7WXv6M9++eV/ePLy2QDNL8BmTK6X&#10;hvoaLKJkUO4U3bLTTwU4WV1dRgjwy1e7/SRCWR6p+1s1qyuRqqYwC3AVitaWhqdZwLdpZm9mLKfX&#10;Z3LPqe+n+OTNPPMU6z2zXtX2phEUFeqSNE7TtVYT+Y1EFIr5hAt8U8tjHl3S0NR/J1SJMaJnw9NR&#10;+rf73d3CGTU7z8bp4+64aK9kreVhrZZ2lqL2ysN++jcH8ctaw2m177ebv79dv9VA4bthEcRhEUM1&#10;XR5JPWO/htBio+Xe1CJ8nfeRiCca9hU3lPIGuXRQzOHvDhJr2XNbbe94POiOERwCQEieTvYO/j61&#10;pStBUA3f/YN//cfC5jXP34gGiZ3ATpdnErEIh5lygQroKHVcoSyz+0WvMMqFETMYNZ2uEt4g/ME8&#10;nGRoVCMqP7xOlVPjn5fTBDKJ1ssxIIYCoCAedePtZutWw6mxdBhYG63mXsGemsi3Ad2se+625Bpy&#10;5MAQEiUsTFPfwkwlvHf4ncEEErSh+Rz8K1EDfC0o8kjfGMuOiThkRIAYQzTSuBKj4lEQRjwFw0+7&#10;hCpty7xxCe10BuS1tSaG3BqBk/3Y/vPPj47cxrPh+CV6FLb9w5PYqofo8W1n4xomhIXLtT405wn/&#10;19c1gafyAGPgEKLhzxqhoH0xVULSy1AOidQhmZh8EXZUFsSA0PxyAtX8g95kWFAUnwNwkKQmyiQp&#10;C8rSUfig0caou7JUWwkD8B1fqlPAx8GTWfRDLC5YSdZGNRhMKeIC1eRr01qutK9ntMkrXXv2ld/k&#10;Hc/AHbUnmTBWbX5jzHsTWtBgV92E7MvG/Gg24nK2Vlt3Nta9Ih7A+7u79/JomNbbds2DT02Socgc&#10;QBtIgJKNQYNZLB5M+X9pUENHWexrz0Kzlv7JyaDXj9HHsBYi5he0hX2LYDZWDJYIHuiyHAvTR/PU&#10;TZIiQea4Ekc1q/qO1a+V2ewa034xsV1ww3lmnis/37yFbl3tKaZYSb4xKobMpjIE5flT9ppzn3gp&#10;CSnSm1IDTPNpNGsWASmmo6KIcvvYch/to8Xm+MOdtSbqC1m2D4cqu91JyzsGP6mycPnQZibt0kFe&#10;MKHgszG6a8DEHlsgLxIeUo+hw9CLKtxdWMrzOP/vDgcvUfWs0fJrNbwzmiIV43EeDYFlwYuGw27h&#10;5U6zjhf/YL3+o5UQtXYOhs5eEvRSLxzFHzVqy4wEKjIEXUK6nLKXKYKac7zJq12ZjBa9wBCUCl+T&#10;a0upSFkHowtJzqW1+2AwqLVabayz1FSCWKSNGsZCsHTJ90SvUTQ5UXOTPhzo4U8oEoyEVuJSSTjp&#10;jyOBDKRilf9a2UFpbWIyqEpJqtKqm4HniEw2rn4VzqVYU+GmhjKcVAbBVixC7A3mw41GEkefVWs8&#10;yDdq9bttp8aXgUYVSjVtmErsk8KC13bddXfqPpKV2cYJEIE17yLwRfPOJoWQXI9TYAppsJ0a8ktE&#10;tqGzK9qq2DB/PUcgJhhqWaGPNRrRslURTiny4QyUihynuNv04ipVlbQlG26y7UrpXy4ulgu2ZLSa&#10;+qtdJ1tfjpvu6zjJvTAaJ3kQoB9VmI5qGGNCRCywbSJ3KTFKf8OE55TTyDmUUg2yy8RSMbHIYQmM&#10;YilBrJr/YrD+hHFzTQUkSM9xMnuWMVNox7UFYkP1q/Got7pcX0V/ZuxbKWfNwBfAHjqxWNiMteaZ&#10;ScrCddVxwXZ4q9vyjOid88XFW/X0+l6+ree+8rXf8Zzxm9gVobQSIE72E78Ed1W4DNzgyeaW9kg5&#10;otCXPPtWu7W21HI8//NXo893B3HgtFs1FlWPhkCwpB6UqYRRAolQHtsmibRXMgeFSI45f3c6dVSo&#10;8vdORl++PHz06sBvr8JSDHsw95Rk1UUOWhPBH1n4AOz4wYEpkU3kmDda7przZvhNJu3ydbrRM84u&#10;ukEPwkgrXcywFeGM2gbPFNZbYDALzIaq69zFov8IcoQmIvPMNmZEEUXfsh/1x09eHd7d2thBIECe&#10;o+cZlQbhXIIgS+iva77YcdVtcvauGDpSISD30ZSP4/esHpg2yvCCGwKMCjcDe/7N0fAvjoZRWGe5&#10;3H7fj4btLLnVCHZa4TtL4e2W32p4o2F/MIR6aG/6KE09GoyLh8f2UQL3Rfheu/5B024gjQ/z79Ly&#10;smC+5gLzv9hM3ehZExReIVN+BUczuh2gRhQD4QMrf9ztJ/XONuptQko4mc8wWWxx9Ecgx8eIcjTF&#10;ItfG+aa7hfuHf/QnpaNh0uZAKkFOzIdSf8EAF+VFagOZKjhm5Ms0JisVS2ntJX/XCEulNkIW5TQC&#10;YbXnhdknisE1TrzifIrCPbxvmo+Ku0tNGJpCImVQi8/YPSjJaB1WWF/ud9drSMJh/iry0GSTWB6b&#10;RZckr8YUA+p12zL8kuo2U0XgI7BQaOwoL36zf/zpsxfDYQLXfgtO/DRlXqkmLyhPlqwTQQ+ilp+z&#10;laptYxwBxgUwbb0xst5Mjl3sp/Z/OIi85fpy0426EfolBrCFwMzie200oMAuChDpYYCIEpv8ZtwM&#10;Os0GG4jGIck4c6iyGrKYuHho9CvyOCQk1jA9tWLJRzmO8V7QwKWxGHx9UhX6XKTj/tZSfQPoAbYH&#10;MW3RmMOUIV4O9CBVBLQw1UJa1bdzW1az+eZssVy+G2MbhsQV4cqSTYC+oV3uDNmGuhvM7tQ6sLoZ&#10;0eZgrdO+vbk2HGWfPv384Pj1arO+XW8BNppeqbKC2mtV+8fKzmV5bXwDewbbJdj2UiPYWl9uNtsH&#10;SfwXrx59OTp+lY57do4+RFGR9UBNVIIINN0ktdOR64e4rsTYp8DxzARdmzAWufBGLA0XrygWRQ1y&#10;JYBQjYDYi3C+ColaTEhf/lIKFw1eUa2CxKGRsbAfwm0Kxf4gSn/z6CXClj7aWaujyEyO4GiuY6n3&#10;GNgxoa3FyPbNt4lkdlHfs0fpOEnGrhWhB7GkD/mlpW2cZk92D1+82r/VaH5/rfXDjRb+/Wi1db9Z&#10;u9vw1z1nybF3Qn8trA1GxcnY8sbjUbf3Ihqd+OEocz9pO39/w9uAURV5/2iphYpZHPd8Y8NNUeNi&#10;8/dmZxk2MOG32OjUx03XCPcoSg8Ho+1lNLYrUKwZ4c6eh+7OUPNIJpIXSLuhVHA0HTHcf/ZHfzpV&#10;1dhE1YnYMLJNaEbtknKUzAi/n0UPIodVkpkPPQLKwPTikkuRPZW9sqDKCIaouJq5ljH85ZeSTsKQ&#10;PJSuQzesd5cb6z5SdaVDNUt226hfDUHet+3HB8dI49xaXUKm8git0ljPikEDyGo0w+D4RHwJQBEl&#10;SWSgdAtBl4yx44x8+4vjwS+f7xd+2Ds6BKCF/w8theBTkBNliwsywSan9VagxCLo4VKRgz0Nk++L&#10;cfS38FQshX6UJweDB5vLcFufjIrA89t2McYnRNNv5tvNCB6NUyihmyy8RDdWhSYlNkJOksOslwI1&#10;OTSQpWqNZuADWRrTcmmdMmWMDcgjFFWkRzFio+dFMe7fwQIFAQoXoi+54g1oupqGITWISkv3d+ih&#10;JIjLWf9VuMdCdxOsqu4N3dflHjXRj/gOGBL14HfW6367AePR7ZWVVQQfIWTW8yJ2MuRCmlbN0vhE&#10;0TpoRcx1FDlcccGVS3V/a2N5dWs9dK3R0cHr3Vd7e3uvX+697vV6MO/V/ACg1bbGIZrKarqVIb2K&#10;91SkWP1wlSk5de5C83Ptuy9wodFaBHgTjBG8C0cpZ1BRGDelcWeoZnHRcelLyb35D42lglHEqQy5&#10;wFWDrQjuUBgeHr/e7ff7H93b6TTAZWjaRV9r5Q+KQnVLf/3oAewnpb/CGUfx093dp0fHx/gGXmsP&#10;0VZSmIQeNdLyZqv18UbnQdPbdKwV2+6gInuSNxCVhRiy2Go69prvwqlxMLBjFFRdbsWtel4PsvHg&#10;722Hdzy7TkuGCyw1AnwAWS6k40xg7mUL9Q3/3UjychTg9lQc/eDgpD92izU05UO+Lvcikm3EgY1U&#10;a/UQcVMrt+fh/ov/+k9V+zxtNjByRPVs1f9V76wUUGMCMyM4NZ5StTZ+EENnFWfis4y3QAnSqPFa&#10;C6tEGDJ2Y3sQWzqZEEx5URzVsvz+SmPFZatJ2QXwUIhqDBOc5/TzfG/3Fc4P6+hbqcEcdpbAgaUt&#10;wkXkS7QA9gwO1GBCKX/87sKmDu+F44w9+/Eo++J4NHSDzvIayjS1Qn8DeRxAKSx3iruUoIZ3VLcF&#10;b3BD6MGKnfxRt/ezfhrW6o2IBS4+ereJQtWHA8S5+C3XwRoP0eYIlC2GHWWvsogGE5TslS/MxO3y&#10;T/q9IoxTXxrAx7/ObakqBCD6EF0UFfbSiaDT3KSPOGihANtz/+4S0QOLwpoR0ScksbwkVbE9nI5w&#10;eTO2+M1uR538S3n3G7L+K73jQoMx6EH3uCqkwghkWzL+Bq4oFLUFmXl2s9nYWVmBJwNes9RxR7Ak&#10;yfZE7z728aazggymHGTpBaPtQZxpUnyqjlZwjvtu2Hp/Zf329vat5ZXVVhs5cX/78umJb7daTTRQ&#10;PoFHTCr9MSTj9HGlGXjz2Z5re1hoYhcbKB0Twj6qWVMnX+nKEIOehD1M6WwX3XqBsUm2kyAVuLGh&#10;YUrrvYIFZPA0Kc+8G+ePnr/cXmrdRewLoAM8k3nGjlGGSkR3ejP08AZxA0APqELiogYUEENUOIfj&#10;eA9t5YsC4BPRYFJz0G7Wg52lxlrgNEG9qMsOxABqBfvJ2JcYZTORrOeiTpBrDxIHORfWWttqoWFc&#10;HkR9bxSv1cMmStlAHKAFoOqU+sJTx9ypXmD+F6OMr/cstYij6ODxcPS493qz3Wmg04BH4z1CTPDm&#10;cE2itxZ2vLT5NuUWyL8pUQUIlM4ClS4cvnB6/qr1Iam/ShqDVBpgIajz3pHqqWRaavsllkOSikga&#10;uahCC+WweQIST6XzE36V+lF8QhUtJOfL2RLpR9CBHqMpAhKyOitmaaVsvh0lJGGCXXfs++ud9bWl&#10;L168/PXT570sG+TOMLPR9FEebD58Y24e6tJsvCUTYHaxYx2l+S93j1/Fed7sHI+ysNZcXllC2AQd&#10;QZR9BojiBxnBaRy12MJfKm9AvbU8Gx33owgJJKjbZXV8u4YnwsvHxDfMQRmWIE+c2ZASSSLoTepx&#10;zfgs1L5QIT6+eVkqRAZmCjpUr0KLEUNL4M+gf5vtt1meXGuUI3jXsBNMCGZSc8GrFjVm28nmE+wp&#10;KO+qastis/rdWVeZgWoNyg1nLiYFsBMSPwUcgggCqlnFqmWtW07bdvpp8dXxCZx63Riyh1ZjaoQk&#10;tFIbPTUINFka5/HYRTQkWmags93IWo6slcJetdytWvPB2uqPbt16d21zb/fguNvHtgY7CMHt53GX&#10;twcmrjJvN3ZuxTgIreSjwe7mgMSiU1RDxm7u4N2qu0rkqhb1k9hvRLAextYwK3Y24P6FcZdqJwwP&#10;GmH1jR8YQg0hOuCCntVead29s/7g9iZqIH32av83e92ehNHgHPirPbQNAlBAiCUD7cfjuJ95KJiD&#10;nq9IK0gx0QgHXHGt9ztO0yuOhig0yAKrdc97fnTw2WH/6djqJnhnMjzIHGHyfwePSgRAVYC34tbq&#10;UuB7L4/20UnKuLWEW2vWIY3sE/WAs+H+L/63f8pqLsLxBeoSNIjt29ScluwuibRThV3WpwzbLflN&#10;afTU3xXLSPVJ/myiGRipqQBW/5FAB5MFapIBpi3q07cy4QKM7imG48GqXTxYbrUETjL2i2HgHC+c&#10;GOjdjQKr7aWOFzaev3z1/PVeEAYrTQBoJmYYAxRNhdSNGHOJ3eOZ0vwBI0IsVFn41V4XNUbslY4T&#10;Bsk432l699fqgVTQRAiNODsq24PqCqo/nGvfqjDpNGg4D6hq8oYf1kZObdjvpahukSZbG0sdN9vv&#10;Z5HlozY7YwegEZrmyXMoexoZSANuE9NgFrB0UihANIEvsijlFhHTgESt4SMn0PZDwIRLgCKk/o98&#10;xJIjkkgSXIskTmvR4EGHORdqlCCuk5IdaleiUdo8ythklU7O7s4LsPzMn87TZq50z2uzh99SnUO2&#10;vdSQqbTb0g4p0XNqfmCeOGJ0vQLsGJYlG5FmD7tHP3/8tBl2bjUDYGrQYkLbN0S/6rXEiYJt6c4C&#10;A0b6E4lGVENpeUOekECBRGgF7hnby63689cH/iB7f2kpjJ0WnGHCvUpyvXnBdXbJFiSha6/1LL5X&#10;iYRJzgU3mMQmAeKYQ6PRsVSKhJYYs+lVSXR2tHJbMTxggcH+WBcfjyZ4cH2Uluk59pNuFA376PQb&#10;5BkarqbxCDZE6C/KUtT8bMwQJd0sOKprTN3MJZLuA+87VSdSFijUdXuW/2i/1+sOloL6qo/OB9J0&#10;nnMmFm6QIpiU7zHiD4SIlgjMI+DQoTnXwqKXpvuj1A3qiLJHpaiw1nj46qibuEHTb/h2HT46k2R3&#10;yri4OGtacHK+ztNUnsoqlkZT0hy6XqB4cPDyYL/TaDa8IERZAMwgLPJirAJqM6pzuTPpfqY+KR86&#10;NKp0Aph50JcVGS00HkAJYVwBbdb0mRGU4WfWDJIegFOc3wh6hQ7CPYgMxBbHWoSSGmEGja8Rn5ig&#10;6hUSHIx3fGKrZJiepAziJtoxXCwXNnIgbq2vQoqDI0lyIeUXZwEnwpXlIZQyhwXi3vryj3/0vfXt&#10;rU8fPj5AeIwqMzJjypYIpigVMSjOEQdVRkP2+n0YV7wgSAp7OB7T74UEM7TkkBvIsypLlsQant/b&#10;tJLiFXFU+tN55MKJKrJl2/7xevC9zWaWjZOm08uL5Va4BF0AhYRxRmI1RinQAyp+az1xLTRZHXQn&#10;sIK1iuvqmfLiUtFBYiM0U0UleSnPDV0ZfqV0ogYMzh1XkoUD2AZF7EFcW8wBg4uIHbKoiIdj2P3Q&#10;5FScZNL3FXAtY/Mk0o3MvrHJyoQbijGIU26t45PjGhzna9uHc5dyMtfn/7T4CGfusfiFC52psasT&#10;0jQzLpYoEyhNuJgxs0JaHSCMzEIJqY2Ndb/ZfHV0DD2uBH2MkwSXoZZqjI0w/YpH0dQ3Y7chsh9G&#10;OONG/FWd7y04oYPwo61bSXc07kZLthuMweDPjSJa6NVOn3R2Ka5xkxu/RG08BjrQCiDzIY1s8EnR&#10;awSATBzOxto5bwSX8pOZi9T7KEcZxQ4HP7i4bcW0FltPnr/Y2tgIfHSLwlpm9VoNj0AjIsnIMYcO&#10;6KJhTT31vBFOL8ric0sMgChbZJCKV5S+sKYf+oHlhRD6SP2NYmTiq5+VGcFCk9ATncxBnSsXceep&#10;xYwNyRaKgmLww83WZpK7I2iezjgME7/tb97+PHX/P8+Gz+AaQToSfa6z4vbbSVELTiMGXwU7Vi8i&#10;Ac7WVr1RazReSVd2RKdKsBolHJMO+D8RleWBJIxZy7ahCaJUtkoqey5qUj+73dDLoI0NSjdEaWyw&#10;IMUSuBbgihC+r8F3sLKzzbNRa3RdFVuXH3EhQBqJo4OIgEJKBLX8XAVbCExHkCSrCDACzwB0DTsQ&#10;NgiSCKykJcaFlu/fQaj32sqTXfSKk66O05xSlGqRTnTuChw1UYGtWghXGbwG2Dxh6PdOTnCxtKkW&#10;Z8X0wTvqhE7mdMElPO80oocMTebzLcvaDPxW3Ye7qTc6QamJJtQ4qn8cTAvJkBOsxZc/LYbJCLSn&#10;9pQkNqW9KpEsDiaeQx/TGe1f/6SyXF1ReHu6AGUOpCiGeJ0kxTeOciA0CUqKV2rhUq2OQXJJtbcB&#10;QJ4JyJedza1NHKNYoTrURqLE823GDW+4xN+Gyym6KqFUQQiz+XVrcpn4kTry2G8I+cG3CLVBP61O&#10;rXYcj0+Q+yNBQPQ1CF1odTUxiBMsyI3UTi7LqmcIpYFaYBU3MZag+Xp4VLe/tJKRL3FIup2/Deby&#10;t7laxp87VR8LGtEQXBSTGoZG7TptLn6T4XDTSW15aA0+auSwmy8K7nmR47K6f+jsdUfpKF5uwJyv&#10;zv5KGmhpmTKCUwZx8xahy99N4tvRnIC9iIXhgBO6VicIUTmwm8LdkPlhwNQRwa3odYGOWPh4UAZz&#10;nz/gS1bTZzYeK/oWUcMptjo1L06gkSaxhYCevucGW41DK/90tx+R8sVLK0WXFzRQXf4e374zAOux&#10;7VqWE7j+q2jICJFJsGQmEQ9lrkCFHjSRb8Y1rpxblExVVMXhr3aDkrOrwjq9w9VbIfNrrCIEEMCt&#10;uFTSwJTazAIINqQMmZjCJE2sOsT2oABXz6TBio4CZOBC3jP+EzLJ9C2XccguAz2lIQQtO1Va7cBb&#10;W1s57J2MIUdV5RXhZZCG/IcuXm4ockj8EvrWO+tLO82mPRjaCeJ7s3Q4wGOIHlgQqby8fEsBFapm&#10;39Bukj0KdaBdWJs1ZBZ52WDw6vFDL42WQvRRhZwn30eWKsJA2V6zPKZZrYp87bit/+o6igXUHNME&#10;XCGH6ZsIqijbp7KbKtdMvbNswonGSnR4WxHNT3kao/GKlQ4Gbc/Zhl8JGZ8lWal3R5dS7Z7UUzUX&#10;5MwuWhA3TEOlG9/SMze/8ft/e1jHhGTNT/LqZcagAgdxWbJmGirvAUOgKkMNYLrIT6IhzGARpA6S&#10;aGhWMItZhtno1maZOKOmqqlDzgKmRIo5jMya8QQq8pv1k7b7K6t/jBAtaete4chvz3Td/EiqBSh3&#10;ArIeEtfBxI6kGRV7LNwchMJDNE4SkkASp8H5qIvn9XBgW7202Ds6XgoCtinmmtESrStY+lXUdFip&#10;dLMb5ebnZ+aOYrQEaYBAGJDBVyGcbTqwdoZD3z3IUsQ50myjqa+sL8jqMij5xA9/ZbC8oloaeKwA&#10;gaL15TAaDK1+6sc20on2+iNom/V649Vx71VcRLhUNF6wuWl599Zf9q094Cx/kw7eeZbEqOG2jEBm&#10;4NcixyRAU6WLH4JRKkiKC2MyLDFeVaiytMcLm1cxo9JWxLjxkArf19DdMruv8mPjG8gy6bRpChGJ&#10;jZ/igzcTq9mpoZsSReoyJy8RhwhPop2D0ZQ0SJiPxGpC0CMEAXUfGKxlI+2AHlI63eFJpW4EW0sa&#10;Zkk7Y9Iqhh+EPqK2QG60C4raQwKkCR2JYfwGyADUgQqJ1LSR7mClOw3vg7XmKpDMOHHSZLke1KEJ&#10;CM6FAYDsrpJ6xBC8n0l/v5n1FiU9x9sUKNrz/srSDxCg7vrNNF6ruQF2BwjczWMp4MKoRZltabNp&#10;YiGVxKt5VgRQ/qtwULq9m6w446SYNlFw0aXUmN6kei3clBZMYSGYOtBWjKGioAh8jZAn0TA+PNxq&#10;uLfaIVYBsU1aMELMSUItJR/kCCS8ozoqdD+NHs5TPedR/1kc8kaL8e0EEFMTNvnxzd7T2BeUkIWp&#10;ar9UJtfIh535sMbYaPBh6ixjcyKzRvGCmPSYgAFfJvIv+CE/Ed5NuUe/BZk4cpmYHsjMjKHHNgQA&#10;waRROkItP7GQYO3Xgv1ogO9A2jNI/O+AEeLs2oGPMAZaQhv0A+vOEIXqHfsgyx+fjHejDEKdjOCN&#10;1nhyMZ7Iim1UDS3WCU3Bz5xBYQ8cpFrEv3756ujo8L3t9Q2f2EIUK5ocRODKGpJF691EI5i3D29o&#10;pOfehjRFisKrANCy4C4QUCuAgdY+8YqHSXwCEYJonLKEhlFmxWKq+QGsCcgqSVbqNl5EtT/76uBX&#10;u32ojy3HaWbJYP9gGbE5h+NmUkSZ84v+6EAQi9pHdRHxw9t+zbd9/1ntyyTUp6ibsYxM1tg+QdVu&#10;mPHBt/HW2OyqjqrHvzykEOOU7UE3rfB8PSiQRM0m1TBSoZTl6rZQQSV7W/jP7CFiqDz0zmcPtXxQ&#10;wiGQAv3X0VAdKxcraBBHiZi/Kd6FmUn/b1WJ6NDSB9OyKjhF/+vFCAvIUa0IkhUWgyFi+SqvgzI1&#10;NH2XQg3cvNwcdJ5AecbNYNvYDNxlxx4e7Sdxb2d9BcIQ+0wSik2axSQQWvnuaQ/ym649MQ7QXwzD&#10;4nvL9f/4wfp/8snHK06xHMAmEaMeE5SSgZchsVPnX8MXyoYjp/IpTi3AqaUoQxlOy/Vp4V0trtAB&#10;/4LnoCghQia54uKlRblJO2T8EqY9GQ2WQ/dWq17HDKdSiFLAKZZKmrEKIhUSULM4fpsZdpUJMjOM&#10;N53P766fPwNl7p38Va1p2tROm7gS7HOJ2VVF2vvSgYwd0s/TYZ50mrAZgyBxlQtnNAQLjZ2iqJoy&#10;qJKai59FzRX0IAG2KGuNWhEMyQQCAa9Pi1pqLef2SqOeZJmPBnEsOnmKlfzdWMDT3FEdr5I9LtCB&#10;8aMOOkfnj3qDv3r87N/96tc/f/L6OJE+tjdk1sQ0YrnIwhT3yS8IAngxHP3s+bOD4eDune0HW61A&#10;zNSqJqjYrT7lUNTANAl7+XoWCMTDeAWVNkwdT8C7a47VqfmDeIwiPc/GQzTHwoyh+CkVQVHrKpsY&#10;iRxcybdQO3NkZQ+78V88i786tg5GyPj0euPj7t7zRvfgP7rdfK+Wpf2Tke/+pjd+3EeVX2hHk4T8&#10;vwPo4cx6ycSgOpZtwwnUiuwnx/0T8HQKZnFRi7Z32vsP6QuBbIzwJf9QKzPD7lj0vkL9ZPymsrCx&#10;TBhhVOYESoqmGMqnfOjcIRrQMKvI6t4RSKKwQmoIifbDBFF8gBH1B7wDUAsjOKn+cERi0RAC59Xs&#10;mUAblh7YEGkMTwMwKawFMMS1wsaLV3vgekBStE+UW3EqikGIkUF9rHqJgkfLvntvub7d8D/YXtlo&#10;1yELEdAhiF1dgeYWU5ta1YebOWBCwuhRLhTaXT3N1zPrdmg3EAUMG0My9hDQYllDpxhjWtiIwuQz&#10;cGsgVQkuPenxYXqZSkPTGWGsTo0yDbactikbA1dBJlYSLBg1OomrZXSt8TCpUwloDzeLo1ERDd+7&#10;tX4bFa44DDVQABFytLjH3AARAY58kv47zV5vZiq/u8vCM6BsQMFwaTAEEbKVABgx1g/pFZD34MgH&#10;49Fer7dcby1ZFhoE4JJYdBJqshpZfcpjod7H0twt+wTaHcqnSgA2NzwgSD2xVoIGnPAsX82bmbAo&#10;TatWSWUywY0eYVjauYp59T4Lz8DXf6KYaURAIy8WlROL4tHJ4Fcvdw9gMA+br0fxYcTCspcfMo3G&#10;djT5UeamZO/CZ+kzxKPEDMyZxc1fnwx++eUjbL337ty6v7naLGBG5Oat/LzmtrLQ+hwjjyf3riim&#10;oqEqqk311eqKua9SAhGzZMp+qs+EMUlpEXwEavEgAoILI6C3IvXbraHrPUXNI5SUkuYpqOWTMURX&#10;YlOZfyzOVrjbbPv1qPfpfvdV7teXNkDd6Oa23EZBs/wnm2sfu9YP1+orLTcPvJMofXzQf9GPkNHJ&#10;UjUSKA6WWG4VrX75W2+K0FVhQQTsaN+9s7L66nDv+aBLtVos9TAdaqs8/eiiuv/0v/pjToqaH0ot&#10;mmJVYhJUqabaKEXn5WcVJCJlOZ+azCdhj6UEUPkqpSSMGaPEsEpEYsrWrgq0Gkh0NdWSTErXcUMZ&#10;RVWGYNyorg29JIpGcf/k3dXWCkp+FDaKiAIoAOVItDIO2DzB3NgJWKpXc1gNaD5p8BogHt1PsOoo&#10;lMCCZaAA2jDY+oKdGuAnkFpGMFUAZbIljN2pe7c79XvtOowQ6INeCWHeVtGDAiv5rdxZs3ujwl76&#10;h7ke9JlzZE6YRItdjAJW0oOAiSU5gpts5/XxYBgnfqOOGhbw6GlAO3V8ceVomoqWYyLUEZepyfkq&#10;Q0qI0rTbofiJjCmSUIx7gBZN5uiKvYf35aNxAdVKwLkiTiFKEEsPn6HYYhirjQlMknzY36r5P95Z&#10;2gR6ZUssciA27hb7gk6Z/H9CVFXU3pkZuJxbnj3jRm5ywYMXvP+Cpy34hte721wyO/tEdUqJDlC5&#10;qDQ2wViJ+AM77XHrFagkhGi0FP54+7OT/ue73d9Z336vicB8gnsphCIUrrtCTHOatakfRdZs1i7+&#10;asD6AOWKUCGWfISIHixpN40fvz783sY6qrmIWqm5PmyggjtA4mXCIuSDIrLasEcTpU5JJzF4yVD0&#10;c5nsevO1uMYyGWYLuYZ3why6RZzDYVH8f5/ujYJlv76aechbKrbatdU6GhLMSt/ZJ2I/c98KL2Lb&#10;YakKT2SiwWXGaY3/wiILzgkFBFX3h579pN//9eNnrUbzh3du3Qrry5ZdQ7qZm0HuCj+ku0ITdzmN&#10;eltTqtKQCedY60HoypMfSE6ouqyo3YjrUjf/5FArJP5CFMi7MtSRDlfoTqxmyx4f7AprwuOFCHAq&#10;XKUQ3eDS8iQ8BaDLi3PvV3vDvLmMJIBNL7jTDJroHqkxHnDPiNcaBQMhk/BS4K0JElMPj748HFtL&#10;K8xSHPd+/E7nw1b9/aXOO60GXBitwEaeKjyxySgdOP7LpGi3A3YLw6ugh5io0aQ7ySIQ7j8/av4a&#10;hLEgNZ4nTRa8/OzApDwbbIusrBnAlpMlL16+PDg6zv0AiTfobTOEOUf6l6Z5hk8ADPBP/8s/oXQQ&#10;ylBsXwp2YyuQJTW6Ng0EKuxV9edhmmAYIVSSB/8g6AFnCcyo6EYErh7l3RiLKfnHSj56vlyBL9VH&#10;QS89/RqjQZAn9zc7S6i5CPRAvI4dQ9sDzeMFQkOl7Ak6+Ijo8hGJi/0QwK5lP9k92B324VOsodoz&#10;YoxH45rMFKB4KiwJz6C0ZityjqjmFEt+3rJTevq1C4fsJoMXFBjphjDsas7CLUI9s+eUQaIYBqCD&#10;dj7EDLCrnG13h+PDUew02oh1YoKCaAgaG4v4KlXwtSK9TjELdGpqqpbXEIChf1MGz4kT1iTWAl5B&#10;bq3812RdCu8gKIEIgT8lwdGo13EuzDEhnClFOjw43KoHP767uu05KPLKtt1mAIo8y0kyUzYlnAwh&#10;LEjz5jRDP6f/c7VbXHb22UfMvWLB02auXfyqRejnsle54O+lWnqaqZfooYQRFCPYZegqkLlusD92&#10;fvF86NZq/+D28jJJDZlussi6EYwAUWlRgQcjyYEAWGcYpWkkcg0+EVSPQLogtBFQ7UGWver239tc&#10;rbHthe40/gPoAtsftwNLRUincTCqNMGgxMKoUF6UBd2VpY5iMMVko15zqqr1Ou/6s8u0yBKTN5Jh&#10;MyYNSWJIGzzOiz/fHXitdVSIjvF1Gt1fA69DFvp0sJq87oSjyqCI+sU+I0GRko7IqaAVwdSbEgYH&#10;HSCC8wnQwe+61rFVfPpqD8jxg7t3bteDFsorUT9HwFyKQsWC/qXFsiAwPkSbMCvT0UeIlYII0Hyj&#10;kEFraMKKRF0WhUhj2wU2AvuC2SAubMhfyKFI26sKWwNUZNuFHO0MoRbRdopRpSgjQo8nniNYQYzo&#10;QI1o8AMuLaFroKAYciPL/UeH2VFkoZ/gneXwTt2FSUyUJMo7Oqg1awjxciAnKWY6yKyDKDsaoJ5g&#10;v50OfrC5vO1YiHVrQHqwAzFiKdxOgNrV2dNx2m+3xicnGzUfKQkKHbTbKKEIgy8rfDVLIG95/16T&#10;nufQjy6ndjHAsjrOCorL1pu9UfTli1e/evL8OEKrNFSdtWsWSzL60GkRffcH//JPVMbrQATqq6/D&#10;7Hyi1pJSdUtUZ5a7Vr9QaS8iSUvNSAdH84eS3PVy9XbrOeU9Rd6Ulg4Zj6jQ4hil/kO+YUX93no9&#10;/GC12bKBkWFHBWVSzQalcisKRtatJJX1yXDYENOzO8uNpaUOaiMc7u8fn/TRKrjdarD/iewA4hPK&#10;XeIGqvMlD5we0oRFCXY69Tl/ERehnjnnyH4FGND4DO57sQwARZ8k1oveuAB6QLABWmflKULMYBqB&#10;Mgf0UOr4EghCn5/UFxXNsJxnE/GJXyXhxRz4FdUtFbdpGjgZhxYIF7GAeaJuQFrBtyh76aORGL70&#10;EO5w2N1w7E+2OoD8wObY4LAGyZANuRiiKSdtevKuT/7fjisXWd83Genbvv/02CpoVy2UwggESMKD&#10;CYkCOYeCOl8eRZ8/e/ne7eX7a3CQs1kq9iBwJa2HcqWO+dTIyzuqkZdSjS5IybbAzs5RE5A9BdCP&#10;7tnB/t3lzWXfCUn2RMXiQUVuocvgeenO6qUIgofygMIT0vdR96PyIH2QsA/Z2ovu04vXaM4bnb5g&#10;LnpYYN1lg9DEh+nAPvWGhfW3r49qtRayq0bdk0Y6/GRzpQVTjeaTTR1z0AMBPtUITazF+WKw1w52&#10;yuiE00vRvww2+SyPkvTRi9c768s7Kx20pEEVOmxn6tN0BDNGXLSNit2RYQiflMqYBqjwAdogQ2Ko&#10;rV5hDSx7aDtDy0EsYjf3hpY7zK3jLO/n1jC3ezlaWWa74+gwTo8S+cTZcZx12Q7btUJocGT7Yhh2&#10;Eb6JREJpLUQDAv6VR3Pa0KYVGRLCFP3QC3qx8+qoPxz315reWg0NlilcoEYKQ5PWDHijsrcHXsQP&#10;/LBRD0NvybfvtMN7yDKHfMxSsi4iFpJSI3BqNX9oF0OYvY8OERFcCxtwDLOlG1GVFtnF/zXnbkpH&#10;nuKrC5DB7Cnn2Q5vkBvMoVipqsVXF+ED33cjCNZXlu/u7LRrjcHhYe/gZHjQW03dtSBAy0bQifuH&#10;/xK1JoEUjXBRrVCc0WJwojAwXgvZm4JQaJ0Q27fZrFX8HSlc4xsEGRipodKoOuRPZAlT5wh9i7yh&#10;BUFAg/Gckvi1IyNSJ/O0d7LTrt9fqqPfSV3s5qr3CPrjaEBYXHga58WdyE4nIj5RY9931jrNlVar&#10;2x/DIlVv1BuomchhqahlqBc7TxtxWa0/IZnRb84nhHICZ/+7COmcXUhjFRCIK3nWUoveQZgnAtbc&#10;z3ePi0an8B1USkFZCOZeAAZq+TgJwgL4g1VYPvwWYzD+JZZYICAvy4AqOiLsgqahkQoK+Ag8FExh&#10;EWVriJTgQFC8ww191LIdowAUIly7g3Y0+t076/faqK4FZs8ISnqgDAI7I0gWmZHfnnNucD/Pfem3&#10;ev+5RDszDFVEsIcgV8CMU9t/irZtUYoWRA1UIrFiKWAGI8Ckk9DFspa8hlKN6AH0CroKocYkdCYf&#10;xMmL/f1b7fVbDQ+xkzQJi0fQRHHCaa1mSApb+jBKn1jJtRUryGF+lP8YwTsjfq9CY9NvtMikcQAz&#10;toF5j1OdjVEIkvQK/zwSNZ+i4kKUBEmWdI/ur7TuLzUaFJ6XoAfOkkROQJayLptUEIeOrlbZakZo&#10;t4clwHNg8kEk7CFSwV/tv7u92UJmGpQQrDPrA8J6jXTrUnEoZ1NULO5riY1l+o1qbFgdeFSBDI7T&#10;4iDJvzoZvxpnr6Li1dh6NSxe9rPdKH82iB4d9l/00pej4vkge3IcPTmJ8OvzQfK8Fz/rJ0/78ath&#10;fBBnqHVBB4NL+OiBG5Mxq9ccIItWFJiTwZbY8MiBxQIcMUcVSZRzQGsKOwyG8WAwOBlHEduCMviL&#10;yIPikNIKwEDwkKiY4FTNwF1teuvN8E671gEGgalD8lGIkIhB6cFt1rxaM9g9OcJ3/QECer1aAzV0&#10;1cLCiC4JFGZ9EpFhs8u8CBksTok3eLc5t2IHTe4usa6YGfDyAjHxK836u9sb60sdeKj3jo7gN0cZ&#10;TqgV7n/+v/7fVQFrKmNwsaRMCnCQQ2wIU1tTTBRygkiqMgeTcrg8cJVUaDRlHnRaqxFruUlFKpPt&#10;rjhXvReiOaiJTFUIQIB4nHrR8P5yfadRgwsKXU0kPJx3UZ6iuFjEJcibLg1B3rJFEdGASpxwXAUu&#10;2rDuD0dhI+gEKFGmV5NIVdMSVFmyIPPSl6OHxSng7Jnz0IOqC3yuELQIbtr3WJznF08PrNYSmC4y&#10;SlBQRl6ZIQumcocpS85oU8aqmgbufIh6KKo1kjc2wIJlQHUKDL/Vh5KUTGgFfdPSSL1wxnB/23m/&#10;3426xyCoH99Zf7cVLLEqPqtbyuxJf+VyxW+Q6N9knt/GtW/71d72/ReZE7iO4TRmmWrbH6IUQeBu&#10;LTXu1oOEql0OCAsyg6iqGMQF6IFCTihRsjqlDikVQyeOEj/wYs+FYRA27laIBH4HJeQRsHmSWbvj&#10;9PVw/PT4ZG8wipGgHEJYSMkj9ZqqeKsOZTWlzDN/egPoUDGuK63FIicrl2MSOGt7ci5gUBxY+dHe&#10;Qd4brAT2j+5tNtH1Q0H86aWauT82HZajTCsjS6PhQev4654WTRk4ZQwXh2tHErL+Yr+bDMfv3t5C&#10;cVhkLrByB6KcgUNoPBSlQTiwhFAweooMVos/yE3V6IvCVoAOrxFdeDL88mT4bJi8jqy9sY3Pwdje&#10;H+YwKhyiGvQ4O0Y1p8w5Smz8MPYbAyccOkHf9hFYMLC9boE0yehwmA0ilDB2Qmj4LBkjz6IMkEAK&#10;mqyo4MG+AscVfF+sGQVMkPh+YPsNd5hG+8eH/eGwO8rhK4H/vsZekVJWX5OHRUcSFApXL+zwKDZV&#10;wLoDKxoakau8sxJYUgSaIgoYZl3PRVDw0TCPrFp3nKKEdwibBCOJEYaBKWMhZnHVllQ3TYwLgMi5&#10;e/Cs+cGMbZEdu8A5Z+lTeT/RpRidaPSTjiGMb5BEfURToo/dr3Z3k2at2alT1f7P/sv/Rm0KalRU&#10;I75kYxr0UJW01CFNyR4uqlZmIEzjdbIsEpXKaiQS9j+BByWAwLjVZq6yenKGQAASvBZmkI+Y3kmy&#10;EIbJYIiu3J+st5cCt86MBDr6BBpMDEem/wT+ggVFkXbK1QxbAX2ioSghFRM3dcPgRS/a7Q1vLTXQ&#10;lk3ur7FFauUrC7LKdBpQsdh66AJXxwIXyQPOcAYR8+KFIFHqysDMwkBi5NX/zaP9orFU+C5i4EHc&#10;MmNscq8xG4K9pI2HvBPfSNyVxprEx2ldn8ohZWBcaS2QOZKCgSwSIaUhJFFH/IaMPkJxcWSgjJ1R&#10;b923v7e1+mGHYA697NjNQPYQ5/M79LDg8l942iJC6E2ecynFgnCwicC1vdxHuGxfarujuzFKmYlf&#10;LAu5nat9ovt68u/M2IQsRE7KSfJ0cl7QGUqds5Cq5ezv7j0d9p7UnM+S8d90j/5q7/kvj15/1Tt6&#10;FQ93o/7Lk+N+mjVbTdyCwRIly64A/wQuGBI0mPgNZ0nfa+4x986LLBxlj9RjMuKduWNOIww3lpd3&#10;ltsf7azeqnltBAEoaz0NH2bRA8MLTGglCznjIw0FyGwJ1miTQLoZq3uJf+FknO71x4f7h/e2NraX&#10;mjDlIuKBJh3ROsHRXa1NLCYNYSTiCNXoAVVCgEIcp2fbu0mB0hQPu6MnwxidBUdhq28DFviIZgfn&#10;TVwXFSz6WT6A1mF5+KBrwNj2Ypcx4BHiIRxPPn7qhVbQyN0QEvoAiwx2BpIAojFSQNPDMSigBZER&#10;REa5BGrAjgBeyMgwN/ARtRHZ8AHVTkYxymyv1aW6IDQfYXjKBoVyUi9PanYK3ADbbZGmzMmUQBHc&#10;XYznVKgk6DJt1msI9+kmiJ+zAs/abDotO8JVCDYDeuCyqduiQtAlTSxCBgtS5teBHkR4aBA1o+9l&#10;3gSx0U0Idw1e8tnRyKo11js1zKr7P/uv/piN0fUaQQ3ywqL5m0Ns2QIspg/8KunAAjLkDzxPTDlU&#10;WZmUYXwXFUQ4jad0Lc0tcYk6SljVS5x0+hda1Ak1UZI8RaYizOPvL9dreBm676R1AqUh31FHrvtQ&#10;skmgJCNmhwgDLAbogRVPQGGwdnkAv8mrwyO0FAPopr+Rjzd4SW0RKv1KlnR6456z2gsSylxQOctk&#10;FQYqQWoSK1tJIGIRtOw+PBjEUBUCaGEcmJRwB1RCzr1m1xO5sZOMRItoJt3k/oIb1LVUkqMsN4CI&#10;YeiyqOx+Sou0lCTnHUhFbFch6BAVq4a9nbr3/a21++16DSVuZScjkI1p/QLuFRFdIEgW3DM6XD15&#10;wRmu7nye+3CRR89y5ynqv+owLngc6XYqVGiRgZ095+xr6voucrezp83cDeKC7YUojfyebb2Moobv&#10;1tBzLkYkHFQzxOaTOIQJSBj6hcskKdqGzYo+zNAkqhtCMbh4qYVgeXsUjYb9fh5F8Mettpr3d25/&#10;b2fnzsbmxvJKMh4OT1CCZU3aeyJ3Q7iGSFfxcshA9B/1WRhz2vzJWJBCpmfp2hM7bwRi/DNBZ+Sa&#10;Mgn2St2BRb2D0NGU0skYWC5DD5JhwSBSBhVSnhlbIkQuUrsT1x7meT9JYHbd7w1e7O6/evW6GYTv&#10;39lGcVgWeGB+C58l2iPuQ2OSKaJjwsJMiyPRrxiZDujwPLYfniRfHPVfRXnPDeN6c4C4TMSks4Ux&#10;6QHcAxGRkMzwebLsmIOcXEYyxHSpqq5o/sVDIlSyATF4PsJaRmk2RBRCzUWIOy1NrPOLm8LDBd8F&#10;pwnV6fRlIbwZD0NnC0zLcHe4r3px0VztDyMAr7vLqB7MphgSLaFKlc4OQ8CZEoI2LuCcsDu4MJ7S&#10;aG2xOTVQMzwiAkwsBM47aRA+O47S3Im7Bx+stzpOwp7LiEiBPqfd5GcN9IvsvyucsyDhLX7HKX2S&#10;tCVyGyZ6cepI0CC/w7SLBUp6XKOLkfPFOEP+xXq7xvztP/hXf1qeaASLggcNatQ/VaUaKpGjvJSz&#10;Jr3zTB1qjXXUquDsazEltCbvZHa48E31gJQf0zGBt1DfAU1UCVqcFcUoSvq928vNjzbqax5ScVgN&#10;QWxQkpcgjizDukRjJx1JXjN5lfSRY5MsCESAqcBBCE/YrD3b3Qs9f7lRw/fsCg/7IUtfSHF0RQ/i&#10;/hdMMQv8567QtVd3zoXCDUsopJqdWCEQXGa7I7uOlGYY5bCfGFzN/mbMgcbGQ9cxpqBgEnAqKzvB&#10;GieLVMaeSPFxbbeuPS8UcemmIvtAfBoeBOej7G2yeiwmkpqw1lmcoZTpeDRwo+G77caPtpbvNHwY&#10;/Tw74eQKcCBJAMsY2qkAyuIkfdGZb45FzpMWZ5fggtWsdsG132raLVjd5Nr0M/el5t6tGnn110sf&#10;ypJ+TJtHAJH7dDz+i4eP311B81loYJBRDHnEX7jlKeKqyNzJxJAQhBz0Kwp66sISfUtpKQnaNCIz&#10;vA/bMLCtTqd5f2394/b6x53VD5ZX7rfa22irYdmdwmqCGIfRcP/wzsZGI/BQc5bV7gQqVarN5I1K&#10;cXtGITy1btOzN5cMZr4875zpub10Vk9NkChAYo7hVFAIik1FdCRxxeofTh9naU9s6KjJAf5FdyOZ&#10;l1RHQN0kBGN2k/jLV6+/fP7yxav9o6Ou5/nvbK2/u7PZ8qGas92UxKHxOgQnsvicFFSAg4CxihLu&#10;INWqtd4Xk7VRSPvJqPj0xHraSw8yZxQ0Ii9EgCSMDfRwspeEVYPlADoFPnaRoPALnammR1dVeokF&#10;HOXpuD/4DC6D2yByHEh+9BYepSkiIOtIv+SrsXpRym6Z0j0MQEJKYEK+MeCD+R3AAA76XHx5MBqF&#10;COEOR0eHH24vwciOyRTzgBycaSpH6uSGnksJAlBi6gYp38PXVM4kEA8VtTJUwsaoDo+ju+u1e+2w&#10;LbwORm16dsUbZ6LjFgLtl3OOMwt+Q/ctn3yW7Kca2k0NDyBQaivQvg/DlWN/kRa7SQyzPVN51TSk&#10;Yh8/YHHRtUAcFxp0oGqkRN9TSIvZissgv5ZuDJEyGh4xOeSPjIow7ndZPMIKk99zZgZlXUXlNuKS&#10;NaTzIjo6jvZfr/vFu8veKpxbrGRHr7xgnImmUU0LUw7VdC6OO3YE1mGrD42hxVbdtlbqtVf7ByN6&#10;NWCtkilQpiY+DKkoxfkoHQeXr/dNn2G0XX1JGRPMRy5GvlaD6TjPTrqI/AjoFLVihE8D7YMDAyej&#10;2nbCsEmDiI2ReIIVFOwJ9tLD/CDrL5YFJn8BpqAiNucvQJAxyp53e3m364wGLSe5v9r6ZLN5O3CW&#10;MiuMUfGSxR9MBdybnoXv7veNzwDgJshgaFuPD05eHnQRK4a4WNRjoPJXeagqa+GFw1VBLupJWbTN&#10;bEoqEeDvgVQXgLWQmWEhOrlYwBNwTiO6om4VzSxvoPsddEMQO8xgwMrUlgD3IVbKEnUmZsps90uZ&#10;7hUk/U2vRAlrSk4r7AlikpKSc0Dmu+Azyb/LdhTVRXA2ADpEln2SJr94+OjRi5cQmB/ev/fDj9/7&#10;3nvv7GyuAoFJg0Dli5XlxnDV088mIwRKBCkg03JsW6+T/PPj+Ktetpt5fbs+tINx4SaMkaHygehL&#10;RLmz61QcMRGEXgiEYrKUDhkyq9tLc1EUn8gyL0Pz90IUf7J/YFKE1xw5zr7jwBvy6fHgmJkVSM2B&#10;moRUXwopWEVZkQbgiP2b3LEUcUDdnxorBVvjNB9lqd+sQQsCMyQgMy9TuuT1jU0lC4Y9UuuRtI6p&#10;gkhamZv4AQwQztl7bX+7aW13kKgB0QSzFz6KmOVmi67Vgkv6tZ9meuSKBJzyNOjOltJuXJ0WjEMn&#10;IzSOGiDw6A/+9Z+IMVHUU7GjAgyWKqnxSxghY5wLglqo0KqBWishlBUF5FeTRcU5VSE8saNOG4BP&#10;TY8EW6jbgmuqPTejsTXsF30k2rq/82Bz2/fQngeshMM0SRXcgHKBPEllP13zkvlNDz8NVlI6SSIx&#10;4YoTuwJcOHgYMlk3d27BVArTliQU098h1XjFqYYPYUplk3pby3mGf0nghxgbtOyThMESwrHdle3U&#10;Q3j3PJh2h+MRkBmiDQLUoMS2hR2Owe8S64FeGGCo4nLQ1OhqESufgla2FvTASAWNdySS1q4FmAvP&#10;i0ZRNBgUw6EbjdZr3r3N9vsbrfstf8tzmqxSDK0UFmyZf862ZNnpglys8V1rLnWi3ga7P3vPC55S&#10;zuRZhfBSUXWa5CeMh99f+72uZHuYmfhLHwryAeCHf/r5KPvZs8ONrc3vbTTr2CLIs2f0nI8MSsb8&#10;qdnzzFHNlflLJaGEd7AqC2lUQucBA9hLQ8pJifdSWmCQ10hyIMPmQOTd3uCo21vZ2HADggacQFnC&#10;BAwa24TozDj482Kmw2oSFiGDS2dsQdKuoAPGSNnGYEWOGI4c8TkDmYkvonQHGXl33t3L4InSgUwz&#10;AeQ2yh3sR/HPfvMZgpg+eO/Bx7dvrTUbK2HQAMcQ4zADwsTIKvxGDEOiwGFBjdtCfMJaa1xMswwX&#10;hDj/7CT+qp8d2kGMKoRkFyQH8lvI1RxBZnmQM54A9iSUZopoFlVvujAKPAjlvsickcgDz1gCnygE&#10;ON6YFYEBBBjEwGhc2CtQCwN2crhXRMnTGnVS1YLzQzSCb1C9H7WhMHVAGEe2+9NXvaJRqwM1nJwg&#10;5XXFZSctaocafy6gTFVUvhlbLUoShZEi8v5KSRJxIkEQ9JBA7x2PB+P+GOlGNUTp0GfMxktiLBfQ&#10;Wqq+C9LAt+Q0JWkNGNA5EEosp0g3FG38NPi3kcJ6MNx/+fzLh18CPfyp7nAxbstdWIfRAKrqT9We&#10;UfGv36t/xFQTLKtvMcWvLK5k3Ah6tkATtUZU1Qd0nXSp2OZSTG5CxSg9luXjgTXsPdhY/vG7G2u+&#10;hwIgDdqLKvSgxgRFL/reXEIWupb3lAL7EiyjcYWeK2VJCBeBc33P+/T1QdDuLNd96DnYQryUslOa&#10;X9BYJ5423vbyQvNXMomX8zH57xky0pZeTKU3EQRajkecdih21Q69FoLeIduHw6h3kg3GwPtIn8ww&#10;acyVdpAozXpvOJ81VSUCovRf6Croiqs4Jm2wLhs92FQegOGxIXM0GU37x92Ga99f79xfb99fbdxr&#10;eijt0EZ6hZQL5OiIVsSIx5uJHKEDQ/feDR9muPOk1NwnzZ3ns1/OlQcXCAm9g+6UN3nD6j6GeBd+&#10;r7MPXYCizLadufbsa87cSl4z7drer4/7nz07+sn7G6tIlEfVBViXuVfZ31lzeysj1vQdlFdMHloK&#10;OfFWUx4wIpcBfaRsuPlROAJiE6RYzwrYIXx4FbMCTexoacBsu27qOS8Ho+fDUdaswdCNgHDcHYII&#10;JM9yl9B8qNQY7GqAsqHxU69eTX5FVAuSwQWEcTViEGsofYziAiZ6EGsDSk8COsDrSrsOnK7idr58&#10;NymuprxT4I5QA0ZHDrL0Vw8fjsbx7374wVarVUfcgejiBGTADTQAQGxrlX+5UmWlOPGZ0iY6O+7H&#10;vAYaFVhqaeTZD4f5pyfdI6SYom2ftM7C+eCSLPcSYb2QJyKhBkBBCHFwvRGKdMhpZZMtSiIEYyD3&#10;F9YB5GX6KCgiZbNRZlKbKQhXYdgHsAh4eK3mwekM2c/Bk8/DqYKbSN6oxFfUCiRhwBrlfh7bv+5G&#10;YattjUfLRfb9zXZb64tA8jBPVdGDlAlSfiW2aUWdIoW0+JXknEjIJuPGXQwkhXutVfcRL9JZXqrD&#10;7a3hEihc7Ek8p1z/Ftje1cjqGmcbbib/UcwtZQLMu3C+KC1EkGIhHGez2bhVr7+7tOT+4R/9qfLA&#10;aVgwzddUzOiYpoQQnyTxuWY3qbFDO1wod6Uw0RICWlRU7lH+1YiuCcrjuhlASE8L2jAkcZAlH+ys&#10;PFhrLbsuKCCEmYt1SxkOScEurguh9dJlwldn3VOpugbfGEMYpGcWc8u00hlsGnCXolwrkoEf9WNU&#10;KdlEpBaSfQFyCfml4ooYMLDBSBy8k5ZwvM4xw2sWE130V0rPUfBMAfVcNrb9YEEnhg4VyMxu1YK1&#10;lfYSij6iGz2dRggyi9IUgZWco6CGqoDsk4HivtDNiLAELJThtEaWCK0L42GlFvayAp5GkHGMki/j&#10;/Oioj/Jct5aaH281b9VhbLDbBVqfI8yenlWxDtGTKUUpoH3QdwmrIz54gdKndJ1JO++aitEvftOz&#10;svDagrZ6aLU7Flf65w74ptDDgm80K8hlTAvQJ4J1kxPb/6vjAYzQP7y1XEMpJydFNqUwWFTlEfew&#10;/P/sbM8+olRoqOoxDJ7dGxm1I5tO0AMLmMBNzvw62s1EeIm1G0oJyiRaoe+1mq9GrEqJMsJN1C3z&#10;GJaDR5PN0NBc2vuF4ZTw2PCW6UU8u6Bnl+ksVrgx9FCOTVR2ogfNcgZyYLFIcCQRb5B2ZnYvJHox&#10;B6umzJuIaYjpFY/3D14fHb9/795mq83W6shaR3aL4gRW32esoZR205DTSpPjfUoHriADLR2B+h6O&#10;tZ9Zn3fHT+N46IboQom60pDNEKW4LapLOihnnyTwsTZrAA9Ff4SqUMlxmg+ieBQhMxdHiv+Px6N4&#10;PIyiIZKBESWBNUTUA9YdQYwYCWvsFlZYOHW4TUUWIPbKhYnVtZoxg95QuYzgAkyadCKR9SngLCBt&#10;8FdHo6cI3wJXjKN3l5vvocK01BcRjzYLX0oUOkmLcyDFCMQkQZNr+dFXZwq8GO2RzgbUAog7RKmH&#10;42GEdFDkLiL5gs+1IlAszL64jdGgF2dP344zS5JWuCrVljApIl8lD1HIQrQD0ASKLjUCG4U4YcRy&#10;//n/5k9Q81yP6l0EjAk1yaFKKuU71okBs2Zb6knqZ9QGpuV9lJfIaZL3YkCNKNClrUDuWD4TbAHW&#10;SxAeG2pBBEYjezz4eGfpwVJ9BYVa0W3dhMPyjirj1QhC9MiwDOWFfGnsAwheAS3aHpQPAtpIJKIY&#10;f4Cxzs3YevQgs58dHu1srLQ94AnGCnF+xFSowk9sD8K8bgg9LEYtwksEtYgX2DBALfzNUdHkI6jb&#10;tmGE2GrXkXO10aktd8J2PcAijMdDvrTvQ6BLIQiYEoy5hwsk60S9R95UppF4KYApDgyapV9Z8HXY&#10;Q93XPBuMEGPfQcvW0WhwfAQPZTMgs+be4u7C9qW3QsOpcACCwRc5BQUXe+PFzroeeljs3rNnXSAk&#10;Kqk/t9Xe4tLlptDD4i84RxYKdek/5aF7curf3N3N0j97/ureavuT1XaTsQhYd6wz8KJWlDbHXOvJ&#10;qYdOoQfQi5FJCP4VZQc2BpavRv15kWKycYWPSDg7gmsgN/BUJ/SXoAN6zt7uXhZHK0vLaAQDiKyu&#10;t2mzdDmskjlMveSCtPT1oQdaCAU9SAlO/CwxJYiArMzspxdq1uwlLWvIuFRv58bv29bPHz6xx/nv&#10;vncPcg4sFBYANs4hZ8RkYf/SpCNsgDMnuWZ0WIgFQniQggxmRUqKm293c+urbvp4EB/CiuEiTRsK&#10;Sh4gQBtcHtbPGPWe+mDd63X/vVvhZoeAaBiNYWBoFFnbKVZ8G3XIV0N/vRncWa3d22482Gq+s97Y&#10;WQnhykD8lsRr46G0XyNMEoH97LOMJMwc5SLS7jhqI0YCksKna1UCxMWSANaeIKDcHzn+X78+PAnq&#10;CLpou94Ha7VNqarnoAGGtLdit3GN8BP8quQiAaZ0nGicvVTWcSPLGTGnlKqSyCxAMtzECuvt3zx5&#10;6Tc69QAKGi6MmdYpoYFkhqf30symqsTU4nv2aziz3AtidTBqvpH/KnwEPUgIgggLUgq2Gzw5jHsQ&#10;kUL/otRnEPW0xAGkLZ07iWgUyazBqiV0EBmiH5PjJ3VFKsFEU4ANfIpKkSxQX94whYlKnCnIi2GQ&#10;Q2j1JWXZSsfJ4esVK/77d9bfb4ZLKFKBBVPpLRJKPEyCaVj3fmLZl73FtRc8qZkYJWeUbal+Pnac&#10;0glxbNg+nx6+QLuLeqNZk1KOVNCRnIa8HGFb+FHK4Gj96+sci8uS03dX+UvbDf6j4EVstMRLZRVP&#10;JuMiCqRhWwgAXnXtjcBdD73NdnC4uzeC9cCroy4WJHvAvjhcR6nXCtMEV4zQgbtIWiKKo9nxXXQE&#10;T2rWKB1nqAhu279zp3H0otsfjfrJGCV6+r3jJ/uHT3qx16gzXbRwQmnebLLu1Y5EuSIagao3Vzym&#10;IexbZdyXjuti9DAlL2f0bf46c/PFvVqXjmr6hGuQ1swliulL/E9AKfyh+vBP2GwIbHmeJn/7au8H&#10;G533Q1Q5JRWhWrTGmsEizehrYkYDDS54C4ECqoqQGvl0UrYkamm4lPhBleZV6db0aUmwEz1TipK1&#10;QO210CnCx6+GzXpzqe5K6BLSphJh4EYKGjdo+Z5Xml49+a0TYfkA/le0LH2oximZ9VFMVJJVRV6q&#10;K0kNRskgcFACKmZeuhroE+tRmv/0oPf7K3fvNQMkv7K3XTbIUNzeQTMJaBYmV05M0wz2ShDoaLN9&#10;iPT9YVYEpCksQdpQktUdXPvFOPv0JHsZu4iUHOOR6JYEj3CCyIYscrNR2su6z39yZ/U/ut3+qGHd&#10;Dazbbed7a7V/sFn/n2zW//FG7R+thL+/4v/esve7a94POv6HTf9BzX03dG/7znrL/erxIfqxWbUg&#10;CV20w5ABAGLCCuP10UIM0f7j9GW/vzvOuik8PA6syCg3AtFNqeAFKCMxcJxxkj55sR85HbzncsNa&#10;cQoUjIJ3TTwhYG5FXBQoc7k/KnxeLHOLFgYRTCAhXh6tXA4T+3940v23j/b/w270syPKpw2UMqNh&#10;FTbfGtxoXiN4fPSq3mDHJGYXSnagNgXi6pzZB2LbMcYhru81CPFGL5nhSBWRK4jUf4TktNSHfJQy&#10;5SVoi2KgneP+03/1J0qv3LllNgQ5gZyv2F+tD+J3V3hioIPUZzcsRyJitEa1dlUo50jXR6S1aBFi&#10;P4e66rM7TJKxOiH+FMFiBZtDv2f1ju8vt360s7FTD5Cm1RA7m7IStaMok9IcUSn1ZF5rgpK0wrJi&#10;KPxf5ZhcOpFqsj1BC8fp+OHwuBbU1lFADGOH4R4DZJC5UIIk85yVD2eXco4Mka8uPXMeVeigNf+k&#10;Wkp5GTW1VMsiZAv/IpMvEGzMhDe8FMPLnrw6DJodB1X5EMItwWhaOUolvG4aOHi4XrRhkGfDK4jG&#10;PAm2Ufdgtch/Z7tzp+U/fri7vrn88fu3dpZr764uLa+uH8TWfndwaxmhc0jiFrgmkyn3xn81Xayi&#10;wetTfTWlFX1O3+u8CZ/+fsFnz73VzLVzb7vIheeNYS5tLDjgSrDpAC6lsemZrE7WDapSaeoeCh0q&#10;sqO9bpA6T0fJi97xR6sr7wS1QFRjxB8oKdGEIN61S51Vp6fLgAO5qswBMqXRBTNUTFZLpAuGwJes&#10;fyfqBHz2keW/6iatWrjeQqVB9tIVxYj+kJLYzd6fWam587zgar75wlUs65T5oDTQyu6UOBKBLmZ1&#10;5T9T61iOwrBpGuNhtyGD0MLJdCBYX6bjJ3H699bby9AhfBgzxoHPfEyJUZACc0jvZOSDJFybEGq1&#10;XuBZFLhMjGRWOO0RCI8dorH1OHl0HB2lToJOI4zjZiVj3Ar261EyiMdHP7m/9aON1nuht1wUdSf3&#10;nRT5vQiWWreyNStbsfIlO+sg+K5g2HWrQAZN0YLyyAR751dPjxGokfhehoZMElTHQk8CbmLHRv4I&#10;wMGJF+zn9sve+MVh/3gIaGPnaJsMv4KHVvIkErz/IC6OnBoq4h6+RiPuk5VOE3Hm/Tjtue6jfvTX&#10;z4///PHLFzmCQrJWCHuBdZIWr2LrRVzsOe7T3HkaWT8/GDwZZc7aZuzZo+EJqpB0woDRNZaNuklh&#10;4A1HA5SvdtEtw0HYXODAACFiyeC/aaGku0nQQ7WxrrTT397JpxmIMJPTImda/Jj3oCJqLNlAD3+s&#10;dFll/0+CEEt61dFXiICCnOWFRF6YO4m0oFFCxK4m/MvlNIVJGL8E8yP+gKGREcqAsI4YQlbFzgZn&#10;xWiU947raYwQ2Q9Wl9Zct8OMZ4o9Iy0nE6/ELbxvHutcfK5p6QtRw7w76ketsLEEl6rsPFpJsW+I&#10;TaR2441ixRu8HcnRBIiZH4F64EcOG+Hj18duWGPtitSqM7ARSXb0LSt2ZDglarkVQG4MeZMW7rDN&#10;oPlLEh8fbNj5j7fX79SChmXtnQy2ASOWw1Xb2hL0nofBydHhrdUOgq3grKStWX0X4r5QApjZO4uv&#10;yPSZ54nG8+52gxN7vQFf6aqzo71qFMVV52d2eGQTZXhh+TcDLnVry2LijHHm/Pr5UT8bfri1cQtl&#10;exnOyxQd9Xqpg42nXx5bfO4MnZ4NpSAxSkhcm4HRVSyk/AHPBoJ5dTJAfPAmIp9p82elYeHQAmtk&#10;UCX3uLE9fINkpl7EalLmA8Ep/UH0L51ypg+Ic55FlCQODJsYyffss8vmPoh6dq1H8eD58OSjtc6K&#10;w7iCfNyDtdljbQ0sIkKcDM43KVnMWYRLFyGAhBTkfQY6SBSZBJ6j99X+MH52NBwiV9aD26LIkwxl&#10;Z+BiwCiS0aBuJf/kw517gbuM0SB3XAQE7oamSqAXkSBliC0UFnGgSKA2TVy4+d+86PUQ+B34ls9k&#10;SEIHwYt4POpwI+4AftW+5Y99mFLckzw/iEYoYX6EoArbRk2LiAWqHHTWHrnBw25vabXeBrTJxvVG&#10;iGoNI9/7H3a7P9/rvUYdzJW1YbPZ7XaRypGHtT9/svezw+Hnif23w+LTofXlMOk5bgeZHrAs5OOx&#10;M/DasI7UmxlLDbEfYWG3/FqcF8+PuyHt1pgLJKhRYMwI3wkvFMeQAvUbo8UrcZwFTl6ctpX5SBfT&#10;Ml6hLMygVacUiUjwhJShZIwci1DTVYHYJvWel8ESBhYTS5QJFfoVbsWixxK8CPlF+ximz3dR/2k8&#10;jkDTUIHRTS4/2t92it/bXv14ubnp2UtQqeMExqmpklJmYRaYhMVPsddrjR9u30GzuV88fjwSTI6D&#10;feoq1ii79Vt8VKTIoCZWrwAicqzNpVoxPEEx6dUQDWclk0oMFQwEoesPmwb1fmj6Q8mffAz0lgyP&#10;DnvPnt123X94a+P9WriGTZJYyzW2KUfIqkStZnAnrjb8GmuWIigiYVQm48PpjWbqtYnXIP/+Fu+R&#10;b/Fifr1Dm/ZSlDYHHYGiTP1YYOb94/1lz15HfX+6ucQwoDVIdZlvnh1K9pRSUTlK+V0kptRux8+I&#10;wUJwXZTGYnOAwZCdlc2LyMViHvlW795FFtzMxcQeLqF81NXoYpCP+Bog1FBPHKHW0u4S6Zo+kqeG&#10;J0973RjSm2ECUnGR4eB0DTGLQvU6og4NHgNgoLmBRlcTmD4BN6a4kkS/sRoUToDlGNEo8DEg7SDL&#10;YdO/u7S6imo6ErRPkMMxwXhAFUMtGiVlsc2ZlsOXlFv+TX7hiorgwYksTApHOS0juuoULV6rcGuo&#10;cY3iDl4jabQOa+FncfLXJ4O/OOr9+73uf9jv/fSg/6w3RuA3ymIHRZCl3jhhh6C9gfXoZTf3WzH8&#10;uYV9dHB8MLJ+dlD89Mh6ZbV6YWs/zXpIJA2K2hJqA7hjdI6HgAzr4zx4fUJPRxZb7oCdQwFrVhq1&#10;O2vr7VbzZ/u7vxz0jpHhQqONRGSe+ryFzbEI0bzNcyq9hbYHcTfwqGCEhlAKejCjMHGV/F6iJAAf&#10;pLC19ELgwaAfGsWYFMuPRJooVMZ5aogwkThMH2BgLXJwsmjUP9wP8uSDzZXfubVyCw3UbQshsnDn&#10;wwxQFmsybEPuYHiB3npxrHTeZGLnLdXCkzT94tXLe7dutwBskDjkZoh51uxDYzC9Of745mOu3kVM&#10;YZWZV/arsWTatXrY7Q8H3ZMRavOlxTABi0WoSYFykXGMmMgs5hfM70Q/utF47OXRkpvebfnf3165&#10;Vws6BXp/c613j3axeTc7aOCLnChgDX+3O9jfff3O5noTCIShrjRua6taqoomnlUV1zci4YpGz97l&#10;qmr6G43j7Vy8IBlccNoF87PIkFUCKULgWqnSXm2vUonC4vYT6xef/2Z1uf3e+noT0BPnscOKSjPu&#10;SZNVrGr+tY4zr2mgg3GNGDSqHlgzMhpFbPvpURfWkK3lJjx3jHsQciQZahQFd68S4nVHduZ1Fly4&#10;BafBaF2qql10VGqrNgJSTzqPMgsS1yPrkXeRMjXIAmCDn8Pu4VGv997GVoO5LegugUhqN4ambltD&#10;OgLsnl0cZvgByr0NKz2EMsEE7y7AS/2ktB+7yPTs2jaKNe+OMgQnIvCFir4UgGL2ZRpb0eCTO0sP&#10;UGOb6RIy6RJTVXlhKt8pSz2wgyohgbjUUd3BeZI6f/2iGyG5ot6AiYSGEDGL0qYN5QRNi8SxvpSi&#10;xATCNpiAZqOrBSwicFVkzklqH47y/TFQQn4wLCKrjiCGo/3jwPXu3l4FTnp2iP6QA4y01fB+Z6eJ&#10;oLcecu6S8GRcHB8f20m07BSdPA4GPW8wtIYjuGWTpEggCdzacAD1dozomqUmo3JIZTBC+G6jUQfW&#10;2t0/xHgRRQmDiQHTupvKfxQ4lez65mhxQSJb+LTLiNDcqCJa47lggxBBD5UlbULWSj1qf1BbJUED&#10;rQ/4S2mEYAA/oQNzCqWYoUEPpR9oUl2At4PKGuKM8Sjr9VcC58OttY/WGmuIAcwLOMMCRj+xv7Q8&#10;uSRD8gTD3IQubwA94IVodgPtNmqf77/e6qyso3N5gc5+iB6S+EpFD2/AFs8u3IIrtMiKT9BDieml&#10;ZRlmB2Y0FxVNWgECK7OBBdAcJ9kQ8dBxOojTIbIrknQwGB5laRf99pY7wYON1sdrDbRdXvIQC1nA&#10;eoGVBVEAcBwdd5sN9ANhaxEkuL7aO0Cu0nqnGWoCuIgPjdKghcPwdzWBL/IS555zVel4gxP7RuNe&#10;7OKzo50WJNXPF9zsqvNz9laMnC6/1bUSMWtii8TyT+7dT9JhGt9Di94wDCXeVlICxUBJpmg68L6J&#10;jJ6ejcoiwsFMeSvEWq8yCc9lJnO3sJ8enkAMbHbQMFjLCKkrT5KPqxi2UutdbGUuOesGyezsis9Z&#10;IyOFONOyRpVRyLAliYTSvDMNBwdmQJwjjae+7YVe7Yu93dXVrTXbRdDAoeu8jq2H/fSLk+jRKHsU&#10;5w+HyZf98dNh+iot9pL8CEhCy/gwJYHtMmAPQDIDAhJHtn2C2lPj7EU/HyFHzUWsApmngAfkXY6d&#10;ePCDd9q3fa8hLQlL4CEppxJ+y/xc7RnOMBmtXqivB0Dj/qJr/9WLE6tWD+pNmrDRIdPk8zDwhZX4&#10;SY1FmMVokA3JDTpEJH4awzoBI1TNYi9SlMauo0zpyKn1kH+BZizw47iIonD2evlztiYookHvVsu7&#10;tVzfDlEJM+nHVidwt93ow3bwD3fWv9eobYxGK3F8p93+YIe5PPtHvVGOFp6tYzR6RfsVn49ByBd0&#10;KthyoWrec4OsO9wbnCy3W3UAqpLplYhVZJb+ojvqBpHsjRD01E0Woe1p1mT/71G9tBTGUEZVq8P/&#10;NXRBPW0QScQKiupletRrgZMUcGCtsZwMP60qQ4jMlXmTEAkBzGrZZkY35MwYLfNe3VnpvLe9tIba&#10;RwixQbFS1iNgrSbwJtQ+Av2pAUy6R5KUsRSsMHOZ1WFB3XQ8SoEXo8x64ln/j5/95T9898Pf6Sy1&#10;EU3jowUQEpyQrUDrnuk2fUNLNbNC5wXkX/o0onquDSZJ9qNkzXCS4f9DuhFseyzZZo0L6yTGLhP7&#10;EBMslL9SM6uFQTOE6sD5bFhFDSFOJsyWqXiMOYGqMUofvUKXXStHB+V6Ix4Og2hwf3sNUe5uMQ5R&#10;I4LFv2os4sIVkiBwPELCXK6BHkrTidmChCZTicTVnFy8vtUMX3tuL5386RPMlpk3Tj1t7p68NhlU&#10;U1Shh+u9JugHFm82qFK+LriBBmkuoGieEhOHqqMD2zoaR6u1sJ7lqJBOqzXAvVRlpWNavAVCiRPb&#10;+pUmcOZks+WV5crAxKiGFmyJ5/twi7NAmcMI3z3b/re/+vzB7a33Vjs1JPGBdSC9CNF8Ut5N0IPq&#10;uBo/MXnO9WbsgtVc5H0XYUpnzxETkRbk1MAScVmwRndp7OP08GcsDL6FEQG1i8QiAdnpH9r2//ln&#10;f/O9+x/+46Xmc+CGQXSMEnCjpJ+wgjR6RkjhZ94c1njEmbVcr1P3bgX2u2ic66Gah8SXwE1pWb3Y&#10;2kuRrZA96aZ9y4uAHOANydgTB8SS9g/Dce8Pf3z7k2bYQSglQxDoSCIhwQFNskKJMWZ2SAXNGBn0&#10;LEYFgFIEiJ0feP7/5YvBv9uN6+16A6VspHkaUkNAaTgntpAoYSWsKeHUkfyB0Ag06kB4B6wouK8I&#10;HalOzNHidUZSSzuPwcOzIBq3nHyl4b93J1gJrPFJfLsTdnwb4mYvK16NEflmb4Y2tFaYZ3xktKJG&#10;Z84K3+CGx1n+2e7wN3vjI6ceI+B0dLxTxO/V/TtL/sb6ShtV05imZ+32xz99/PjD25t3V5fYzJNs&#10;C3THoouGMNRYJCZ9DQdchGDe3jnqSZi5/1lt5LxtUo2f1aLksvI15SeqFQY+qP+B/2hhYzUssJoh&#10;TVbmMvyMmJHpftyy4YWq2dtXEzqNjINrKYtSazRccu3v313fCdGyz2K9JvZkqQqJssM3kz2ZkkyP&#10;l9pHBWBPDfcqEzxnzQTHw8yA5oGfvXzxYGN73fcRzo1IAAxWbA+iYi1mezirScz95ipDvuRco4ep&#10;mFZeq97FMmwFyabI59yynVuee8v3d/gJ7gQBfsCvm46D4KYl+UBdCC00pmE9LexXQfp8bfDpWtjY&#10;7aW/fN17iFIsNe/9zaXVRlhHyg58pOAQKWIopAiIBgXR9iGy51q2h5kZu9JcVev7jW/Oudvyeq92&#10;3lXTGkD1uLlfnj+HWoadgfqqD5m0GTJik6ADdgxiACMGs0ZLblT9Y3oaOx/ha3VdmNQAI5tvjCuS&#10;lM2oBDoIhAAPoGcMXAByCSINJuvn6DG9s4FyqB6LpTLYD5zJxOeVyrpCuIpZXYmozp58s9S1yN3U&#10;V2GMQqpPKednOwnwRAJ3GGqZaQlZDNtDnDhohojkgNxFMuPPj4ZJuJyOvU+71q978UlU9HIHHbQR&#10;WjhCCIFbQ8PeBIGEFqpQutCzuzhhmCZpMUjRIMPeG+Yv+8mrYfa0lzzvpvh1WCAqE9241PzLthQo&#10;FJUlo7ZdfG+rtR64aLrL0tWSYK+aIAkN+ro0wRBgxyhufMlAOidE5ueLYf7vng/6jaU6mmIBLyAd&#10;c4w2BcN8NEhGw/FwkMYxiLCJ1FPYQlx3nFjxGFoooaJCTNwOEAdSP4YZyrcCVCWxrCYrmzGHvOmz&#10;rmY8gkMWBlWmoUE5bPvFWj1b99B9jW1V2HyxtOHArlJ3kAmfb9Sc7Q76eFvd7u67a43f3VkNQ+vh&#10;3vPjZBTUmo4b9NG81HX7kRNH45WlFtaD/Y1FRjElQAhX6U+ZtPDnG9snb0jM05efRQ8z/OQse2Gl&#10;6uoWFdaYgSWUBmKI0NennqFxLhJuyY6akCVaZV5nS6MpNYGTYkl0AM2/UH0CXZd63ffW2g+Way2A&#10;PiAMxktzj5AlmboOtJpqspYkYOJjlIjrzf3smslbwaAPJ8qxlT95tfvR1s6qdINFnKGMQptfLOo2&#10;/ZppwvBW81RdMbNuAn21uoM2XFU8QKsh0D87yckPmrMlH6wQCvagGie3NnAD7BbicEQqErC5k/m1&#10;h8fpb4bR5mrro9VaTeoLosAlTjLpzmJqEPSi6EEhzDVp+01mUq99kztcc9DnX3Z2Wy7+iPNe5Dz0&#10;sPidSS5iiZLuBeyHJgKW2oIkQjE3CntyVOT7Um1siSX36B4QxZbVAjQhn5pkFTxxpcdfdHKFHkys&#10;FAmLdVZh7GCjphi0hdoDB8eDaHxvA85PyeHUehACawR86LW6Ma5Li2cGebOktcjduKPkPClqJPxV&#10;FghCG7YjmIGwCVMUykHfSxR+ROQWgtIRLyjNvXej4i8Po6O8uXtUvMqKPqRtxuaDKWYLdnfp6Ckl&#10;FlkrlhmaEnqZpvkx/JqjdHeYvuxFL/rj3UHSs/w+emlCBrPDA4t3abnfjOlpeR4P1zzrk/XmGn2c&#10;kssvnbBpHCUdMfZNOvfxBZhTK3W/4jSPvXDkOD99dvTLrpW1Go2AqXaohb/ipEtutuRZyyFq4jkh&#10;oAaCEw9PDhOAIiw4g+tQ7RHlIRLk+tvZ2E1Gzmjo9CMPNS2QUYbskcgOkgRfWuOBXxwW6C+fPsdn&#10;HL+Ks13AI5SxyceIFoGLBKSCtFNUzkTeeuEgCAQ0j5rpVs120Ib0TtP7B53W9zrNlWaw1KitLq8e&#10;j8a/Pjj8xUm/5yGI0x6lPjpgdFpoKI4J5EbCEqGqJotoGcCnVbgUxN4YNd7YhhOCupgaz/7V1HuY&#10;Zbgak2PQgtFlS2QwKSYFYzi+pCVCSr2IsWGCQBSbgnxQNFmZEUEgy0GTDY2Oj97bWl0LHNSxp0ed&#10;0koEkMKFUz9rE3Bx75Wuo2vM2tmXByPE8p64xcP9Q5hD3l/fbKO6Nd9aq5AZBslnLbDcizCCawz7&#10;skuUGicB8EICKgbE9UuWKuUrJjqm4ayi0IjnWuNZeSNmZqjPQpBAzKgo/BIgusr/8mSIsiqbjaCN&#10;JOkcBQfBQlRz1eVXuKB28GvaHvRl33Amv1kAUcn1aQF/6Rudveq8zVx9f/Y1L33KLC3Rj2wcDqZk&#10;h9ydIdACObHyh8PRT5981ag1t4gk4VHH91Acq7ZYJqwY+7rkFpcR7EJ/L9GD8AOV/jQGw7LlwSBP&#10;C2Qvzr58+tIP3LuryyEVR1a5FiahLXN1PGqNM0h7oSdfdtKVJ/nCGy5yNw1v0r0su51vBOHNoss+&#10;6yFC4U49m40lHe8EOw97Ex1CXLvnWb88yn66PxoGjQTNiUNnhKrS1OXwWEaJEIHg7qJZSIliE5cO&#10;gIj+e2MGJCJLE3DBT/0w8xCiSFUDZ7GpLrxa8Iyi/RWcJWiOHQ12av4HK4112oGk/gRFKBgBWDcj&#10;Flg3UsrzMDkcbyDFH4EDhra3H1t/86L7EvUjEcOCbpZp+u6S88Pt4ION+gebzQ+3mu9vte6ut9Zr&#10;QejbRzADjFi80kfbAtZ+pBUM8Q80GYPRIa8zT2l9wL2BTKRlpvRjCQq/BuMpDCfAQL3MOU6K7jjp&#10;j+IBNgHq53I+ktwe+mJ4FU1Yaotgoty87mWNIq2jH4f4z334d1BNxwtGafZ6v7//YlScJL2jAzha&#10;XKT902pOFI67SpYqRaN2MFbNZiFxchkdvuHfr8Gm5qAHrTU58wfdc4oTBfMKnVVFLEU84WBr9qpQ&#10;hBSYAkVp+o2IFAEWmD42zyygLrBJlXS/QoxN3D/+5N4GCokg3EWq3sLSJT2tpOqokXpS2Bq/e0Ca&#10;MJoqrFhAkM+d2dkrCQ5zFJp8miaPn7+81Vq+02khIoZajTTHUn/u4k+8/sjegBBM6HUVXWYYJV9D&#10;8Ja4S6V3t3bJk5595iNBLOZnCY9isjjKAPFkvgwVDOhz2H2ck7r3spcc7b1u19xNFMRGmxDeWdCD&#10;2Gg0tEWKiEvGr0Er13m3a8zk2YCJ6zz4Jq6ZO/hrvNHFY7mhp8iKqTlQEKfgc1HYWXmQSXUvjo//&#10;hycP39ncuePBM46AYlrIUSdIGgcIM8QNRCm+WaYoLImgdmI/4AA9dnBgJ6bi1WG/Pxjd3V5bqYcQ&#10;FWBGRA2qYpSMS9GDCfU5PaHXXpFrX7gQU5p3kkZtGPepacnACsoD6GA2yu3nT7tDlFl69uL4dRQd&#10;uY4fIJrJAYz4YpD95evhS8tNamhODEAIFozoCHXFcrmojEmJGMY7S287jU5j/qfvpZ6XsHQEWmiy&#10;PAQK+rFcMHtGaVNQWByk1LU0mWg5xUerrffbAZyhCLlm8hUfgYqk/CtICfiESaNawofOGK5S7oVd&#10;y3nYjT8FxPHrfuiHsP9b8UdrwQcNZ8WxOlZezzMUnln17Z22v7PWCJpB4KXj44Nx76QRBmENAh4x&#10;MSn8BHU7bFhhs4A9ux4A76A2ZIbwTiBLFLbxUdSYdhqwOGqjECZeZAXHuXcco6IJu2xCy0UAF4wc&#10;uCNM6ujRhigINveSno1SzspYwjFy1H5Am9cHy53ba0t32813Os1aOxhk1rNXe8Nx3GrUEBMmO0rk&#10;oNkdUvCAIkVjAr91x8W0PR89iLCfksmUBEQB+nIS+KD5T6K/GiRBR4YwEAUW/FdOZ0VkFblljUY2&#10;0GXfVdtGJVUY1oAeUoTsxMPv312Fw6kOkQXoij3uwJgme8TsFKE+/AIP2wxguxaAmIMeCrvn5p/2&#10;jtGr8r21zQ2EzAof9Nj5SeP+VD1fxPTwBrjm+lSkjkWzUgbryYrIaNSbQFxgTDpiYtafS4VMbQas&#10;046kKcALBFjzF0bEavA2VAu6mhGkNEjsvYP9wXDQaDawi9lsTKuKsgW4RlEzW0b68plBXO/N3oRB&#10;67Vvcofrjbm6aqbeiW6QRe6pZ04fZ6+q/nptUVRdKGMyOoKiB23ThE1Ny5O0O4ER4vHe3uPuySfv&#10;PtjBujJxDt2xkBLPBgSCF6S70I2jBxX/ahczjjAKO/Bv4ebW4QC5P93lpcadtSU0WXARuIdwTnhP&#10;56GHU3bU8v0XXJS5S7DIai54zqXDUL3AKG4yLVIyh+hh7NiPTgY/f7736Kj/uh/5Rfjo8PhnRwcH&#10;XbSf8l9Gwc8Px784HuSdNksRIBMetR0dN8ZksZknPU7U9yRQiao2LfXQnTmVLNSPLjlkvZJSI/EK&#10;iGyjViFRCyzwh85VBBIu6jwitnzZt7+3Wn8ncBpQNjBGAhPR/RiZAe0fgRkgGTZUk8aqCM9AeUsI&#10;BQ9xnZ8fj744GhcNtF6y/GF3zU4/3qhveSgwk7TcHD35ajY8CKgR7TSz/F5gf9wIdlxrw3duby41&#10;6+grYPejvDuEJTxEprl0bkP8N4KyENQN5wZ9NFJUSxwmys9pHEEmmj12vXHmjkf4xa67QRtxuQiZ&#10;YF5FYHJYWMkXJSvcCHkkoDDiIfTfQoEsOocadtEp4noQ+U231mk2O+zqdXCAKgTHiMnoNGoofyrg&#10;TwCt9HKQJgrfMHo4y2oWYVNnaZV9LpTQDdtVCCDgoQoW1JAGybowfm0N2DQ51aaEGC9jso9Ya1SC&#10;8VYCMqUSiAhjCrM8gv6Qjz5ZX0ZaMMJixZuBvwLzKaMVAXD6U+5Ggaynj0t34PTp3DY0tnA8Y9d6&#10;HidPDl5v1VsPlpZqUs8dY5DaeaYz7nmB5GcfevabNwntXpD7VMxQflCiPIN2qrArEeqCz3R1jFjD&#10;O9KMCAYBzUD64wqT4FKlaey5MFTDk+og/fN4lD1kClN+a7UNnE48zv1RLZriS6AJRuRzNrlLZc+g&#10;NxsYBsOi8eFQDQmZ1b7i6154+iI74Uaet0gU/aIP0rSF6mxjc9cNN/0xpeGnvjSmebOsU0jy4keL&#10;fVHQg7lENEravQmdgQphlkZY4pd7Byjx+727t5fB8G0LWwaJDWXxeENL7Kug8ROnYfbF9H/BtlWD&#10;A6Pu6VrngAhIU9azH9HYYT97fRwnye2NZdSHzaKoRtxAS6fK2coQopa5KtPzAr4xPdQr8ZPzJnmR&#10;m8zMz3mXUJMR96K6mbBIEHv9onjY6/388aPQcT+6d/e9neV3N5rv3Vre2FiDkv3o6cFn+709VHKq&#10;14JWkKR5GHpNuDpQ6wVlWgQqUppphR+x1LNMlBSklUZG0j9XMvRFU2dJYVIhm3Zr0Q3EBrJqJBEG&#10;Vj2LWlZ+tx2uoHnQJAhGI930d+AGmDZVC8cboEg+IJAXFcgFtdEx9UXs5UEdEr042d/wUrTVXkMW&#10;ZgHXA/sqs3QVgjUcRD9YTRgnHPudTuOd1dZaw92CvE6Lfnc06A3QCBG9LZIY7yXeGJbEY80sOiAY&#10;BE7jC2wImqwCPwowTCTdnZCpM444IDSyAC3BfY2/ymjpDSFIAiXibgwAZdCHAgIXXT3TMTqsoIgG&#10;+ovgLxB+m83au2tLeZQ9fvpiEOfoLA4PICtjCI+UAlimwYuuge55kZTVR6NiZzbToozkSuedNtkq&#10;vzb8oByO8bio04VSgg0OaFwCIbj/7F//KYS9FncqX0DFq9q1OSXyg2oCpLiS6AHgQEJisRanhTIf&#10;IlVxc4gvnbXE4iKSlB3K4zrcX1HaD+NudPD76KDAjrFMbWG9iLIkrQ6zwi4Tgah0eOaYK8hP6XCi&#10;h9NRJ5SDYhWg6shxnhXFr3cPnKP+j7a31mvAp+wfhVGAerSkNt/IeGBnn7oIelhwIc9DgheroaeB&#10;gs6L/qszNzVTOptnPgrnzAcpW/RA6MbCR1aDoUnwKfMXfN1GP8VO60neernbHQ5Hy51WAxlddI4L&#10;CoFmIaZJhlQRMNDwzXgp/kTTRubEiQ3OhjlldLwG3RmaXHCmzj9t7hwuftdFluDsOTMipzphLole&#10;upqyYNxNJmtSfq5AtBqZBIuL01lTY8VfZAyAotDM2x/nTgNlAQ0OIAKJdGFFQNQOBaeWRGXH2sus&#10;r06iFde7v9R2UX1PXHrI0QSEYLidLp+UPE6R2imK/5vPOV6HXk4ojNKwG2wKJYrBsb0YhQ2tHlsK&#10;WJ9++ps7tze30WwFsfFSIpgx3TJHJUAWjCzTp+hBmNIpne9caX0T5qtF0APX2/h5L5o3prHbeQ9a&#10;PAMauU7AT8dJ9pcvn9aW2n94/907jrvOarDJqu9tON69pXpjfXk3CTCH6JSNpzCZHikzGUrRe+hO&#10;SC9PXkCbh8EGxDZCf6EojdgnD4tP0QWHPZtfsJglgtLYaQh6egbTseUgNACrg0xJ5D4gQYMt02Ek&#10;QOLVeFRDJwvwCOQtqPonTmh5R2IA9rvif5ANwgIKrGcFR4jnH2XOlz372PZ7mVvzcnc4+tHd5fdR&#10;/isZIslCIg8CFq2GTFdzKhPz4ItF5KRTh+ka9uyjkzXX/smD9QcbQduNvOgYjb/7jtf3nXFop8jz&#10;zO0wQaNmTmTCIFFKpoAzif8JgnLyoZueWPEJCg7V3CX4L2CJpfk5iZH7KRnCku6n7nj1ByNuHMGp&#10;rMENIwd86wBHdasAyF623M1Oq760epCkXx3sj1B4A5HnMFsAu7ATLItC6KEbuOTBspWFAcj0fR3o&#10;QXfrFBvW+DkJMxIZUtqpVf4LesrhNkS3cg+Ko/uHjHswbEd3nra4Im5QI2y5IyXuQTeh/gdvqh5S&#10;gSvKzeTR2BLArQqqQOroVqKRvVgrdldNsi5Cd+3h769sIA0MBGLKnJSA4bTom2+CmGZSC21UwhfD&#10;Z4WvOMC8v+71H714/aNbO3fbLSSLp8hVRMSs9GUxAMy825y9ffahCw1jHnO99oXlzXTCqs+ZZ8z8&#10;fR6n4o5Qvqt7Q1a9RHH83WAP5KTUwiHqzZ0MDlGCyq07SJcWSoHAgT5hwwKImXTQdQ9gnDgbaZ3g&#10;GYD+qDnDlhg0/RH4S/dzlY5XEDmLCCel0kXOrM656vl64eK2hwXur1i/lP8q93Rvy79TYFqCcoxd&#10;38QryAsLz7nKa4vZAVCAAgY/AdjhLowekNymxLX2c+vhQfdOo/H+Krpack5hz0UKVahVjmGwAkCU&#10;1Goaqq446xcsk1SelgRRaJHQPaXOC5wWyBwdWVY3yw+ODu/fvoUmBZBtJSKQCSvhaDl7soFLCT2z&#10;Cuctin6/wJJdNNcLXq6ARk++AEkAy6E8AqS4dBehUrM/jn91tPfOzu37tg8uaueJ7yZskpe5EJBP&#10;+xaaaGeSXwtygTMCE4heDJCjSMtG2BnCFHYa7vtrCFOIs6MTL47yaJyi9DwkNvtbovKP5UAm4tDg&#10;NroysKth8UF7hxT/ieIxWnYWUWxHURsxkCf79mgAk2Q79KBtgIVKdQr+j3VJuTLKVUm9SIeI7WDs&#10;15+Oik97xcvI7dHB4aTd4aqb/XC7c6vuBVkMtiKyoWx8XRK39D6xE2RIIPsyhQ9rr1kP7m3U1xvO&#10;rU5wdwmgwn7dH0LK4RVYJAIlodhwCxw+TlE013MiYUaI5NGob4wV0TzjPIqTUZjZW/WgLRsKzeDE&#10;8mDaLpZuj0oTM8mA+A8gOJwlLHgqNgv8juCTZqsBUPHqYH+YJIiD8D0PQeg6J6XI1Q1ulGLDtHQf&#10;f+3o4RQ1S/CAMqFp/iPghv/Ag8l50T9KroSa7QkOWLzBYIdTLEHxx2Tbz9si1OCh3fPD7Ayxq4ps&#10;kkt1qkB2bb9h8iHNRF6J712FR05ExDR3LbABHj95ttbpbK92pK4JICY4Z2n5rebsWo/6O3kRpmTF&#10;Ln7Usv/Re2vrK+uf7yV/9sXwv32aPSmsXRSTsQDIoCNiU+ITZ/4o9sdjH6Y9mHlQVQV8HgFOdVSe&#10;Z5ljeM/5Ycz0b8WhG2TmmDvyaitd7b1OY7/yN2rziuimECARmPpOTRvradBQgY7FHy+4ZQJXyifR&#10;2wilM8kaqPqPUkIoypLZDYShRVAAYOCWntmIeJaqZIxmXNhpcunQFKryncWaof7qsSiNdVTywdb1&#10;LIxKC8f99h7TvFTZ7xw8Kvof5gIxqzgw30R4wFFYARRZgLgidIDGw9gkclwpdnSC5Ar8Cbo7MwYN&#10;3wOCSIqiOxr2e8e3OsVPtry/v2z/J9u1/+XHa//zD1Z+sl5fRxTmsDuOxijNJLndME0hHRLrHUGN&#10;91EAovcy7T51Bq/t/ktv8LI2PnBOdrP9l3b/KIwGYRaxg9Q0nlO92itSL4/ZrBM0EtgpnNU1VF74&#10;tJv9vx4e/uXe8IDmcNTNHgWj7p3l2moDGBVmT/bVMos7MaMjrZIuB8xWAohjoY7ZEGmWrRW4nRlV&#10;t2JZD9rej7ebHy/Xl6JecHzQGA3DaOijV5aT0m6VIdg0Qmgl6kMBH0OxkfJFeBoUIyR82HvHPURR&#10;sGQhF4R2+Umrj/NJTaiUgAnK09BFLU4LFSNWXeu9TuPjd3aO+ydfvnrVQwYnDLI0pKn/R9Vus/2M&#10;ZBQtm4T+zRzKbAx0ULwnNqTSLsI/gRIxLWOwB/ef/ZHaHoTExPCg5r1KedMfpnU5Ma2Kd0PUDfVr&#10;qK1CILRYH8w1Ep8HjxOIAeqm1AlAnmc36m226p+0mij2wBg7aKjkFdecs4Vgvi4HLRBqGskO+oOf&#10;P3n2+z/4BL1i0dZF7G1oPAmjIDecMi8xl0wAU7Xb5z5xoWHMo4lrX3izBLbAMLDkSA3L0O1+o1l3&#10;cw91aL46Gj4d+CewZiLYG9XeXVgEAehTj010mFIGBsZYJkgdhEjhG8a/gB6pkEhyjeq0N3lcoNSe&#10;95hFxjDX0jBzwxlfhmyCU/j7vAGclbxTcOH/z95/NUmSZtmBoFJT42bOw4NHRiSpzMrKYl3dDTSI&#10;CHZmdwaNxr7N0/yJFQCNl5muv7Eiuz9gnldWdkWWyAp4YxpAZRdJHjycu3GiXPecez81t3D3CLeM&#10;jKomGCsrTw9zNSUfufTcc/UMpRo5C3WqbC4B3WoAfJuXQh4kaVFmqDUERaXNOsDTNHtydLrd8Lbr&#10;NfRUk05L3OAEQSOVjO6WQMxh6wLKSPH57UIfrxkZlalkPS9rp3FfIXzaAh6edZiEp7Pxg7VN+Jj6&#10;8K9/vXHsYXm/rziPiztZZUXp8jh38+c+Md66aGVhWEA8hgON2okn8aw3G/+4tQ49z4blzBdCZHnH&#10;UfH1IOzjaA+E0VotwGgyANEOWttEs9ud4KfbtXdrznqSbNrZduDsNH3QINVq/ulgOBuP60E1n4XR&#10;sJ8M+2t+cXutfrsbbHpopR1eb3gPtlr3N+rvbXe+f3P9w1ud96+tv7vT+eDG9ge3trbrHjOdDGiJ&#10;QSrLFkCZxEEbDAK4WaFTOJPM+npc/Plx/JeTaBI0Ypgq8zgI+w+67g9vre1UEVJKoX3lfxLx5v81&#10;Ey7VD9Qo7PQ3y/Pn/QMMzVZ3vW67oBxsWUU9seqO3Wp40TyOh/1iNmpb6Z31xma70mj682TeG/Vh&#10;SKmtwI5vpMuUKjs2Fi0aebHhB+ugTmZMAjgJqiakG65YaHhcWhwYaiDHuCdgAQFuiWRvHVGHar03&#10;Gh0e95sNoM1h6EkJvYTFKAVFWQq0xbSTxC+rLOyrFv6qf9clV5ripf9xljVV0SP4ZQYFkTjD/U+4&#10;Q//xP/+5XMSoe1oD2uCdT7QUuTCfLda6QrO5/Gme8W24JmWmxQaRSIMaWdLu1ViSoJqczoa3u+37&#10;taCukRDSB2gM9k1eK21UsSWNWSM8V/3J5DhK37lxrZaBkBGKDXypYq2XklDWPXfsAga67CtcvNGV&#10;buOy53vjL77JYL36O1ffBl3ADAFAsIK2K/buGohTgjxNv3m097wXPR0UR5E19zy07q3YNZC+ADOB&#10;jCBj2lhxWG+Ey8suESoW5E1pcfwWInTfVtBfKsS/49i+fqlcenJNNBpj/SXAg1oJUgihkrSMbEqq&#10;wWQMziKiKytxTTQi16zfVTycxDl4HUD6+2n29Phkc72+0WoKNIr0hsM4Pc2y/SSbYDVI51Za24uE&#10;18oD93rrAacRXgJlXiGvGRgJMSrQhy+mI3BG3ai3asRK/hath5Uf5ZIDr95NZaSBblhpYl46JpoG&#10;hz4W/iWEeahZEs8eB97eweEHnfXAY6NcMnAiVuR4L2bZk1k08VCryOIKrTUkiVSao7XxDT/9h++t&#10;30E9JDRlMXeKGJhHBIrBXtCu+Q3fQ/VC2us3s2QncN5db/7k9uZHm/7din2v6b2z0X53vfNuu3av&#10;Wb1dq2xVbDBL7tacrZqzXXO7qHVIsgBAOZKP6TLlC0gJoBgBeEO6ADWNJ2Pr8+Ps3z6cPEmKSQWs&#10;jxa6HXWy+HsbwY9vtm83PQAykAWQPr74tolQyxAbThrYsUqGezAGhHuy2Vnr1Bpkh8S3kM5I2UDL&#10;rzhb3QY6IWw1g2ud2v2N6nbTXQfEMnDG4+loPJb8gqc8h6ZNumRKUJaCfsKbNb8qZbIMptJ0K6GO&#10;r1wTJOSWUnV6R4vCNmZpbbTz9t2gdjyN8sDvVCs+walibGvlqpQMqA4Wf5Uy8lua4t9lqS5MWAPC&#10;kGCXRB1kEpfAV5wR6T4FnQhQdez+43/x8zI+JItYXI9FNEIDpkaiiRVorAIxlIg3wbmFqI6gEtkx&#10;jF6IKUGLRVCTQk4nFOfCRo7ejuGkf3+je6fqB9L2FfeCI5cyu99uLFbaqNKsg1kUYdzGTA3nIZrL&#10;dTvdDXC6gkRFe+wweWESLSJPiZI9Y+R+7X2tchuXnuCNv/jthumqo6+8DU4uIXXCXFlEddC41vxb&#10;rWq3XmGLvNH48WB6OHf7oZ0myK26wKXCQ5Vpl3CYepSSxUpctt6BTfnb2CR/g62HUhcu5fJfzloY&#10;+1pDEaqxjbrnKMtfdZjLf71u1svYg5TgYW4Fj6a2AzYxnMVRkj09PfZqVqfVRFgJpsPB6ezTx/uf&#10;HZ9+MxzsY5rrVZLjMLRowp1XrbKzv185TTxA4rvi17kJKgiyIo6SJwcHWxtrG1U0ii9ZEF571TeO&#10;Paz+LBePvHI36VeuNB30MPV9hNUNsSICjhF1zyqVw8PjIky2N7qgXgD8BC80pn4xi1/E+cwP0EAK&#10;eorwIvApQuih8mI2+1Hb+9F2tQlyejjdeUjn1wchApoDwtu2t+qV26367Ub1+zc2vr/TQfPCW1V7&#10;07YArWjlxZoNAoainudoEoGOhpDe8A9AkIB+vGifBv1NOmhhBBR7VLPkWBhIS6BiszLNnWfj/NPn&#10;s1+8GPdsZw4vIgnbbna75f9gp/HJTv1m3akUqAdGXgba2oR9RQMZgDA8ESTK2CM0J+fHk+fPA8e7&#10;vrEFRkjx9TWYwB0AZQSq6U7N227BbggAkUH3ZhzQ9Lz1Rt2zvfFkDn6tgv0E6bwiGaIKDAC4RpFf&#10;bwc1hFAkLk6FtoKTowkm7EaScKOBF0+JNAUIwLl2K7XKyHZfTMY3mg3YJZJ5FHIVvlVNc541AoEP&#10;fxuC8VXrWdeqZCeMLa5q/6XjS8mjAoJqEjWLfwzrgV9m9Y4uZQOVLB9IQRHlifT3BUhCfSKJPZi6&#10;FPm6miA8jtVWzJ8loB6n5Uy2qDy255PvX1tDnwWQceB4dHEC6EAKHN5kw66+UTk/YufhZ5Tnj3vD&#10;9e7GpmejcJRZE6btya7KeJlYXoLrI0hpldeKt/FdBI0RJW82TKs8g4qqV52fIye1t8yEkZocNVTV&#10;wN7uVK93A2Qe03myP4qeTp1n/Qhou6/Go6fx/MROZ6ighvziF0QOasteAL8VDrPyja144BtMxMWv&#10;LEMclq+7UEXnbkaPF9CPZGXLkVz9ZjQSUIYW8LuYBQqoUrNAvDH5P0PYmu0rxY5OnImuqS9z5cBK&#10;o2SWWyi+gPWRmsvAeYQVaJ4Xh6PR8WD/xu61KmFh1sHx4OnJaWtnPW1VHh4djKN5vVarAxDGWowF&#10;gPGVE/Wa7M/ZQC0K1igQGHuAVEJDQ9guiJJ8c3hgxdn97U3cMLKNhAMulS0sWgSvssteNTXLn68+&#10;fSsuztccdum1dPrxEyEEmgGCckACkP+ksPYOBr3trU10pdT0b5i7z6bxfpyh7xRRg1ItAOsBk1rE&#10;eWU8+fu77ds19J0EbSIdpcIOUIqRYnK5O2FSgJfJ3W1Vt2ruhm+Dza/BsrgCnH7IRYKEGWU3gmNk&#10;TAC7mcXc1MrsW8F6K8auRMQuAmRYFVmKnr6WUz0O0794cvzLXj9e6yKgb4WzjSL6g1trP9ytvtPx&#10;0ZqrhbimZMNMOY8oJmwonC2VgjiwV02FJutwMHmxdwib6fbWTrdWJdmolPwQekCZwtQJ/ovbC9DD&#10;AlwRVo63HUctHxWs7lojGIzT3nSOMlEYv1xItHq4C2BhVJN0vWJ1ACAVu1os9Kuy6pwnURx8dGZY&#10;sJXwRQBdUfVJ18m3x4799PT0zhrjeGTa1i1sHACzl0uPfyWz+LsvuYWYEjOmlC+LjWwsMcmZMSPB&#10;Wi/pT65mQuz+8Z/CejC3IZ+ZiSvvzEjRc0pFFq5MlzLLE9Ag9VoL4afWA+YeU04CEmQxGWdM3SLK&#10;wk6efrzV6eBgVGu6DrA80p1TsydnrxVHZ5UdbswrObc2BYUN+9Vxb2tjc9NnJQgDLqYuhDxk6vFx&#10;FXAhXqJOl+9Tf1/9bs99d8UvLg67eOlv+8nrr7h4lgunFR3GgYGsCSBtiFimNThEvvNut/bOjWar&#10;23TQtjRJ0IDgaD768ujF50d7TyejE6CdqnXS0pG9hVsUUCqMtwBwVh26K297lYm4dKyuPPO5A5bv&#10;WU+4QL0tvMnFhS7VZOfXgFIaqBrX/+FXMUIMVF04P+EsiW0i601X3UtZRhp3ambIvjx7XbwHTajj&#10;f6AW1SQkxD+8UVwBMleQEGRnQrn8yfHeRqvRQPLWccHOgx2zvtXqtBubO1t7+wfz0ayLtog+AOyC&#10;ilj5dW6yzi0DsX5UpsGCYKk90BW9OHw2Ht2otm+0mkB90xBl+z2+9LI6+Bcn6+J8nb/cK8bqbS3O&#10;VRbY5ddS/51wPGojUjfSkmApNJI46G38+eAQtBebDsoHkXC3w8I9iPODNJ+ydZXwFgjJAdKGWZR5&#10;49HPrtW26nCrgRdka2SoA6GaZDwWuxN2ANCN4IhjkSUSU/wd+Fjl6FrEstVzhsTHLaE/jnYgMKas&#10;LEr8LsQb9MhgPQB8iRVZmdjO43n0OAaO0dlcq/7sduPv3Wr9sO3t+FbTzlrIxrBpRlm6L9aS0FnB&#10;xUQvUPbpGSXFo+Hsm/2j8Wi8s7757vXNpleBCxpIwa7gBniYKDveFQlsUPUF6gecOc8QjYERDGmP&#10;9Mrc8Q8ncexW2C9DdJhkDQqwXFfTZLPirNcqiKzwVPQtr7IeqFqNoU8OTkF+0HTgHiO1e+wiZOJM&#10;ppNqmuKeSbwlG5hIFoyuLHYDLeBaljL4C3LxvND4lnvtokRa3oNlaLi0IQQgqHJIDQaxGYANlIpX&#10;jBjmHbEHuQcJ6JtazMtvSp+GZ9DDDE5Sf5XVJMEDdXoom8SHgDiLCzSiQj6c8QnM4Syd3q3XP0Bo&#10;SOxoOLC0LUvCusXzrAJS0xtdaYfLPcmMUNDjGYAr/uakv7GxueXJPsQBWGgSgqBlbQQ3p/RSQMZK&#10;F71sIN/4i4uTLU/5yuvnWxz4qjvkUiKBqxe5boR+BzT0UbxHjjYsp9RO6657t2H9cMN+tx3c7LZv&#10;gc4FqVS/Ao6pZ6fzg3EeIvtXdVooZwLGOp9JGkzKuN/Ga8WBXfGw5Tu6+JXlT879rvtowTi58hIl&#10;nFf3jviaRnvyUy5L6W6vfc+FbRw7WbvWnUUgSn1bBjCuGFbJKvJigENqMymxInATkLbsnkSWQcdu&#10;1ms3NjZuNLtrTgUoJTh5Ndup+TYEa9dx6351eDQYnI6219poJiQVfqu+zi3jpWE0ODJhZ1FXjsgZ&#10;FBE+Ou1Fvv1edxMrDfoNtwhvWK2HxdneYH5fc8dv92yXXmghV191G6oXUbHJEgGRS7Dq2HwG5Gt2&#10;8Z97+9vt1g0wyUsf78h2DhMLsYcJqiZBPk/SaZQnwPS00yizZ8OPdoL1JrIN4uKLK8mfclpZUDDV&#10;oOagsMU1Bl4J1BBQh9pLC8FioALheknvCooDulfqtcqLK1eD7iZzzQmUeCWc7axiRzW/VyT9ce92&#10;p/rT9fp9z2mhj3g+DxwQQ+E6sr5LCBx7ayHjQb3i4rmQHn1yMnzR7+3sbN25to2EKYggGi6RiTxE&#10;eitCKOHG+CxAbavuEzg87x1tULSeAb+6FiojvjiZhp6PFsG+aEhuB8QEkIJJ4u2qu1mvoJBDc2fQ&#10;dVcua62fSMCUISUKtNtoT5D9H6YDCAIg6dC4PByOW60WGowDCSLQHvHkScIptrxEORSzfzaqZ6P7&#10;hqJylWWsu06fk5fhxGL4CXXFo5AkWsYRQWRMOOYCPJ5EAKh7s3jrJ5IEEZAbKcU0wSjWkWBJkAji&#10;m38SM5TRQzrq+jKrSOIQjNF4LprZKON0WqSZnW52AobadL2yS+f5aq9XmQ4qI869rpzXcmWbYTFT&#10;Iw+2rLrUtuBakafX1fCG07XqPf0NOy6xrbnoGtTiI0EIpQZLf275EZnkPZR9b+ST3bT/UT3+w3X7&#10;H2zU/uTO7v/w4Xv/5IP3P9693juZ/MWvn/9ybzYUV+RtGQ1/HUZwsSC1+Is9Z8XCXmyH1W5Srf+l&#10;FxYjTAdpPQyqHvzUNzK+EZiClUxeRH75HQmWrbpm+a2zajSpisRNe4LPY8IORP85E943a+1m5qBi&#10;E3oEvmnTtVoADOFtWe932+/s7oZhejohQfFbe4nsgdKhVyadbvCo4zQZzqabzVYDxgsTw4yRnAux&#10;rCIl39pNvo0TXWk6iBineCXYQUQ6/XqY8JIqgttqsemoZrUMbweiU4jzYw5VD5V9JcQOc9xRlqLY&#10;DhyKnC9YFjQPlOdNnD3pmcX+W8xowa+DY++iczesCeQeVIUIzYeYs1qlKyKzzOOXKBxZkuq1ym8M&#10;eIMp8mbN/8HW2vuNoDkbwgtnB2DXrkBBQNVIE4qyPlcGF7fHUk4+JZy9flwcDWbv3rx+s13vIlzh&#10;sWyVa1iury/8angmhLhOz8Zz42SScUGbJRyLf4Iwd4KO3bTMZSMpAk/OBotL8PJ6NtFvK71MaaPY&#10;ALT0+IbVi4JXjkLWcqwbjcZ8Fh0MpqM0Q03TzLZmCBd5duSxgwy7PVGRnvEGrHTZt3OQePrERAq4&#10;nUPJhAAiO2KTSTMqh4MW5jEIiSs4Bgti2cmRFKKGp8SIZOWEvMm1Zd6qYI2aNQAI9dPlf4s5VDPU&#10;nAf2m0YYszAJMaHtQJYLIx46+1pHWVofZzCLtzMwF8/C9i6AGWM/6S4ql4dKYrG81HRYVGn8tu7k&#10;b9Z51TsmrAmdUTGAsE0lWghGFh/FmXHupvCRYieJalG2lhbX4uzdNP/DVvC/u732s3e2UAz2y69e&#10;PJvlMzTgcck7+jfr8V9ztxct2tWDZ686raYdhTpcaFtZ0E7rAb8QzysgFBOveGnnrTqo8iWTH5At&#10;LK4S0UrwavkPhF4x1wTHGfdBCMFA35fGzTRrMyNud5uNSr01TJcMkVWvf/lxehO8D3ElqTiBnMqK&#10;g/kEZIi7jaYg4ZFjgQNpQqELc+1vnPWwPASX37wBkIEpkg4ayxXF46fJkFuD4aReraHUklkNilID&#10;wJP+leLrSQcTBlNhbQirwThka0xpfcOcPMk6JDFR6l98o4IJL9/4HauAPFVsBG68RVLaMyzPJUOa&#10;A0kt8W18UJGgon+Vrx4mDv8ETQ5OzE8a1d9fX+tOJ25GTQ7yRebkoGD5G8EzutpLVSJJNSJG7TFK&#10;N7wamE/XCuIzAN1gcEJQCUKTzn8i4YLUg+R32CtYPUFRiWJ90Z1FWIB8JYcxqo5tMESigJILSd1F&#10;bi5i54VgWT7U4MoKpjGWI1u+oEqTVZusIoDNhMJaiYXgrpKgyFoV987dG8M4f3hwejRPhpY1tK0x&#10;qC6wryXXcjV06Lttrqu+rc8plbGSPUD3MWBv2ajUmIwg78GuzFiQj7FUGadoL7w0gygxgzOLgbAG&#10;cni/ZEDot4i11J+lsDTjbNKyJYISEDlx7dMsbVb9FlgA0GeXqQRqaVxSCiJemqJX+W0rBh7Uj1uc&#10;US0T/QCOIX6PEgToYF0p5aEeKUGqJUtzsaSuGvT/Ov5ewGKIGunEy6eIbZJ8FnElcL6CSS0DEwuK&#10;wqqZtzFzdk6DZq/upLXY9nDwsB1Pb7vF713v/N73bmHl/a9fHnw5tgaggJMOfGb0OQdiQJq3gOHO&#10;zeJf72FW6W82xbe3gNWCNRa8PDlexDqodM3z/dH0ixcvHh0dgImXm1khrOw+UxrelwQ7rxiysy2n&#10;YTba+KT9oxBgmwlppkxCSUjFnKg5WBPolQteoiz0gIaTMOQYDQbqRuTwhMsTJ7v6DaYRYykuI2GR&#10;Spn8ZHDSXe8iXYLKOMh9Flyoi7jIpZbok5ef+eW7KUXCsnAwA7+8EF9efeclyfIqfVnO6KVfeuSL&#10;1y9PtxBlInIvd3Bl+HlCdHPAK5Yboy8G3sSseHF40PGrLacKm53GAuBEcPFRBgNFKtKcWQUJLZDH&#10;CcB2NwgnmGG6h/CGC3duuWPLGxfeDOzRuI5YAUBLoE8NgQCo78DvaA+FdyV3wcOIZp1V4AxSMD2T&#10;KUQtPAnSs1xHgYBG+ZihJlE1ARQOVHvRKaw7uf3TVufv3LnTrgZTq5giKQM2Mg89vICc0YBvKZAx&#10;vxwWEjwDMzuYRdVqE4nmehYHSQQSahTyRXkY5iHSpqSvZs1FDskkWFrDxwSDCsAODZywLgU5r6IY&#10;W9aTwdhr1ZG40FJk7aCtugz1lQiHkLlAg9ArxB6gRCIb5QA5USTC403TzLMR3ID1AJhXDazcDOvk&#10;TdRctBun8/CzZ88/ffzs02fPfrn3/OGgN0KjUGUYUgjJa15vsJ1WkZx8WJ0648zTfoI550P+FMMo&#10;OZlEp2Hcy5NpFhXzGF3RgXv4M1nv0mxNK4/lSmKoSShf/ipG21nEQaeXgsbEKfhXyhjF0MtbLDbp&#10;q4Kqf9TrIIbjA7kTv1et3K8HQQazTKJFDKMJZZScavGYRCfoHbzJS4SYfNcIZQ6MtFoRuhJ0qDsI&#10;o9MpoDedNivO9P4N4l2KLAQgwWdih8mLt/CmN7YaSuO1j/wdhmWloXzVo4lTiKieZDylxS1nXCD6&#10;kOO0/1iHTfkDy5u1fwVMh5ipPYJqWdi30anNwuyb56jrDKqdWtMDTT18aY/2OXxaBOPdZI41Ikgu&#10;slmLZCrDQVfc/Ledkdccf2XGYfm757onXLpUVrg3VlFI1FLZlyQqLM2mw8I+nKdfHA9/+eLoN0cn&#10;zyfzUZJ2EL9n0yCIJG56FZWC/dVc4muFT2nZYJkTeEJ1JDFuba0OaU+jWmK5koBhTBvCUf5KIYCw&#10;OPwPJjkgD1mzB1D9JoLJpMGRuTLhSyoj/mtpBy9v5otjgk+MASnReoFl8M7gdQ+S6Ivj5/du3mry&#10;nEDm23CKqUTV0FkSFBdOKz1XRHCrYBODiT/Lm9HdroeJXJPrmqTlkvyhQGOHZTWQpDelyhe9JP8t&#10;/rY8sOHN0L+XA2JEo7kFnaOr5Zucj8Tg4ujD8WIWH870UW7/5YuDmxvdG9V6XZiSOWmOO7PsfdAg&#10;MB5P687sIHa5QsJ/ds1L3tlooT0EcRIIE/JLzFNEbFBBFnnJJlP8mSREKfb1rmW56Y7Ux1wEos0v&#10;+LTMnetI83MBABBZD3cBQhjk9g1QxUgPNEwlaa1V9GqxnglZMHdG2wSJ0cKe2u6zk0G96t2qo+2V&#10;JOPlLqWJlxbMmaHmXZENVewOcVDFtqGGEyoKWEzW03n2i8MTu9r00RdLUB8sDCQNTV7NYnTvRBHp&#10;RsUFsqTs5neFCUGbSdQHYKiS82DogdEIYW6g6caB5RDC6Oo0KlvrnVY1QK2fm4L9aNqbTkBEud5o&#10;S/Ufcf0Xq9EWY37mE6+0fHQSrlhmuDM8KcEFTNTA4sJg0N4a2NZ+bv1qf/zlV4+ePHv+eG//q9l8&#10;GrTC2PnieOz+CSo2JUchk2AqLrBJTM5BVpJYJKSqkd/ZEEt+ITpErDZpsiVvYzfIOqYBkcNnyDPw&#10;e8MLzZyxW/iz+e+vdTcQL0KjUwbNsNZ8BAG4ti6ADFZUkwsTvvzF7EhoMtkDHDh28EVcCxsQwKPC&#10;njj2N+NxGo2vr6ErCkAzQsSjq81E5CgrZSVcklu9cjKMYLhwZyt+Ub++/Dp3posHvMVPXnmTHA1G&#10;GMQiZSWKyAS5siS38C8aE1Bpdh6IiEfizHCJ2YBWugE68PrByTR+PgmjWh3kLQ1p3UuQFkmrAeeN&#10;wF8TMSzqIHhKzjbhETsX0LtsXK+WwheH9A0GDZdeBkWeG6tLb2zFSReznxC3nBYVhoNOIwZmb5T9&#10;8tng60k0bXWLa9eTZvd0OL7TJfKqhtWcR2x2xGbH9PxoOpSu3znFdHE3Maat/oGOsO5l8cRKTBP/&#10;SqeO1OI8Ds4opDk4xkNx2YKsaGbWjWZlHQAzU0IjwWLdOZp5KRFVZTjyJWW/mIKXb4+BFdFr7EcD&#10;iO6zfi+Mpzc2N6tgZ3EQA4MnQOpJCUcb4fgKcYF9bBAUC8/GsBmVIlXkMs4lGkQobMRwBbkJNLYE&#10;eMTWwE8wQzMHLKtShpnLQUuzzFYQjUnDRipmZFzN6dWQEG0qJgYNNDUnXv8SMCssKHSfQwEMqZXJ&#10;2ArGlM8j6+kk+bvXdrZc2nA0vFyPnHee9aLXB29bipIKRIzhMlGywfuPfS+61/HutesAwNK3xgpj&#10;OUIFTadnsB7Yh4iRfiGJ0O199jbBZa4CwTVqlZ2anUvvxTcW31S7wNRpUFao8GBbPjCgg/dY+nbr&#10;HheonvgoGHZmRMBrwXt0R1Z2PDjZatc2a7BSucylX7gkU0Qq6cjqCCNDD2MX686TVimCNsZ5MbVU&#10;WZHnPh/FL+ZJgc5vxJ7aMQ7CyLo5OLSbeXS9XrnTQkSHKRyxHmDdSOh8oWAuymc+AUpeJY5BCjU+&#10;DrNFAgvnUHEAuGewetkRw7Y2vMputX6t3e6uryOId3Jy2q01Gx4amiFCD95CXRhnEyAPWL6Mlfsq&#10;eXP+86vWGC8kJhbvlFSSWHIpesrY32TJnx9Of/3sZKfbvHNtvdVdfxQGn/WLbwZhL0G5DXtfSskl&#10;JD3gp/JGgkxFnnbl1sdY+v3sZpaXv3psmsWQ2zEvbCNMN5s9xwlqhdoA+5qNY069wrO9ySHLw8+F&#10;Kfekmx5myyicY6IWXXb0Vs4eZ2kTvMm1/3Z+R/SMZFEXskVGzQzWQg1pWpSlgMwDagEsTQHsxlsd&#10;/4M72wDdfP3kxf/riyd/MbFe2NahZ43YYQaNfmqtxOuCsAXzhBA1CAb9OfPef+tfFGwcKelMANnj&#10;pZY3K9z9Wf7F8fQQwYj1NX+rU9QCG2jthBFsOE2CV14YC99ujM4W+JKGUOm7pOf0nKLHxbamgUP1&#10;IVIGE4/OgaIeS5y9tO1cBJ5105lzLD5e4T5FOUPtwYYKbWuCLipxvB6025YHm1IKhQH+B2PSSlQs&#10;XIlUoNouQyUBTQIxbDTijgYRGfuuoIUUaxXJ94NDoXaAM5hBVlhWT97HtvPMcg9sd2h76L0o1Mva&#10;yp6LlEXnWuYo8vfsvdgYZVBaEC1X2g1GIi0GjqcpJSc8uDl61noe+tzCnGfwWNoK4YVHBWUk/F3a&#10;B+oJM12LN+bL8Wook6JgZ6Nh6DsTKF8OV+ndLSJI5Xy9bEwYTf2SgfFKa+jiYlOzQ7yQhfy4aEpx&#10;ovXTeQisZ4H22aUFxlOWcY+XTAdGG8QcZHhCAk4qtpC1gb2AkAzgiqmPVzVwAxNuxuhoC08rr+TZ&#10;RtUHRQRNLqVzuspxLy9RIpjVZnzJLDcDoJNOXo0cFBS0IWBhNFznVre7s7H5ZH9vnKfAR4PB6sK2&#10;kTtZfq20fFbYa4srSdJEwMr0I/BzlGefnYxOT4Yf7Gx/8uD6/RvbH97Y+kcPrv2DdzZ+dn/z73xv&#10;V+y98q4U3wA6ebW01BRY1FIvzAK9nDph5ywyPX7xLTlGGcIp5uLJeL1Rrcg8iSQym2nZBPkWj/ua&#10;Q2Wozdl12MWy4YUlrgIzHjzujaBaBVEpQrUKsDEr7e3cwn+1Z2G8h83NCbMSO0N47jjH7J0GQrqP&#10;tuuf3NqpxtHDg9n/7dO9/+XT4//PSfRZkR449hTe0dwPpimKuHJ7knmjwp0KYvq3+FKr99zrt3i9&#10;V5xa9BD8H3AFQ7DU4gLkdPZnvenDWWjvdKx2dZqykDLIUrD3MJsq+Qp2LpYop4ZWJTr/No1ynAvR&#10;OqgboejgmUUbIQDFTMYoTntpOvd9dOzF1iKWSlBMDH7S6WP1GgmwxfIwicoV7k4EI1eMAYoW1nQW&#10;bda7bXiLKBlE60O04UDoUgreXv/iZQnrC5A7VQY/plLZ+UFwI9KIGviABLoXJSaOn7no6ObAYjiM&#10;iieT/AsEfvrRXxyP/91e/1+9OP7/PTv688PRf+pFvx7nT+fWSWyBehkmjqD2UE6GqlL0qMJ98bkh&#10;WJhJ5jxBU2tfdcnkSrWCarYVBqMcC9YMGEYAUe5FDbc6RY8okmgJwIGTwzo4dOuu1pBgwsOxW6EB&#10;lEEYczOGuQ2MHoLqyLKfaTmpSDAWhNhDV43r298fC6RkmTQyah/PhUeZTOdoY1Wv0FK68oVnYQpA&#10;50XNk9yNQoy/E1Wc51GxN40TlBSwW4ZSm3AM2ZUHlREuWLd9xGaQbadRxrLVC5r7yjt4xQEM7Egx&#10;KQJJkq2nZSv9tLxr3W5vNnk6Go2hwCVwVabBTD6sNCLVoCnNuze9k3PfY2EXqj9YWJEwhwpYpJ33&#10;kxA10u9tt//+7UYbMgatSq3ifmD9fsv5/bb3AYLJf/Ivf65ANbEHzs65jPpa/EF/UYuhtBzMPzXe&#10;YKJbS4EHSQiBqpMkx5NJ/+Pb29cQvqZiUfYq6hrBxihL2Euv8/f0KrF7canjqmKb6iDLPMC5QMhI&#10;gKKOPXStJ/3e9WZzp1FHLxPypuFg6bQp9yLGU/nLpXwPb2nW/jqe5qV18AY3yDEX/g4ZSwN1Fq8V&#10;mG9MADBdG41grdV23SCKg95k/PnJ0S+OB3MP7fU8+Jc0+9Cl08V6hpTDMkF08+1XZywec7FoV3xW&#10;s0hWPPrbHMYhk77mEH0IG76YZ9+M0yOgQFr1BA17ssJHG+Xj/oZjYUtvgF+B+kh9I24gsSEEfa8b&#10;+WU5e+m0Xj3XVLbKUyQWtnJOMKkEilj7q739Z+Ox36pb6MMJgWtYg4zbKvU4kkIXL47WwyK0cWFY&#10;lkdVAhgSrwe1gJRdHO0dX2t3u/WAMXWw3LFXIbc2fGfd6K+WFZrSXbiq4juI7wIgFFGZCGNAPrn+&#10;2HN6yPKm+eN59uU4+2IUfTWZP5qGz+LsIC+OcusoLU4S62RmDUIg+EB1nw1D2E9IHTGzDVpHCjUy&#10;qJJXVxWw3JYpkNGOP2WKg2v8zCO/YpFIhkQj/hxAJk/Q5DqpeF88fHFzvQs+ZiQANf2L48ICTczt&#10;Z+NJCBJJgFgIHeAJgFtEyQysz7brdcCXxDkFfwtOzvA/zFHxo+Qe9b5fYUK8drS/zXJ/+VhNUZbi&#10;mupTSib4wSTPXgx6tVp1u9WqSVrg9S/Mt4YsSv+UmY4E0FDHejTLftOPDtGDHOyUGADm99FvGkTf&#10;OdpPtPL8Xq36TquypukeMYK10ESt89e/rtxNimlilJEaCicnuzHB50KuMsyyfpR02i10+RJjTrTy&#10;0ttcffmjt2Tm4Xawp2BQgtQKmAJkV8DpsF9Yn4+jD9ea75BPy2pW4Lok9GwyoEOiKkSVdtTUl5oR&#10;DGpB0y6ZD8t3yFUsIYrlwMOrxlQyGfRVUAGWZfFa1V9DQM0QgpyJN4yGbKZLXlfN16v/fi7wpgYB&#10;DhfuHTgICA81UOwE343AcrEzeDLdaOWrdOne/Db+q/ymukiidIhmYR4c+eM0hXaRak+w4VofbwX/&#10;7fvr/+0Ha3/3/sb9643ImfybR0/+n1/3v5rl8wpcQIC7kehogI9f1Nbf+pek3Indo7eDN/7x/GSM&#10;SkjYWZBkMBQq4Tw/6a/Z1r2tNXRGkp2kiHzZlGf+IuMFK8i6lYYUIgGM/XSw8YMk3ExM4rokDEW1&#10;BWD/IfrFiAZ9yVzRe6B2Fp9JefhW8rV5NNs2EHiAxGIjs9iUAaOTgdCevT1ZsJ9nYBxBvc/VEl0U&#10;Et4Cq+K6VEeSLHbo22l5U8vrZ+6LuPjP0/hfj6J/dTr59/3JL2bzb/BoduXAqZ7a1aFVH9uNidOM&#10;bPRJaFtOfWpX9jPnmzj9dRh/Ogl/PUFriWwMUAiyb3BSkFaR8ILIf9kMpXDV8JCReOcNvNdJM9WE&#10;AuzE2cgq3XatjWbj+cnJnIpX8vxivUEzNQNA0kkdrRaK3gH+kxXO04OTL/aOezG4o2VCeCv8MyaU&#10;BoVOI49ezmWstFTezkESjTGGl5wRMxUmKUCFgBle2avK3AOem0WrDC6xSZhEehAuezHO/uOTky/R&#10;7xIwPPiwOSt3xM5gEWzgWGiAcaNTh9CBmCJFJpQhFPyqEaJvNQBcg+RethLfikEL6jvOzvoGFv3x&#10;OJ5hm51FGJaCDrKVzJvPtGLoatUbk2Wp1RFcFQRtpBx6COAq9jt0eBqm6bhwZrYdWzkalby8/9Rm&#10;oM5fwi6ocb8wOeV3MciusPrFBNH4KsIeSbjdbADrqwuzVNWM38g/r4xBrjoE5Q4wUkOnXlNRultQ&#10;/DMDbhwU6GCxEq/ILNa3PBff7ob/Vh19FurTwB/dIhRdFFkCArwGzFjL6ljWrm39oOv80c32f/fO&#10;7v/+wwfr6+3fnPT+/Gh6Qmo8ND2tZmi3a4MW4m+/9UDMHmQ7iyPP4tkkAySfT+rGSdYfeKfH15zi&#10;k5tb727SO0HAnQuabQw0UFYu47PI79tZUwQTqqPOOD9whBQNUvVnufXGxLaGiPxLXedZLl+VlsiS&#10;lUyG5TuViAUdZSSjQSmR0YSsoeIO3fUYX6XQRROiIM19hl6ueEYdFtUQCnqSAgxU1fmh7YM7+Tiz&#10;nsIf7YWf9ma/mYVPcuvQrfTdYGhXZk4lcoKo8BM0nE+B8/YDMBulyHXify7yNacVf8/zv8qyTwfj&#10;T08mTybJOGOihLyCksyQqTE3ICJI7QYhP14N+HD2fBKrNaMp4T1ouJs7OweDwRTECVo6L416MGjo&#10;8ETyBEEVqhvLUAJ/uHmlfjzPxtDJcmtUjRK5Z9TB+LpqU/yuX6oYNSqvL35CQAqaG7CHNvqGl4rj&#10;qnsrTRA1PvQN3MSj0/jpOJxXapGLqIyFHDosYME4EoKArlpNx97yUYIuuxCNrlgoSov+quut+vcz&#10;q0gHGEYDDAjCYLGb02atWnXdvZPhCOzchozrFQvczI9aEm/hhfNhwcBYN73IGeJzO35ly3Oen/YP&#10;UfnATYeeYkI2CZHDgXPdf/Iv/gy5sfL6yo7Hf0l0QX9K/FnnQ2LRanAI3NL8ot+Rwhm+FJSuvwtc&#10;GOW6WR5OHmx0wQAKpAqLxiVNICBxMUJetjfN6llOnyxu8epYDbmpJGqgRj/fJJdhnyZrkklcAAD/&#10;9ElEQVTSpiLgcpTGx+H8bqPRkWIRIkLNnaihZKBGumqWDeG3MFEvn+JVYfMrg2Bv/U7e4gk1Ha0x&#10;UJGfGnU1iSSJSAjjDWx/q2g5YcfJdoN6tdE4HiWTJNtZq62hJ57DfBcwk8KZa1pPLYzaN7vb5dFe&#10;AB1WPBWOXzKgTWOLtzVNwnYPDhtTAi09JqzT6fxkMpmOh/Z42Inn39/o/OzO5mbdb7lobAjIuqpD&#10;LNCy74BZubpsV/Idr7x/xh4QrRNsECdQSbLxfxg7rtW3rGfDoVOpbNRqMAppKkrpDWvXtYK+3N1K&#10;fCz3dbnaXL4TmipUbQi48Gig4/ujmQeemCacQzKcBgSGgwhR0LulQHjVs5g0BamUoIoQoSU76jAH&#10;nXPxcJg+6ifPRvlJhI7koEAjuiNn/0pcB0Q/5GSuor8TOIYzG/wkYMciFp48zSAHJHMOWI6wSsFj&#10;NJuls3kWo8CsiiQGK1/kfqDNiyxlwYrE4bUgRVFfIp1WUNPMy7PQke3MMuYh0CwIotxJwErUcB6e&#10;DGu+s9lgbJmJfHhFjjXJrP15glgIyi4kLqEthsUpRKw+jjfbwXaVvhOxLOwMyIiwhmk013ixYnCx&#10;TX4bmQs1HWhg6YqWdI+6HSgheXx8YlUqm502qpQXOPfXbVuOD78MiwtlMshQYFT2Z8W/+mq/V6k5&#10;3XWogDomGdEnjhoQEMjDTdec/L21xi3XaZD3SiYJCFoqNfIqv5XMBWZculNKjAhrWFxrkncIrafP&#10;Vl3WXn/oBdVNdJAFO1yGJUjuVxgX3Fm6WlT/yuoxNuGKIuw1h+HGQN4nDGPQllg4qL8AABJj99Vw&#10;MK8G7wGvjegfjnCBukWrEJimKB952a4qd6DR5ou/LkL5NAiwHwSPs1j5KojJGLEU9pdFIC0wCE/K&#10;cS9dEH2YdI5ArwRKhZ+sNH275u4S4KQcsdIHwk1C/CCZ67mAtvK5sIKAFKVqE5a9l/fzb9V0+O6T&#10;/mZnWMrNmF/f7DznvrWU8CltLg6miFtKJQX34TcmxMkyR+cS0jptp+lOXtypeLvbzbEfPgtjKFJJ&#10;R5MdGZV55zpHqCJffl16/9/WPlg+yavOr5+/leG6eBJpkE1mPCxGCI+7W933Nlr3qu5Pd7f+mw/v&#10;/fTG+objtoAIE0eBeAADqhdLWVNEuqtkoF81Phdn/2ziLnswPZNCM9Uk58WkUHGzEex01p4/3H9y&#10;2EP8HGWEpLGFDmPPLB6lTj99DQV5XlYksYxXLa/PzgpgpR3a1sC3xr7dQ9iKmAvU8ghnAN0SZsPE&#10;5n9pDV94OkYbrTzO8Ea1nuODGun5NPrFXv+Xe+MvT6NnU+sow4cVlBhXEnnneLOMGxciJFUS36qK&#10;aDSgrTQcIrJnSQXn3EJIJM2rc7e+n3qfTbL/MrIep1ZUIZkROwqhjYIfQA9oFckZWvKSWbp8Xame&#10;MNkPDU3JDAAYCLh+bX29D/YwSHb4QLT0UPNhNX17rVVHAyhxoADn1GQ0I4Bo4T3ObDIlC3+k0lxw&#10;lypwTagTLjVqVtlx32VfnAWpFoB3YU9i+XKBKUEtI6zFS8ytS9ezLD++sUBgOowydDUKxygYb7ZZ&#10;UC6ZQQSgExLmZkGSbNj2jWqw46GwHLEjuRdRTUZ2vfxgr9pBVz4+942UMbK+WqPepFiQAlYk4wrr&#10;equ51Wl89fjrw+kkwtSgwIoOr6F/4dOfCZ+3KYUoo9nVhHgirRvH4NVQIteoud3mr/rHDP7AKaDf&#10;x5pTdhMTgNrl2++CYjDO/OLzi07zOb9QhSwdTdwSSR9sxIXAbyNQZ8PRf6baz9bOlVOw6gEXYzpC&#10;XMcX1g1sB42MgfOKdSUSIjoXolo1ULbqHf1Xc9yS/OG65HNLPZABMy2NA0qzUwhuIB2KNc/a7jrj&#10;dPh0OByRStyq5kUbdp4ymb5s5y6rnOUs2/LGXnzr4tf/Gs6E2NOk7yPhH/xLu9ioWN/faf/de9c/&#10;3mpt23kjSYI8XxQPSEawzGwvRP5bC7IuRoi90MRRkpSo8HnQM5QCjKrjvLvR2awHj75+8qQ3Qjx8&#10;TnJMOUoSTooIY4UgUjNCnnNR/J8z8sTjAOm5tz+LfzWY/mqefp3le9if9TqNF+oDuknQ9ajQv/i4&#10;5xYGXWsWAPmZh0yEewqk5yj89ensyazYi61e7k2dSgwaBd/J0EoBeCih5EU0FjFrgMjABBB6eYTU&#10;dBWtnLJ5kPKnk0YgsknyIAbvIYgeQa0A7zYYO/7zLP/1LP/lOHsRg5CVxYGxNBKW2sgyFMqhXQrQ&#10;X70W5SmVZEdpMCRCACMS49/s1oZRSC0I+c+26kzyV227W0PZH9gh9FhejwQEQOAiI5Nap/M8EuCD&#10;oDjlDUkoIZ+/inqLpSEoo8V05iQCIXSrRLjIKlwt189QD7UPS5+Fi7uX5I9OB7FXqdRqbI0tWbgw&#10;C8GiEkdzL5yh4/uNSmUdXUdpZAk9p4otYT65eopWP0IekIkRfkVuUPi5Uf0H3HHTtu5sdhuB99WT&#10;xyfTGcpEmBMkRSYbd5q5NBmwV9p5q9/Lq45U1YlhaPvVzZ3tU/B5ohE2TFSGYViNgjdHSBpFGStG&#10;PQt96+vcP/UTZa0WQ9AQWktXIOVb0m+d+WfyiDYiMJAlTKsY0JIsDTGqTa7ruz/x8gosgUI64EZg&#10;LdSP8HnJfqRSY0CPUFE5TM3Ot2nVvdUH+5txMg3OagrfDL/kMvQtGQzN6nH68QncPPDecnmARiwo&#10;kr1+/3FY9FE+hW0bRQSYL710gV0ciQtq4+yDv/7Dhj0ipUhk4pKMD1RtFlj5mmVf89114LkoD7XR&#10;ppYQ0ABnKHtZHxtdeoac+O4PLslFukfS+1gyerwKudcgOiD2dqrBT+/fbterv3z45PloCtIEIvto&#10;jdNepEMjmQpYD4AywLG5Ut/DNUMgt5fYn59Mfn06/U/Hs//ci/atIGxU0KENLLHSqwk9comrvNRL&#10;Xn5qXJz5L3SHcrzj1Abk/pth/BxFE0597NYir6JEt4hzCwUWWYbknYUI8INEEyBNgiDzeRbNsgmy&#10;E2GRoKZNmCaZnvCQ0aAHaSfk1/Hjqt+3iyez+ee9+bMwm+OESG1g1Bwk1s+UkOQg8BYA6oov8W6E&#10;vEpCEaSUVv5pCzpGPlK8mzauZQcp2WQkckNVr/Q/Zc0oBDe6Wp4MYStlCRzbRTxcbkOL/S9x8Fe8&#10;ye9w2Eur1thLpgMWKwIS6C7TB/zKi1C8CG6V0S8ZskGanaZJXgGrDBcEvHyEmeMCVZxRloX1LNv2&#10;vF3PbQvNA/0V+NgSe5BekG95REQIMriBbAUmBtfELVVYxokAWbIZ+B/fvetWg8+fPTueTOH0z2Eb&#10;0vpTCI1CBJffV47HSgfwrKYomGuJxdLSnb2GfqCInDEeSjbSs0UsapQvVf2LtzhzZptrIcZSCoOH&#10;KSSCB0kMebmH1uJOFzaEhIlyP/Cq0BrSVsmccQECWlC3rfSYVx+kCWG+F2YQESoCF8etA1KLjk5J&#10;DCFAR0eyp1y7svfUQzCbaEVT9+o7+q/pCC5sYeAxvMtadCHzIYqRFIq2i1QwNAoa2tKslghVs8jv&#10;1+q/t35tcjr7f/xy/98MsxfoPletMgFX2qOSICv7qizZC8tEI4vfz9kcF6Nlf31mhYWDKE+EzcDW&#10;vkL1B0RVllXTLIhzFt6JfcFCSSkAFH1HQJn+47f60ngI4AJa6chOHsBbo9lekTYAW0nROTD48Ufv&#10;TdL8y4PeYM7Ow4gb0W0jY3kZczc8B5cg0JadDcwRTMVpYT2Liyeh07cb+3P30SA9dqt/eZL/5TB/&#10;NM9HWQGHjGA3qUB4yVa4YEJimEDG2cusJ9P8s5MQqYr9JBg4LYIibR/oDGIKiIjIYSjEFTtGOyM3&#10;SwooqwhN/bwirhWJH83sUc/uneTDfm//aHA6nE7A1YTbKGBzkGXKKqDCoXXgRyFmMc6Tx9Ppp4f9&#10;ZyGRnkTAGUgp5RFJqMjdyc9XCBWVh5TyGINvHhn/TUFmhQR0AHgkIiYaACc3JSywmGkipdaGIpQL&#10;Y3Dp8FleZRIleGTUXUh0X5044vyV5eqv8rWIPeAmjCBmo+4UmtXgOq++O0YsxHog1kXqF6YWAkgg&#10;UqnClwcRG7x8PCswFHbNQYvu7Vbzbqux6dpoJIt9B+Qrpka4zcseHivM09W3pUpFenAj7o1xx55C&#10;53Ek6VysUTR+wue+VbOzrVr17o3bXqP++ODg6UkPde44nH1OSr301k084XvAW+hRCJSp4D8wpk/S&#10;4vSwt8mOJ7CkkDYUZU6oAd/un/zpzzWqtWw9lHSRhgdCb3sBiuS0srBTKKs1JyoxCb7om5xJA0bR&#10;sJkSUG9G15qVD4OqhxQhZCSDiSyi1Xpc6VSlp7jaFL/U77w4c5gKQUKqwS/sp2j2Kk1HY2w53316&#10;egIGjCa6pND64waiqSrykfexDO26+qZWWjnf6qAVH/NbnfO3ffDZPYu9UOLNGezSTKIufrgF5NMh&#10;HA81GIhzIwYGlFoB2uO12Fr3WnO3/Wl//mUc9SDTc3RHccHCE4LAWWiC4HFS7CqAfinZRLNCygTZ&#10;Voq5bglCKx7ApO65EkxQToE34s+ZN0MhfOsePw+SkqPMacrAFQ+7LAryBuPMu2RdPt11kebiCdC5&#10;Zu4ajwvdkEjcVjoC8BehdaQ00s6HelFZwrQ9ZOFfvXCvvH8dPghiZGpxG4LMp8cMnkeiENCKkdsX&#10;TMfOrFJ/un+w1qiB/L1Cr0rEBAWHxkgYjMKNCVfcmdbUW1TPRYcelsHzxPpPg/QotkOrPouBfkEJ&#10;uj9Kk/583h+HyPD7BcK8bMxQfrOcRHF7NFCv9ip0wFFcPB7lj/vzF7O0nyMIgRiGRxp7tiOH+w57&#10;DRZLotIT6y1D6yUQpk+n6659p1m5W/Wue/ZGnl933VutVrvZBrcFdPM0igDjT1D3Bxy4kD2QtymL&#10;0bkeo5SiUgDWR5xXXB90kIirKWsRW8IIfgIREdy+jsZrXyzhhduH5QGHOOPaB5iN1YY438wuPg3j&#10;ulPcb4F0mUE8V7zUUWJ9djruZfbcraQQ82TYlhArlRDS1yk6XH+yVV8jKJ42AyshgUPlLJO5smS0&#10;vPy+rlwzb7D+1X6hE0G7U6Bp0qADqxm5sKPBwPO8nVYLGRllNXn9S2hEmaKXpKc1d92nSfrNKEw8&#10;NLZwwM6E6YI4ccB87Nlt236/03zQcIAocpAmwfBwxXLNKw32mbdv1upFU6K8oXN/uXifZfQOI4yn&#10;Y1yKkE5EsIT4jLxDpMgkxh/Nz1qdKE4O9g5bzVZFWBcR4jf6yYioRQj98r2uumyVF44EBBhrC73H&#10;OA/oTGXnA8v5ojc9PRn8+Nr2O0CbYg2iPZ6IKiU9Q83F/0RjYgEOEfCjdMwS2cip5A8RUWbZLKIR&#10;woyqyBSJQmibGfnzwqDAvSQw66PZg0ZwGy4/ymDIpM/4Bf3+Mqopc/Qm6aXL4tUqnCjsjAQtLRyW&#10;5xjNUMzn8/1BD+y3VRvdpdkriIk/3pHaVcYvEMWzyvj/1Ryzyk6+1Ode5YsrPtK583Pcz1QwtUKp&#10;IIxaVu0omoJsMMLQTD9J2HQcWJjNzQCck/3hyenx3kF//HDa/LTn/qKf/nKYfDaKPx+HT+fxCYp4&#10;QNWBjLUStJPvC0ULzsRG7b7zm0Hxy9Pks17ybGqD79lG0zz8yNiYEI3vGHOm3heEWIqwNPwwwK9j&#10;JLlZX6CdBktbUtSnBKbMSoBaUsZAWbsXJMnFgV0x5mF2QGmh0EXRxcdhEjCA3DCJZHRrMoxmTAe5&#10;OR1m3JU4m6vJjRWXgZ6ecEU6SFKyxUlDgiUnL7/g8WAkHh0c1hx7u9MCIIEJAdZgMHouBh8raHBX&#10;0KMMX8gYYvj4ZTRHE6VA3cYZLL6axr8ZZvOsiimZR1SfLprsISqQ2mFkTyN3nLpDgZl50AYU+nAX&#10;MYms9MTJ4Xei0drUcXqFfRBZnx8lj8fWYWqP3cq8wlQFBgiJ2yriPWgqgv+JHJ8VoK8Ip/ksTEZu&#10;NL4XOL+30/7pdu29FnomeTe79Tvrzbsb1Vtrlestv1uxkcvoRYO5m2JtwcTDm1IQIF/oYpq5bhbU&#10;xinutghct1OxwbFNe88VxknUsAjZwGoiT5aeDjyXBRDvDFSBY2Ni5w/3jm91mvBWfUn14/9Yyo9H&#10;yW/G+aldA5sFeFacFHYRkJ5sX0enOhy806l+tF4F0khoIaTVNS08Ei7qLJvQ+GUiYLFm3q5gKZNc&#10;RP+DvilihJLPOAqzQX/crVd30AuewZNLXueWMQ1HYEKlWwntD9t5Ms8e9meJjzA8tw/ETQpx4FPU&#10;N/PiVrV6vSKBB1yPXu1i92CyODLKcS5a7SyIehY6l40n3sXlL6URF73KnSIWPs+GVYeoFXcW16BE&#10;FbnBnST3YKzDsuzW6sPeNJ7Gm6QEIzG7BvwVRimXuxC/WvoA91oK3ytkuTpHRGHAYUPmjgvCfTqK&#10;vuwP79VqP1lvV6psPMCeHeIxUfrAVP2nsB5ENIpWVRuAF9X1qp9TdrEXxst3QC3Bv0vPFLXPtKSN&#10;o6oWBy1KrOYsroXz95u1DbCv48mFY1JSCEbmaW2r6dFVXpaDfEmSdEWNZkIi+gCy8bC9xcLGAEGX&#10;FAVIT7+ejsB8sRHUGihkhWfEB1QTsHQ9dX7+hlsPq+y3VYf1tcfpHi53slFxpVrT9alvAUDRxaGW&#10;IZ21KRKDYCugBALf3ap76w2U1wOF5z2ZNp6G3rN58niWPJzMvhmOHg7HjwaTZ73x0TgcJ2hygz46&#10;9jApHvann+6P/t2T0b99OvvFUfpl3/r6eP70ZDRGnNbza1UQFwIqhTuh0SLgPqms4ydAtmHb0K6o&#10;aFXiQoQYS7TcDFzlyr6M3WSqSJZHZUV9fH4guR3NJpSdyD2nwY5ylxgFwhsT00HyhwplLHevntSo&#10;pFeu2qUdtsLKLg9hk0CNEKgJIbyG0t6QRTHEa7iogkPkNW3WgY9Hrxw+gQRFCJ2UkChvXVBptBOl&#10;haYUsLHOydUWh6AX3UuSr8bRfuQlaIaVWgg7oZzOQ8Uk6wOQt65Ftj+0rRM7nyUJEtioVWQVHyNR&#10;9NkYF3G8ieMc5vY30+yrfvps4gwLf+r5ocd8GU4Dbw+3gfA1MSZ0udw59bk9mvaLfHa9Xfvhbvf3&#10;ttfea1XXWeXBTkCgEgIfAOhqGuxrHdcC1P1VYb5M5n3cIgs0pCSTD5K5TM+6Xuz5E8tD9+gKSudd&#10;uw1VTcuUzj9GEJaPiRi9dhLMCuB/VGEQgwLVMsPWsK0XJ6N0NHrn2lYNfRtk4oFGOU2Lz0fh47Q6&#10;dIJQOmp5BRqNIcmCylKgMwbrdvKj6507dV9KE6nKsKSF9psymfa4aKWLyrDcA6+TAm+2/iEVkHoR&#10;rYFHgBCAUw5z0z4Zzh8+Pqy63u3NtTaCkERAmh5Mr9902LWytLj80L1kL8we9SaJC5I12KFEb5N6&#10;HVYpqd+Lju2tV9wanEsj+YlOpWkr4TCJiVA3yD+xCBnGWQQB1AnSwSoDAxfGRzxqySPxxYelFUFe&#10;E/VDtPsocmU4IgVZv8QPadSm9kl/WqtV1togAFtqJCkZQaN1za4vL7q0nBaxhxX2OfcnK7lgfCNn&#10;QZ4F6/Pj6cSOf7K+vo0uEzXuWbD4UW4TLUnRB+vhf5ZxMefnf/icIvoX5oNoULUexHhSISX/F0Cq&#10;CFHVAMt/gl3L2sg4mnXAj91tdthdh4lvRRgwBisnE+SXlq289Hor1gPvUk0IMQmk2omCr+L7RVA7&#10;Ou5h19XR+VXcH1NhXD6M8TvNw75uz/xV/e3N9qqOyVu/53PWQ6n6llaFiKRSLskOMJ/o5Aj0RHrn&#10;1Vx7qx7cXO/cXVv7sBH9aC36eM36YMO92/GutQIYf3NEoaf2i6HzsO/8+tj+jwfhn48m//rF0ad7&#10;J8Aq12ve7e32za1G1U/7s8E3g8EX8+RptWZV3HbmRIV1kOd7cTYB1A13lKLREFKgVTsNKkCbgTiH&#10;dAvaoaCk9VmksmSHiMDQ9X5+HN94YGWRmvFYGqRSjpdruDSHzZJ+Scib27lkZhdbaXmOVtxfpY9z&#10;pk3UeigFAA0K7uco22m3tprtRiB5eBQtINUEWY9oI0Da0jiNvVPlEVWuGR4x+MQZvD478u2+bX1x&#10;Onk8iiZ2jYxhGQDX5JoASwwlBKYGyQFSVhUxoofjURanoNiBuSktgmGL+rFfGdjuXlR81Y8e9eaH&#10;kxiuZ0huLTjeJFCC+MEp2X8L3Hlw56CoEhRQxJP+/u1a5Y82Nv+b7c7vNaobnguSotMiObaSIRAC&#10;DLSAsiofnI6fHh+Gnn2rXb9Zr4FYfXrSA5ISiWJAfwPHQ60mbCDckFpJxDYCChJl3aYdwM4C/Apl&#10;84g7sBjlciX9shCUzUotpo4n4zmwHsIMjNTFX/7lZ3du7OysNekUApzpwk4CMjT+ZpYcF35KYw7a&#10;EYhNgiXxLZKCDg9RJvPxVnudCGWRiFRgjA9piNn0On5pYZk7WmVtr3LM5ZKH8SjaBqA1xTOiK/fh&#10;YPJi/xRL693b19bqPktlaUKJjnv5dfGiYtxTFzIe5DnTrNjvo2zT9VH6ieaIqonxtAFyQGSGZ7t5&#10;UOH6gL4CM0HKL7asA6MG9aWp2F2mGhfhBhNCOy4sBR6Wb80AFUwwVlOfiLQxNo+TMvFHLjyEoIjS&#10;gP7DyvHsZ0X2TRo9Gk2fDEdPBr1xPt/e3WrUIKDEOFWJI7civ5bXW7ru8i0YXX2VsOffGXClNGQl&#10;geUMYuub42GrXX3QqjfIQcboCPMqdKxK4fN/BS7CxAzMhBDToHrduJLG/6HhLDzWakPQDJNUFWl/&#10;xHrQJrFqYIipDKEAAZLOJ/27gf0HO5vbOdlYKBB4ag9NaXQdRHRLmLQ794yLBl1vrOde1mc8jfb6&#10;YoTFcUa2/aQ/frr/4tbO1r319VqSo/EMhoZujvrH8E9pxKrp+Vt5rSjBX3XtVfbqKgHG73IbFzXT&#10;xbNd8on4nGLbL9j1qa8hAqHT4XZgVTEIhrp2tjVIUjSGRttJy0HHxTlA1DEcLzTtnU8jaxYVwzSZ&#10;BVlQyQGvudeoXm9WN2pIEyLhax/N8l/vDT/b741Ta9Or7jru3IU+mGdJWLfcth+8e3P3g+3Gbd/u&#10;4ALY6X5ZNV9Ou6o72slqVpfpCvOvl1ftJYJstRDail98sxlfHv/Fplhx0jXPtDCf1HqiGKC5p/2h&#10;aEBoEIFATriPUKUYL6hbCSITKG24DiCTYULQhWCHAZ6WPgwkAnoQIKLwaJL/6mCwH2dh0IrTSpo4&#10;IRpYuWlQK9h3EKy+GRtKIGHl2dNqHnft4katfrtdvdlyWpD7zD4UL+bggJq/mGbT3CeDA5gphaOh&#10;CuS2W0GxQQgUHvtRk+sa3RvtqaDug+j37+486FSapMspngxm35zuTTPQpiMGBqqqChhiSOAwDYN2&#10;s7W93g0CmJmIV/362Sn6X8ysGsJgI9cfNNAc1goQYhAISiXPm1nUzWefXGs+6AZN3GMcVsCHQaa0&#10;FQTLIliNIWfFCqAJjKDMMuv50fCLL7/6B3/woxaIHcCcmFtjq/g6jH+D1F7qjosaqB/Av+EBNuIi&#10;tJDHXlZx4rvOHJ0L7rdqa6CkpMLmJIF/igyejAKygRMn9jJ6pHNrbxXBsqrQFK8eVRFAJcSg17Kd&#10;g/HoxdEgCJqwHGrQ93hANFXlursk4XPuxoR7DTYBXQBYa6kfvIiK/3QwfJb4Y6eGPmsEE8EAdVFT&#10;A1BV3MyyNc8G+3u7Yq3XPDALdBynhe6XMHyxXLBMSQv/Ms4Kg8S1/7JiOGdyLVkPJsMuZAHC/wmz&#10;0pAcgQ5r7uQj5M6S5Gg2fdQDczrcJ7BXp7Va0K7Vr7e7IOcFVzTeGAcxJBnewtUkarvK68zMEA19&#10;IeHKwAiDhUkx92CCW97TpPgPX+/tbrZ+ut1pY2KwVQA+wr3iVT40uSbLIK0+uhgCxrAx/o4aOQu4&#10;g4Zh1IAQsaJGo0Z4FycR5AAWBHZuPL/VrF2vBg3JWiBeJLExZeYXCSSSSfi8XnqtKN1eM3gXBSU+&#10;0dNibyNGDa8ltIvDyQC251oNTHa0wCkc5c5MV8BVk8irzOJbPmYVXXLpJd/4i6uM9moPuaSP6Mjr&#10;aqJ9ihbx7DpEp43gZCHQY5MmrBDUuDfQQtBCVzrrTsN5f6PywVbl3a57v+N8dK3zyVbzx5u1D5Gl&#10;riRbVrRhp+t2vlFxd5vVa7Vau/DnRbHnZ+Oa5bX9VreWNoPTuvefh4NRHrRtfxMuIfLDfgZGoEVN&#10;r7kt3Rlal0OXRniIy1jB8vO+8cCu+MUVD7s4BTTMSlGjv6wi/ZcfX7aNjIOxm1T3i3EF+67IwfF1&#10;Moe7Py2qVfETKV1lr2PnE/AqbrS6Txqa5dkA60MPsLEFxmjr637yPCzm7FwFdS9lKHI9Mobhwwyg&#10;a9r1yIDSR3bdKHdmYeoGbr2Ont3WUVQ86kdPh9HBPJ2CiMGvov0VaigKG/0x4Np5CH5j9yM7Rs4b&#10;lGVOh/Z0tOl777Wr/4fbmw9qXg3wVPQEd4svej2YDJ/ce/B+e33LbyDAkdX9rOrtrK1dX+tsBpUa&#10;CCjRiKWwrgX1W/DPaj74JI6TeMxMB+wMpVJlkIHsjqSSSFq1oOVBBHM82DN7NclvdobUbWC8MTKI&#10;IiDI/fjZ88217q2tLvYGz+kUz6bZr4fRo9QeVgDq8OD8EGwC80DmIqha17ve37nWuhn40EaIlLBu&#10;UJDv7Iska0IAziWG/cLtrbL2VjnmVfIBeSe44LRBHfvR833ECe5c34aIRkoKZj0CBiY6cdWNiSmi&#10;zFzsbgqP0LW8WjVAMEZ6otJ5BniEfKnK+5Vb0zQ5jcLDcN7P836cooAoBtSULWMZsNI4kZrQZWDe&#10;pDPOwNul6rvk6cpBwSJGLANxMoIIVHpQI6LuzH4RR3+x9ww3sFZpfry59cH62p1m+06zdS2oImmA&#10;trpAjLJSQ9QTMrDs7Cowl9ctIjUSdJtdZWUwKEjQDFpvMNwycKzng1nDsXdbdbQXENYL+bFkIbl/&#10;QuvhTJScky9n4dHLVRBFkOrW8ki9RwFECosCemxgk76z0d1EWpSiiIlJMZioDPRouJwMA72p9cAg&#10;ycuvxc0uxx6M0SBHKj0FrWwYu61qP5qdjoatehP4J6KgNSyli0Um+MqhX01fvv2j3nivvvEX36L1&#10;IF6r2qu0GnScOT34A1C9BItznxOuL+4rzF/GhyH50xTOYs0uGk7edrP1SrZddW4H3jXH2rCKhpVU&#10;ijBg+SPB/oCprfnerUbwoFu70a3dWUdRaOsfrrX+sN16t9Psdpons2Tcn7mjfNvzO0D9+QiiIytK&#10;DJpCk8o3RYdJWEiscvGHvxHWg97k8o64fE9fkEb6rBIw4Js4SLUKZATE1OYcIVc9z7PPnz3/i8+/&#10;nCINWK0BTmjoKDiRSgEiMaXyezqAcKZRdvhiln3VS/bmiEBUOAGEXwESLzINSQe4xyj6jwFb4UIh&#10;WIaRTaDqGBVCPBq6chhbz/vx4/64lxQzmA6VGqhKIzLTI86ImDS0ELUoaw9slEKgbC+1J/0dr/jh&#10;zfVPrjU20YEF0QVIc8+aWPAopriDrVZ9zXObLsyHAG0IWrV6M6jUraKa5khxIeoNwCbcwRoMhoCx&#10;k8fj0XgeVSvoRMi1SiwCWyEVkZfFedhwva7n1+H6mmDNCkJdpJB6aerVoIoElRGDaXh80r93+1rT&#10;95EYgjmCuPxng9mX0+zErc75sAzyMCYvwXWcYr1mv9d17zh5I0/RPQSmuUJX1HTAG0dhy0iP9VKg&#10;v7xEVhEaqxxzuQyRSDZwDQgbxEXx+PnBxvpaGz2QkXxhxyZESUChRjzQRXF88aIyzYrMzQE4Qe6r&#10;6ruDxDoKwxmrS1y2yRIHkjsdpPhIbzmAktiTPB9Eyek8Pp2lJ7P0NMrmSL6jKxQWHPuV0gpWmkij&#10;RhduvO6KV2yqxcaT7mkSdlN4JkLvrtVzrV8dHYzC6MPdm9/vdHdtrxkXDVgMkHUgd0zREw42jHD2&#10;G+eWpRFi7Un7E2PVlKiCs8iCGvvG9Xm9+tExBMIWCB7s8gG25HDmpemNLkpd8Og4kcRaluwV95/+&#10;6c95rSVGBxUyKmdUkrxsQxh7RkBetFYU9yDtIsQKIY2kuCMANNB6iP10+mCt27awx/BXhKWFaIas&#10;VUZQSUXYd7IedFwu+lLLshK/syRb4BsaOZHIOE2ZerN9MOqdDgbdNlrXumTREkO/HAkz7Is1uorT&#10;9vqp+qv967n7f/MN/wrhssr5Jcale0FL7GhLCAWcwKoVEcjgVcrEoBRZsbJWwreis7DqYB8QX4Xl&#10;hzg5StMqKJZjQYBkFWmpsyIPsUkIIPyp6VvbgXe74t7LnO0k72b5judcr3g7nfrBIHxxdAxeoM5a&#10;teqjESh8XhZZi62giU2xcNSGN0AAqgDz62udyHOZnVdN/cVZuHIY32zi1NL+FrehuXGjxdR0kKiD&#10;xAyxURBykBJZJithNPTC7KtnR8/2elXEnZuoJFS1JGYHI3/abN14cWzbYLuooPnqNHw6Cic2yykj&#10;tHCg4+fhf7hRL0n9ZI6eWHGMQgyRmyyPhPWANcH9miTZCIJ+HJ3OIugGYCyBjwsBUJTwrqAZiXnA&#10;95CSQHSpamXXG/b3t6rf32l9st15p+HX7ayBTCqQsxBaKta8Su+03x9Oa3XEHTwAeOswXpkUBsMj&#10;bBWYuzFwblzEAGJgIQQuaguf9fr9/sitINbOzCyyCYhShSCQAJ8qG8zma67fAUqDzy8Vusuu3Cum&#10;RKwHDfgwUcTOjIV7PBiGUba7tSYNj1mc/DSMPxuFL5JK6DJtAo4QoDcT1MoDkZLk+Xy26SYfdP1r&#10;TtbMswrdO15/QXauklzpQEXuXRIaWWW9rbKML42cZ0hfeQ4cfjzLJM4PTk7u3b7JcSQDq9B7GMt9&#10;yfktR+zcRctWpFoOSNgM1bVj74/mT8bjIWJdKOARCmjIediIMFbgXIOdHITYYFtHN7TMC0LPHxX2&#10;SZodT+enkxDdblHPNbdRj8DRLjWLMLArTYYAUDXnr5H4M9twoUcJ8jMcITiMNKyFHbr2s3j2Re/w&#10;xtrWh91Oe+KY8hxJl7CagB0VSh3EtSB6ltuKsAv1YxZ/N07ymWez0OJX6RyaWqxvImmp5Qwt68Vg&#10;BoK3O+A8JyZCAgXk1T67mPtP/iWsh0XU2DgZJftTieoWE4k8EfJm2YQWocsgiv1qbAn5L0dR6jYg&#10;+a1oPt2ou0AYtZALpHuJxvSSWROYpNLel4nT8+ACFXPLr8UA6IdXdglfth5EJZlLqOFDtwWhMhJn&#10;OtVOewCCgfGkC4GHzJjYPmSJYIzJzM3rN88qW+uqCXzd318zGlee9tx3LyIVLp78Wz3O4uucTU1r&#10;qQiSkbv05GpgSqxBVhebTAr3kVBaS49X/gsgOUyGC5vYwJOZI5MdSsKyzPVSMA0jHqFbDMqGlTV4&#10;w1chiZtU1COEjLPQ7SRalpIophzwQF0IFL3X8L2kVvk8nn+RnNY2u9t+FV2RPATTIV+wntlOAbLF&#10;NABQvacGtQCGXnrM10/E60bjMnUOVB/s3eVv6fAuxvZVc3TpgGuvkHNb5vKpWfqUj2kIKHhhPLK4&#10;O0KvJgkLUhcApC10SGQyDPzN7a3d3eujSfHwm8PNbnu95kPJVuAsUHWDaAHwPuIWObSgybEdBB6+&#10;PBk/7I1mLjVfyMGmoiTSAczBOWrqkk6eVNIYDE3gcwyRyc6SVgDhChfE9UWgIUEa4VOwNrG5FbIY&#10;DHdwmaAyE6sCd42zgo46AcNIeKfp/Oha/a5r33WdLcduOGmNLiUcG7gXOBnWkNOpoClX43A8+vLw&#10;0G00GkA/JIQZovhCOBsgZFESzwLRHF0sfH+eO42Kvd5o96dRbzqtVOA0ozMnWs070yIFzALSCgZu&#10;F/D+wAPxZJZBT2n0+5WWnFlOZQRUU8p4LqQjBtPZYDzb2uw6PlXLMM0+7Q327SB06sBmIBrhAS+C&#10;EQ9cpPbjKPanozuV4uO1YAN2MbcapWcJdzfWsVjJi7TFSi7+xQV/cU1elAaXbhME9LHA2JjMdo6G&#10;48l0dnt3W+hX6TmwLpjzbGqXX6UXzkaM9haLwRm/YriLP06i5NFodDiPciSlXBdZMMYnhdNWah/4&#10;9GQ1x0JxUTPpTQCjQZLI8lH4iiDE3ogg3FEKc5k8LFI0xNpPktcwP6SxNQon9qTlr2UZVfnAdH8k&#10;9iAGMIMfOBwZt4lToLFF3Q92Gk2ALTAOUa2IK1boITIBywfRDs68mk+sljZOO2tHjKCV/xB7xDgt&#10;BdfZurrE3LowAyKnIW9gQEu4F/Ayexgj/pveaNRAiQGuEWx9EyIoF6z7x2CLUktJgb1yTS0CWwg0&#10;RTwsRsD8qfTBZI8aY4sDJjkLBoxA/hrnaTjdqjrAPQCLhEgadg241wWXA6NSrQcaG3JdscVXe50z&#10;C171pSv0PcFbdFWltN4ZZdlwMmkEaPCI3q28GyThkAeC86q39VduPaw2Npccde7OV9zPq1/uVdOx&#10;uO6lQ2ecKoniqg2vxiQXj1jx3NWiY9gzQQoFZWNQLshi4Xqi9S4ijylAEYcUMwJ1Uo5ks3d4con/&#10;cunBLwPJAGPeCD9XEgc1Nyfz7NFxD5GP9zobbaFVE89QDAjIZxNl0HUqQkZvQM9/me6/OHorLtrF&#10;F5dzbRcv8dIWXX2qrjry3IVEQpqchXxVmqNyH/NTSGSQLE3Q1XoaDubZEJwKgBVi+gIEQGuDiQVL&#10;rA1mIkkHTIkx9GKEdRh9ZEYen0BIAbf9ZDQ7CpPQDtATEplojDcYAKVFmt2ws/U8+eQ6SJrcaRiP&#10;U7TARKYCQeQU8HncLbMD5Keha0O0vAf5x1J//InGIlaKoHOBU0yieNQ77lrJhxuNB3V/E9WeBVQ/&#10;4uEIHqf0aRBHcBzwJcDNgXRCzGtjrQPSJ7Bg+ZVqs8q2U7gnsXSFZET0LYwnmETaRz4AYWVq758M&#10;c7fu45IIpPmg6SRDFIQcmniic+xmDW04cVd4jrJ59msmxYgeLjpd8BKtcaZxOpqnrbWW67nTKAfG&#10;82GCChE0E/ehatgGkehv5HsAQM6zyeBOzf3JtfZdKCjG9nAe3UHiTelKlxS8CHWsao2qn5fGq6zz&#10;K62Hy59V1hnKdABSAOfC04OTalDdWmshK8T8i95VeWdXqwmT65GHKgMCUPZO1Zt73tFoEsMQ9Gsw&#10;o5IgDR0UooBNnBh9LE3ycDDhyQbdiTC/4DNYErGLlu7uHB1fEccBESlhRICjwmlhBSkZGLnkuAbM&#10;uPHvS0pUN48UGEIuwQxFMkIFFK4MLMRwHh5PRmh5X0MZCD4OACQC/TnNDInesaxdYn46ZSLmVNKp&#10;PyOfkrDIeOWGLU0BiSZu+loxpT1SsIFg2cMUCm37YBzDIL/XbTSxjsk4SzyEWEdmDmE9/FnpSMll&#10;xHAQQSzzKXaDxhtKN2vhiRvBLE9jIJSqBLiX5Z0koFub7za8m41qAz6feJhiPQC7ZHrlGQZjjuIl&#10;psOr1usqgviqta49+mjSSR01iDuc494QQUoU+rE+Row9CCuA+HQ0/jfr4VVS7krr4dLRE1iJOu/i&#10;z8sIixFJKDH5iGg6YDtTNIvCZorMaM3STBAzg9FwzTLIVkIQ3byZpmTUUs4khj91hDDZJSwZBkrS&#10;A1ts3YGH6kehd7x36meVwK9UIOClsZGpRBbHWxeBQOmJ4lP5uqh2fo0K0D+tsmgvPcmlhsLvxnow&#10;Mk+IW5QqRzSeBGshW11rCjLHKPp8/+jZMHmO1lNh/mSaHUTuwTg7GE1Dy5kVldMoh3FwGCVj2+3F&#10;KcoiRnEOuMnBLDkMsxfz7Nk0HqToDAbiSgASKIMpQFgAk9eT8J2686Mtf7fFtlgnUR6jDyJcyjiu&#10;VgCkE+tBwH9kGETZJ37RKjICK8U/YYk+UqhpNp807Pjj3e4nm/Ut267C04KKALmAgj8jRqpgfKCv&#10;FRQ1S3iRocgtwB2maXowGHptgB+Au5S4iHKEk3+Jgl3SbIivE6dR9Z2D4+lAyoBxARhY5GKH9AO7&#10;CRprFdZ63UN5iE/NjnMJxcCrX2WgSZ071aC0cyZxejKO62sNaLCDKZI+8yOnMsUtoz6TeAuOAOpS&#10;QOsbzQf1aPzxFrB4ja74rLoYxRwvzekyBsItZNTDJTd2lUQ9W+TLD7Ri5g53lEA7oCNJnD18cXjr&#10;5o1W4KLKAMSd4tVLbODShMrF0ROFaZ5DVSskOX/aKLtB2eZkNEMPS7Zhr8EgYIcx6dtEnwEBcjKl&#10;SjRBGAegAgg0IYCXJi/LwZAICqMEsS7wZzCQwEo9qaIQPs9ld+KicID1QJQrUmBlyRlsVZTUetWg&#10;H84PRkN0tugg35cxZcPMK6KqhOiRj0HoEfRFonqsa0EOqhySSLosEQ3PMsW4yLKKibgshS5ZcUL3&#10;ASCpBE68oWU9Ohxgg93pNJC5gPXAYC+F6JL18N//M4Oa1IAs/ycSfOEGlg6QfH52B7oC1fdSY0Hk&#10;DF+sqaCwlcIt8K3v1O3rjWpd6LGZD6D1QKuL+ETdDob74ltYu1cK4uWFvvDhXhoyEppr8BBAboWT&#10;OoPB3Pe8bqsuda0s+ZNYpuEn+d+sh1dJuXPToYptMVyXjr9KdU1acQcIRTM1k1gN9H0MIRKQTWig&#10;RfvAVM6K/mZkQuBLqOGWRtCswdJeRYgsJjZ4VvCGH4hsKvl5NEsv5eyOBzohWCXilhAIg98sC4AX&#10;hJ3mcfHZwdH+dDZHd426D4Z5mv1moZbCkd/ifQvA4syev3yZLQ3ZlYv23PAuxx640V52HX5H1oOZ&#10;H5VElE7MXEh0iPvfBW2RfRzFX5z0juz6qVs5dbzDJD+MbcSH+2E0KYp+mh+GIP0MX4TJSV487w0P&#10;J9HeKH7Wnz8bxs8myXHmnGbeHKaDC3gcy22wKdEciIzO4bw66f3+jea9ircGLo6avxcmvRhUDeCN&#10;onhF/JnxB4k00cQEPA4ISl/IqnDHCLxGbEqZgn56OtysFD+5s/7jrdomIJOCxDReOJBzsBZA/8zU&#10;F+0GQNUCeGAxeSldEFO3mujq8ezwtNECig/MAMTxIugCSA6WH4waJM+gQFRYtxx7llaejJAjAS0k&#10;TVUuErS2xMLjCs+7dXfdt2uCAtGmca/aVvq5VqeolUwnSxopI/BwOIrACj7KnW9680FmTb1mitQ9&#10;GBRFxwqFgJ2EU2t0/F7b/9FO91oVFDeyiiTUaraEAbDIdMrJpf3WJTRoF1fgpbd9qZC8UhqIh1xE&#10;aYqyiP3B+Oh0fO/2Njg+wOiFjJcWCAvyVmjvXz9eFCwI37OYRDg3xA0WvYjQUgOxn0aAZGU8m83C&#10;yTyaB5jfGoCJKJDMAqBmAeKFVyGxTJEpotmEjYCscurVIBSBdrKwg8NslqDyk8gKLBt1N1SFlhJQ&#10;PA69YbFjGPHUT0QCUnn6LEX1XO9ao4Xpe9Y7RuJm226ipSyIXJMYITXGtMowEW8HKRcQ6yHRJtEH&#10;CbiKSiVba2k0sKGUSUQpVqwUX5eOngwUTp3AUmJmxHs6z794tndrY20XpDkUeACfSusweUJ9uf/9&#10;P/8zbWChTytpJXUFzasUeUZ4KUOkWdZqLMiQyXKTALRUZAo2gsOF4NmGn91o1oA5knJlFOS5pPkT&#10;Jk4J3ciN8wMq6XOvV62T1wvi5RX8asuX64HgISwYJq1AdeyMBlPMRa3dIPM73FIQVGhfGXnmSzfG&#10;4g5f/9erFvzVf/8u5z/33d9B5uKc6XDJ6AnVmrrztBVkU4oNIWa8GvPkn0aMyog2WZgmQLFwRATO&#10;L5YKZYwgHbmaCH3AG3MIIkSEEfAWtL/05pLpVJa93EnmoNInq1EOX+fWbiuvNU6j2bPRYJTk1UZQ&#10;JS6GpITi+cjWMaJVTJxy3lZxsF6/aC9dAcvb4dwByxL56tWz8hGXLLOzto5qPQiLA/eFC/0UOdbY&#10;caDU+1YTlQ5ohB0j+4A/cYCh24OgVi+AQbPd0PHG6FfioMLCm+WVqVWbOvWRVx/aIIIMMh/VuCRh&#10;YCde6eeJ4Hw8G95tOL93rb2DJkfI6Ab+iyR7Nk6mcV4FBxJkiWAUKOUpRJC2QDgE1iIKxYskzOJZ&#10;nEQRir6ybLZRKX5wvfXJerDpgEcJrDw4iuTNLGKXdEmMFcBgA/08pZNmyJiVlYDYoZcSKK69g+OT&#10;bbL+0e6EzEBOE/w5gN6IXyh0S1x5Reg53wyLIdgEGrBLOBaA4ZGOE8KuyNtVZztw2jSesaKusB40&#10;1i1lqoKuF6EN62E4T/bGsd2uo0rzcBqhWBSM2JgUH8wW9BRBsAjzOc+n0+te8rNbG/fRBVXENA1f&#10;2TESYyAcyPQ9lfAyedIkXnMpHGMVEXTxmIumw2WylEuLJFGW8+R44Af1GxuAkdiIPbAGhN4w7w23&#10;uIr1AL55uA3Uq1JZLWg/vBNUwsBqRLXqbqPS6TQAX4kH4/HJIJyjlJsXATuZh21Nw0o0PMwBLi/R&#10;XBJRF8VIukOsERwLQrMocyfg+QgLdIhowghg2k0FhL5FZ7+8+4xBwcxskXloGYPiH/Kmd2x3s9pA&#10;7mIaJ0/2Tp/0JidRivoxVBcji6eqmediJwX64pRHgqpURcrYm3jxbI8JuDl2gRxPmcgxpAh7zQzi&#10;VDC0Yzf1sfAz99fj0fNe/0c3b7QDrHYAjTECDLGdPRUW4j8urQd9QPPQpcOxZLCo/pQDxGzi2cA0&#10;IrEHMX7EWxcRi1ILtnaDk8JnSrpugppRdLWRiASroYXVSh1NWTRGi2gB59JQm7AdP9XiPonMyNV1&#10;Xl5ltsudnB0sXykHbnFSig7sL8YU6eyyZd9pb4T6nMpaEzeIlQP/g8x2ZWX2JUO/dIerbC299/K1&#10;MEnPi/Zzq02/JAN/4aXn078sn3v5QFF7y1++xHo49105+myklkf+sqtd1IuXCpFzd4+8rM6LoT6W&#10;CePNKmqhfIsLIdJMog76uBKn4w6SfcTVwcIzFr2z+4WHijx9F3gzPaHQewlaAAlL9xnKQnLWYLGe&#10;g/of6gB9YGq5u9FBrr5xnKcPX+xB4HfhbopjQWfNTILZCoZk7syLODdNZ0gOnbtvaz0sTIdL5r00&#10;9y/906ofXrZgXl5mcoTC8AVZZqwH1WnsEGijzm1qO4ezZBBVEQtm6FE76SDgG6PSzAlcsARykyPI&#10;g0AAcCaohoiQobd95pItEK5gophRpY4ACQGFeE7eJ+DI3OTvvbv5TmA1UVkDH8yrjBz3+TCKM8+D&#10;nCfxDnQKTTudHPxEkIDwyTAFzxQwCgDAAXiLnqD312o/3G7suEU9Q2crABXgnUNIol4P94yYuYUH&#10;wRmQqhCvnP8hKSUMFJiz6MrI2h3v6PCkHXhexYcLBKmNNEQFJYbwQ2HvMCaApYZ0dTIofFgPvSgK&#10;WjVaskBuwtSQikSwPjQDa7vmdiSgYOAFZaj3nHDgqtZ0kdGAKgXJFnU0T56No7lbfzEMi2qAvh5E&#10;mbIWFYG3HPSaU2jLWQS06U/AgwIwJy/Nt86vCHjVqnpO2VWMqDGwUd7W+XW0iohb5ZjFXli6AHNP&#10;SFtMsuLJ4ckG+zoEMHcQd5QKUmPZrGg9cAVxwWBQGA6gg0vS9MzJItiFcOMheABi2ek27m2ubdUC&#10;gFij6QxG5ka73gDmDVSkiEujxkf51KEFuNKo4aRcQP1lvJhRRQoCdOBhjEbfU1Q2BgHiZ+KcLFJA&#10;SxKackuliIw+mljOoINQP4z7kWJQxDy61Uqj20nWO1M/P0kQnxswnRGHPlJiWITqyaokFPlH0n2y&#10;rYADzZrl1vF4djRBBmSO+iOQW2BpqtZWlIRqzGXNyLlQwcuSCHZ483I3CYsvZuNJFP745g58Lywc&#10;1EsKQVVZWikP5f7xP/szslXIm2tHQA9qw8gIGUmtHpe+eTFBQgi4TR7HYHAkJSx4Se7DigRm5tO2&#10;nWw166zZ5fmIfYdPz43NOhkyzGAzEEtiAtIlKx3TQqVBQkyK9PWSxS0xN6ncLims1I5YOIZkCCj5&#10;aCQJVOL1JTJiAHr8uji7gsrDtaBJBml8NJ9019rAwtRgPWB+EDkCVZuMOb9YJmk0ILbQZMaiukJs&#10;c+BwX0LmyUESvKjG7mUGJTgsGDUTcFucrzQ0xC47uwuT8SoTXBrTZ15WnlKtMmpeFVQv351WpJbm&#10;qIoWWUYG7EIGBq0vN2+MDydW7658a2Vr+eYy0jDjS1ag/vuCqWemTC0CuXa54NRAKK33hSUvH5tn&#10;NgpZZp7LylxAYpWqq8t3OUiLT7j3xU2UkBlT5wg9eGCj4UyTxTaouEG9OpynT5/tgc93t9UAiRCq&#10;BTiignag/QuxAUHNdKq0aGTI04RMpFsmBwkNuETjClDg5RE4NxoLe+7SFbR88LJJ8SpJ/fqzmUuo&#10;obY80goUPZMu4o7psuDOlwg61Bg+hn8gY4CIqyDOraPh5CBCgAEqknoXlhnrMhNAEcFyA2Af8kME&#10;CdAPJHsydj9HBX4a/guzLkDOWQJHmAmwUMMCCJFsCCff22r83rV6J4sCrfJG84jCnSCiAEQZRjsB&#10;HhEgygBl+ogPNOgjJrELf/KkMo/f95oNF7wfCFnkzcL+eKf1oOm0QTxoIcrAYh6wlyLUT4UkxTmw&#10;AwjQowxlsSMLJoDCRCUPmQszxLdz0FKh2fdouLa5poTJRNvoiqTGMCYufKm5gz5V8wkAoq5X9Tyg&#10;OSBhsBISBDzcOE/G281qF8hcBZjJhoecF9dXpZP4iUZFEGSDbrRIyTEcQiCxi3qgryfx5/14aAUR&#10;Injg5kJxa5SjZdgoLUaOk6LUYp7VpuOP2pU/2G1uuRgeUTnS6kwygER7idVu1KL4rzIpupkubuDL&#10;tvCV2TojJJf2/qVROmEpxQ5CT6xw//h4d7NTB2wSxploNdXWKh71Ls+9LmwECYfTq6WvLAJGctH4&#10;TcD69F0dB9wu6J1xq129v9Z4v1P7qFv9sFu5XXe20Y9tEh4fnUzDMMfIgTvDc1gAzLod7j+EDAjP&#10;KRJYubQeQekJMuzURnv6GYxi36uh0oPbBJQ15FTFtGJyRembwCdnQuQWWbC0lwpuExYgNowIDZQS&#10;XWs13llr36jVEP8+PO0B7OnVm7UKlCeXGm4GBiKui8U/Q1vaWfHNIPt6FH85iR+GGRrcv4jt/dDd&#10;n1ovZuFpghayFTTCLfU5i1SV6hn2MRhUOchYYnHk+hVMxNi2esj1Dca3NzfRFxt7F/ALoyok4aCT&#10;6P7xP/+zhY9ZCiZikMTMMMJcFp544KqlqfZ0+hQecCbdCeTQuRbPMcVthbPdirPdqGkGmZuN0TGJ&#10;DZXNatktV6JEkrqRSJMoNlZ8UsyIhpXVLGvJRIvlTJpnEtV4drPGYC/1y5lmPxOXcrDMoGFLwejF&#10;sARda388aHdaDe55wGdKUJQeu3iVVhw/UkNucepLxf/ZhxrzlXHEMjG2mdli8hj6sKIMLzvp4iYk&#10;VCtpL02His5cmCBm0ESXqrVbmgYqrhQJy78orkeav50pZ+N9nJXa6MxrfuEs4qOrYDEAMvMLcWF+&#10;XWi7cztc78hMnx6rxlP5XkypmgfGbl7+fbHwyqCVOc2yVjT75UxJ4kS6DhXIzHAyYhUsxAMejtIB&#10;6xCitu05lVrjeDQ7GCbjpDpD1ZZTDOy8j2w5+XWoJ2E2EPskWTosFMCpIJlIjinmE5lyyWDBzLZp&#10;K7u0Nl6l+C9dPouDlwfzW53hFatS7ajSYrjkIGOIidDTwiizlCRghKeWEoCi2O+NDpJKRJwi2XSU&#10;ZxKU/vgvetKBtkECfBCOGGsaE/DuQEZAcwT+fRqzuIJGNdEoDAoVqPSeNZL5z25vvFMDy1zGQgKJ&#10;CNDzr/hH6A4FD6Ram0UJqISrTTS2tNJpYmVhb3jQsNI/vLHxD7aCcBYfWdPZeHq71f5op7rt5XV2&#10;4QYVMiQcenHQk2NFL/pdYKezOxOpirAWEE8Wk1h6ItPKYfxaUr7e3qC3tb2FXyH3KeRM2aOIJU2a&#10;ocOnA/KraIKMBuo8oWfEwiaLIokLUj+dv9NubYBQgp6/Dqga4RwFFZ+6sXlFblbj/JBvldlsd+zZ&#10;n03ir8dZ7ALvi8xJEVsZKLFxozHos4EEnOdW/+RB3fk7tzr36jYcR6LDKfK4vJfMabEeNOsiG0wX&#10;Vbkmzi+IVy05860L7sG57+th59A8egyGQRiZ7EkUDSfj7bVurQI2T4aCjOzn2PIfOt6XnvnsQxpy&#10;glsQSVv+xG/aJJJ1y/gzSjUrVlqz0o6V7bj2dc/dsV0UiaKBaiCEZNjmaRyPxyEgVH6AyaQhgEUo&#10;xDNM+hBdg0Q8Zhy1GKDAz30cCamABQ6li5d4e4yL6fjSS2cXCdFXIuXxgIqE4FSzVRw9P4RbAItZ&#10;s4q1zEIB4Faz0VzrgsT68WlvjD8HXi/JDsN0WGR702iIDuZx8WhgvYicZ5F94ga9SnXsVadudWb7&#10;k5ytT3pZ2g9R50z+FEJ7zNBgLpS2SuMFMFBhQVciWCSwlnLr4Plet9XpYCZk1Jg7MXrEjKj7J3/6&#10;84VIOpMjfEZ9yUoqfy7Pma4y+auGvlQJSbaCxdXCwgGq+mj+fqu+VQ04RhKeJDhaIi6i+2m/IyOI&#10;ZKfkUzWEZ5YysaxL5R+0luC6KApfLGgtZTE4YllRakrg9AhHwspevGH70+jmt2T5yBJk3t3wg9Eq&#10;hSNVVDxQPkAiXWs1heQL40COL91V5dvkvc1oLFbyq/bcSytdda++tT2IDJwIDHUI8E/FB4kMWYo4&#10;meOM/mTmleaXkSwGcMJgLt6ALuMnx4shO1P8W5oZxuSQi2qqVjhbYyfOHPh0bElgAjfsI4xWRQVK&#10;mMgbzVIZsSB0qF9+qxBYWDwXBc2loudszM6dzoiyC2Li3BJcfGtxMy+fp1zBZxKx/PvycQszhE+G&#10;Mavm844VdtA2o9Z4NEt/0Z//ZeT+25PJvz85/S9H+8+nQwhoIPw8UJOSpg6upXQpsgDipksqAWJo&#10;ShMolv25AEicl8ir/PttGAoXriMDQJV8tsMvTKo4etzgGiktjXj5jNYD0fBgt82Lg+HkOPGhLpnS&#10;kBOSfZegxgrMBxhmkj5ikx2E7qXLFcqxYHhJRQzB3FzypKWGCEHOOg69yeRGPfjZXZYJ+Iinwh+j&#10;8MXe9vwqK24H03ji+1G13iqyegUcD/kUCYs062bpH+6u/93t+k3QZg9HL4Z9J4p+cnfnnbYDicyc&#10;BcwdF4ZOwO4ptH2w3lmtP/OyELQPFTGJJN+N0g7cLDMjbDFlAStxCqDdbL61uU52MgXrLoSmWVDc&#10;wChDfTgeH05GCLwUFXTWgHfJ8mPsNbRWaMTp99ca2wrQ0Fgq8Qfc+3Q+mU2ggDJmCa0wjjRuW4BB&#10;/HFkW7/qx6hYsaDTcApEcAF3wMDhJ0kvYeT2NvL5T262P9ysNhGxQNCZISMJLZ9N8rJ/craRXiPG&#10;3sx6uNRcMNqlXJVYZ1DAMXiiomgym62vddA1FP6bWF4iBDTFQvmygvVglraKSqOnZNG+5IhosEj9&#10;YomgiysFrJtnt+rOtY3q9fXaeq2CviVIAoXjSTzD4mEcjfBLRPkZxzZCj18WCCMiS4P5hE19K37N&#10;JxmJkqpzt0jKXue7NNBKxWI8GjFVEWErHHTPkqoCQSxACSGe0W4eJfPPegdfT0a/PNj7Yu/F/nD8&#10;5HDwcH/09d78ycl8AhCG54WweKQVOMdNzC2sLZjMc5QczeMoQrQNvXDtFqA8CHNgoeOefR4goBLw&#10;ZfmookIYNXGdw/1TAMm3Wg0uMqhUjBbNH71njhetB1W6+qY6FTPozHpYHvByso2VKSKe4ydBeP1F&#10;hSchk6zYzIJw/slau4sJgkYTTCqicJJW4FLQYWU1HpEx4v+KipdNLXk5SV9IOE0EGCQMLD0TNxfe&#10;DXWgJaC8eJkMwEufLJQ2DxeXmwknMWY5ADg3WDtYbZwke3t7d69fD9AFgy0WRMu/9FI1/tLLxEbO&#10;K7vzItscxhsw/LF6qoXk0S9oaKM0HcSA0CuqiVEGG7CGJavAwKfkC+j2ak5JPSdNIVBmL2wWWbiS&#10;HZFfeGY1/qSGkdEsOZuibGTDLha6iWEYH1SnenGzZmMuVtLFkbjUnlhYruekCZ9Vrdfv9nqjM8B/&#10;xtqF8vAb9WqnVa+xdD+p1zEAEfKh/Um4P81HftMPgrrr1OD20o4tIjIHQFhoVEfwPSKVBBf3nR7k&#10;jZ7iyoGTZaJz/JKXYGZcVx2FkKxGhYfjQykL09UjjcOkeLM/T/ZDUPhxHCSwAxtM/Dxw3Ri7WLFo&#10;AjwhJRMEK3iOoFRZKcdqPKhoxQWESTEaNcPp966tvbdegd+MNxn+YdZ6YEzgvkBsME6K/UmY1Sob&#10;aD/oFugzhMxzPZz8w3vbP9tq7ED3o8N33XFr/p219sfb9XU0GQLlFFiHUWjnVPu5/TwtHkfzJ8n0&#10;cTr6etp/NBj04nCCWAa443BvEiWkC0sGCBuN2caO9c2L/U6ttgXgJLsDMvBED0BUSDnDvD0cP4wB&#10;BJlbFQRFXFyRgASuBziiSSVJ312vb1BGgkVZ+oeZaCltJxEFxnQw80JfjoMvU8Eg+V6S/+XxfIha&#10;Ii+ooAREujFQlCG+m2T1LN/17R/utD7aAM124aUAtrLrHGPUVI9vbsi+mfWgC3F5Oy/Uz2KNYghx&#10;i9AAvdF0Mpmgf0fTg9Up864HiaIvU9kXnIrVBMW5+xdlJ6uf61mvxBgbRhsdzNCQvetZ23X3eqe6&#10;3UIT3jyazWdo2oYqG/B9oWs4MQDUc0Tfy7mwisMiQUhojlwXfArbabgoOqXVwE1CziW5lCwZjRML&#10;pkj0qIlnS2k5+UuR04euw5viGjIEp9pot9qNxnq99k537fubW9c3tqzO9mnsoSh6UlSYN6ygwRVZ&#10;TfVpmJcnAAlFG3gkf57Eo9k8ScGP5bZQTyZuPrZnhAoO3CsWswdaCy51fDicx8dHvZ217karxhJT&#10;1eksU1qyHv7Jv/j5RTGzsB602kDfHNpSZRhTo/zmIhevk0CFK7QZyF02k+TjtWYDXyfzLMwumMEC&#10;cpP1wIp+DiF9ZBbgkSROOipiB2LJA9XGGhJVpQLJ0L7qxkqhzpP55tnFBFrIae7WMjXPyVroOvPw&#10;Ug+Cbp+S2eeOEsuETrdTCZ6/2N/odOo+Y47gTUWAUwXqYiQuLN6Fin29yNbzaIhT0u5nb5UaJvOs&#10;ny/WmDyjvs8+xZ0jNC6eiiB6NIjAFWOWo0Zz8EAoNJdkkAmtKtZGr6ymA95SW8wmsXR6NBsq/o4w&#10;PypkS1C+Bp2m7oDgT3RTG3NKn47TcVFbflsV+FdnPeCBmL7AY6NQaLfq3m1X7rf9+53g3bXWO+uw&#10;hDtfH+ffDDO/5W9XvXVGgbg4MET4DfpQ4AJs4orR0GYu50bjUlzCa8bn2w7dlYZDeYA2AtANpfdo&#10;7lRXhVifqm+Y/dcdJYEICjw8BYELsi0mqfV0moNUh/+i1CAkAKOCaqYYhGuQZ6TfyeAjw75KSZ8k&#10;0AjE3FMb+g8VYghNIE08n0TzybSVhd9br398q7MJAErGMDJvE/4ctiQjgYBH2DAg0DdyOAsj1FU4&#10;gEhGm1X7j240ftyt7sBQiGnQ1Rt+p12706pto2khmgVIoDEpvH6S//ro9FdHvV/3+/tWPKraUQC1&#10;m8KDH07HURyh1AbagX4M4Oc25Skwlb3Mevpi/93ru11gGQQqoSFUMaYMmE2HUIIJ3ighxSToUAVF&#10;yrAeQi6UYrl1fS2oM2vCmIOpT9EwoOxTIvw4wCojNZXHa0j7KDYgeDhL0cd8juJWr1KrYDDoNkZF&#10;XkWDjTS95rk/2Kx+uB5seHkVgByyFchMMgKhJR4Xd+dKS+bNrIfl2MPyGZZ/V64OBGkOTvvI0e9u&#10;rCO6h4FCWNrcq5E1omkv3P+KG+Slw9TBOhOrVODUCbKLkWUCM3qlyBCvaqGTTuBut2qtZg3pstk0&#10;ns5Cyb85SEuRQYyhCJZzwh0F7xhAuXDc0fU9m6eV3IODAbZ2zC38POH4pMVhbE7dexpwF+nOdS7Q&#10;VqycuVOEFKhc/1VwQiQZAgYbteq2X79h126jZazvfx3bLyZ5FtQTLwBHO8hOaPvoqcpyJPyKnEUs&#10;vejQhhi5uTCK0BgG5aBI2RKzBccdow3nXgqwcZ9AXz55cTA47X3wzh1UouEIbjxZQibJJXqUuAdt&#10;uv3SvF6IPfDpRM4wPrAIVCxkDWeCf9ZTgYgVAiSKMuAe1n3nQYvUO7TM+GDi6oj0kQo6TUTB70fk&#10;0B4V9mlsHcfFSVIcpwUazg6SYpJraTVVPewJpCTxBhIaSUQIeUTl6LFIAJ9hUIOXpPWg206i8NI1&#10;WCL5/MWkA3DDIFMp6T8l/EAqD8cBZvv4+HR9Y4M1pExZn203I2x1r8m6PrNLrtqSS2u13ME6zYv3&#10;mRqmJUGTqow1LOD9spm43pj5YRQM903jwNgH/B2JfJYY6IesWcJy0AGSrJr+oi4nftHCYQYxMg+C&#10;FQk+VrHzTYY1E1ctv6r2TWnKlEEQve0z5KyYQRfE0aU7/K9h7IEJQEw5FiZWVmJVogItPTd8Z6uw&#10;b7ke31jPlUZ/lJxOh921+h2kSGGRQw0wSQtQnriSQqfI8VeJcNXaOLcBzw3eisJxJQ3w0kHcJmVc&#10;Ssun5UbM8jb2BF3kJUtWLFTKgByUyHSreBish4dTsOqSNppSS3Qhk5ToRz2PEU9Afb0fTlBDOUtT&#10;EO0kSYR2RXmOiI7XaTmNOpCqRRjOR6Memj59uNX8ew+2rtddZAdQ9M+O14BAEVTBVKZgpyz0w11v&#10;VtAps4evARMWzx7U3J9t1NYgrGPU4/NZItBLemkTBvEo4qxWXNgZx1H65cHpyTi6vr3z4xubP+50&#10;Pq62HgSt3UZns9lBafl8NusdnyDqXKtVsYdYloNSDiBDJxGy4O9fWxf2Qy4Q2UJirS9pNCx9uNEg&#10;JTwexRNks5BJBlu11EUCw29XfcAuYFsMptYwy/t5OsyAlkdmxCRjxc+U9IKJ+EjqnP+gNYa49POo&#10;+PVJuA8hhV5cDimXiZUv0OGJHMPNNH3Q8D9e8zYBx0uB26RLT0NfECUGj7aap35xOX1362H5nMtn&#10;I+wMZahJenh43Gk2t7ptzrthw+C6NKQG6j+9DetB5CiXNZWiqPQlZ0oFLCcXCgL+AGCUKMVcq/ob&#10;XXCJOPPxCBWM2OkSldbusaQ3Fa59GIXQIaAPQYVHHmGa4DUHQPVSKyMMgIYponToQZZhJxPKW340&#10;4wpK3R/ibAQ2SrkkwFlI6KCSB3cI9pRfToDV81PPxRIK0d9rgqQZU1jkpmD1E3w+ZkoQ3We+EFsL&#10;bJuuPUrj/gwoT+ByEEFhcBrsKVg9IRaYZcHqffj04Ojg8NrW5t1rG1JuRlwz0Zxq0cp/aD2gQzeW&#10;XinEyzBDiXtYZnd42X9XS0JsJhJsmX+SyZ5JGp4d1kOSJDuN4E5d44ACgWX1i+oZrg2JzICt1jpK&#10;0udhvjfJnwxDwJWfTubPJ9GzUXQwiU/m6Sgp8FTY+UJXL+622OQUZKoG5YG07pUJPhaNypoTtcZf&#10;iAuUsGCp9WV9wAgxZQ8U/xCFUjMQ1KrfPHlerdXA2wbS8xJsKoJCYhxm+ZYqoUzIraAi1CgUbWIy&#10;pgvrY2FEcBmrqpcn0AyCXFbEptk8sgJZpiXoDk33sK8xTCjU0UUF3xChaCJwalk9q+jbRc8uTqz8&#10;2Mr34vRFku6n2fMkQwH9XpYdgNIns04y+ySzhrkFgvc586kahsa4M7isWV6puuZ/1ZDkWJw9gvGZ&#10;NBK4CqvEX4XDfYWSxYinQPMX2GUkChMOAg4/MQ2pVZlbTdfu1OzJdPL45AUQO99rNdCxkAuRaGjk&#10;EGWVUK0SV8eFrzN71eviUKxUOnHVaRd/X+xWo+3EE1DDRtvbqi5cbCW5axEMEirUJBd3sUa0GC5n&#10;LlcQ4BYoob6eogINhEsiMwy2nDZuMR9u+dmterrtRdf8dNNNd/3sup/uOsmdmvXBevX7m+6Hbeu9&#10;ln2nhRhP/ffvrv90t7EJzieiwbMKul3gRhGfR6hVMWiYFcwJexZbIAVoNyotJ9m0kmA+6x2dbLaa&#10;XXwHiQ3PmQX20wxEVYOD2eg4DcHh8aw/2DsdhvP0e/fu3OvUrrnueup0Y2eN/btRYOF0fJywMY9C&#10;CGLgMeGxoAk41sBgnhz3xxut5o0G6hk0K6NK2EiExRRj36L8t58Wzyb5KK9ExHX46K0EH5UZWh81&#10;pek4Tk7G0yMwaA2nh+PkNMzB3YALYfMqX4BoByw/to0jGJ7j7SKM0M+tL/rxN6P5GJ/AemC7Z3iU&#10;AIsAWernSdQOow/WqrerTi2BwQJPmqVqaCwCfUZaTmlbu7pZsOLier11+6q6jHPWA6TW05PRZDS4&#10;e22zWa8JPYbo9HL7qLC5aDqseJOLZb84fhHPlWiAlvKJCa3Kqgx14/rMrvF+XJRpbDa92xvN7VbQ&#10;BEQmTedJBrc+xmArCo9hNwSFELCG6+XNsmwUJzOsEdkZcPBR0kA2EW43Tq7y1kq4Sp9UtRXiGAQl&#10;AMJCqk2MIIQRroOm6+gFih6knn0Q539xMHgO68TzcXWo0VoTmQc/ixMU7aLcCVFzdFlBsI98U9jp&#10;ro3+tLM4RZsYsFug2jeEFWs7iGC0iQ6l3TCDjhjPHr84fPb0OSrVP/ngvRqeWQxlFLUCcUCRIOhh&#10;HUz7/3wsFBhlOME8g5Bo4ne6TvJE2h9r2WYlRFjLB0rEMPM/DIEQGwIYFKyHwWD445trf9BgjbW0&#10;SZU8hYgiuMdAJk+BMMqtvVGIVuKjDK2RUcpMS59BHjJuZ4BdoQzXiRPUfW01qzdrxfWq1an6EBww&#10;hUDFgpkgp4uJv5rtnCEIymCdfmpQnfhNqS6wQMjygBnRijGFvkBZuijLwTZH6sR6cnT64vi0Ug3u&#10;7ezcYINzCk0m4WAeSYmXrunysgpHvyKhqLEHgkJEUvNofiQiXKUyU5f8lWQnLAOksBbDgTR2yHKq&#10;f28uyla2qNshCA22EmrOwZiJzjgJ0r9ZHjEaxUeHs7LnZPBLZNSZA8MBpN5Dw1tFuaqXg8J4ENUR&#10;IQZiR7vlOWgrsOYWGxVnM/BaDkKgzF3QfBbaEmLtYU/wixoB1EwHUZVyNlxMGl2ZCTC26pVi6+3q&#10;y9XFyvKRWOkRGCCsMACGtkBXeU8XJEYGVgIK7mDCRl7x9Tz6fz87fHow/B8//N6HAFhiRHwEpyPG&#10;HoifguwImMtX6+GKpWEM8XM3/G0THMtfPyfQyzIr4ygjZiB1lypVqJpEYspUSrjkzMGjGchwnWBh&#10;+DJZLITjEQZHNF68xm+myf/9xBqgvI1NergEsHyxyxCLiPtHv3d348MtH+jBdba8oH1PiaypMLkB&#10;ESwLI7S0t7jHKYQ0VyzrFwdRNol7gEvAnAO/UA55igTji1ny6NnR7Ub1x9ubjVmY1ipfxNP/PJ8g&#10;FQ216aK8M4ybjn+zvXGt1WkhdY3AOAszTQgbtwNQpUYaZkV2PBwOR+M4QgO1Oqo8+mMsCfd7d67t&#10;BiCXLJ2ApVvWMeOoAgmfuf9mb/arfuh0OzN0CAMaDWYIAhieNQPywkMT5ASZFEb2SCWdemnSsO3N&#10;WrBd9252K3D3Oj5QmSmKP8DfIOBKJHAqY9f6am79u2f9Fxn6iSCv1kDZCEYUy7JI0iHGZDJ437P/&#10;0b31D2puECNBj/UK9kboKKoAaEC2Olr2AssV81sLbl2+BS/aExievm3/q198hi4Bn7x7j1B6zI6C&#10;jWWQjedkBMpLp11daLz0mJT8JTRMEsDSKFOuJftVHF4NHApKUnpzyzEozUFYyz2J82/60VeDvF/4&#10;UQUoKRwMunVUACDQYMAs3BzpvOWkN5vV263add/ZRatVqlKcF+cUCgLmirmxxPOV3Ud0scCmWLPF&#10;hYlUSoTdCqQjmvshPGBZX8/mXxyNpkV9Wvhz4CVJg0BT04P8H43iWYg8FcDuXtAA0BP+fA3pEwZD&#10;GdvKrQiWTy0N17P0/UbjhxuNNdceWsXXJ8fPnu2Bjf3G9vaNnfVuwNgKlg6CbWCkgAPJ1aOYHHkh&#10;9vDzhU1wZkaoDVQ6TAaJp1O49GK/GHlRpcm6JIwEkFRGIKwQbW/C8M52bcNFA2VgrqXHBm04HICc&#10;AduX7Uf5w1H8cDI9iO2Z35w6Pvrz4h0TvoE2h24MWmHEZDJ7mhbDMJlPJ0k4w+wEAbI2Qg2LwLvg&#10;lA1hp8QBMPISM+blpLEH/w1lRx5DRqVNnJ8YZ0ZCEdCQmAbT1AZ+W6vXIEdO+oPT4QCl3hUsDrpZ&#10;DEoZU1jlnbpsZs2t4GAyP2J80dL20PgJFblJu0jInH3y2BmS/LvkVxfolnaXj0GFm9sjwL6i/NE8&#10;ezwKHw7mj0bzR+PoyTjGz8ejCI0D9mbpPsI5YYYms+gthEJkYLSnSYEexzG4erDiCw+g7RTrjbXu&#10;1XlRIQkgqNPiYhjl43nWH4fApUUpfBekirD4iEpBEpXGgsBQNPAkFrMESiSopbbY2dPp4Og6ufD6&#10;HYuty4XZy59yW0usTjiLSfWBSiaUENr2lNhkJBCFhtCqYK1Wj3vTcDrf3ob5INWfInoEq8T8kSlP&#10;KZ2nVa5+5TErjtilhzG5KetcjAnxtITSk56CsfsWc6RGrZh9xr6VWB9fQjlP7DUB4TRyPQeu8K8m&#10;+Uz613ARGBqQrIqu6DXng83adc/atJM2cSGolUT8Nq+ilxZ4cjQPiTyvyUmytym9dBEqakcQaEGJ&#10;qmk8RU1J/SMMNtS2pWkdcR7H7QOaMJ1sVqpb6LJe8Z7n0Wen/WbQ+NHG1seNtQed9fsbW7fXN9br&#10;deSqER5FWoQ0pnwGVIZD1oJ+ChMv1U6uE1SDWq1eCSpIsUzHU5zx5vbaBj7QmLNa3cuesM4yx6p4&#10;Nk3+v4+OX6AEol4DhzU7caD1FqwPfJclc1QMCGAgmzyXxmAA6Ec2eoeCXjNDDeo0SsA5hJSEOhTC&#10;oQo7yR3Z1uOp9dUwHGIgkCQCNl8AYWyCkOTxbBqk8x/d3LjXroC4EOYsM8kUeCiZkj4wkre49LXi&#10;orpycX6rA5YvCiU5zO2vnz5/78E7dZBkSNcQeX4hLtY0zuLsqwjay27l/GMaw5HiTJwrnVe+F66n&#10;BH5ZASfyDpFeLLkETVWrWMMEqXqHvenByRR4XhfzhaZrGaZT+KKJXbAQwEwqkNhFnGSod0jjrBPQ&#10;KGKEyWxG3UpGj0hLFmlaS0Qj8Wbkw3XZ1JvlhphW6i/raJw87E+mpAeRtJ4ANjFO4GOt5Ukzz9dQ&#10;o4GAAjCS8Tzx8xBiPsvR7hzIb9i+YKMgpX9uhQL2gR07TbJv9o+eHx2ixfT379+7udFusCWtqSoS&#10;dj3jFSxbBsA9/FzrIxb2IDMuJiVhxMfZrJ23HshLJoXQhFCxhIXfwLwTP42UD60H4J9dq67RT9rs&#10;4kb7sHSsJ9Piq0H0cBKeFs7crwEyKn4/a1qkapD+uXCCslWSdChB2UmCrAwyhUPLmziQWQyzH0cZ&#10;eiMOCr6HNoryi1FiIeMIfg9oXAVDcJsZs0HkkJgX8J0JRJLchZbMgGuLuRXcRpauNZsbm+vT+fT5&#10;8xeOBy50cBbLdsaRxmAoowCysFcMqZXWgxHF8h/egJaZKDXTHE3fAe9CGTE449BqPQONFeI09rCw&#10;eqkFwP/zwfzxYPbVLHk4S/Zm8UmSD0Cz7fgj1xs6eLtTrzLzK9NKQGiVhfQLBGYArj6sNhhy0H4C&#10;uJTieqmlE8NOAtIcKDhFWG4wWfxxkh1NZ4fTWT+zIqgC2q98Ca6Ei0bIfHUcMAASaNRFshR7+FYy&#10;5a/+YAa0GIkRDDtVJ0v8CsCh5gCWEgosKXSMVa3qj+fOZy8erm11u+jkIuX4gp7hIpK+wKp/y59v&#10;49lWFPQXD6Nxrz6+2g6y14jQljs0q9ccojdaSmx1/nRWuUQ0myZ7hlBKWg8AW306TGE90PIVASxI&#10;aoJu0J/idruyYWetAk42KsaU76c0RYwGFq9LJLVYMwRdSwxXdbLYEfLrQsJLsBck1IgTIRpWhVB9&#10;Mh1+/fzRJ7dudgMPrTR+HaLc3b9fbd7NvM7caiSgPUA4SOPSZC+X9mlS8sA3SOvIBca4Irv58Xrg&#10;lmgHwVarubXW3V1vtWtA0YEV06BGTfyhnF9d9vQCCgtdJx6N49M4QoIZBkmA2AUsFU3qaHCbYRNS&#10;R8EWJ9IKigh8wD6YGzywFAMByvYZIMSWPlpacAZmzOMUpkP6ZJZCVJL6h1FeTiStBxTkDXrv7zQ/&#10;vt5c96Rphw6zVAuKH8XAjQ7oxdeKi+ptrN+zcyxfFKJvWNiP9w/u37reQHsQaY7FsFcJeNeZNxvq&#10;7VgPagJqHEmWV7m2zC2aKLkxoTUiJ4SrMAa0Po/NKVDcw4YXwxkSBijgrqL/q/hKWEXAQJEFAGRT&#10;iDDAZ4uy6SwZT+aYaHT7xIqF1qf1J60i1HpXJamUBsyFmkIlfk4uO3CjWvY0Kh4dzp+hUSgQPkkR&#10;ARcoNitiA0EWr9sF1sCPblcf7FQ3GvV0PhlGowjF1DgvUJyZC54TdLJHJJuhDwCEQBcxnj7cB0Hl&#10;+KN373x4a6fpeQ2LjQMJlDe+romJixWnW5EvWg9cVmUITvdyLok0I0KWnMZz3iPumLwbjIIKcMcI&#10;Je5L+OgpENTz+fVW/a5v1yVIjkFB57kp6rAzGNH518ME7fUGhRd6tRSVpkJuKNgC7nCyrgKqDZOB&#10;8RLqdwjkKKgMgupBbr2Is2dh9niWfjUOf9XrfTaZ/mY6/9Vk9ul4/svh/Nk4PhrHL2b54TTfn+VQ&#10;t8dhNgKoBLVgeQEoAExCagPgmCDe4MJgURAsRwpjaFQs3BqQn8xWONsb626jvn9yPJ2H6LaHCv8U&#10;Zhs9bxVsGn6g3FjJepDYpvluuQdksFk5g9tg4BS1YbnVy4EFKZ7Ps6cjvMFKmz0dp09H6ZNR/HyK&#10;6rgcomRgo1mAj8r1BBQfbiW0PLQ0RIIVlgdxYwjhQD0QMkOTRzaKWJCCaFNXrgwLS19aSDQRpDga&#10;pgy+O0PUx/Vmvgej5BRwaGRnoxTgW4Sjia2XZ+bSV+CYDoSJMasFf7mkeL0M+isRZC/dKsYFSUem&#10;jc3wEAfFQAL8VROsghkFcClAa7Ht/8Xxs6TqXet0NiHHYzv3gT6BtqNjSCWpUJCr5J3GZs69ZIQv&#10;+XAVIX5uGPUsvB958XdEUSRKr2zzOn8MTNJE1kCS3Dd+MbUWvBtjPYiY0B98ShQCZMVfjuI5C3fI&#10;wc8lhG+SDsOGFNhpVFC6Uoe8RL2bU2Xva8X2ylsrfgjfQYgUFa/Sokiye7xLefP21G82aRUzntow&#10;p4VRnmTWQQy5Gt5Z2+gNwy8Pesd2fm99/R3XD5BOIdUDgxu4W6hVxDwAjZcicmbiQJiN0BqXtPQ0&#10;lDQOs3JslwXKOCAd0RNcSAtpEjIlqoWVeInFo6vfmBE0mny/st5ptVs1nBBFJGChCFAZATcUCgPm&#10;mvRICHIA1oQohCqdw4WgFjDzvD+wB86mUZwi/U/Yh/aLzr3n0+Lz0/AAFMpOUCNxIKwHqcJEeHYa&#10;rsfTf/jB9Z0qe0OAXAt+k1AisSpG+shhJUpzb8qush6/XFyrrKi3fszyEsUinDrAmYZBnm+369h9&#10;DPKyU7RmD3SpvVXrYTFfcm71evAWqKbxuc3iM+kEI+hV1HNUQT3iOK26u9GqYu0OJmPAWUgDQY8M&#10;GGpBq2IvkLkUjifCvd44gR8I7xdQPyTK2YYeqXmpiTNtnNVnhpTBZgFCQrKFXGukoUMg2rFHmf1l&#10;L/tiGB3m7hS42MxFhTFAuERAokIkCT/eaf5gy9117U3PvtN1r3XrWISzKCrQQbhwwKiNRoAeCCtx&#10;FeiyzDodTnvzORIbH79/4956E6BjtHkDBTsSi9il9BMMvlDHR0APpTRz/7H02DS6QH+h5C93hxlS&#10;Y16cE4LlH00DETEehJqB0VHKqCiKdirB/YpTE4mF0mf4KCcpsxWPx+FhnE+h+ZwKqqtkfci9SiiA&#10;CTvE07XwS0P7AuCTNCVoPTEzgDa4EVKZsN6rrcyvp14t9KozJ5g7KH51RrbbB61sYSFufxTHB2G0&#10;z47A8eE8OUJ34Dg9jUG/laEdaixPi9tGDTfFC3zLiIX7kHzMieLqCITW64PRaDwer7VaZLynaDPJ&#10;WBkEdY2uUhGUMjS0dPzN0Sp9IJMgz7CF4mKAfMQYnKP5w178tBceTONegrAKBLSDIvUBuMMsDyme&#10;EBQEoMjTkK6kkoFvF6km1d9SEcqLMLss+SqRb0oXpszxNBAXATvcFUbUIv8fBAzesEmZCzRBVg/X&#10;Io0alt4EPLwOzCimMqgcdIlTfiqWQ+WokJ+fGaCqCC8KoIsfXnrYW5dcrz0hcZOMMXggMGDNClKw&#10;xPcyWoMSYzbpxEDCd4AOQFXVr/L5aTS62enccQP4kiQkEm+RZJQ6OSutjEvu6I1Nh0tHe3mT43fI&#10;uX5SnETZBOFL9nKho2tEgaJejVQtgeGaOzBGoihQ/oM7B8mLg1n02SxDuJVEZWJ6sFxTKE3H/d5W&#10;zb/ZqtTJzsewqdgFykimCoHrZOkjDpiySmjB+MJo0JywLDBuP4THYL0higZMFdbyfpI+Ho/A0TTs&#10;D9abtetbazdrQReRIubdePP0T7jX4STQZVDyKbFd6KpgNSdKKkxMSMFyD6TeobTZP0/YqsVhg5hX&#10;4ag+fRl2K60HBuSQ2LbXHXu76VXrwSCOTgYo9mTvRsYUJRSKAYCVRCmGvDhx+gxU0dNUjAdwjnEM&#10;6iskTOmvsBkoqvQrz4fp56ezEdk7KzUkLAQ/TlBmkjmj2Q8369+/VgUgTPK4UmdFdKnsUB031nwg&#10;LsYgyPLS+t1urrOrnbMewLgME3A+GF7rtBmbIb6Kzq/arpoTLXNZb3jLy1c0vr6EpUV4iXhUYWqy&#10;ZCRe0O4uar8yi2Aw45SpBLgSuG43fWetBaXj9tkuazYrYgTX2XaPdOhMEsM3w5miwkHSPalX0aS+&#10;D/hi5gSeg+oJJrYk2SnqgbBW5kCxECGDXDLbisnOS8Hv/WqW/XIUPQExhhcA7kCySogiMTGdJAzm&#10;k4+2m7cqbhsOcFE07GItcNbbDUil/ukQyVarUZ8AawgoZebMZkhb4EoIhMAW9de89FrV7XhulQyB&#10;hoNFsmaKa9OU/WL/cwqEqVoEu74Vw8fdq6KeEyg0TuqvlHJQXUsz7KaewehG0nkizAAhAps4STZd&#10;570qoD1MFWN99PLi68ns6TQ8SawxondukBAGTB4rg79T91cvIMUgbHHIUDmlVQXstDDbU6eSwnBy&#10;AT9CPAdjjFZlRHXgzZY5gE0QxhL63tzz0MIH0Q6E/VGiO2J2I++nKUL9p3E+nOe9SQzkc28eTVBD&#10;xnJ0ppeQwSL/hCT3sdVDBP0rQb1eH00mx0enqOOqVsi/ThlWrj1Z2wttrALRvFVFC4kTlx/3u8kh&#10;qVnNVQUowxSGTlg8PJl+czh6Os6OUxdpLWZzXD/ykGL3AWhHl8IIEQXw0Up3FoAcgaJRDJokmzm/&#10;ss2YX4BdLDhhhSeoLudCAIWXWBmA4shtUYwj5gHWW5CcAJ+LsURvIzFzcA34g+RPlNaXWOLIkcUA&#10;tGToLYR6YZ016VpisuPCXsw0FiNNsoBECyz91JWjfyv/oiEn87EYGYsl8FIE442ERmmzaDCNFzIl&#10;lUtne9muoWJCJTCIU9DKG3+C9UC4FD4mdwYyaMSgQjTD5s18+8B39gbDrdbafYBsJSGPsKZ+i6Mj&#10;6N0rEbVv9GSv+5IYc2deAhMwBDUzuQh9g6jbSZz9au/k0yeHT8Dnn6Q+2goINd6CAFXC3CpYyzlT&#10;xx8fYzURd8vYI+TpPMuejybfxKjxAb+B7gmWD4BZB0M26Z3utirvrKGEiSGFzEWhp7Q10PSXVFZr&#10;UMwQkUiA3TAtyi4z7zIUorYRvgPTIRHJgSVKVRr4dqNRrdZurHXe3VjbqLpNwswkBIwJXTBSyR6U&#10;ScHJQepAXgeIO+hbINw4yYIdRj6ZgHXZ2ODSlliyKBGjgviMi2kVc0KnQ54GeKIYXHNWDaB51xlO&#10;JmGM/HMcIpZKPB69f2YN0a8NHGNCDUKqG2gLwC9k58ElBaIEwHkgvJrohwFsdFFBsPorEFwERGPQ&#10;O5RhSmGDgCR2PP5H73bWiwL9hFDHhqS2IAcgFiR9JqteHhEvsaQWVo9YbqahiUheBkdF4LMGXiZJ&#10;1RoPk3szcu5sWVy5eBe7uRwj/caSOyHJfvA9F4OT0wZAZ9WApTYaN1d9pNbDYjVcec3LDjjnmWje&#10;wpgmPF76LGj2gD8NkZfm6Yh+UCwk70poO2SyCJpD+Y9rtZpB6nm90WiazlHgCBsPAhlEZsD7IxMa&#10;I1EFgILnoKQS+SlkDaYhesjmKOoLcJDks/SHmM54w7pAx0t26hIrGlaCA0qVX5xOH6ZZL6jOKgE2&#10;Ejt/yV1lWKKzsTPu/+jW+rbrNRH+ALgzmmFDArKzXq/Ua8He6WAIMD7azZchaLRzEkZvpx74QTwF&#10;qHmrHnBpUadAXzG2pzaNOqjnfEBWbKo/uixAje2gsytmBT0DjDVBUrTfWRBJE4G5C1r0BFgzvGCm&#10;V4LZFJnoNRWG32sBYpJBB/cs6zej0dfD6SBHbz24IgFEjVya8gJnY7M6AGZ8oAJRJoAGtxDfRPxM&#10;Q2x+5v8ydC0R80/XlCg+TjJvRISlMBzR4OBMkPQWaQGGghB7hjMNvQvbf24h5lOMYXxl9VFe7eXB&#10;UR48jZ1vptkXk+jLcfhwmhxnzgRKGthoA7JFnbbv1+oP9/ZOxnNwECLkRE3J3AqWExQr4JsQNtpU&#10;ndeWJUj9TKYcqb8kBrZA3z+hzuHyJPUzLKox3KbY/mJY/KafPwzdY7s2d4nNIg8/Fh75anBSyn2U&#10;ZSl1A7utA7uNLCxHWpY0+EnyNEJVD0wpMpVySigdHQtClStBJkhEoNmJ6o9wHtGNpADPCRyrCuPG&#10;YmOziRBbQ0EPQJOylxnENXb42Kr0CxegX4BUMM51x65DoxKrQlMPmDew/kElKPxUsMN0goRmQ2ui&#10;ZNZkgRhrVqff/InEwUa3SDGTlBir+HrdW6XA4i1SXHzEMzOO1oOQgpjO4OJTcEjMgYsdwFUswDm2&#10;XpI4g9hdJggmloH0rWNSE5qpOs2OBknPabzTDtaFuyRD8Z1sd24apJIULLz0WkRlrpSBq0Rizp9N&#10;H0uenKAfjaxD1XMnAI3l9C3raV58Oku+HllTt+lvbfYiQD/nG/U64pYMZxleKKUEEfuB/qx6FvSF&#10;COvQ5qYI+0tdzzcnk/24gniz4JXYtgJ6GKdJ5nMwPXy427nZ8uuwOZksMMQGHNOSI0SFDO5ZUQ+S&#10;C1ODUiyXhXgSWaZCSYU+/DbOk3yMzgI7lcqtavVaEADzJdVusgjlMaQCT5J2vJBUHy8im0acYFox&#10;3dLggMcIW7TGPmQ1QxMbLjWNhBqHy8jUUn7KX5jmoh0JdMxWxbvdbV9rNCf94/kMHayyBkDt7BCI&#10;AinEOfyiEoTofkXTlNYU0aNoRCqQLPiIaEm6FdgbKGtP7CezZD/PZ55fAYszejYT1QAofjYYjtCs&#10;4Wc3mzfQz5RAXzyFdlyBPCKfMlFkvGfcky/1bCbmY2xBIs+xSqGn4BYkCNYQnhejFMQZEyXNHBwi&#10;wTgY7hX9KfwVTitjObS1XlYdF1f0QhmbCRV3QmZwaeNTFhUFfPFZMj+dz2rdFjq540OacVLtxbI/&#10;hm1kT7/V19kJX/JUzGLUXJkU6ilfYUlPTivS2BG6kpq5fadpbzUCcJoMx2MURxQ+0OhkCcOTQx+j&#10;1IK2LHLEIl5QyjvOskEWQdMBGwFriUMQwg/mmgWSBalFQprx9GDiyRB7tr7uFw+H0dipRl6FmjCz&#10;qxIYSCD4w5EzHX50ffvj7WYXQpzkVcDakDwfJ2m59jVghQtv7+hgHE07a60mF2nqsUssFEDSYumm&#10;B5ptaLkGwl0o8kg588qfjkGA5AeYmaVnmgoQTe/+0z8lalKNhNJUkI2r+9nkPhchTd1nJlIhyQSx&#10;SAmZLHe8fEt7yqRp6kxG76+1sWVhBR1k2Vf90RAx8KKGrDEUnuh4MYodbCK3GtizSTTqDfJw7qTR&#10;fDiIACyNE5acgOmC8h+Ok3Q355qCMpCqL7JoarULedoYrRPYlSCrWZ5CGwIlsXhwbGihSZDeGqz3&#10;hKPMOgK+XcKegSQo/GHunCbFwTx7Mkye9lF3wOIndL8AOtrZ2no2Sr7uTZ9OUyQgj9MIlB2nKF4o&#10;bCBaoWw43KCUY3qThRPqR4n/L0k0qTMjysEPADE7za3nYfqrk/jxxNqbF32MFmpM4N0iGImWPXAs&#10;aFwySauJCMo1sM8g+oIYjMs2C7DPRHGLj8HyQKH04IYXQDYhvICOIAILcA/8ZixlFIMWQOuA1g1V&#10;nagCQgUio5wo/8znsJCD1GqgPkxKzcXgBvkmWQ94efQzQgjfa8AIm4DtJ0KcAiKbbICEOOFQxK1x&#10;z2SlYeBXRAT3nspZCQkaO1ZErImZqPG4JIqNVaNjh7dw3RsNsvA9LvllSRyJRFPfe2Gfajien6jA&#10;K6lzNChnQsbGv+W6plbSDKiRkPIAKlQk9gwCEi66VmR/PYifZva767VdrADUzDJmj8gELDdy18rs&#10;s/3FG7zOWQ/LAefF7xdtER0chlBkV4vjgDUJDBEsHu+bcfivnx0/BUam3vZq9aIp0ZR4fqNT74Kr&#10;RXW2kh9LxHJJ0Ot0aKUl9xvi+CESlLb95HR6nFdhcMoo04Zi5AWjlESNIvrh3c2dwGpAV0osWhfC&#10;S29liRAuAnFzS33OY1UKLR9ulovuZDUd8E3cOfoq4W2a5pT2iDgyZbafv2gySeZfvAz+S8IIZRMc&#10;lX2a7xXbT7+tXpR8xLCkfKr3RVCE3IZaG+IqCCNFYTVsp+s4oKB4Z3eNFdWzybVacKNRqwEdOZ5M&#10;p2gYys7UmlsHqAjGP9QCYyEgDxHP9npgbXiMNj+dRC+ieAZh6FZq3OrsMIKqfVzxRqfxo/XKJq0E&#10;Cfvos0OQS08G+SeT63Q14Ffg9iiKSl5CpCsFWCYDQNwXfULbnbrOgKzbxF0TlsXWRSLRyAkIgAgE&#10;jBhjVy/rxYwyeqAZsWUrQMcQGgtYB3jYh6NR7gftKuSOzVYXVBBccBSGMk0yZ2/htbymlvVauTBU&#10;YnGRmFZH5TIsp5qqTpY5lxFuFYiTRtUHtz2C2P3hIEvAB1kFMSm8a4T9yE7JFvCkbifMxXbBDjlO&#10;EP8OR3NElit1RL0RdOJEYIqAlsG33NwLYEiNbPs3R/HXg7CfYXqR2OF+QYADZgPCwTW/CE8Pdqru&#10;T+9tXa/5WBvSkAgJOwKDabikTt1zwMxWbYBGNUjiCEzKbJoCzYpqJURFIgDkqCmAxWkGcCnI3CJE&#10;I1zw9AvN/qQ1QS9CZtD9E2GqPjMLRXaYOPJSkE4NBo5a+VP3m+4eWg/6JWM6qNsMCAH4KWZY2dB1&#10;A9t+NpnvDWcxOoAgt0KmI1kV7KXDrQp0Efqi2pPRjar3/mb9nVaA0u0GjOHhiMtZyD6RWdZ0pRjA&#10;4gQp/YlQKWpPaSZZ1DmQv2D/AS3CiDMMD1RuAGHCn9S6Am1JMMLgMBfDENuLzwhnGykDVOGM0Ks0&#10;c8JZ0pskXx6Nn8+ske2NvfbAaR6m7tfj8Den4eej9FFkISy54ddwFZacIC4gtj8BiyTHolIHDg9s&#10;MAjtAt44svxe7sD4eDiJvuiP9+YhWOcQTMbOIZAKs47SQCC7SHPLwhCzSxGGZZKZbFDMW+QI9NH9&#10;lTpPKUkGPQhMA4gC4K8QKYtRWM60QlCzmk23HuCAeDYeoOQVTgZNiDTCofgCRqBWzIPpaQtmaZpu&#10;SH9RMEeAnXeOciO6QTAm3ADV+3CSSOmBOUjTOARtBLyVetuHomT7NjEziDUTdjNp6sOyWopAbWy2&#10;9Na2MYK0N7tYYKq0lPgmOZV560HlVtYNffFtWoaVrTqUfVO3uaokEe3sMSid0jQRI0wtJsQvxrp5&#10;G/HwOglFS1bEAGxgBKsej6b3m9VbNbAaYSlKbS/iL4w9QFC8Nevh0hu63HrQ8JdaD5IZAAELcPwo&#10;C/xq73B/NPHrLdAxU6dgRIo8HPXvdhpdIv1pHZgwd6mFOIAUnRwgjWDirHRpkdwBvgENgnvjI3SL&#10;1kbQMtoUPNhK4axhxz++1+nYVg3mNxGYOt2i9c30iA4v9e851VA6Lm+uLRaSSTXqKuGc119scYaL&#10;v5gnElZbpj9l/qFm0bIZ+2KrWbu/1nmw1rhddW/XKtsQ0q4VR2GKVu/ScE0gWJgNDh59du6g/Fql&#10;AFPyLCuejuK9MA3hB4C/MmWyBuI+ktzyVuD9sA0zBbF/yTLT5MXd0Ugon5n2Mf4QgwkNzccZVNDA&#10;nppnyqkoLQtRzscArQ08+7PTyaOD00mEzQ+gE7Y4aboE/u/TjSu5QV47XKrpS01tjDDzb10GakvC&#10;zqHS8CpDcGGNprub3SqsB47AmSksYWQJNf1uXyusGWh6BB0hX9xaxV1rVFuVoO36HQzUPPMgDAIX&#10;MeaIbGETzDkFJJnkQIeG9q4euptFIYitETpGdBqSH4hM1H5WUTEH6N7DWf5Zf/b56eg4SeFbcmoR&#10;dYYcJq6AiSjwfATh5Kf3dt/fbLTAIoYZ4oDKOpBmFohgw9CH87vWDFrVajiH3IdFgRgTUnvo9wcv&#10;lA4qo9NpirqkdoDO8jBiUcyAJSFOuxRIQxXgnBK+ZQTX/Sf//Oel6UDNKYhsmW3zMj5hGW4wk2b+&#10;KdYDz63YCLNkKZBZ1kxqOKinBDvHb1b25+nj/ngMjQbTAdAFBl7IYALwXQF+o3iehXM3nD7Y6Pzh&#10;3c5H68GDln+vVdnlNFS7bRTCuOgQhocF2oGQSip6qifJIoqbSG+WtiusDGAviJYol62Gy7lJRJ9J&#10;NIbMCc0iDgo4kMy8wtGfozzXd9CmDP3asTd5LBHWiCMCDFfJvGpY+Pv9dBxi+MAk5ge1RqXSRBOf&#10;6cwejKLTCPSxIG209xPnILXwy2FhHWTWfmrtgSE/yZ9gBEK8s6d4T5IXLAxJJjFEBRx+QBnY6AwK&#10;O2LcV2WzxLykwQBTFlgojKQwfgHLkIAr8NZBKWQ5xM88AnnYHAzs0WyUgxIjmiH0BMxNPZn90a3G&#10;D5rOe4ENEpZ7FevDdvD9TuWjtv/9jr49vN/r+g/Wau+uN99br9/pVlqIiAEubiezihNJiR2sFhTU&#10;kgIVSh1rW8xDuD7jBAZ2Dd4ndD4wAgFCI2zRLK6aKgo12I32XvYhDYej+I3qd0qgRojFTapHelzz&#10;BJzMZfV+4XciNyXLxDS1ZkiMklODV69PUcVD9KYWC6RUXKWIOxN3rxZSGoDNgRhwvRdx/qg/3vHB&#10;loh+dCT+xrJkzScxR5wucZLf5LWC2FrerbJpS02sppF5alEq0iAYqRTvdBaBT94BiEhakudYP72T&#10;++vdrSqAVXwuWJdaySl0KeIs8l/y0MYTEaowhpr4tM/64wOryiJ1uZ2ydgeZi1mjCH9wZw1s37WE&#10;bdhMj3fNSMhP4/6/Yni+u/Wg0mzxc/VpuBjpWT7J4pwX50jyqMT/iHDkYqZV7VgNz9nw3S0XmEpr&#10;27fAWriFktDAmyK8iSQomwdzNzDXKhpdgDZZ14nXa+h+ZKPk6jDOYANCcqOiugLvB7EfZIXTtGVn&#10;P1xzu+Ah1Fc5aYI3l2mktJQEIqKXuiiUFFSSWvIFkgCjAgW46QHw5o4DKqTPnp6Cx29WePPcrla8&#10;VoXOgDTiIAO2Lq3FRnrVwL4cN5SjjDTQfaqLihuFcgJmvRccH5w2a7U19PCQmDK/wUAaDQnF0f+O&#10;X1duQ5HUUBq8U9xe1/eu1YOdWrAF5QcaxxSso/kYGjeA6Yc5QnsAoh0l5MksNCjBwihBZ04AKg+i&#10;5GASQcucxvZB4jwcJ1+czB72xsMCzd0rmhLGD8IuUIgDwyCcpCcHP7q59dO7axtghZKORSUHrOo7&#10;Es8kcMgAiymKDibR9lCHGLNKgxV6rLGkz8tKshxBiDRGnQBsIGhxaHZEQMR6kDi4hLalyJWzRrao&#10;izOhkS8VRedealtwkBRqwMADE2AC6pdgscy0GBJM+KdJCmb7rF59Pg6PJkkeNMGREkvoAENQBQwS&#10;buxsHI8GXji70Qp+dKP7bt3tZlYnK9q21SVk1F9HhLXhhrE1TlHY44GDGVsSyQKqV7jgIJNnSRO6&#10;knH9gbQD+w4xCxGVXJAcAkRMhcpHohJS9gCLg+OCIB6giC5yt6GL5AWKpkjsKll6+g3IyKDlCWgx&#10;hwDJAuvcQKSekUVY7zAd4VWgAauPykbLeTIdP43ip2H6LEphKDyZRU9n6eNp9HiePA0TUIo+i+IX&#10;UbaHLh5RAfrtPopoEP6o1GHgAQOq3WxgeEJtwz6qgrMM5elEhGk/HsGvI5Ecka3IQ9AKdCV4xtmg&#10;mAzrWdRxs52qc6NdeWe98dFu8yf3mj++Vf/Bjeonu/X7bn7Lz6759jW3uBW47zSqN6vezYoLR/lW&#10;le8bFfda4F1rVK7Xgl00LUQKCYlZ1zocnSIHGYJPCr4GGf/pzqIgDC1hCBsESAIkqShDn82nSGf7&#10;TsOzm+xKQOEgnpcsCU2eSzB8CZmgzpWaC2peqL43jq1GClRAlc3VxfZ7xZvLTi0U6k6Z3dLH1eVq&#10;hJRcUW7J2OYmOyIkqNL6VSoB5ByvF4uaF2FpseX0bedRf1KNswdb3TqDhpDSCG6x4WQZe/jtWg8v&#10;bdLSWONDMqinAy9imrsAhQBwHKujCWSag1ApqC1AzALI7ION7iYy6gz0C9Jbnk+xCWo9qBin7GbI&#10;UOgp2UKTkfHng8lezpphRd3JpURGJFFgRe/tdtfApIuzqmAo58ZYawtJoyvg5ZF/K9YD5+qiLPsO&#10;Kug15ghjBkQ2MYPI56HiNg8h+GIQZDE+h2QfcEtoX9itw870TobIYWRercosJGWTCYnDX6im87Vm&#10;FZ+8mKH7D5AroCwq6nCn6MOCShLawt2q+g9aRYdU9SzmMJ0yllQ7QX+yYhFnJchfmoOqH8+ks7hd&#10;it1+eJz9q6/2/sPTo35oBY312tYmsOcvTo7hK9zs1lFJRPpDKWBRHMmV1oOuF93Pxp4tjfuFuS5G&#10;DDVpBE7NwOsNUP4bXdvolFlLfk9bv5tc1XeYuzf46gqLh+IuRSQIxQ5sBJcBsdsFY69nt5vOs4PB&#10;o+PjpAqMC5QT3HcEvivU2ILLJLZDNhHiPb0Cnqe9P88OhxH87WfTFO0aemGeeHXLh9eNGg4OJHJX&#10;GEo4jSEi9r3ju43KP/ro5vWK00DKWBt6UjdivIhawKmxGrHygIKoQhWzTtj+xdPhEBSthQvgGoF4&#10;WFOCFWYvuzTCokUDFRKKEAqAyIQU2Mmu1sydpv3YobuMK5yZ2kzrqfhdMhQYZlD5URoQRE2qWNFw&#10;BSEJvBbKWKVal04zeLhPwmSQeD0wPdngN0QVq+BCtBKZ3UKTtbp7q1t7f2vt493u7brbyq06+9jD&#10;3iFaCyl7QedZU4xmb4zED9g5oiiOwSKbRGkCjxibKMqiGX7BLlvveM06Hh/ElCC0n+CADEYaYNME&#10;PyCuL+gg/Bn9xDx3jroXxDNgA1AQQpAKVFBKdhnMI+o1mwA3WEcnEruogCo8A/EDrDQY/poAElgi&#10;+rG7oV+bogY3wpZGYqECKlMY7HNiMy1UVaAkG1pY2FfR5cxPUEABNiffH6MUxXcR7WCth8P+YvAH&#10;K/At0FSN7gDkb5qHYTYbp9NRNhnks+Faw7u9Wb3dtD9uu+95xfutyo+3Oz+51vrJVvWT9cr3O+77&#10;dfuOZ+161pZjd1BQVC2FESp80R1Q670Ntl5zwhBALIQFhoblsGADBMFXlYxIbHuM0hQ0vcDDA9EB&#10;dwdUuwScsGGRMG55oAEFxQ1KnTFTbR94FraoiwWYwtAtFReRrvSp+CbuTpuW0fAWraahAuOjCKpO&#10;2rbjJytokPYD1k86rzLFjp/4XX8RejH+giJJEZpYWtr4Q+B3oqaUyZNoUzEM5JKMLCvAVXucl83V&#10;zKHyravFIkMyvAxike7D02E8iT66t1k3WHxmRlT9fheJt4LYWhj6i/1r9ig3p3xfEdQw5IVzlQU0&#10;jYbvoy4pLGaIliLiOh0i6vBOt72GBUIloySytLIQYNXYgEZB+V+OH0NiTH+7YFCk4HvRHz3LwJyI&#10;qKti9hXIDFUD1rbZzU5rp+5WyVCGezKNHLgMNeykmkWtMbEoS4NPPrvUifk2GuC7nOFMJpa3cWbq&#10;vNockXUlPexoCSiuBlzywFZxuWgTW0FHhGARZJC66vcj+2QSWRXQZgpNA77LtgJSbh3P1tv1iu8e&#10;xqiU4V7IQAUBIQt9j9CPR94otCrYacFxQggzgEEPM01QPkaK64jiEwbBEDRA6hZympVZ3B3Cygt8&#10;A9tzILr+sD/6zUnP273VWuvWaj64uOaSifLH4/c319DkSfcSLBhU6Fy5TRYxptKm1cWkVqLaFNxt&#10;+IDkNMSfEZIFu3YyHG9vrZHUQlaIZjBwvNK5/o5fK2xDevZQiATeEuxJ5DCEH0w50I1gsGEAzKI5&#10;lFaCnANUtk9UBw+AsGWCGk+M8QfuLZhWqmElmDoFCDCmiEmzk1EAPgHEJ5gNEyg+EtZoqx0l82I2&#10;vdGs/f13b33QRZUmaowZPGJ7LK4g0fxSlRwzPgh+THBGoQ6BKfX9SX4yBPsl6FDQRJ5+KmIhLNuX&#10;gmq0mUUgZAR+5ywfZwX0F20LNu6ByUokAGuEsH7+j//y55gJAy5Wt23ptfzP5d81DqqfCOJBLCIW&#10;sVHTc2FjWan1UFiniMkgMACj2JGEhZJKK+IpS5pufner9m63eq/pb6D0lMQxhCPgEbCimFwmqwDP&#10;F0+TwfFhMe6vZ7MbbooWO+828C7ea3v369b9uv1uw3mv47/T9HYbVgP0itiu8dyO5gjjF2mYx2GW&#10;gLkFIGWEJTDR2J0YEJQ0yh5gIgQTCReaOQ+BgbI0Qmwmmm+YNB6aZWAaZb4bk8mO6HC6cRnISMKl&#10;4VyxBAObE2RBEAqCWRXvjZUxQjwKrcVACHEXHmLINmwLyl9YoGwqj8XCGgcMKXI549l4Pptg1fkZ&#10;oGfJulvcqDv3u/73N+vf61bu16zrFWun6u/UvZ067FxU95L9FzIatTpoqoqQGXS9D4SNAaKZkHbp&#10;oZ9NsypLVl2K5yjpckRA7M0qIm9VmNLxLEVKBG3msipimwWANuBl5rqEdmCNK7obo5ATHQgRmfNq&#10;4M2QanoRE2VDTwEJGAuBBjcGmBxdSvorUQjpIUQKI8RO+RNvRHSIYM1IsgkGLbxHGd/osNyPs1Fq&#10;jfghOP/RLYUtwfS7eDPIKfkTCk1tmS0EA+o1G/nDf8ulS20r4DxRfephX/Ui/JUruZg4NrNy4+R7&#10;9zaRd6RE5uVlD5iY/+9S4i3Me6OWVZPoUjbMsLZN5L8HzY6o34mXRXc2uneatbYi9bmVuUzow0qB&#10;Whk1ksidxDS4u+mHCDNskR2iDBt9ahApI5up7ieKCEiDcHi6VXevd+voFkj6ZEO4KApUHRc5nxgK&#10;Z9ZDOUnLq/R3OYZXzf1SMOMc7kQX8yLOpqlGsgOQOgXhZvmLiBCUVgJ+hIxF7Pu9KNkbpgXQkHTd&#10;dIR5GjqPRdZuVQFI6WX28dxC1yWcrsGmNNK5DiaDYOwBShrO4+N5DuIBCFAdQMKdEUPlIpXtTYdX&#10;mjqYoZcJJZAbxbVs2UTMt2MfhGFa7xC7CSsQsSO4BuPhg1btXqcJPabISSSPhUHramW+EDg4WLcV&#10;U2gIPjMOLtgJBP3ZAx3toSkmQBM8niElm22g0yacHdmgJqJoDI6rZ2eVI5YnbgX74PWnpEkFQw6q&#10;j9k5jr6MqGCEOy2Pyfc8j6bAmqP7GzUk/E/ZCgjkhqywRb4BSXnW4LN1kUD8mYQHah1bCtSL4CGi&#10;T08HgBlDGKPZfLzh2T++s/3xZqUDADtFHdiJmSqTwKGyfbB4FyR2yI54KGjjMgAiy3Prfn+anoxD&#10;0P+hXxTDSbAeWKPHvQ9wPQgp+mF6OIxPZ1l/Dv+wAH4Wj0ioPrNMSGo4rLlYCBsdHo0xKHekfmCk&#10;a/nXRRBC4StSCsF4pPB2y6Kl+6KrhDK9jy5kiHX4AR9LZDqjnqKtK3myWfcedNxrrt0GZlXqJ2g9&#10;YQBZkMIFLPFREsI0fHe7FtzvVH+w1f7xTvuHW80fbNQ/7NYe1P13W5X32xX8vFN14HO3HXvNs3cb&#10;wc12/Wa3cWOtvrtW30KDdtRJY6vE83QK+s4eCOjWKn4DgQ3E/jCswBxif8EZY3WbEHmyRAKZJJ82&#10;TWoBxSN9WNnzAW8IWhySsosXtwJZ67gVWDEpLq5SPNCqwv1Tkwhpk6A6dVq5YsklTssP5wf9RYGQ&#10;QxbF4/loGk9wxnbdv7lev7/TeG+n+cFO++Pt9oeb7btILhR5K89rWDEOSo1BCoaoFBYbSK4IbOEY&#10;k7UHKB5UfsP2YYG5ZGxM0sa4+9rDW3CDYuBT5REeI5WVQV4gCgJ7DmOOouRZGvUA0kAIpgY4DXl2&#10;mbjjHIvlKP3GaJaRpdzH4ADZhcXI6JY46BKAkEpfGRANfYgMo/hAwhA3zbQR4VroXIycn3U4L54D&#10;kQpO7nH4YhrvT2I0XH0xjvbRfHU4ezEKD0n/lR7N06NZcjTL8O6FaC+L6Cv7nIn+lxSd6CbxhJlT&#10;kaEnC7WsWaovcb2k4arUd0jIiYrxnI9zzg3lgJJkiQoBzHGPToYn0+Kjd9aRbiP9kBRxSL5GteJ5&#10;zXfxbBc/WUUCvuIY1fCLQLFoe1Va4pQQW+9YLfA/spzXubbWuLvW2oJIEStLPD0x2VVQlUtHsNYS&#10;r6aE4U+amaRszAZp9tUU4CF2GPWFkJ8XoyPhzccDbPN3ttdAqoMpkLYPZjQWDonMA18S8+BLA/el&#10;RBIldc6z+Q6j812+upimV56EARusIoHlas2GWWbEGkgwSsxzDh82LFRDfWY7T4fhs0GMJCa0CgZZ&#10;an50uvAmjAZBhlFsn4bFJCafCHahOCxcy3BwEQLqjcZPTsaPe9HzQXyI9vE9NEDPumwEySgv/Hlc&#10;kwludGPmjZjwGuEEiMlmIMdRce4Ernsyj0/nBfpcorsS6GWT2WQncH50bWODLZ1ZMQZZCZEoSNqX&#10;80yXDYp6L7oHTETaqBJhJUW8IWM8OHTtXpafTKfPD4/29g92tzc2O3Upx2WxsAThJUZxyWb6LvNp&#10;vnv1tL72IoLb0OnSNgiM1ohUow6HGIIdtN2stoPq4ASsOvwYYhdFUCR8Io25qEuYFbaL4gjAHuGd&#10;iq6gBEWqQyN8COlrXpFWeDSvxvMf3Nj+aKu+7dkNplAlZ6HhXI4TA9q4JeFTRj6FOXx8DMcVAUhw&#10;n0JG7/XHM3SGc3O4EqW4ENZlksDDGaiETnWS+YPIGsxyhMfGEXwD7n+YoDit+8f/DB26y9SDLnNa&#10;D3S9yx3LpVcaELqf9U/kfhC8JP9N2KZkK9R00EWFv4FlAc4iDGxR0BQLeET4/jwI1tR0sOXnd1Eo&#10;j870jPNQvbF6gKUD0k1PjsdsYMlDx3cawUanvg7gaOCieSgJb5HaQP0jsKzs1oA3qlQKJIhaud2x&#10;7E0XGX3/Rq2CdP5uowK+/btrtXc2G+9sdh6st+9X3Q861Zst1FNBZ096w2NgDoFiRAELpCsmssq+&#10;tg6SWbTIyITAAib2nIGVDmOdIBK2GEfsG4Z44rusXuANQXvl8zyZZgmAkFmF/NyINaF6Fz+lUpCm&#10;BSq1QXaDtiXuNG8C3xBn7BvkFtPBiZ/MbrRrH97Y/Pha44NO5XbN3604W3h8AK9QC44GrWy7gF1M&#10;QhIofL5xJ6zQULEjBSoG6k/8CcNdZ2/S0lx4Uy9ggWIbY/CxOBHBBljUjVByZnXbbrVVPZ6dInHE&#10;TQEIlRRsIY7GIiuaThTuWAzzLB1GCVgo0C0WMQgyTQkun41c0GRACHOZgpM+7YIV9ZDiAbX2uIDs&#10;sI6T4sW0AFnWk34MhPnzUbQ3iYeOD8TQOHPHuTPO+XOQcFHh94mFz50R3qlzPMlO5vnRLD2Z4R7y&#10;UUwaZiHvY3dj3Kn0CoLQZZ9iEUJSeoeNLo1VCIDWKgyBrhnJvSQyLtNe/Ay6E4mdz18cn0T+J/e7&#10;LSUhUHuhhLVf/O5vWReqxDbmmdwJxZlhfBHLhs1UUW5asbba1e1GteM6DSh+8gmJ5aHBAI0um4CM&#10;SAFVhBQwIqCk6B8KbOa4n2PinQqaBcE5TRE/oyFtzyMieaLp8MZ6s1HDfiUxCcM71CcSsDTKwOhJ&#10;dTP1fhcvHavf8oitqoGuvA11O1mLIpBZYYkWDDaJ3bSvtwSt6Woxh4FClePE/vXeFH26EXtwKowb&#10;mDCYoIaSLJ+F2WQMHkPQfDHABjMA+UHqCUJ0yWoKUx4UepHfmDrVYeocjaKj0xEEwTXISmHfFo1A&#10;yFsCjlohNMMbo0zhhUQuISkAcqHQGuVx2JuVvZMJJCyc5PFs0raTP7i5ddt3wUEENxgERZQPBlVb&#10;rpVXj99S7IHiXUMzXI5ifUvlDm9iP5r9+umj58/34Ku8c/P27kYLIAFW20n+R3wcWQdXJktWncmX&#10;jlPr4Y2+WqpEKSwlfEobEEt6T28a+wEyAdml7Zp3fS2w5tnoBLomzoMAAV3AFeEdQyyix1WjyBoZ&#10;kC4I4rJzI0MTcAqlX0aE4EHFrbk56kF3ffdBu/HhRvMH12g6gDcJva8EpSs93tRmlUWEz5AphkOI&#10;yB8GkgS5BOyhLsBq1tGE0nl4coSlSqp2tm8TC4O7kx4dWBVA4i4dD/x57iEmNAjjcRxOXWviuz1I&#10;8//u//Q/ARawLCTVUDhX5sRZk3SDGhagkkTIAbwGDFHQmSangUFKiFQRwcItj8WBinA4pUrDQipb&#10;wENAdQKAJ5IIg+N1K3mw1tmASSwFewL3IBZNNh1ZYimEcBGklEToA7Co9rxRxLwnc0FMP309zZmD&#10;lAOV30APyBvOPZATLRsK2IY/vVNxduve7bZ/o26DjGW9ajetvI4IoYu6RBSwx8lknsxRkZ2BEAzq&#10;mqBMAGarsCmYlSTbCzuusQgG1R9gs4VLxWp6saKQ0sIxEihnAIcITfIASwkuBQp1moaWpEgGHyZe&#10;GqMn7622f6tlA/zywWbnk2vdD9qkK0cwuY6qS6wtFOOy7YeoYkRGeA6pbDfrnupQWiYqaIDRARaL&#10;CeCReZPzbzGLJSvLERZKECmFVXY5jDZlCxlNQfHpO3U8O0wb5AtOxxQx6AUD0jREE4R9mM1O6FEx&#10;awDITThPoxnSbyhTo5fDR0Q0Fe4PWp15wKg6k8JGZ3bYCujlgfeLGcBB6ZNhBIjQ83F0OEv7cTGG&#10;VQFSnEoNPVfBsAnaR5jD/ImlDMZfQEmwssErSgsHOQ7wjgbA/M8Kew54c5wiitsPE5gRwCJhkyAJ&#10;grQiC13FkCdgAmljmthCc0VJLiAwdj4QBWaI58/rsGX5wmFib+g8LKyv90+fh8G9250tF4uN4pE5&#10;KqwR2QcX5dJ3ElVXCzmV2Jr95osWPhef6mSxNalyJBlHJAwXI6uo9Vg+Pu+aN166jeQnVL2uH8qs&#10;03pAfBCJdt97FIIThe1ImRQkrxmoGi3uHh+0pxAbWbNebVaAqZV4kAZhqdXUhjCn/ltgPajUo+uj&#10;D2ZgI9gtogJFTmII5F+gQgfxmvN8nn72YhiBlrBWo2gTFanRAQ62h6Ak6V8Qj4UsjUkWR3JD9gOV&#10;Qjvuc25Ti7lFWPXVAJ0MgKcMbGenW+sA5y/6ms4nMoNo16mwcZlIIZQRE47Kj/0XYeRUKh5ahuzD&#10;cEBU2y22iuQnG+0NPg1SrmxIStlLEIvQpV2lc0vrQfW/OpewuSUaBqCG7MeD/uQvv/yi2Wi8d/P2&#10;3Z3tzXrQhJgV61ThSrqYZfEa+/LqTfBtjviu1oOxb6RmzJTJcmVLtbkIF6Ij2e20W7GvrwedRnU2&#10;n5+cnqCiQCiDswraYwJZRywtMlMwO8C9hvQEKHmklR18UkzuZNhM5x9uNX90rfrxuvug4cPrRlCB&#10;lBiCRJMn1qCVxr1kP7Owmhz7dAmRHJG4r5ug96dVbwe9WdiDWYqSmiosFglOq0UPPmcchWINUsIT&#10;VMs2NXYxy5Jhnh9EFrovoc/F/0z6WnkJxkavWK58QRzon5RUCnaDvvhfYh8kcK3fFvdgYfaIIcOZ&#10;B1YxA5yYDG78H9nvqZUSpA9qyex+u/7BRgvOt0QdFEwh5JnqQ5PoQaoxiU/FyQn6IqpYrHgBIS2K&#10;MGW7mWA8pKW2aze5Q3U5icGESUHgMRCCWL8REgeAWTQtB6DlW83mvW7zbru+2wo223636YK0E33C&#10;E2eaZjOrmDVrlSqoMLnygVhJgFkHWA+qC2/ctbi31OfAw0AgI2EF3AOT3wKloT/KTlTQ6syQIEyA&#10;gAngCTGYo9Opm05RLvG9df/duvNeO7hT9zeRfwF8F+kDOgRw2wWjJIOLe6IaZqgMpFBEU8hzmzcv&#10;yIo7Q9qI1VuVxSPh+uW3BD1NpyKOs0y5On2K6pKIAopEBVsFt309qG7Ua4BNzseoDUVDbwfpVUZR&#10;Rd5hbzPPI4QaMLlGYYyQABjXkEdAxUpcsSPP6RdIqWboHv5oGH4DW2GSvkC/0HGyN42P0BAcnVEL&#10;N/ICEI2zP7tH0xgKHtkX5YylzKUZqUEpZW3g9lRShRAFKRwccsSSWtRyJkk2jrNhXPTRVCzMjsLs&#10;eJodT/Ij/DMpTtFmDLAg9HIT3kzAtcTHUavOZDWW5c+l+l5qaTPs8Oej+Vcjp1pv3G85AE7StoKR&#10;RzyzoufPS7LfhfVgyPN1Qwtjn8YVuCdo13CipWgEOxIRAzipYtVyOZEtjMqivHHNdUnUUYGiTD1S&#10;MSIGQTYQWI0vLPcIxhpYYWF+QbmAqhVWe8uN47wWgKil2F6rAjUmaxMDLG01eAsS/v5bZT0wSSdJ&#10;K1JysvhIoCImeCLWGLG6WHVYtLbTy7Epir1xnoB7mKIOgyENXsVHwiBDyMAZgLeFSZkmeYQ+Gh5a&#10;cnIauIMhalDzTYuCZWbssYKCfQieJHbT8HqniqJBHCCGiAbhRIrIShfJIcEl9g/3Ej9Ap4b9KWxs&#10;hF3RszTqgW43z3bS7ON2G3lSPEhIfl0IYTivUjtpgmyvU9RlyMpkTjnnXGPUqsimgJZ1nuRfPdrv&#10;dOrv3ri5Vas3+USQ0oitAhsmMtzcrNFrV9or38ZsMMe+DetBVLWKEbG0JX0J2SuimaEEwcNmKXRI&#10;s45i3dpa3S+m81qWrCGULpkLAMgSOF1BDSkChHcBy4PmBh0IcIxeOHX6JzeC4ifXO3drTidF5jqH&#10;zcHUIzwVaRcrKBJZO2KqqSjDH5mXp13ITlv4HDF+glOjEAXazWbz4fNhYgPVDOtB+A/otbPRE5YG&#10;ixkl4S5amc1+pM7OxxqZAAeBPhcYOIDxyVZibAUd0IVFcCb7JOpgzAaeUSjXtM2mkbd0JsR70YCW&#10;WA9c03OGbsCqjedC2cIcJJQoMgycO90G/Ozb4NiB1BFoODtpglCA/SoEtc4mMEJKycHHGely0+A2&#10;2DRRcuI+mw0h48XSO+kVQ7WqzcllFZIDEvuL9PIkdCNGkjFExEWIzWFxFJjyK/Y6QF6AULQr9zvB&#10;gy5Iq4DE9O/VgvfX8Lu703CsWTgeTBB6AuvHHK2ShEIAZgbsAjANZqTtQogcEBrsYlqCIB1D9AUr&#10;CnY9gM2TrJjB+EDDCTRZjcJaEl1v+t/bqt+qu210TsiiqgMK6oz80PTt2X+NySyh6udTsaJF31iS&#10;AkIVpa9vRkVgx7B6QiIPwodfGoSlzBAdufwWRmNBCwqVO5FUmDjW+TBcBB2BhvBIincBE2FRWQWq&#10;Pa25EaIyuAtBTGiXDdihQCzGvjur+P08O5wjkJCghfpxnD4bz78ZzR6OZk/n6X6WHxMO6fVTMntO&#10;CvTyqGQVxPGQbANinKBx8ZAI84Mvq5UZxKMg6AWMl3Bxm0+kEQsbhAmTDYUuljnuAYyPMD4Kd5ba&#10;gzAD9ud4miKqAQpRUO7sAaQWJfvzeH8eHYeoiYoHUTpGVQ5WEjsF0O85p/Ev6ntVtQnsYcedO/Vv&#10;wtp4NL/hI4zkVLFkkbWDfJR2kcYLWJJqvwPrQYWITr34FKYPCyeLu4IVNdK8iVzzXP9YbDDNZMFh&#10;/I3zrJ5eaT2ICqI7pctHMhhUTYj6PC+swz7Ju3lRt2JXYFIQMTSPUMJjd2o+SsDScAwwL+M1Gr6X&#10;Agyu29J64Dn1lv/GZi5EdCoPEHo25xGiBkIzL/JQULrAhLvFJMt6CRAz1uN+8nwE4AhKWlFlz8Z8&#10;Kv7VRCMtLPi4GEClKEdQDWerVZkWVKGHtYcSLTT0ghfEyBq7lsKYxtdCO5zCethtBlDGTIeoO8BW&#10;upC1WpgkThuTKj4q4U9z51dHo//18RHE0u31+rFjPQrHIBn7oFr/oNaAJIHwRTQCJwvYLVoMj1Ws&#10;B81KaQZMI1vSV4NoJyluhok/GM3vXdvaCqrEcqF2QMrNuJvpF0jvPzUgZNldtMXfwFw495XvbD1A&#10;8mH8xa+RVAvZoIh5IBpBQF8QBVz6EJDahAi8C7vNyq1m9W63eqMTtOo+5MXhDG693bcqwzSDWplF&#10;2XgwTUezWpR0suS9teYf3F1HfSZ6aVbh+iIpIb02sIsoM4UUUgoiNLikjhA0HbB5UHsVRFsx/Cgq&#10;JHbFmhbZrAJDEOyFSeXpEEFCKCveGN4ajuRgy5BDhKF7vIdMNn03LB+hqgL0ElyTKDtYmA4aYJDM&#10;hVoQEsWWRIb+RMThzLiAiBQI1UIQ0FxQtKBaEVL2jZLDOXozosqADewtVFpG4/7Npv9Hd9s/XKvt&#10;1nwkFLieTIiXgkngWLJUiEAUZwjRUM6KChtuLAXSKyO0rjAJz3GmYCDADYV80p51JUycCUMJ6IjY&#10;kpwSaxW1hYaIQoyaQOfSpp13bWvdKTZAlgDy/KByI/Cu+y4wrnhv1/wOuPTRGQXDnc79eFJL5t50&#10;5ISTIhpZ0QQ45aaTtWxQzIICobDmk3g6hFmEFHAej/10Vosn3Wx+zSvu1v2/+6D78Wb9BiBsYNSx&#10;84qAFxECpiBVZn1IeXxAEmFBW2mJDIW2xJNoSIp2EAtRhof5UAlU0zkxRJz6B4H3iH1gainlFzF/&#10;mIuUM3CXS55cQCcUEYy/skQHEqdesbe73tp6FZ7TbI5SU2A9GHLiqIq5hg2EkE4SODGSFJBKaDie&#10;2b00P03tPnrUusHUD8auP2YPcVSuElyBN8slUDchdHgEZQm4FFOEdByTdSZRJdFebhaub2l+yDeR&#10;RTRiS5CmWJYMhMDiIiwE/dSA9vTBtZLCQKl6YcWbodetlQ+zrJ/BaLB6UXo8DY/HUT8sRgSsE/Up&#10;GCSJ+QtwRForlXhgWYKwZGAQglkE261aqwxt9+hgP+kfVXzQOBI6yuni7TGvd1FafXeR9+ozaAaA&#10;mVCuCJPQkyihwEAMyoBwfGLqEIvGg4K2ROvjRPtJRODM7tH9r6UsssaIKOYKASgIpkM/tz7r5wc9&#10;hJlAc5oAhpcheI4c5Qy0JQ45MLKkNz7Z3O5CG0nSk3oDWCnuRbOfjUeOdU+XAy6XxM8QfNLssRTM&#10;SKST65ShKGNgmKGVpK+EzUrZoyqHq14cGv22EU36t8UfROqZ4TTn0z+ff132EY3tpfmVX7EtYf4i&#10;piUeIV0bBCBxTZhXQ9v+sj/982f7n+0Ph1n92SgboWi8XgHvGCBHjLhKIxUgR4h8JguCPCri2BAk&#10;QJQ4Gfp2M1AkB2N1iemAqgn4q7AcGI6QunwszHCrXbneRK8uBsNMtEnRZCVmGYOPXk3MoTAKYn16&#10;NPwve8eWH9zcbI6d7PHBwVZm/f7W5i79LNRx5TPGOlkbzSZwZoDLcT0bWllo5fgZga3CScdJcLkI&#10;TRFolVv7/WmcxbvdJhLHErTTyJbUK3DadbUa9K4KqLf++q7WvKokEaSqNunKkP9WZLg2UNWgpo4+&#10;AJKW3UAaHYRGFXczcLvo3OA701k6maLOLqoWaFYeV0H+m4XvrdV/727nZ3ebP9qp36j5DTurkkwG&#10;3YlCIgDIPQ4aSOEW054Iukh5FxT4elMIVLNoQwBtUrQesSVwmCCeDiBzDw3hY7SiAiGFeKWi8OGu&#10;isKg+wqCCXgXEHlo3kJZyN6ctv1/OeUsq0mwZCtI5OHMdFC7gYUYS7UYOo38Ju4bZAUaguCEaxEn&#10;NzNV8zRJjkFNE1ShLdDKMTvt3wyKP7q7/WEbSZgUrAbQBLA5TCcAkXfq+JVGiDy0iIFLl42JgCrQ&#10;Ql4LGa/Lu4y5nvcmhWSttNHki4sVr0aUWelL51RNoj8BQEAWhhEB7mr7dJr0ALq0sxki2Wnccvx3&#10;rm3XMKmu89Xe4D989fja+/fX/XzbLzq+1/KqQCdp7TJTEhJLZHcc6eAhu2vh/Mod8l7OHnDxJLJJ&#10;y5fsz7N/Lj4un/Lsg7LIdiEgjciVI2UQuAKpOOX0SuCtqVOsVKgI1Ci+SKwvTnNgvCdI1SHBIXYD&#10;CzXhcJMTk9MnaquMCpW3RqsH48bSFkl14Ug0RmZ8Rcw/iXnhQkLOIEUNMKpFjelNilnJxUVNhj+w&#10;PoobEukDsSB5kFBrUUwyBY/vYqVLAwfcI7iRcDywsQgSsXoJxCuENZOHhRAZ20G2eANI3nXEnxwY&#10;iEGRwcyHIw2zUqrN+RYMJv7NNtSEoRTVueU9SYpf7R//8vPnXrH9sw93f3zdbQF2hgJaBQi8/FpF&#10;Wp0rBdQTXBYCuajSdPbO1gOFQKkMZcno/dC903CTOZT7lteQwANfrJcTrUycgwn5SVs8ZqmcCJh8&#10;y96bW788Sv9TH2THWNIRImuot4utug1wbew0QD8KPv6053dmD3ZbW/NsA9n9NG0k2bW1Dnr3MNcL&#10;Uwy5PADNgbMGOYvjIEQPrwhji855QKHDW2oCTSeMymxCzWJqCmaTY9MdKeYEQ7O6WtVbpY2j/TxL&#10;qWIGQmOjBPrwOHKAyOjKFlAVpR7UshFh9sO5ubwwKeJ8afsY3T5AEQGng8ooD4SDX8fW//Iff30S&#10;tFrBWgOjVHfDGrspwk1EKtqeJRUcZ4FeAThjAhTlLjgOIK4JkY9woWkCeH+o0AOXAMoA2U/Q91Gj&#10;BQhKFVFBorrBqhdH06N31+r/4Ob6fcducSfQ62XHXDwSB0ahWXDvuJMwld/E1r8/GPx6NMZ532lW&#10;r3dq4/3eDztr73WqVTyQV8w8EAlJQVZhN7h2WGVYisky+KkRBjFADfpG/DvFL6hc0cZ+WFAADCGy&#10;8tXR0fFp7yf33tlGoyMh+Uc1IsrCtTZFcHUikWRJGrKMC1Pw1+CDl9VOGfbjaMsU6mPTl5P/yWqj&#10;yqTul2ABfKcoB3cwLCoUTILjF7lvH0VRKFtlUZ40b5K2Yew2pycVL1hG2+hIkdJnhp1qf/lBggFZ&#10;6kbGSwdH0scFCHI8HyX/9vHhqR20N7uwFEZh0p/M0Xq3cBlmCCpoZ0SZDtsCk0Ing/YF+lz86c8p&#10;aCU6LAqCSL/ScjB7R2x3CmZT4Sb4CElZ0KmSOk2+FkBL829xB/FVkLBi6cMwmoNKaR42k/lPbnQ/&#10;7ATrjoUe5NIAUmimuF8Xa6D0IUSqqcTUMq6Lb1PetfQH1VhnesvYRRe/u5CaZ+e98C3zp8UJtWkB&#10;8RPsggOWBVYlAOPTrnvrrepOu77TQY1o6263jYoPL8ravtupV0f/f/b+rEmSLM0OxHTfbPfdY8+I&#10;XGrNWrob3Q1imRkSINCNISBC4Rsf+E7hcDA9DQzJaRT4CyhCGc4z+c4HilAEI+SQFJmRxmDQg67u&#10;qq49l8iIjM1X2013VZ7zXVVz893cwyMqsyutvDw93NXUVK/e+91vOd85s8mt25vvIhRg94SxAg4y&#10;tJmgSRUNfvIlzNvSx6OADFV4UN+yMn3zr6O1IoZOjcyJY+qDT/26spDqDUdvUz9Wv5FJVu/99d6C&#10;/wrPUx0XzMCJtj8UHTmWMFXWFDNF8MPAeNJoim66KLEifSJdsFXPF7d1iXG5f0k2CGaPaTADySrI&#10;Z8jGQKBDaoBzO1dEJ4iSARpBOzKnCxl76W0hNxcyNYfQjeVkLguuElWHw3/o/BNcygyCbKKsS8Df&#10;AZ4PTde8aBT/YeIA54wsI7QAyczDGNzpcOjZJ+wjtyDJR9lZcYNEljERoQjNuAuxuIQzegHYSLv9&#10;sf5qN252rFV05SN7XT2gY/ZtGe/hTIO43BurZTOfMMee9dGEUPmiOuGgjpY5sLB8uOvgd8C/4xHJ&#10;fsDqKvALo7SYmMbLWPvZbvzR7iw0fUpsUgUIDw9LGkhxoMm5R41As1JGvoeR1FaaTVRfkwiVVrRw&#10;A9ODjG45kZTmq8MB2hGhkPRk7wB96wBnAdJl6PbucDyBdrVpDoZDtJujAorWHnQTKliAuIsq+lFz&#10;V4Wmc89JLCdL9pJkU8tIaqQExsvWzhOoNaEcB/Wj+uWJr3P2qBMPRbIpSkWC/2cHL6tDpL9A41W/&#10;1H6+P5uBgj9oIfuSqvQVPNQ8dpOkh0gsLhMOBOvMgEnSvU51mFAaZvCpQE6JTbE1OhrPxRTsMEcC&#10;EAfy+WA3ohp4OgOF6KNuEwYHdUzK4ZHFT5LRTFfS5apcSUmph7q2M4sh7mS0mq8G4/7+6N3VDTDx&#10;tEUJhag/AVcj3a3kAFX7M2kNhF5eyaOo9koVg1cRCNPDAHojCCBtDtOi/AWshI1VzTIZdH8G0Wqz&#10;0UKNBX8VvWpMTIpyCflzZf/FmZjHEV8Ad+HEJRyfK9zNavdTZb/ki3G4+qb+yXNQFQUrBfhHQvuN&#10;sm2WXcdccYwOWjFNaq0BtKecbBVwykMUsICSvZANQH0dzX21Mxwt6iqKEz+GkR3z7FKCxBbchDZ3&#10;u4mE0/0V61bD6KGhsYDgwQRfKXJTdO5FtwcIaOpqoD4Pz0OrmKrnG//xD5cA5lgVo0JWKodBPWOV&#10;c1BnkKyDBC+yhCVRwfLBbAKKhagcjrds62vrrW+t+ytwqajKIql4xT2pfJXKpaqNgLqgynuojjn5&#10;0JS5eIuveQKGj03Ggvgxce1ILI2yFgmdIRal+WQUZRGiP0V0aq36TlOxQmHoRWqcgyjeujJZRw3N&#10;VaR00V0df2rVKL3RYZCMMruVFZQY7sIsz3f6A+BLIQ4DjAYwULAgNjrK0EgCUATZ0cihTgsj5kVE&#10;TqW5hvQPyGfTqgm/mXSoCHuM4PtYmoN9T9H4Gg1Ad54CqJpFaYaNCIwrYFhIPJCsgn4VzrGejGaj&#10;KbLlGG0UhF0AzQScKwUczD/AbIE8RdkF5g2ODj+DGqSC8BS0MjNJAD9aRWgVEWwaUodxFIYQtdHR&#10;9B6gE4dlMClmcNILjSCTJXT76BCR0ZyYHseCp4gA0n7yYg9A0a1u0EWXCZ/MSabq5ZyAN/owj1bW&#10;hR+j5ihbbgmaEkHaKfZ1IFIN81VS/nRn8sneGHBXcNuCj5WQImKJLCTiHWCBCrB3pHEZGnl8K2h8&#10;bbtNZchZ3Ou0Zuhoh/uApMRspvvu4QAV3jBDdA6ghA2lWf0wCoGymY1nMSZSMxhOx0kCwFQ2yiHx&#10;g8oSQx02mVXBTe0vVEGIMiDiA4upgp2R7mbpmaSJkg1Pgjl6H3UOT1U5VVin7L2UQ6ovtUhPv04+&#10;zXkUJEeraI8qdrTCJlC6n++ND8dTtEUAGgW/IR0d6uPBpmm8321tO04b7tE4nERRP6ZMNtbIbJIl&#10;MNgCHYOMNdrXmYZh2EpiNPRFAK/Drj9JYrJiQlEjZNQSezL81lp307KwBjMsXrR+yRajKp0Ym+of&#10;SJ+xX0Ob5mV/No1yPWj2wGg5OThcawUtyEQyNACQA6o/WEcWqCrJYoWFQLYbFFgovqkKTJK2VLAY&#10;ZilExQ9GAzUc+vYEsnHF0M3HKbkqyM5oQU0Zp+m1EUxJA5cMKOyb3FE1A+uErAqo3upLouOj15mf&#10;fTpTeGbusFJ1kBmiXHWVCK5uaf5nwqXkJWn/Kik7z8LPr2C5kThxJeqfqlKABYXvkHdoO1YHWt6l&#10;Bl6AFVvruVav43WbAQ6YhMipw4ain5DtvAp5S0wf+B5q/6ByneapIpxUqhUVc5T8XqUEmGbAP+F/&#10;yCo7NqwMO+reDR6jmDUnSc8wHgT+NzfaX19z1tBERM0uAvaZJMWM4ofLKJ6/OM8zuG/fEMs4HPk3&#10;/CeArKQ3IEQReyGqkmRTSUDrQeABVgpScaPpdKvT8JHvk2a5KiRVHqLYt6rmLCFLbQsvWiSLc+Ji&#10;B+t6S+3EmpFHxJZRXCi4v5FMQkotaDrYp6dRyPgQQQn6kWmbSI4hGqEigC44e9g4AG/UF9KvOAuo&#10;xBz0PIP6hmpAJQaNMmA5ABWgA4fM3iBMwUA0aceTTjJt5XEbfa1F0inTbpneazc+2Go8bFsbEFAL&#10;w+nBLj4UrORJNMsScN0SMiHNIAR9wq8XuRD24QiCvfI3+U+BojIgEu1WSWAr5CDVRDPIiMZ4mhao&#10;SxHiScFX9bUyymIlmx1NCKDIDkSULhqDwXURWC/H8ZMo22i6KNKhI0sIII69rjdpz7RHag1e+xFf&#10;8kaVNuYc5kYFzO9+UbyYJXtFeViaP98bPj6cjdHW4zdBdUxAMi8FlEJA1WG7ZPw8SwdGOn13o/tt&#10;DAfE/cCB0vZ2xoMVPHZdfxlPvCCYjsJRmjVWeyBSBG2E1w36cdputiHiOtbK5kpnMhoDaN1aaT0Z&#10;DVAcR+/TMINuAFU5uAnW6NA6dcD1Q5CGqlxIBhyQMbzguBMQI96AYMcYN+MAGMTahIuJk+FUuQe5&#10;/3nVRxbpqdexMVTpLWX5eRJ1PmbZYECVklKSAy2dpKAeDAd2OvWi8VqRfNBCWNV6p2UBlx1A/tS3&#10;B+kYgCkoaCmqXtPNecNUtwjpwVpo+ATRaj5DTZ28NLxPxIlAGjEPYYI0r1wr82+ttTeQQ4OcEEHb&#10;R94DXHNV3CLOSLW44ck5FvR89g4AT2oAjT8cjJAxwi6CcSJxPnZzPGB2acvSokNN9SU1/xFPKAFb&#10;4jGF64Ly4GyUAoMdGt0oCsQKIeuEXF/kPaVaLzOQRRT2D15trPUgR8kBo98gO5xsr/XkVrvDr8F7&#10;WGZxnbc2T75XpccWXhgGig4ubigC61ORpWT34Rhy2sgGwdd8dl2wXV58zfg0BWHED7xyRj+ZXWYg&#10;dvPKAiuzhQS5Y20E9tYKaO3tQX8QRzOQSvmlRSEPosoL/b98CbeTnRS8ONn2uRfyqfEKxUuYIyWr&#10;NIM6RnIvR62ec49BziMrR5IWEJ0ah5kRRt9Y994DFzW2WLBCMQmG4jg4g4gjYtsfNiRkuuXEc2s4&#10;t4kXb43XNp3LPu+znsN8fNQoKegh/kcRBy4ywb4SEksuTqAIn47in33+5Ltff7jqgPAfnJL0IVQK&#10;StquOFnod8sCqS7ssh1BPbX5PJyP26VzffkbPza2nGRQVgG9k56kaFyBxqsbMsOsfzRKAAF7Pkoj&#10;MEH4TSSsReeNWEY8VAJcYUSVBoIYA7CHIRSCYA/FF3AXYP5Iok7D6YFck/wo2mSMpEbaanltz/lg&#10;NWiIrJyYRImD0ckAPc/axULCYy9M9zXj1Th6MRgfTNIY3qkNNXvQfRFWCQg3enRR8QB2Fyg/eDMc&#10;ZlwiERfSgaDKRaRaoRML3CQeop1mQZSuFOU7rcYHayZ4Qch/JSlfMLDjMmxgjzM9dkLQLkGkHBBR&#10;TACrTEel8/9+MvtXL8O/d7fxTzbKFtkDibpYfC0zaZeMZpZ/7qcnxonLOGNiwKfK0PUNznMXDQIH&#10;hfZ4FPbBg29Ye5PweT9KrGbhtiYIV1Hd4SRGapMwBVTqtTxMo2Fg5l+/vfGg03SiYjpLjRVjmIRQ&#10;bQhyzCKI1xotwxmPxsguoHcZS8hr+IeTcdD04O2Nx1On3SwS9PeYgWM9393r9joWqJrzrN1qIKTe&#10;hqIzHURC2yujowyXYH6JEObuI+Ro7NNmpkF5t4iA4R5iIoj3QMVelWOQwZScYJV7XzTXdElO8YDU&#10;q3U+uDVAU2BzrI/gxOg0gS0ADCcuARY2AbB9GWozE/TM1AvuGjokN3vImnE2kil1ZGifZuWfvRx+&#10;vLPrlG7XCyCRrTL/JTv19dub29hzgHd8chjtjCbYkltuE7i7yGIBAuhLv8zvGfnXnfL3e/Ya950i&#10;BMLVgNQSpyJSBYBh4KZJ2kAvioMBVYHE0vey8i93Jr86RLeI6Qf41eC37m+BsG69gHIhK3xVmoYJ&#10;Q9ifWAZKOM2lJlKNvsrKM7xkbx6HRIRvmPCQURZwFzfHEKVJqHrO4l/+5K9+//sf+ignciWiQV2y&#10;RupQsZQKz8ZW7bebezjTWp5ev/N+gjPN7/z4+TQ7OkyWjfqn+g8rBWoqqq/Koa06f4+F2GftEZcv&#10;avkUJBWAoanqBlTGwKPE1JPhZXsgyHUcdBRDg3O/LD85jD/fH70azrTWiua4rl60kID6gz/6Ez6S&#10;Y/WCCqQsWQfRe6hJqyVPz91KbqqKv5WHoW4cf4LrUL+R8wfTBzhhO0vhU993zTa6/cDLyHYcdDcS&#10;OiIKTYLNUkVVNYjHSxVvyHs48zEv88sT80mGgzlOSqmzkCd5BUXGxwQ3s4jY+vYHIyDxO3Dmhemv&#10;QtLhKPW8Fv1KNcCXveZEHfNBW2ZPuuysx/5+7IQqCOWjFiwoD4TVpj3t+tZa20drWJmgwA1tEZDK&#10;sE6KqjYib1EUFNCOfLFvCbKooGnPp2NIjWZIy44dLXqw2vrGRuPdjgvdr6+1Gt/ptb7T87/ecLZ1&#10;fVXXeprWQ1YNnK+l1jW0DvpToKYmXx1dW3fNDce41XDutgKSUqRlOB5nUVhgm8sT+KeWDsMISCvw&#10;rNCjxtzLE6MAVI0JUzbSkxMzyM1mZjTZdQgOD6QlMJnhGJghBDXiEmT0SCMAzyb4Tdpg+DkwjbhV&#10;EoQTOASvqTCTERbB2PP/9UG+bpcfdkDed2O5h/Oe3bWf++VvFMAHXD/kbPq59jwsXoTpQVq+msU7&#10;kzgCt7XTAA8dm2WwtwltEUaIeSDoEsf7K0b07z/c/P2t9hrOA4X7hjEtZ0iEg+t/gMkD4gL4jcA0&#10;OA5SF5hIaCaA8hMS7XC40LvhgKcsRoEDfTM6YFyNAILHRpxnZqM5m85QF2lBI5QhLPlzqyyBYIBY&#10;pGCOgdMNFpEsv2KU4UPgQCw4YkHFSRBdj8ryVKAPZbIFvDDHE6kVKaXmyxdQ5XGo8n+1DTBjhWQM&#10;4wUo4Zlmw0b/s9axNKgqr1to7+J8BsyHFRkhgn11OIID/c5a92/c6v2t2+3vrfnfWm18G/SCq61v&#10;9fxHgXHH0e84mgdOu92X+XCIbB5w9YVjpgCplpkVhZtG8d21BkQAwGmLcqnwy6HXn1FsVblQJRpZ&#10;yOoGUfrzTB2aJL5lTqZRVOJZhwNUjExwBBBeASE9JbAoRVbVt0UCIiYaBHVEzTnpmlFs3OKm4WqY&#10;3lMlJI6hoKfQ2P4S/dvw+KPkk4N+Ek7fv3OL14hPYrBQ7Z1V3kd5Jbzct517WNJ7uCAkW8w04PZU&#10;aD4P0CsXQbbh2omokmjzfWB+jOyyC7vDEt7DefOVQa8kAhiFsjkR2HW4hwIVU/AuZpANPN2Grt9q&#10;WGtApSTp5/FokE0bZfJu4Jn/6I9+IC2XCr1QNU7IWhPfURwH5VWpMolyFSRtpViCquwKN0/xM7h0&#10;c3RpCjEENCWQiYYVyOJH3QCFPR+GAL6mxa5lriSiPoh74NonYvDYa37bXzTv4aTNFeiCylfO056q&#10;UkpuTdUAbwNMXUwn45bvBuzmY1SOG4QcKhtJlYOt3qLyc0sYKfVQ1JDxHddNX19qDhfOrNq12CYp&#10;DUKAxhHGgT6FlqWvB/Z60+mgnqHlY7SfJBPXtV2P/6TYIqiCkiSMZlEEpoywiGftPLxla+/3Wh9u&#10;tr6z0f7aSvOOb66YdA56IMuyiSEi+5YUgwgsFQpE+WKsqTCawsZCSAJQRQ2NIp/AKvYaTrdpAxkO&#10;+raGnq0H1t0Vb6tltzDqKIoc7pQp8rtRjA5bEHGAeCNMIHnsAVwJJnKxfcLAB4NIsj14HwMST2WQ&#10;EgVWD4gikqaQz5SAZ6RuUetntI3CIIr+2QjraM92/7t9rZVOP+xaeNzzZN6lQ33pASfWyPzpX/rG&#10;ax6A20J1x7BmeflkmEB85DA39+K0j10fyCW7AcibuFnk5SDrKlY00A95HId7a3b6u/fXf2+1tQEW&#10;V9SPMJyeQXwrNHjiuNMIwOQKY2I3/cFotO77WCP9KG46Dro1dGDOgRRD0ogbKvR1Qz8IkBxCGxlo&#10;bWYgUwDOAqYmCj0XezH7NZi6xFVQHAAeBhEv4HOL0JNgGMMIHcHmBCQrbHGqek7ZM0VoDM0PHqYE&#10;yBLnVaEelpO0fddrWpCQage8ZCzl76pzil9qe5b+aswwlMC4/BVtHTiCAJ0OoPhD2DjZvRmdmway&#10;LyAivLXaA+bxrm1twEXWijaEb7SkoyVtLW0U0IAuMJ/bjtkL3JVGc4T3oO0OQAPQpSaRO518vet9&#10;0HHgcDM4I3SZForlNlwVkUdHVgY3xYY/AYUg9gcMHPxFUMreGY366LF3GvujeHAYv/jsxQbSg0AR&#10;m9DGmAEKAQ5jELRM4S4jL5Vpu3H+YhIdZMUY+n8AIOMRIPmHKIJ9t1irJNab6EhvZD9/tfPR3sET&#10;4GBLbabr6CV5f3N1o4l9ituqVC9+/d6D6jE807SqmHnxdWJOLK7Tk2dQDmVttGloajO+YMyPPNda&#10;4P34tlC5qEst6zM31uORIWoBJsh8RXKj0jrA3BX1HyRuMVF16NSstT2/4Wy0vIcN/72Op/+XLxRN&#10;tdp+qlsSv4FOA9akYqPGJ0lFqsqTq4PF21KFBjoWMtCoZ9G3VVgM/D4u0wHaDRzjb93uPjR0YDCQ&#10;+oalRwEVOGFkgkF77ABVg/2TUcDZYzEf6CXdwKVG9CYPooslVfWjsVT5H8AbRCeU4I9Xo+jVzquV&#10;Tvv+Wo+VfnRu0xtDFl4YriQxL72HyiM7dn3L1xpu8rbqc6nxrxBkuDrGZKrFTTKTtJTkDUBJFP1X&#10;oKDu58WrvJjEENohu2gE0bww+fkvHlu2Az6YZqvdbEGpRFtFOgG9ZA74AMAtJD4BiGIq8LCiO+FL&#10;mXTJN6urmONjlKsuk5B6uGQFB1wPu8VU1yGEAd0AisrBNENSUohvAeLrJ8XeFLLukMZI9qfoLTT6&#10;s2gAFQ0jCLw2lJDhgSODbgfoJdNmSL9RkpYqqI0sWdHTe775Xsu741JzBF45IqrQydwS/jEZvcHF&#10;p2X7hdX6S73zX/wq3Y76/6tHzXtNkJAdOXmv+Shv0Edc6kpYTYcQpP4yKh+H5Wdx/ngW9YFBIAE6&#10;OAyRSRTCFDy4DAkeTvXRbJjF/e2m/rt3V397pb1NAjTs1EznDAz78SQaIGXqutHhUIdOeCPYHwyw&#10;TYZ9kCOn7ZVeMQldrYSgHfwBad01ISc4TWJmtdBq4fqTKHaRhXCccji45Tmr7VbLBnsSUC9oHDag&#10;BwmXBC2NLw6GoGVsddu7/aEOVSAAWbI08IBTZD2+22BVC4AY7KpgoAEa0Ud1WRkgZdYXJ9qiX366&#10;dHFiyXF6Cl5M1Oqk8wLngjtKzKBMWMTxhLurOp5EnFXsASsRkv3devICwnD5/Xv3G4i4UOrlUNTa&#10;NOTyJPswm5lM6HE7Uw1KytrLYfY/PB18Go6R23Ed+45p/t07q19vMN2LlYVjMUPxUbC3tNUkZFfm&#10;mzU7euSVLZffEgWsHTjGv9kf/2sMo9dsYdMYJP7LV3/wnYe3m1oT4R+4Ye3mELK+mj4N4189Q/fV&#10;GBGD4wch8BxZhERct9fqtVr3nNVNJ0C1vJ+Vn+/3DwbwLkAzYK+vrKx20GZBVwEX0DYMNB0oIgrR&#10;KRAgHF9zYg+JsE5zyJ8KnJaa2OcYysX31mn1qwVmF8dy6pYuftWPotoPF3fFxZ+Xv80TRuP0GzGy&#10;ZPVV7YRszhVuvsreSkgrXHww70MUE8SfaOPX/5fnR12q889QT02yDhxAlSGvvQd5npKSUMfM/Rp1&#10;5BF4Qv4ADfLRaP+b273v9ppbZYGMB9LWWEkR4gPRsMCKdYX9qu7oP2Ngv+DegwA8WERURkcyEXSd&#10;leISQIUCT0C7dvFkZ38yi75+b7sNeWQCi9gLJ9oLeFLScUPw0Rfae6BquTioArpSoNjKDOJhEi8l&#10;2nFQiMMfyLgoxQpEhNOYYHymuRCfCiWOgK04WGyCZYKBFvHohGLIOYzE+apVU81VNdTyqv1XYBXo&#10;vJK9G0IYJGYX+6+AcygWK0Hh2NRRvGfRSE6B/Qw112Ghfbyf/uTF4MlgZq+uBz3fS6jZhj9BATwk&#10;RwST2xB8B91bN4kfuOY3Vttbgd5iGrWMzJza0/TR8UETrYAn0v7IaPxfP02c0eH//FEX3gZQZ/Oo&#10;Yvk1f6aJecveg+QU9WGk7WTa41nxs8PwWYjCO5iRhV2D2Uo8OoKZAhAOo9rgoZUrXDWz37q18kHb&#10;a2bQfoOKIzZO9maDmGtgOLujGbJPyGjAdQixoyORY1m70fidXm/V9Z8f9td67QYoFNGYC0OBPDzg&#10;2Qhq9w+NbvvVaNgN2glYxsHQ2mvqk0nDttY7TWw8wI0jsXUwGLU77bgoDkZTZCnwUZPpbPPW9sF4&#10;uOL7DcN+1d/furWVTKbN0oRw12EcbnbaKII0JSPITUtqFvOvo7q74DOFqu0S4y9zn92gpLkVe6CK&#10;dpLax4gq8iCF4iUtpIqykTNAkYWyLGX5q08+3uiu3l7bROWMWKiqQ0SSYsSbKxwBIIxAUeissolP&#10;/TwqfzWa/WLnVX/v4LubG3/v6w/goFMeSfqdVN4fS5TLRvqXGe3VIT7JR5Xfg+/wssE64NlPDP3/&#10;uzP+qD+znYYb5ptJ9Hc/2Nr0iiaiQn081ZqhFrw6DH/281/1up07d7ebDReOAFitIgQPUbg/PDic&#10;TPZiEFkGrgWGyqJRZNue9ajVvNtuoB1RzD5AUMDjApOLbUvlzMUUShpfrlmZR1oCMbBnuG+X7o4X&#10;P7DFv849huXfMj9yfhmvv0iXSUAvb0kuHR9uYEJAL224delBAkalOEwBBBFvIRkLW3bhAufmH/7R&#10;DyozXDl6YpIrB6lyDGhv1abGV+VVKAdC3UDdYsP0w3ynV203WRLb8eyDjS4q07AjKAyrnl1RrGQY&#10;oHgShRNSJavOeF3szb3+o7rGRDn+FtnkZHEKBZzcU5UHrbKXGD7sXmh7QyMBxGDAvsFnBVJzaXcV&#10;86FGV8p6b7u0d8kAHLmVytyoZCx+K2ta0lDyW9pcOK1oxIWBS4HgBcwQfZtOmaETK9CLpgntTWjF&#10;gvCHVBmuCH+AORWhFZP/SppE/C9FnyKNkWxqXkggS/5Lrld+qL7EI6g0MllZI5GNVD0QEyM3jk4z&#10;6XrCbCMrAx3W3M9K6JvASwAl6ErT7PUaKN7vT6D9YsIEIqxWqDfFcsPwiLOZzZ1AwKfwaBzIW4M+&#10;Rbrw0aPOaiY+GHKhON6f6tanB2Ey7j9Ya615Nq5k7j285mR7y7Mds3pa6CNTexXnHx+EzyCxZ/uF&#10;7aAogLVPmXq0QIB/juludM0k6x3rG5uN76+3HgVOG/4ZtE5Q9aCemQPZFzJ6QHwVUU4U+r6Xzaag&#10;29ta7x7u7dzptLfbTacoVny3g4wUnoIJthwdbbmoi+FtqGtEs9B30a8FFpXS8ywgXkH37gQ+fRFu&#10;yuaT5zum5wNwuzsae92VcZ6N4qS9tnI4GjUaqGuhhBG3W80wzmJ0AJcamCSwd4GQZhJDwBDzUXpp&#10;KoImmWcCoxXLpDZfNeMueob0Z5XrwfdVhQ9l2So+1+osgr6o6pQ8M6onAD+KtK22s7+/gcgcYyao&#10;Y9WTVldSRJ6GLURVqlIx0GCOAbKw0nKA+1kxrfue97DbwPwn7kpqFtTQIyBegTGqAo26J7Wa5GcF&#10;bBIfQkQCwFUE9pVov98qiocrzfvw71CMkHehyncwzn718TNgub796E4XxDbgsEGCGWzTedkyrK12&#10;7/76+na3s9pwO3Zxu+O/s957Bz0gTXR4IxPItj3JsxIGpihQVe6hBqKodS7ZTYJIZK85K8q8wUVx&#10;wnuYbz3zIPmCH+ot8hLv8nILoDaExeNOnVJM77KvSz+RM53iiiqcqzxKoRQTMgqpczE4o3aWJtym&#10;0n7/B//Jv1CnnpdwBOvAEyi6HVWRmbsW86LGvGzBJ1o16PI8dQkHaxkwjKKMZl2jeG+9A1Jn6dIU&#10;riFFi6DwN9we2MJDHMmX1XuQAZSUQ7WDqQBG0oIqMaji7My0DpMEo9IBhppNUtxyxOdTi1jZiOrh&#10;XfrI39oBi4tTMiRSzVUXS3goN/gaTCVLXxQrK6AM4VOqhqfEWxiRCUsC2CAI1BZWf8VMLqViUR2H&#10;V6UYrNFkRq7Go1K0crBUDChsUPxifZrcVNVQ0l2mMpj0dLBVTV00KSYgHU0mTCGiqOi5JH2NPiBm&#10;1OLZFCYYOEdSqMHhkAIs5ShxT8BFkgIPTaZGH6wTltV2QUYJy8zPEZ8PlDj4IzQMPWh0PT+YDBDm&#10;rne2gEH70noPcOjA6v0iz3+5N30yiGZWENtOCCCjpL3BXyuJZxJRo2pze8X71przDd+6ZzHfPgzT&#10;jw4nPz4YPe5P9kYhpJ2AroVRQCEJoAc01ga6sdUFtx1aON27rg9gBPyLDsjagZTijGKYidCZLf9C&#10;yxzOZtDbejkc5Q5Jk0aTWafbCEGEH6MPyHy5c2D7geF44IWwGo1xkoK9wG42wP0FwwduphG6JMH9&#10;5XiTcRS02vAtwDG+0mjvHIy0wAVBGZ4qyP5QsVISVQq1wB1ViUqIjJ9i97v4JSE8HGDZ71W4JD4H&#10;qUHmlTjObfYJy19Utp5NPxRsAz3McNTwgwYgHSqNzyWlapqKLLxiA1Vvo6gNSVbYyIR113Ode53W&#10;tuuhFgCzD60NPBtyRaiEg+ASKyGl+RZVBfdqQVdtEUgl4nPQ5L/i2GC3u98K3l1r9PBgCK3DqSF1&#10;a/3o8c5oHP2Nbz3seDacBujDeWi4hfeg66QaNUFJqW1pxTtmcQ/Yo4ZHmp8K1i+c+1DBolg0WOqF&#10;QUAMjQqmqhC2xoSxyVZ+RZzcqQdwg97DIpkyTru4tV380G8qPFCfUm0GCw/ozE+/bCZeYYuoojL5&#10;YLq5dBqkqFY50Wx6E+1m+TWXZGn+w3965D0oH6L+wMp7ULsZj2be7uhq8TNZcuRvko+W5LtoKqki&#10;Ly4C5VFtFt4lZs2Ha4zMFZ0YXhEcZ6kK8sMIhRbn8tyK4hc+9yDbqXLnF8IJutUy0KQfl0RcAjxU&#10;HE+ns61eSxhWGGbX8Qm3OIly50/gCs/+jR5ajb+Ub8ndQMpG2iOFMJMZpghkJYME84JCAXGE/EJc&#10;xFgFP5MpCnu6aHsKL0aCVC1zDkrJTKyJojMVdRlozBCfKf7B/O7U7FSuuYqh5ig3aUOnJyF6asxc&#10;cDpXomoq4csuc/xRxBWkJx2K5xmyxTxjYBobnrUNib8YmXIdZdsw5T5Czy8DFzcydcIJhlyxZsx0&#10;EyS7XjbqGgm2Makds8wNqtlMd9GVh2tDEfjl4X6j2wXuoaGIUiQlXmf2KjS+WApFdHJJUFuZlYU1&#10;qH6j3nzihU87/tuFlSvvWXid+Mcxi4SVeajpPzkMP2UlwC+CAEgRiodKIAyXCw8SdQVM6jgffWu7&#10;/R3f2k4zjytf//nB6K8G4dMItNNWFEHqSV/r2A2ZFuDgQudFt9lAjNHQtC46yk2IfBYeSl5RCPZw&#10;lYQTKiiuKHwWXD/wMe9MIZBCyqJxlDTbgebao0mIDjJcASsU692DSRh0gsKyD6ahgzRDFnG5rfYG&#10;cYyu+cDz0frU7nVD0C+lZRA0h1HkBIENIXgQhGVgpwAlGXTuyJmN9gFJJFRRPy6DhMvC9Hzspbbe&#10;6qUeMIvGnGWSVJVHKyxpghUSC8H0MDZ1mXwSdss8ZrqLjMUlHKPpLASiQ3DscKHRoACSLPQqoVpB&#10;ehlMbDo0irWRKso4WYrspmolgd8QJMAU49KFoVUuQXC+VD+tp1pNCSnXL8zr1aVKIkT0FpHP0MpV&#10;y7gL5pKmjVoDMoVoocJ5w0T/2W7/V6PxO1+7C9gmjvRRs5j0XfTRoPteaFN4RzkF65GDBNQSHdqw&#10;CwBKBOAYzanpamOR5il1EcVTZFTA8VPzU4VjkgapgCFV7uF06egGvQe1A6rvy4b2ctz8+NOL8dhv&#10;6EqqZcuXMj4nppP6Vb0OF6zfqV9VcKoLL/SS65nPW04qcJ2jrwFhEzo4hcWIoYGwmgpTBxugkXZQ&#10;iVxY2n/4T/9EpRZkyjPrUDFVk1hE5R4WXQq5YUHnYlIDVKkGgLTVMtXUDJCmJrq5lF+Jpo+a9lYT&#10;+a8cDqlMKTQPkeiB46YGjwKPEpSe8ZIBUxbzlN1Uh5+eOjcIrlyytiRbQ/0ls4G+Vp0ClbiBf8ce&#10;NkXWdBJudVpii2TZoq4vuToOpAICnrMlnBieJa/tzCFabkpVR81HWIKxOduvSjFWcZXsgVzolQvA&#10;nk7eMptXaXcrJTY1z9XmA6EEIWgS1j8eSzutlNlVXoGzVu2p9RcPk1GV46u3qICssj7Kca0BlhSy&#10;osdM/SGsB/FjxKmQriR6uzakj1m9x2fBP1j3zO02yko2qraDYT9Dlx2l5ZhVFiptUucx7HKBec2z&#10;BGwXqM+jV6MSrSRjPQFp1LntZ+kvhtO02f6g7Xb4QOFySSObimC5DXCrYBgoXr66/SWeizqmNjmV&#10;6zE3usd+UI7F4q+qqVm9W/YLFWDIlyCduENil0IBHnHwsNR/dJD8ZC88QIbf9UDrAFQpNncOGMVN&#10;MPIgrB574eSbPfe7vcZtjKVQfO+n2s/60RhskSuQP0JQCra0BID/bd9qOCZQ1cDNYQIh3IRZgP+F&#10;C4P3xSBbFEmkrMn/sSmiardB1xK2RMtxXOQq0amB/X/Sn3abTcAe8URX11ee7vUbYLHM8v5oEjQb&#10;UNdABmmrHYwmEwcyGaY1G0/QuwH6JZQ6Ws3GLAJbGag67MPhKOigf4RPl1ob0GkDWpP1ENKdYVxs&#10;+JxCV0K+pYUQSy1V2XrVF90D/CBCISrldWwCy7SVXkbiouiCV1m7Oa+1HIDaykF/bHoBAJBoLELO&#10;DJOQRE0yZYT6TAEfifEVBnhq8BKDwlQEWltQDOBB4tGqZUVaVa5IidiqbCAHXdlQlRypTIVsFvTA&#10;gURwtMxBFZI9z8g3sY0OywVg4V8Nk09391bbwTvrXTxBMFOVSRR4qGKJg4RpABwJUlOUHJc2PC5E&#10;6EDB2LG4KdANuD6S26Z0Loa50myvtk01zSufqr42CSeW8rKXWEiVpV0o2fNp1n2MaizUa+mTXXbg&#10;3CuqFrDslGJGZQFyNSpvqa57q4fD53Nk9Krj5+7FZR+6zN85MRSlJT+s8pjlk6UkXPOu41Rk8iE8&#10;jw7CP/in/1Km2BGvA35mCkEEu8WxIBZS9VPQgVaSmkwcqzQxce6SOWZKTGYCS9UYeOn9NYpoDHGH&#10;DYBmipLSx1TcJuMI2TDIFUD7I71S1bI6caeyFYh/UP3vDC9rmcGplsWSh175MBkZZUMkby/wR1WL&#10;r91S2fDYfJHp4WDcbbbAfsNnAw7ZmhSv0mLASM/3y4UrOX3nb8F7OL541GVVpRiVzT32NS8n1Mao&#10;6nhTvoD6pSo2yJmkXisNoNJIJkfJ2J0wuOqN8y/xGdSZ559e7bzyVuVVCFCBmD5AHYQFDxQCks+o&#10;kpGq4sHSmQwjp5f4H+SDauCgJB1Px2gemJr6zIYWqAPMA/YE2FN8Ked3Umqg1pmk0AEXR4TMVKgL&#10;AkHJSb5vaD+blQda+b1OsIY2ZZJ8s3JHxQKpZYEoEFsC5gXSMmzfnZfIL5l+R7ZMxeUKs1pDd6td&#10;TA5ipCtatAoLx9/U4bSKgGi0GIFWq1sY7Au0Ylp7UTo0jJGm/3IQ/8WzcL8IEhdtJTwF9KApb2BD&#10;N4yruJhN/dn02y3vP7yzdpd4WHNmmn1L/+l+iA5PM2hC7ggfgt/DGkCQ9tGKC1/B5m/lCXEKVQ5l&#10;pRHIuUBQlOR6jp4yNm/PdtFSgZ1e91wIcaHvs2N7EZj4gbt0LIj64DueEijNsUshRgIpXhdMErNp&#10;G++EtxonwO5hJNCjix4MNOpCjRhzALGL66MgFQqJiXh3aN2FKhXEQiHazh2M1FKyb0mPOaOyuVVX&#10;65o4SeU6SL6EzVbsG1CJ3yoXL/ciDrEwK/FZ8OOZiKgTbIwmAP+EXoUXZcbhNAKxOnZkGGMAJCWD&#10;ielX2mhYpS8qT5S9HMg/AEgFDSM0hCLDQsdrDhbCvFTrS42yMqaqDFLtS6oQuODsqCK3wLplElFh&#10;nOMAjwoTHDJOz0fRnz7bafvW9ze6tx0b/UeA0QHXwioec38kDFMuCechw1T2qtbbnVroknBRbgvN&#10;pGCblGOgvuTZV1tN/QZuF6deV7bWp96waEgr6gK0DgqT0k26DtUCFP9STQw5O7dRtbvKTYueieT5&#10;j7wk2dtFeEz4GedcG/OxutoYnLGJypXU9rt6PHVRuHoac2dYgmFmB81/8B//C1XpmY+gXJ74BVVC&#10;gmwSi70VRzuK0D0xFJWaA7cGcTfoVwhPC5mBougOtOQAMJNHITGjgIgFECBUIsy5CbmShKnHX+rh&#10;Vd/ru7jaUNVH3/Q8OHkV1aXL1lVF0moVqLuS8cV9Yu29evnq9tYG1nr9qhay+ONqDp2GzVSDsPip&#10;b8d7OPFAVDilFv2ZX+p4GYb6oLMe2NwTqd2Jyj2oxuycZ3zehyprM3cdFn5Se/L8qzKYi0fXzsPR&#10;CbCzoXVzpdcYJeXhaIKmRFhzxc4r+wG/UL+JHSM2TWgRjGbhGLoYgke2ERuDhRe1D8hAgAxrf/Cd&#10;1famx1BQdgtxnMVrYVArfiZb8fHclYd1+ev4MWqG1WMuuxf/WWd3peZenfPYI5NtgZ4+E0NU0CRw&#10;LTdt8Dq8nMxGpRHa5tN+9PMX/X4RxI5HTkYx8PTAQPIEWkgYsyTUhgffvtX53Qcrd9GdC80G05hZ&#10;+s8Pw0/6MzgcELAAX5jl4aZzyAZ27Bxt4nMM6cITq59+DZur55Byd/gi7g+DVpRT2CPHASMpriOK&#10;sKtaAXo3UJgAHhMXNgnb6HFBPSLNtjstqKQGBqTObB+Yf+SJxCtxcKcxqMO0huem0O1zQXCag6PC&#10;b/hjiCOD6AA+3iwpW14/iwK0lOs6nq+HHlEyX1AWrd7lqvmgcg8y7Grt8nbEGM5/I7OrKu/VNT9u&#10;8ZKx5xtUyVNyxUy76bbnoPwDQoTD/qEJ8TWPbFJMsYlWGUN6lkVYhYM7h9lIpg0xxGrpzddC7bFX&#10;v1TXVg9vbaEW1gP+hL2MHq4AMahHAAFbVBeYInKSpPhsHP7w850sTX/n0e3bgYM8Bw0XGyPkk+fx&#10;QbUhqam5YDAWl2N9oeqSjpnoynSeYWcuXyKvccTR7vYaJzn3rVW5UqVoqweFxIsaOFGFIucBmpSq&#10;SVE9LDV3qhQX9815fVw96Jt5nXgwC/Z70ezyUiWrjBnyP/2P/0QRYsz9A+V8KberAr4tlILm14nj&#10;xQsQjl/1pImAY5pPEslz72G26lm9JpYtkmAkKQENndS4VWeC0kREXpkV5S+t96BM3OL2JVNDFc+q&#10;/3OvB3cKmtY+f/7ywd0teJKMfGRlyRDWA6lW96lpcdr7+XV4DzczT79QZzk9jDT6huY5JsB9mK2z&#10;IRS4kLsQZUEE3KAdJidPWbjUtsCOgmB3FEX7UNuAqq0BbgE21WOBHx5MRzujO61gpYnQVyWkuKoY&#10;asoC5AoU1IckkC/3HmQjxZvq+lbtNNRTRuHVF/ywairxs47yMvXok+xVPF2hBYTNskAbDLHMl7Mo&#10;8739rPjoZX9UwBvwRBgNRRmxYdirKAhXYmPWB4fgBv39BytbQCsKHRJESvqa/pefPhmlid0MhORL&#10;By3XaHgIhNw3b3e3oSUmFnpxDpzt2fOQegXJnga4MVRRp2m6PxqhhAEFCLvhwXwA9NBrN+PxqJjN&#10;bnW7xizq2Na9lfaKawWa0fNsdHW2LLPtQIYFBOYWeDmgmtZ2nWg4hvo06ihGlrVAWjUdYJOmqGic&#10;gDB7lIbAVZhZPovD0rVAc0Y9AgT5KiyUbLO6xPlVqkQC3Yh522EVCKgbVuGTeoD026TJQwj66zQS&#10;XDqSWwMuahktz4GWxzScHY7GB+NJiBQIVUvZPIFCGxkbJb0pgTtBQuLe3sBLJc/ppMh2hqsEvBT5&#10;hTjJR2H05589SVz773zj/i1kdGTnUI36803k2ldwehq86ZDv9KW+We9B5QrFSVSzR6AedBkxH+AV&#10;E7tlIpcJ37jaoatD66BFbQtvxntY9rnNHwp6LqDQfdR4WXsONHKLT27ekbHoPfAOlRcgnDzMaGMm&#10;H/ce0nDatTKIVgMe55EfEOlPCt+rPbUWPpjXuE/O/i9P7oHPVO35x+PyKqTgGgMVjGHsRnF/MLy/&#10;tWEBT0RcuVBEydaiPAb8rLqmTjiVZy6kefri4h+WnRenjnv7q/fal/o6bzwxehz+DCwPRsc2VgMP&#10;Sdu93X1U8Kkh6aIxQNo5kAnHrAcTInW8PR2YADTU5EU/SffDrAQMzzGiOB/sT1ynXFvrIDJnLl68&#10;bWk+YcEOaHmCfRS2Vu1Jl79qd/TIXVXvFMyqmn6S4VPhi6oLiG9y5JHOAzrRlmRBHEnpSZE9G453&#10;oN4UtF9O088Rhlv+WCCirKgDbk0cHRiKCM5pgCM5nN3W07/73tq9BlLVKGaDFJ9lOIAShuEMex40&#10;JIsY4rojPQ4DLd9uB99o+W1A609Emaf+eTQGVS5OPCaBRFBlNcvdRgMktgi4CwcSaTPoPsCDAB3+&#10;129tbjomVFE2G/4qWK8B5TMAAsANgFlcx89wXJAFbTlWgAx/noOSGXRMZRgGrr0b9RuO3QZsLEmR&#10;lBiVCeAVrdJ8kc/ywAZxDeSj/MDHiKmirqTmK/dN1Ymr0a7yCPQJ6gqyGLvKe6jXubIVVb+VHCqh&#10;FXC8KnOJBweXs+1Dpqhnu0EfvN9xtD+Z4OGuusjq8PFik8GLSHglU6xADK/7UvkecRX5qNkJjUcP&#10;F/OgLH+2twuKtQ/vP9j2HWnwY8XmSC7hrEe5pI06z7697t1c8f1v1ns4SgBVbmSVo5LEQwzHkbwX&#10;kmGSDaDq5a9B1ZWXcXXv4aR9u+KYnDj8yHtA5aJaAnV3Cv9WFzIWmarnh83HF/K4ynsgbEJJHpzy&#10;HrJwtG4md3ott0wgP2CBKI2dGsxTgBQfkrFkipJG0zM95y+L9yA7vzIPdfUB/1D6LvJrVduaGcaz&#10;4Qim4tZKB/lboJ8UFYwCTNT5C/Wrsx2pxQe55LJ8nanym+A9nBpG2EtoRHJ7QDNZE9l325nMUook&#10;w3tgbVfScmCSQBG4MG10ybGoQZ7XxLCnZbE7mURIPGODte29wXiUhNtba6DQ5kQn9k21KhGnKT2q&#10;UjVnFmpJ76GaZvxPldSv9436n1Uaqz6fileOzZz6H6oYA/Qa2kuG9HuS1GsMMm0KZ0Kzh4kWaSaI&#10;3XB32HSJW4JzQCeidLN0JY1+51br66uoIqQ+iIAAlGMIjfy20Ws1VhvNrVbjVrux4boP2s33Vzv3&#10;mv4K+ARFTIHXXoVccjtnBc30GI7wBQyBIaNlOzZ6YvtIM+AJQIshCsHFha5OK0nur3TXXBRJDPSF&#10;oloBzmr0IAD9wIYeEH4Q70VEAInVAdvQygZ8CHR6xNlau4FeR9TlgfMDt1TgoJwBIu7U9T30qJpN&#10;n0YcDRrt9s7gEDSOsHs4laozcuVK1K28/fnXwmjLzVbeneItEKhEHYBiV8aGgZomefToQ7A2UeES&#10;pPyNb5C+BFKq4bp5kk/CEC0hto/chNQwkAdSSCmFXLiZFy9Q2CkkTS1iX6Cl6mv5j1493+p0vrm5&#10;iqwxREeEsYevxcL36UtYxlKdeeFv3/68Ye9BZRyq6qdayeyQJdsgGobzPpqS0coO9RYFHqxQjGoB&#10;q8zjUTmsMgRLRBw3O4wL3oN0bJ6Kvepa4wIeVdUy5lgSqW0wWcbMp9BG0dpS+uBY5SIPp5t2ca/X&#10;sbUMzT+Sp8AHkhATFM3kBKSFkBaOsyKvL4v3MN/sFWKhehFwJP+StDFASFNDf3p46HvBRisAgRLS&#10;DzL4yrxUY10lQk+5Dzc7A5Y0Mr+WD13y2t7YYUhdAy0XS5899JxIadBs2x+/2CPrDmvLplOAmBk7&#10;SgZRKDSkoTycE93PvD2UCcFoibx9pEEMyhxOJp/tHtze3FgF+RHo9ECCIiEmJrt02vDZowgiMk7H&#10;elPPvTs1oao/10WKavdVm9cc+VDvZeIiqKT5oidB9SkppYO2BwIQYEcY5iAaN2LLmWmQ0MwGYILU&#10;oUrKd/nQiJbdCej5PJwYo0PINf3utt/VSrDAWRpC/xLtCjaAH2DL0o1VzwE+chOhs+9uOjZSAl1K&#10;sXPz5nSvDcviAq9XzfzWa5JBddUSEis9CvRCgLgjzdKm75eAOCTpw9XeCggRkWmANQGoEAAFhjaw&#10;TOwGpy2WkzHYgbHKc7gAQqOH0gS7ygBCavhIBeo+ChkFmK/MpuWO8gT9uNDMsICEbQRQOclTtIpY&#10;DoQ9WewnOXqdgZ6HksqM1RkmghNQYaDYDRHTVL+E2qaWIgEr5H2A4kYl21ugXRtR5RBeih4hrYL+&#10;ZlBkiVEUlh4NQ9e2rW4DHbPly8EhuK2gOwpXSYUfAsM95SRea4XI1BK8AzFtuD9LpD3RhakNDe0p&#10;5LjyYrvVbeL6aOto+XHUohbS6Y+9thm59huvdevV7vxGP5Qnr8sQ1UKWzRZDPZhMP3v5Yn86CVot&#10;wHRUFbICAzKvWDWmyQpXqa7j6/n8e77ZOzryHv7+//Y/XwwCZDNTvXaqf4uTY46BWPTL6C5IqyeT&#10;n5K3UKUa6dhEUpdsp+h9Cqez1RbcZlALAjNMsjnidwXyxMFB/gEobirVkPaYTthZZqUyMRz1eXhV&#10;m5r6ItW/Lximmx3BU0+qsufKzqliKHShYAGUFC3COzD8Qq1ufzbrtpprENxFsVCYcFg5F5ytbCXy&#10;f5liS/iUS62RC+ARl47JpQcsdQVf7INOjI804JESRUGOsS1gywc2LLe80XgYTicNAwyVuhOznQ/y&#10;GEdOL6cvaScxu7E3gLgZSh+G25yguTOO7q+30RAPIx+TvYqwSXTFiRdReQ8nmC0uHrPFuYHuR2kj&#10;VKG6zB8F0cSPdRQgC+fI71BtGjgInIsoB+BOQF8RacbOOMa+arXspzuz57sTx2uh9SAsMlT/IR4N&#10;vTMgHqNwZiWT93rB795p3rHBCg6+H7TsY7sR5klB25N+nlQBGvZyn9olJXgCFD+dmLyjyz9jglX3&#10;wKtXDoO8gTE7QhcuDan7wFyAw7MMYztJ3lntrYOEUgNDESkYJaoh5E/oRVVVYZ4W4IgwvFcmC8kJ&#10;+Y86c9O0eobTFN8AmzT7NpLMAcNBu0HB6rhEQWQ0HKKjt+E4cBlFRVpRn9RpZhlw+AqQ2AhzzCKm&#10;V8UzK8AnjR8m4PHmUJejpKCyPAAN01npeHuzEKorkLJ80R+kVO02+sMJOhwB5gRjtxmi2wfAFLKv&#10;QvAdDs34cNAArMRG3Yys17yM4wO7/Jo7ZR+YJxWdA84hmyLelW+boOnfMn/5/LnTad+GVAnLcNUM&#10;U3vEia1kfg3LmxF1MfNC+fJvXP5+z3Ru5vHz6U3kTPt57QtTU19qWlJfpFAivFuiZeAwtldXsRKf&#10;vdpxbSdAk7EUyDgc6Mytk12cwEfR6lIu47Wv9sxRPfIe/if/m//9HCa5cGi1i8/HVE2Oahef1zgk&#10;5yDNYGKcZNYJUQqQRgUCGlDAQld3GJmQYxvFoObBbEO2y4YMjEz2En4DCOaMDPo4DNWqZV4bl0Vn&#10;pXYgzp0kJx7//J+Lv7/GDDt9njN/c7RO6qY43B1cByCTseDItMHGKv3p/v44nN1aWWkjLgX8G7NG&#10;uRoyjwRuxXpm1c1zjcs96y3znppF8Mr8UVbOyjn3eUOX8OU6DZkhpLxdRfaSczO6Hafb8tkEaOqb&#10;ruuXZWTkoUNOTPTRIPeAYAHkeiR0oKiWrCDGveYozqM4Af4/sNAhCKlJbLVCbCAND9wWiXxB6k6J&#10;nl/0mucPjjxMWYyVjhBaQEGQib/xhGKk1MnEWaggdRIXVFMOMbrlIsyFKgG23OejMARDt+v86vPw&#10;YJoZVgONFcQauKByIqc4KLPg7zbN/EHXhSzqQ99sEAbODk4ufPYBqN7DqmRSIS2q8j/ZDSTryt38&#10;4lWpsruyeVXdR8p7kBPy7BhCdEB0HBuIgDUQM6NNglSjTKTzJV45Pk8Yb1SXYuWB8OZVhr9iYKkS&#10;MhgcuB3gdYamPFAU5LqBqlaUUngdGIhZ5BXwGNyd3f3eCkRkTR9aq0KaybCnyoywQUH11LEMYZjw&#10;G5BUmBXlQRjujiepae9NZyCzgt/w7LA/jtO40AfTKEddDKKUGSTjQfw8Q8lLN9zBaGp5PlWn0hy+&#10;F/Q4cBeoeOFBoGiCZNj+ZGjhruEykYyB+V+J2i6dQZfNsPrvym9jhoxetDCtsZUU9ChOYltPXr5a&#10;tyApB/U38fHqHeE8Y7Lsp546bsltbxkrfd41XG+nOPPCLr8Mmb91iVJhXWA3xEPAwrAtcqg4Hlps&#10;dl7stIMmGEqQqxNvWBgR1PhWp5AVotIPyhyc/1py/E+c4IIRU38y/8f/6//d3HuY7y5KAWs+JxZ3&#10;8cocKWCE/E/8Xt6Y1Gk4mYhSkk5OLL2Dafpy5rwY5E93pi/78K+TMRKOiMFgSRGnIA4rZjp6EdAR&#10;JEjSxV1Nfdb8OVV/OueeXtNLWHJ8Lz1Mnm2Ve8BzRVSH0CyiajCkhuLPnr/otJt3uqjj6FBbQGMf&#10;ybnEW5AcKJFubKZfyqG89FqqA87oKZDBmo/tkkt02c/78h9XhXLVvGcWQsXxXc++3Wvch9a8j/la&#10;7sxGBxAex6aPDQcNc8hEp1S+YMSL5QBrSz4sMyzNWRQ3bH295flgnyDTKnmypamShl+abfBLyfhd&#10;/KL9kCp3/QTpsTPLzNhTNTpx05U8OZHJKsUplPPyF+WfV9U1wOohEAHXFvJ6nw+nAHvmQePFcPYK&#10;zZbIFFoegncgQkGNhWgfZQuzyAOjfLTmfG3VeRiY0Iw2SWJED4MSp+gDkMlbEZLPUZqyW7O6o4Zx&#10;idldjYP4SgIdkh4VwR8rGCU+FNspNvumqTdBSoQtnIl28gaIz0GnZh6PK84A1Qim/AjlpstAVC8i&#10;vnkPyjkhrhM7JZmRPOdFMgNz4l2nud8fuZ0Aku5ITTRtB2kVqHtI36pk8GUJqyYKqomm6cvxJDEh&#10;yZE/OzjUPW+aZC8PD+1G83A6Rhah0W0NZ2HQboR5MctSyFj2x7NGqwEZ2vEUbOAOnhn0O2AlB5OB&#10;50IcxAbTA6LRaaFFlj4C4X2WboDMmp6tauZRBCg38lKZKhkr5a6pXJUwx7b9YOfV4SwpWp0ggC9T&#10;b10nzPX1rmNul65kz9++BTvPe7jkruc+vWyaKveAWZhRvYBrB/AjsGbg0b96AZL7FWqL1WgWlYaT&#10;qVt5DeqnufdwvQFffNeSwzg/zPx7/9H/Yf6cJEGiqB2OXId51kH15NB6UbkbMU61POU/vAdVs5Dp&#10;Rj5g4WLXDgAFcduFY0IhAImv5/3R5weTl6MIawDAH1uatwT5g4hNcre1u3B6ezvPe5g7N6c9j9cf&#10;0CudoX6UlUHJwMVpOzAlGAdI8jx+cYCRe7i12UFKClytwO1Dr7xC4HNaCKvXwhZy+Way1NWddknP&#10;HOSlzvWbcZA00gqRlHCzIouLb2iVg9oWU/GC3u8G1n5/+PJwcDibAnFn+3SGKRwEQys8KPChEUoA&#10;YxkbFlQHw8n4VtfrukBZkqyXRymYPXc8Mf7zbOQlg6wg+VhmyvKgds4P46mY22PsK0Rtat+tKthz&#10;1pvae+CShcVChho40KeH/Z1ZaK10no3CF/1Z4fhJaULH0rShcsDrQ9hDrGCR9Vzzw03zrmN00a9K&#10;zWeaO5I7Ud1DuSxClyrZB5X/EG+GOzpdAUm2SMR00UtcBJU4n+OIFP68qmSomAUkDdK/KMcK1lBY&#10;8NTnVp6SqN6rbXXuk1c+xHyDVJcrghRVRRr/Zq3fMV/0D8swa3eaO+EUqcSW40CzM7DtLqJ+SVfU&#10;HgjoQtlvgjGHSsU4zZ8cjlCtAFZkpz9otJpRlg9ms1avOwljA55HszkJIxfiGqzdWmihALlkI6BM&#10;fRRnDqm4wfQw7vQ6MVgxCYPIkQtKdQsJXZRd8FDQvwn50F6ng5oL7SY5A24o9yCDwFwYIO2YS1gB&#10;KFIDQ2lCxIW2HjTYnhX88GC/vdJcw7XSaavm15LbzyVPv/aM52bqUqtzI5973qectp/nfdyyl1E5&#10;rtU05Whj6gDQg8UrM3dvOOsfjrbWVgNAbCRbJ+tIuc9qg1Th5q/Ze2DeQY2aSjzgwgQOeYxjS35Z&#10;jeF8iOcFqmODrogpFdumoCkLzP40RATjNGx3vWGtbyYr25+m1n/zdPivfrn3376Kf5HZO0ZnYjSY&#10;AF0gllhMsx8lRY6ihZPPev7k1MGXTribPkBSffxSRG10LTEhUOTG/eP5P9sf7Q/Htze3VgJfzzIo&#10;TwJ8RiVfkXCsSOZVaCVR5A1e3vKz/wY/9C2faiFtduzHa1wGi+oU/yTaDbsSYW5c1Jmdh8DiN8u0&#10;pWVggWhq+e/d3vy723e2DCMZD/pQXoKX6KGImWZlBgKTBHyV/KJlMDxvJ4w+n0xRTWeUWisGKrJq&#10;GgFxOJd5qa0XN6kWGglmiL+jJDqE0aECP4ZYQ5aRbhm/oTp8RTRZzan6U9RM1RxrZwKaitDptodp&#10;Blw99KKmSKhgZhKfyKPJOZgDSZpHyQy0Smum1gYGApypEGRAEwpoGeH+i2vAW1WSJ0rI4Wg+y6Su&#10;w9nLbnO+JYtdqnd9cmirpIu4CtQIZv8rBgBAQyA26Z2kWFTK7xDXz8LuzS29RqnVzoEqO88zfir/&#10;K0JcVSpY5TymCcS39K12J4qSiVE02/7wcNBqtFwHnoOGomRdsxU2T2HcwphPItBRTKd4rlZjBMas&#10;RneSgJ++cIM2UAR4Ll4A/5MbM9LUszRGpSSDIcgycFKPhxM4YujqQK9ru9dB4+sIahzt4FkSfp5F&#10;O0WxH4NFG0ogaJu1cqS1hBIbFRqQkFzqk1027It/rwZQ0jUE88B90IrEK8oGvJ1EQ1Q8DdwBLlu2&#10;jGV3zStdwZs57VUu4Y0cq9affBerz3VItgzG3tK/PQ3Lvb3hJlqPXfTk0bGVnoR5+94buarrnZRc&#10;k8pjUJMAP1AMV2ghmUeQyaGwSrRx9YuEqEhUcjkLQkt6JkQWQ5XBEHcxfsOqAMO850BsrcgTYLoh&#10;iWSlyMAFzanuvJqlTwez56MY6vG+5wQyUCq1WIcJapWrVxWbnQjR5pd04v5vakIrA3rqVbuNC39Y&#10;MMvKLrEgHAk7XT/KXhwMuqsrd1bbvgYiAeKtYG2QpEL+ESSzQjYmLXzqLOr+b8iFuMCXmj/W682e&#10;L/67rjcNGIayPkDwozAQk2GasuPItyEIBGoB7ZeavqqZDzqu32mDxuMwRKgJ/mMySmWmDhghxC4w&#10;ARQTK4U0IHEyOHy41l5DLVNwCtirQFaNrU4Jfsp+x9mmSForJ3ThB5XhU5OC1QokPOULF/v84BCp&#10;7NQwd4cj8PnAZdkdz0ZRopnA/MmtKBw0382sPjPtrNBjI9CHIDLwvLFu9OFzuMH+LApxalAqUv2L&#10;0BxHXJU4B2v38J2u/+2W5QPKJ8pMmNuZgb/jngl/hgWkbqpUbegsVDk4KZ5wbgs7sViSi1/VIaoQ&#10;UFuDmolWlS5U8IWbR8UCexv7YOE6iI1iFVlcBwVFq1Id6j8q81H5IHWCQi014cyTDxNZdiRVIJoF&#10;4tA9yJlk+Zrfgu+Hega6MzAuwD0AcYDMR4nyhoAZSfioGZM0PRyMBlGq+QGyrmDD9GwNaYgWlD4g&#10;ShlFnU6bCmKa1vCdWTj1fAsFCDicLS+YjWboyUSuOg5T9oVaxWA6dXx7UuYR0JEgNMfHGNZgWo4h&#10;5IbJkxndZkAdLTJEMCGxYDFOWK3Lx/zoidS2jSPBmQPmckptGUliIocc6bGl7djac6jbZ8kDKqbz&#10;kVbFsJswWueZ9AvmzDKT6rJJd9HfTwRg5x261GVUUaZsbcq9prq8KnVqYHp9cQCYTfTo4TZAyhhY&#10;6rgjSahylNU415m9Kieh5u1VHvE5N7DkSeaHQefiTyTZUIU0qvbAC1UvWVjSCsHWHEKOxFEgSpmT&#10;VpKJ4nio4iarYDx3pbCFKGwWxlhReBt8EmRtUfZFdRSrDqsDCTwsCdT2ZhKvsdXLtJAuxdmZNYaS&#10;ClKjXJgyhbF4VIvochP0xEAsn404+UY8O9ZU0fhFpReaYNjSOX5FANe11ZFNh1sOkHQ6qHOAmQI+&#10;dBhGnz1/7nnevc1V0POhN50IKBlWgMhxanE8VbuK7A7KI7057+HSVXfepLn+oJ2V+1lyai6zyOcX&#10;duk5Lz3gzI9TnrKsaD4N0WMRWWQqBkiRAZ4eHhxQDpoBVijfN+MoHk5D0w1ANSnAYMhqkMen1IF6&#10;00E/ADnKw52D9ZZ/p+nBe0BDABHEOA+87ZJeBPZgwIrBRjrS9X2d34f40tD8iQ1en6Gvj3s0+6GY&#10;Ty6hslGM0mymG3tR8gS9IJa7lxqfDKK93P58mn86DJ+HxctUf55oL5NiL85130JD5ijWIaAgaXZm&#10;o/GJqWbvTsE4bdiIcfvx4Xhm2J5pgjoSGE9ybltFhjUAiuJOHv6Nbe+el9hoI2CWHvphUL3AzbL9&#10;WpUsaidfBU1cLsdm8lKzugpU5ugMLo1jp6EhkshFBTQC65AYWFE1S9mpynXwv6d8cUliqIs7ejF3&#10;wNZ7hoSowqD6g6fyYjQZ5XCu/DgEGRhUo0qwU3VdSk/4qEqBeB5jCHJu8o5bkzyHejgaO03fn+FJ&#10;oTnCMZBxXFnrwAdF8sYDggRDiWQkEJNxDNZKuBeYUgGgtEnua0bDstJZLDw6xghc2h4IqyyArrtW&#10;kMYp0LWRUfbj2Gi6e2Gyj36TIABRNAwxyGPY/VPnkVX6s/6SpzK/1Ut3Gb5PwhhJwIgECytrNtE0&#10;XAeJrfVN7TBN3PHwEZCTYrYIAq78uiMfRibEotO7zOK+ZCO81ChxAzvL/izzxqWu7/yDlrE26qmo&#10;3JdaLiJ8TQI61LgBgvl8Z7+31mk0USPlS56GUBrIHqso4CRPIeeZb9S/Du9B/z89iefFi/mwzOtY&#10;J8oHCl8pjhgvHS3XqnpLchMAnmXaMKMKFT5UgXUkYbKdafwkjGHzWrbrIz0h3Wr4vwqwsBGz/7lM&#10;kApe95yerTeL7BsbrVvN0gM3D1ugkduH3+CkmguiSorZK5T0FQfr0qkzv/cTZxa/AWVr9cirFj7x&#10;r3gVrE8IZ4Oq6TJkQTsWknxiwDASe8PR7u4u1t4796BSjjgEPWysKM4Nq2BPq5c4YWrBnQgdXnNW&#10;n/H2ZQbw2oN25huX+cQl73N572GZE568WmUEVRqoNn+yxy88FFooBgtlmseWPbS1H/bj/+rjF2ln&#10;C3j8Zqa5COrNMvLAdZz4kQU6ZEAoP3/8tFvO/sl3Hjxq+i30CDA5ge0HGyMVGZPceDnNX86S/aLc&#10;jeMQEW88Q6ojIA4bVARoMmisB8b7G9ZKy5ml5c54wlo4e/xGQ/RsNtoHo3gww9pzoS2O6QlvGyyA&#10;WHrQQXbK7EEXgWPiQL3BsFYb5LJqUF5U25kVB0D2t2x4Kr96NRkl8PWxOdqO4VAdOSMrN5oK0ZHw&#10;vXb6Bw+1DaePpHyhdZFugPOBLbcBtAeFqmgI1NBVA3jaiF+6dakHVo/0YgXvZGWnfjT14SdPfez4&#10;4388a37ClpE0FPeAh4HWymFSPB+PB+iUc32QivJskA6NooedZhO4JQeFA0QVyB+awB/YvocsBFwH&#10;ZCl8N5iB1gpdIAbUNmLgGtFSC6QYiM/hMQAMiZoLikCB64L+GQQP+AEOXQCGCTSgopEH2UjDmORZ&#10;ZFtgHkPYuVbaxWictawIDap5jrpJkiCfER+MQbPt/M79zdUw37BQg2JDMO5A8mZKeUO9xBgpE6b+&#10;dfx1ev5L9xyRNJmBApWoemK2w5mCqbbNqant6OWf7+w1Rof/wTv3oLSO1DvAfgyEJFZWI89vFTJH&#10;9sirv67qBFw08STqu+DGZVOrLnKZyPN61ozjevQQFGKQ/Vnw49HlGxaAx5V/8fOPexsrd7bW5g8P&#10;BGtuyebnOUE1thCoQ+EAhihXH9gl33Ge/T8aqLn3oIZvYQxVUY+XqHwIZRHUS9VhRMKdYltKKw+J&#10;d6nDwnFVsiksQs708mmcT+MUdtCDVADZ3jgIKjeL6SUYbYweBS/0GAp6/Q1L//pW77dutdds3QMH&#10;XJGypdnE0uJbqEm34D0s+RSvvxHyNqQhDR8L3hTUpaYxciwQ5CHCHPjqTANGuj8eHhweoPkN7W2o&#10;a6KtZDwZ4z7vbGzcWltvIg2Jd6vZe7z0snhh89Ff/mqXnAenD1tm3Ja/jOutt2s7GW/We1BP6fiq&#10;PMf0FFmKAoUDsc2+Y/xXnw1+uDfTGqsgDPCQOYdfbOYhCI8Lp6kXjzaNbqD/5JdPQPX7zXt3vrHd&#10;2YJHgcJBXv6sn/7FZ4fPdvcbnU632+tCVa6hrXhFYGggMMAcC7E8DP2zcfkXP3tl5E6z2bTRqmeB&#10;nKmIqANZgicAeXKhbTWAdvRp7lOKWSEPgq46gpgRNqbwQZD2I36R/fxaA45xhKQG8ifBDFR3mNyW&#10;Ix2IyBSS9ADHpFoxAE1Qf/rtwPxfvN94BIWIfKLnCMI9UERFYCqW9Yw0vjRhH61NZSWuPT/f6BvP&#10;9B5gkOD2owUF3WDIHT5NMkT/EXopufmCVBQenI1A302jru+93D1ILQOE2dPJBCmJuMyw2oHswiNJ&#10;Td3z/Xg6gwQ5hgCMU9u9DuHoWd7xPbhYQJwDggo8qtpLsN2L1gnbTWE96ZRgI8lyZC4Hk8kYXTF4&#10;kM1mP52gitQEcneMXEjj5WD6YjSOHL2z0lixrWYU3/WAybVBoOkBE8GmHqYfOI1Z1pBQR7bw07vN&#10;Gd6zBLygPEllosClovdAlitcpRVZ2kAv/6o/Tvr7v33vbhskPlnhUdNUPkFYsNRLeDnUp17neb4d&#10;72Huc8wv8dK1f9o+LHl76onjuwSQItfA7RUKF2zEiqAkY2ijMN0bDOMMLGI6qohgUi04hXp3Vnou&#10;QUXyFubk+dMZwpJLXsoSh13uPfyfn2Hbrszl3HuQzouTztoi5QPeQBCDTFDlb3KJKbUXTlAyqErj&#10;uZYiYWtow0k+nYQIxh1k8wBHo2ciRR+pQIpcHMqWkKsHtUqcHhz0yuTvfHDnO+utdZDHAR0ESjZ4&#10;Dfw8AI+qFXCeq3jmsCxvyE5NHWHWrrGN6KzZn4ZPXr6MUfvstEFFHOdpFKVWmoDFAfeWpAkY/tGn&#10;2202waHbBmodC5AcfLxtThUAqxfW0m+y96D46U68TmfCTh9z2nu4dKJfsFiWcWLO8B4IkUvYZokN&#10;1nIGhvaX0+z//sNPi5Utxwe9NboYOWvAZAIG4oaWvNO0vr4Ctojyz/5q59nBoLfS/eBBC4oMHz8d&#10;PXs1aTje33p39d6qu9IwXBJZli4p1bhAQttAsP8syX98mP/4ZX4Q26MwIQeDo0u7JWogqCEAdI8w&#10;GJVSlKfRhMH8OGYZy4W2CRJFkApDextLiORs2F1IDsiAB7sWYl2cB6VFmyrW6KvAigZBFmkPEA1A&#10;0/IwjYMs+jsd+2/fbzXKvKkn6N9E6gSEiYgC7HJqFIB34aqrTeK0OZ4P/vLLcAnjdv1DzvYeSLpB&#10;1VFQNYDN6XCcPJmOE6hwWu4sDC0P/pqRjqaAGkC6HQPU9IPxaGK7DmJxHHCnubI3G+Pn7SAYHgzb&#10;lIFAjiG6v7khpJBUdUdCVmkKIf1KlGWBSJ51bRaLBT6LP6JRS/i7eNRoOkOb98A099PY9z3MJfhz&#10;t+zO5CCJXWPPMX707Pn9rbUVwCVKbSXJeqbRdOwWwBaGjgppxSAjz0VVlWCdF8ERagTPGA2JlYQc&#10;UyruyntAbh2ZVdNKTA2u0s8OJweDw6/d2d5wnACRMbcCZG2QgsKCIJaTwl3woeuQ6XoOxAVr//Sk&#10;mk+8JafZCTOyTEB1/TmnhvqY93AElM5ELB7VPwaqyv0q2aZHhy3PfvXRx+u97jubm2jy5+5XnYp7&#10;bUXi8pqXdc7bLzWq5h/80Q9kvz/a0JTfcMEDqNpz1FtkK6wTVPMZohBNMgWpN0RwQJ4iUsqRfGAL&#10;PH0ssOTCycYZWM7BMmLtj7Vg6BM6YRjNJskWWCrh4AvqQYoDNMfg5Zpf8AV26trjeXIOSW2igoXI&#10;B0vLFCm54ziBLDOActub63fW1hCRwNSATwipzV6rCTY69nShUIpcJUo1Vfai7h076/qOZX6ufQPL&#10;vfFml8oyZzt9zDLb9sV3c+nnXnrAeee/9I2YkXEuVT+SCsO6IkNQ/Pzz3dJvaK6D3ViFYKTwtXIm&#10;lfGfBLqORq/to1CwOzz4dLf/2e5oOo62253ffrj+3dv2hps2y6wBGiJkr5GellL8WDc/T/M/ezX+&#10;2WCWNNrgSoHwYpSm0Dug745IGWtKL5ugprN1tAEHlPOkmBWSY6BYBsUTCgzwJRyyyJN1QWEt0Y4R&#10;Avdo25TngF8BcGRhpQD6SeJQXqygoaUwzJJONv79dQ/CSBaWMHmLuN9hQSKfYZV9qZFj/zrm1l86&#10;gMvN07d2FPmrBYCERg1wRZf9WZgiqnYd4L6Z6dG10cFwY6UT5imouwE4mE5mTuCDgQGtleu9FcAd&#10;WPCx7N2D/nqvradxHs7u9Lo9z21AXjgnFRVGGT4EZUdp9anMDtyMJB5Y6hTtdvEk6EdkcEA9w0SD&#10;B3yKTqOB+CqLw6Zpp5C5AKbKMPdR/uj4O8MRnLxVH3ThiqGMJxIImgKk4Vx1v4tqBKORviQVoMDq&#10;dUsADa8kkyvUGRuFDG0SZ4eTSeF6bc8hATk3Rhp73JVAxOg9ECWhHuDln7nsg65D3KP/Lu8EnHiv&#10;2kfexCZywc0ob0oNS/UYuLlxCVXl8AXUDvL6cZYOpxPsJ80goJj7QumJg/oGCxfn3sT8Q81/+J+w&#10;52J+4NxvOD3QirLwaIeT/mJR2ZT3V52o4l4RDSGt53QdinAC0C7SuPQYQMbnaBm+XLQeYLmyxwJz&#10;DJk2uv2UzgLGAdtuYUSTCcR2VzwTUxOBFfvYSSHHM6tnfsKHWHb2XXbciefB3jPpAOOHM8aD8B1A&#10;Sw5EgDZ6va1ebwM5BsOk5JWod0gGEo5QBT5nhgowEEQ0fInreQwafexqjsb2sot8/b/f7LRb5myn&#10;j/myew+KW4jqDwgdSE6sPR9MIYRWepS0Rk4fXNQg9nCtAi1/pe6PgKjWjHur5lbXv7Xa7HSaq53W&#10;B3dWv3e3/WjFBIcjsgnIFhtljPw0WA8Tqwwd57Oi+O9f9T8Ks4EHjQPDw/5GdkqQERSeC8ymGXjQ&#10;vk5J/Jcn2N0bcBMg6WRYQWkEwNmw247dnHEMqkgAk5E6YBsqYh1QvSLRgMo+3QAJeRRnWQXHIoEE&#10;vAcojBbuePdvbzfWoAnBFaDWIte0KDaM2WmB66q3iLdsjl9/LcgZxKoD78w2DmTo9YlpAMI2mkwL&#10;30N6toyz1VYwns0ok+06aHCB0DdErRASrTf8GdgbHKYRsjFcCpBFFmYabaMKFUCHA64lFTHmlB6E&#10;pCBrTY0rPAm2jFQjJ76Disfo/yFGQeewZgTo8KE0uQnomEcycDuHyxJFfsuD2sXuaNgBf4S0XcCe&#10;kjWbnJvsDZG+N7VN1b2zUsa42HtQUZ+4DirLzovhxQt+vTJfYoR34Fhp+nojaAAFz7eRZFW8ByZO&#10;MFXehPdw+nFfyXs4b7YsY8FuZKad4T1gd2AQwuGtmElkx8Hjw8TbGw6RiOq2W+BlFw74BWjsr917&#10;+Hv/EZmq577C4gDNf6l6MtScU1RReGCVqrd0W4gXwUPYfU7yVkwiShDjO9BfeUiqXnS7oW/zWw/b&#10;LqAMUehmsV1kaHyj3B26RJVqltRABNFuGFG66tr3VxwXPPPAWRKixJSsErebWyjl7iw6PbQEr1Fw&#10;PTGN5FTMyKlFKE4RmyaQ13V16AMBdc+ir3wxrSQOBLwh3hhJwxSHi4KV8uaqvoozJ+Jbm8Fzx2vR&#10;a7yRtfGGTnLeyFw6Ymc9zaWu8dIz01oK/Jn86lwfgCiC3Nk9jLIYtWGS6yBtxlntkjXAGxvm2DaG&#10;Wega2f2m867vftDyP2h795p2zy2Ab3AJheKWjpgTewWSBbFpP5tpf/744MUQ4DXwXAfAvUPm3jNL&#10;KDQ7NhSeUJhgBZ38Bwa0QCl3gQoF/u3DfTBBEEkhcVTZwWANrqEZokIYdUxTopYYbCM3DeyFzZiY&#10;m5mUUXnrbC5Biyq6QSgpZXXC2d+83UOxBL2pfTDQ6/q0LMeMGKB5jfIGehgx/auS3OLQXTqMSz2M&#10;t3EQrTrxa6KQAUjasChHUWS5nhZ4SIWCpto1AUdNsWcns8iHUJpvRtCsQfstlrXneND8S1MPVSLb&#10;TsajjU7Q8+FH0KWAHaQRUDGaQtsrNIIasprem/293LHZCwNjQWpiwdURgwLUOUjFAYAwraZt2xlj&#10;mAOI5kTxnXZz8vKw1Qg6HX8KVCzBFtr+/gFMa4B6FZNf0sJVZYrZTn9p7kE5kAq7rVwHJawgjID8&#10;xrSTBd0P/fHuIZwq8O4jOESCjbZfAJpixoU0sHJfLv/MM4qDZ9n2S72HCybLBbPxrU1U6elRPtzx&#10;FJByHBecO2w5UV4+fv75+uYGUtpIYBM8J/1H6r0qgD5xvyd8qTNH49KSxJILjrmHxUNPbMMLY3p0&#10;lcqrUE0HhHzIDFM/qGlDbIcQT6Z5mUTxVq+F+h+EgsB8+50Hre2GuxX4IClDUgGTDRDvpLChxRKo&#10;gEbEQ2DOnCxrl+m7G0gOghEWn4fudDrral6eGd+oC1vyzqtZPXeR6h9OPgwYR0Zo6JRgm12lCSqo&#10;ZonX+B3rBSFmZX+5baj+VVylkK1wRijqXLUYj13i4udf6crPO/jUDZ09IFcdqBu5tmVOcuaFnfjl&#10;/B4vPeG1b3OJN3Lic5oLlYEA3dGPbEHSekQJA+ypRJn5cL0T9NwZEf7lFEk5M9J03bK3TXMtL9vg&#10;ndRjHdB7nIdEKGyHhslN0LCnG58n5a8G2WejfFL6md6gJBf5bIG9ASkR2imYKOfni7o3PHwYa8rq&#10;4GocaMGjtDFwfEAy8J4cePlJDoEu0hoDO4npCqQOCQrQOFHxIlQlWZgoVdqA64/vmP3IaPQy7Tu3&#10;2mAkepZr/2Z3+uOXg588PfjVfjhCR4ILDGcD8uTS1XpyAS4xVCUqdAAA//RJREFUjJc+w6MDTs/t&#10;ZX5z+gPOehfWq9pjqSgJxq3nO/uJaU61YhZGq91uEqfRNOp1/PF01mo1sayLKG47LnokeH5AGxEg&#10;kZsfsqv5asNfCwK0mAEPwsIESxWyjSq/gQSjbPbnxqwgjSjlkpmXdSVUQFDqnYZAX0CvVDi3GMgL&#10;h44OH00LgIrNSbeTW06z480mMRzBrdX2Xn/UbDUB451MZ+02CCH1JC0c6HizxQ33JU1DuEUVwFz8&#10;Us0AApIQFiPlPdAKK+9BGbLCsqDQcXAwuNVrI//F24GV5vkZNHEeK5pEucXXfJ1p8OfnPG35z5wY&#10;J67hxm3vpfcow1D5ZBwWlYioPPaFUZLNApmtAwBj03RldcWH44hQhMWvedNM7Wuc86nXWHrnmdnz&#10;Borew9xjOFG2kPs6+djnzwk/cIZJ/6laFxwWpuWZJqMSEBqWkiyJwvWuG09jrCLw+7631eho2ppt&#10;rHl2G4Akx45yE0y/cDekv5VS9/BeyZ+ThM00/PqtDqqG9MnBqCaKUjIjKyN15t1e+ggXD7h0iJm8&#10;ZS6TjZmqH/wUL4qQ8LJOWOtcLZSm1DolFV01a2SmXOkSr3jwpXekzrfkYVf88Bs4fBnvYfmPufZt&#10;XvpG+g5iVWVL4DbL30AXrSie7g9HcYYOZXJXE0cNJkD8LXfRX4ngNsX0tiDU2QVYX0Mwj1wBpNpt&#10;n2KemCpZouXQfTkoyp8cjH/ZB3+DOzP8WAOGQWwPSiISoSKHwJQBYlPkqdEGjTg1K7IwzeI4Kmag&#10;N7TMsNeBh5HiEpCmQNs0ibNxY+gezMEbmOQQYQrxHtYkJbMH1UcoZuUxaKNQcSSFIfesNNQbhbXZ&#10;MJ5Noh/uTv5iZ3cIfIRhjTIDyjVwPzabrk1iqjN2pUuHcflH+aYnLQZC4KQG7g7IaER6iWONAENx&#10;feRUoTXa9Hx4ZA0H8ldAcRe3TKcD1Iie4zuarNiMDTqHAp2V1laz0QCVA+2AKJ7Ua16F/ZJ4ECMp&#10;sIB5KoLhPpAoRfn8FeAwETQvkM1CjUnJWBCqCpZ0TJQcRQy4gNybgSP/ybPn8FTRBBagiGUi/5H5&#10;QYDCynQW2h6cDXL9CYmPRGb0c0+1bJ75DBRNhiRMVdZBuH3kZlRohH+Tvsd68ew56KrbrYDPmuzd&#10;kjxWUbRiS6s2iCs96mMHn7bzl57rZifepR93lQNUmF3nHlQOQW0JasRlhqDHCn03L3b3m+0myB8A&#10;tccEwwo7QqFWx5/7ydcYgau+5Sj3sPjORRdhfnXqgDkVxKL3oO5dgB+cLLBocHhh40IwnGTx5ooz&#10;Gs2w/9pZ+mCj0wEZbpE1dCxLB6pig8w4RLWX44I4R08t8GZQNkSfDdtZ+I1bay2pZ2Duk+RPWPXf&#10;pvcgdPq4NqiCsldUcdnPv9jtLl9z5b5qKlRzglda55mqvJTKAb6515IzYMnD3tx1qs3g9OtsU3bd&#10;Mbv2bV7+RrYd00TCqWXtGpkBZv7BMay9Gs32xtMClAm2C8QOZC0Ki+XgBhARCOQKyFrqQK+jsAEC&#10;RxANxYaXFFbA3EKelmhuRoLC/jxKfrE/eR6WE8OHVhJwE0IZiToC6ADwYiOmRK2kjtLB5TSdlpOx&#10;FU0DLbkTGN/bbn97rfGo5QOs4FsW+Ccj+Co+ct56ChKKYlbmUKfDckaRUCoYZFcsI0gqwJGQ0a42&#10;APzZ1/HbdDR89WovjWb3tje/f3flmxsdkJ+9GBa7UbnV83seJUZPP6XLh/EqM+xmz3bqk6VnQEqN&#10;UFY/yOJJkgTNJpg3szxD89TocBQELtghs9F41fVWwBZpGD3b6jkWlC8CDxkYs21abfRTWnCl8MSF&#10;9kX2bpL3SxVT5amqeFP+M988BDxHiRS04O4cDOCXNboNPvSKIYhpDAYoggHDLwtXez6JX+3utaEy&#10;2mq1QDE+nrZaDTAVIm/UbfpT5H4RsIIfk11wCo6pkggXDXr1R+lAqYXF5Cola7KAzOBpQPqHcOrV&#10;/k6j3XJgz8lmAfe0kkrD/ZLUR3kbV3nQ6ti5cTjx1mWmwTLHXP2KbuQdKpCcuwz1OTlAAowjSs4A&#10;X8w4jF8dHGxurAdgVhTXga2MKl2hXIcL/cBrjMBV38KeixN+g6KEOrNx7sTjnOce6gnHDBvHBhMP&#10;zCJZKZ1gAAxrg3EISlMIDL6z1uzqZVCkbg4yRmQIdQjz7IKjH10MyJRaOpqJc2zORWzGky1bfx+M&#10;6iRnpJ1DZZautFpxYqhO+6RXvf9Lj+cS4k1UX6x1y5c8OrUo5DGKxNXRL2SxqWusD6okxL7yHq6x&#10;BC99TOed8w2+kU3JzLjBawBHMv5LsAtcTMR6rt8PixeDMVwHN3DATM64LwVHH9YHZa6BGxhDuDkt&#10;no6jlzPtIHZGCZGMCYQPDAsizQeZ9qvD5PNRPir9UEeiGk4s4svC5RRDJhyOAz4dWYIwn4zT4YEd&#10;jxv5bMMtv36r93vvtr6/Fnyz4bzjWNumcduxWq59OJjsj5G/gNozgBV510EvBjQ3iJiEpAVTIpYJ&#10;/gZgKhHqonKP+jrdf3A1x+k0D9Nw0MzCR+vN7z5Y/8Z68Mg171h6zzNepeaTUXyv59wNAPJXeP5j&#10;r2uP/806kctMOTxLPkXWGsnzuA/e8cCHbMkMEqqOm01iYBSxE8fT/obnbyO5QA9O7xHdopIBOiL9&#10;tg10Aoo/JVrzBQKlmAEVFOAo7UirQvOlchDMPqieMrxA2xE0fSBcD0ZTQFUgtomULRpaJIJigkti&#10;OHCca09m4WeH/a2VtTurK+DBngzH7U4rimPkkNBfOgUBNiGWIKYxgLXEpi56H4xu5xvQfFiOP6bq&#10;YtSl1eSGVcqk3rnoWyC9jv6RdtP/7GAPU7rRajmQDiYUVLpyxNuAK4wLlgTGNfyHo+e2WM5fZlIt&#10;c8wys+Kmj1E08dVoKFdMeQ18LlUkSrAkgFP7U3Cjx7dWe6xQUju+IoBXU0mEeSsv4qYWy1UHzfxH&#10;f/wvF1GTtedAP0GqEHzNHccT3oP651HnhfxTYXQwEmhLQ0bUByO8mRyOp37gowX5di/oaoVfZmCz&#10;wULtp8Vno3AHFGYOBqeI9CIyAL+B/mQJKdwPb63eB84YXWdE4sCTl/KfQlq8Le9B8nWyglToIFI6&#10;wtlKYRpGi/IFs1v1OKn5IOmR2nWoYEc18uimJ+S17PVVJ8obuuj5jKpn2tmfc+2rfYNvlNwDLje3&#10;ADJnrx32DEwFuzRdpK1bwSBB9BAhwWyXMVxj4CFiy0EpPcuZR4gKYz91djL/VezszLSdqPyrw/Sj&#10;qfmrgfbLg/yjw/LTg3JU+LHhI62BsB5tSr4eQSDbBeZeyzq+ebtrr3jAusffuNf7/rur37+/8u3N&#10;zvsrzh2UBUu9jfw2sH4aNLVNtHB6tre/P9VmhTWOHnju37zXfL+NZkAbeRGqdyAhQqIHtJ1jF8gR&#10;5WA1AqUUgKnCLDYa+TfWbJz8t2637zWwFaWNbNJIJyA12UniZwcHj4LyUSMHv7JiwVHmUO0V8z1D&#10;dhtV3bxuHulUtHCzcxIkTlINMIdJuocsDjwGyxokse/5yQwlnWKj5c2GQ9SCGgHYNqwm9ksCAWjG&#10;QX8B/VUS4YnrIPAUWoSjrUEsggo5ufurkeIv0E1b1S4UoJpGzjCCVsN03ee7UOUtNnApcj6lup6Y&#10;5cw0no5Hv3i167WCd7ZX1+DvzRLHRqtNiiYRJEiQQ5qEs6ARAMgJn9WVpjDFTkWUVgWKPBq/k2GY&#10;XFqdcFC1ObXpKdsmX8KZS4YMACwc+/PBvu/6yD8ApgYwDWG5eJdZQC5OvIfLMh7nPMvTZuFiQzE/&#10;zbUX/s1OqlNnU6tAPftKGk+NrSpLqj+i5WdUaK8GQ6Rz1uCT0fkjvWvFgqCOr7GX5zll1xiBq77F&#10;/A//+AfCoC1+gEwPKWxVunz0H+d4yNoeqLvE8cTvKliQzCdG6TmdAlS9kL8t4PsWGZobfTPbHyVg&#10;dBhO+g/XVzf4EUi2AhAO2lz7BRSksER8pPpSuBRoOQOMHQ30tm6/t+LdcmDFKDlE2nlihQgikilc&#10;+V3H/GhO0at5uMuOV/3AmIusH7YyiPWLZ1JLRLlb89GixawPlFbWY1d4U/DXq076ZW/8quc95/jF&#10;27zgo5dplnmjV37eBahe5ZM3JxEA2+QERy1CyeRiZ/uDo1ueNQ1D6CQwdID1Vi04XCRAKICeFhRo&#10;ZHRC3g1b06woBrk2yY1RVA7CYpKZiemkjhWz7xMNeAW6/rEBcI2ZxqaXfWfF/OaqCWqpaVbujBJ0&#10;NXl5eMezwRcUiCQmPoykAngn8Th6xwW2ItWGe+10+OF263vbzr3AeNBzHq357/Ua73e899v2+y3z&#10;603jWx33mx3nW10bX99cc7695v7Wlv+dFR9+fJuAzMzVjQbZqVCaBTgj++TVy1tN/26nJdALFnNU&#10;dV191U1/CJpzQASE/viaG4ks+qut7qtMXtnqReEPEnZ4IhNIcceRjebbCDKiFsAEh6Oo1YSkCSqo&#10;GZ5pE00tYvGFG1rsfgUTrC1B5TtIYKkCLTEe84xlvVvMb0qNjCQ2AXFAvhrKaocDDCsiLyp4EJuL&#10;9hl9VmTPBwPTc95ZX+0YBmrBq4Ae6CU4Cv2mH1J4z2g3gtl01kBlYQb+y9zzwWuHSadPjBKTDdUv&#10;SslKckFQESKgXplx5elwKxBEj/J7iJpQm55cngj8yE2TFN0wQIAGPq1O0ACtsjTF8f/Kg5Ks7LEn&#10;d+YqO7NZ4PQTX3IOLHnYVWbIjRzLFhgMJomhYC3YzidYVhlP4S/gp8B72EnSneFwpd0CjRAyT8g9&#10;VI658t1YAlP/PfeqrjECS+5N8480//Ef/wsVJ8+nNV0H0NTQMap8Ipn+ym2uGodlKfDfxASTEl3d&#10;P5osgPoBkkbDBEZIUyZxJ3DA1T6YaVbbn6TDd9d6GzSaQH2Zboa2NOtVkn+eJ7kH7d8MicIA2UNh&#10;uAFMZEXXt329BRk/I2G4r6H1TFagpAOP9mf1cxXuH4U780Wrlu6ZryVmxFE3tjp19fjq0sW8hqFa&#10;LapMn/Ik5hdZRV38tCUf6pKHLXH9Zx9y4vzLD84Fgzn/08VXteRhp0+irvnMkVn++s+8tmVG++Qx&#10;XDBc8VgpDBnZ4UjOVBR9pQdS8z0jyrPdfr80G+CCZs8QShuVFjurxcQqCsOPhKIwJULBClccTMmG&#10;CZhxQpWB1DbJEYlw1tId5PPQAvGNFf27nWwDdYXS+Ghvuq950Gea9A9vN5yOafjA2tFwo9QhZWsJ&#10;ZgH+3wzMFTN+f93/+na7aWroeOrq2kZZ3jXLB472rqt/4BnfaFhfb1rvB/q7vvaOV97zyjtuvq0n&#10;PS1rKCsAHkRUGaEimtuRac704pOdZ47TXF9ZQcZeZcYrhe65TpNKuYtiAte2SuYff514fIt/XPzT&#10;9Wb7MjNW9k9yYKkMIpvloBUCrwHN5CDhtBw8KMJUi9gpwpbvNB0oIPJ+hcCHn6AERKX3RiwRX8pr&#10;qLWBatMhv1bmS0ECjpVBmV6V7RnUOB0QjSfJ872D0mtAhRgVMnwcgrLBDIIm083VXs9xWrqGR4PG&#10;miRNIegZJpGFIw19Opu1/SCfRaCUgHDnOIFgqLEbTXeiGbyhl4eHmDwI04COrfrn1NISJ5lkfnNZ&#10;c5V4kBcvTNrxWZ9Wl49EA3jzyvLVYApfdaWFThOmyliRl81NhmHREF7+DOfLfL7iLp0Dpx/x5R/z&#10;azlCAkl6D5AtxYSTDQGgKQnCZa1iGqI3CgRxYTQK41sr3aZpgReAaGu191Yuhppc1SZ4whurJ9+V&#10;73AZM6imiXrRBZh/qSeu/qx6r+rD1F5YTaL5jBByEClV8CUsC8ixkNwd6HEdM79M46avoZXJwAiA&#10;JT5ogG5FpiVmKT1UzDNotHkYMzB9a2hsg12iO0LjWupPh9njUQp8BBtVkgwhHUjgT7wWyR7UIIoj&#10;80Zei2OlnK3FL6ULUvF0Hu9UPmUtL7+8hRMcsVlc/rYvyRHz7p4vyPUuk/M481IVKFYWRhWlwcCj&#10;fg7RpKah3e0EXc+KizSxjAjLAladCEpTA00TEWnY1uFzkloBywH5NuD88UuyKSDoNLQQMrMaUQ8O&#10;gkkdhQ8ELqB9DB8ETs/yfBPNACbO51smIpSpZu/HKaQdyblCG8+NUAH06JxwNzLev33rvVtb6M6H&#10;2DNWJ8UqNIhiaA1NQx4e2QN+4Qcdegp6w+BXAD4WHVu+6kwmbovQLboRSLEYDdteb3X3B9ODlBRB&#10;yB26WWJBOhoxBK+D6cSIlRtG1G5meGyp+oI881OXodYvW+p1KFasdtrotgVOBOWJbDwykhhknOlk&#10;utrutF2klkSmgj5g3YZVx1oYmzrPPw+6jmzsQkChJs6xL6ImyabLRAMcCKh1b29t2A331Ww8BGGV&#10;o4UWOEFARAFKMb1t2WA+JySCVFRaE7jNErMOBJkopOUNtLqjjQQJLtcZpvlolg7S8ul4Ck2Wgyja&#10;n832s/TpaHwwC3eT5AAYGuEmwpYmtwUAiGjAc4OD6AfkXcGeNTEgJmoCz6d6RggGwwRlEAxubNed&#10;TmeoVR+7/SpL/0V94std12lTfG1zQW8LTin6nEvTI40YkwrgG7VRlUeXBfq8I/hn5DaazuIGBFQB&#10;P5JcjrTcKsejLnTVFz+/PMycM7n/l7vL6xwl3bwVakPatZUU6NGr+lkc4sqZqD5HlWr4XRIQTFCR&#10;G4XpPKEMQfmiTKOmjYoD0OfI3BqOGwA+iV52qvDweGYpkJzoopQLwXrNgVxhCFIHBlssETydTv7N&#10;893H0JtDGq8kupddFyfjlupyKtfhTXkO1xncxffM/bXXPdGX8/2XRg9fkNs6HcSc++BUrhowyRpR&#10;TkIxpYKHiQr2J13bajh32kGONkpE3laBprtpXiIhQeZoEpAh34AvHWoVmXQqcyMAF6QDPSsQstIT&#10;xzYGyoZAd/CaYh0U0Tda7h3Hdmh2XOxzKx62FPzF1IPeLuSj8cHoq2CvOErlsjJlxeDXKAeS0Vr6&#10;PV2oWHAxVUtfLW2FfzphK4Vf1kI+Bd/h2nCvwrvwf8LwNOjebfi94Xg2STMsTytDdQLEslCORNdC&#10;nKN/ECyY3JB4d2bhGAVaz2hJvqgv7vuwZeBi6rj+7U6njSGZTDoAjiQxWKIerPS6jh/oLsAE7ICo&#10;HY757by+azQP0pRBg6e3fffWYTz7+audQ604BAdAUYZl3Axc0EaBt0OeAw0wrqfj+912E6yiYNjD&#10;XUzjsNFpovg1QOt84D09PPB7PVCXQZ3VW9sYQLInTl5kybPpdG8WHYBFRPqLIcfO+WijCRXpijRH&#10;F5FRALeLEhuBF4jtbMDbC5CYxGYJrskx3AwTFOyIFulRcatTQZxyRG76SZ+5Qm/6Q97k+TCK7Ktg&#10;ig55OLQIM+1FjUjAZ6CUin5gYzTL0lm0AsoQoF4lq67Igo5cB+VDLFymYoJ+696DEIepx1y7EWfu&#10;zyesShXgVw1IkrUTnpD6llD8AGCHje7SAWaS5QIVxXGcjRLkzCR7CdxNqXVcc8WBFBauAkkwGwp1&#10;KnEGGwzA0qeT+OPhLIQ7YblllqC8cRoyPPcEFxyIG5+0l8ynM/3Ta0fYN+vtvsmlcM1zL2aMrnmK&#10;m3vbtR+TzOEqeKTNZECG4CtVUjbgIERW+V636QHbkE2gyUq1C0QWULzGkhCXW72qIrLUkVlUZ1qA&#10;bI9oCOSZ0gIWBHZhlkQ93/zendY6/ir1Uqho37/TBcXkZAJosf/iYDqIEPVTxWIxpFUuDSWLGFiT&#10;RlJkC6gvPb/38weB/OyoQyJzyhwGY0sq4gIriut3Ch1ksOBZHSKpDvMnH1tYIJHNExvhLDKJmVcW&#10;kMcVYgwl4fBFfTFPQ4lx4gElK9OxLJDVbbWad7vt+53W/U7jbgPckxjGEq6SIAAqEsab2iTV1qjs&#10;mHIj0HtJ9Zxuc5RHL8LpYZEdxNEknPYaDapLIOgiS5nQMaBZwwb4oey6QQBKijhp97ooWGBDb/R6&#10;e+iBbzchJDSZAmwWAK4eAbniuwcGiMX0UZruJSFIuMX1BfosmVjDkTWemDGyWRHpUoPcaKVaEGsu&#10;5MtjHSQgyVTPI0xmaDHAoYGboUHTXQQSefXiWM1xL1/UZ77Mdd2wNUYUDHCUBgRz3g/DV8PRQRSG&#10;oJklTb02M5l0hJuNLp4OeEMpgMDPr10HVbqo4vZrpLSXud/ljxGBvoXXHNyikH7zSP6sERRtCgLG&#10;sKVX+GKaJRg1ph9SiNkHwv2e5CjVAYrE+AcCL/tIcAm+SOTEiqalrYCDtyqucT2ikAx6xxT5uMCZ&#10;Oc3PJhpbOmmqAVCbq78eu8fXSSUtP1jXO3J+bUtWla73KV/8d50Iqr5oF7z4mJYto3IdzyFDXDCg&#10;dpYMAhcGNlXIw95tB6tAQR28CqJxK4vbkHpBIWM8LJJI1DfFZVBbqqwmdOLBMUCJzk1yFwyGYGKF&#10;Hw7itTS28uzBarsHGQu0JaGJI8s+ftH/9OUEbaGCp8uKFFIbRaIkiupoYF4tzRJkBYBdBrwOKQic&#10;AVnRYxAENQILeUcp2At9IICYkjMlmTOuGYnxRLjbUfLYajYbQevp/gy8xYXmJYYbQuXOgDIXbQFJ&#10;LYHVwxUxQlWEal+0J6+uh66RdMLSwUEcT+WaAg6EDWLcFcfaDFyIhIl2pVQKQGcnrQQid3XzdzRP&#10;BSk0FfR7G573Yn/n45fPnr16lqcJxL6phYLLhhPIHsnStC2gHFZMC2wTGG74ENkk4uV1goOYqr8o&#10;HB/MIqjAo6oMTUKn1x6hXgxSLBcc6lqaFZD0RO0B6Fe7APG252tooLD9wgBFlZtpKJ+Bdp39FKTd&#10;dcLMPZgVTFrMkr3hbDCcAiDPnuS6Fk+C3XlEevMj9KU8I/bBCPlDiLJa2n4afXyw//NXr/7q8+c/&#10;fbnzMk1HEKPWtFdl9mI6aQdeQwRYCZZUSijymg/piUmnli3axd/muJh/+Ed/IoVRvpQhxEsCG/lN&#10;5UPSsMj/j66NfFgiyku0EXOT/D9TLJhZqJTGSRFPW47Z6TY+3YfDanpQCGOrewIxuK12A8ySOjBj&#10;gjMaxtFhCIYc/k6SOIAEg7/XQlcbDFUZ5xstc92n7CxtbO3unx4mZfTlsuVSlnhdb0e/qkNQXdUx&#10;3PESF3f8kOtd6pU/5rI3nL6M13HdlrmpeSh2I8N4wf1d9fxVDbvOIqp/KgXaHJl8wB2TDN2Sm2vd&#10;jt94f7N9p2uD+wyYg8FBHxsAas2iQcBvqrqJ/DBQkXqReEnUDBMvhaClFVsF9N3jeNbRi3//YesO&#10;5TopCbMbRT988upl5sywX9hGs4zuNoz3uwE2AhQmVJv+PAOBu2bDkloaXLKKb6B6zcfkjIdLl0iI&#10;qlTigYVtwDGgFU2eLKjIwmR9Mpx+ut//1v01QKGBccpYtWeeReEkBB3Oy1Gt7tWgXTjNTsyoZSbJ&#10;ZdP22N8Xz3/k1LJvosJ6wVciWwNuQ34A5hSQAtyOIvurGCSV41gZyuM4bkHBnGmgTvxyMc2w+Kd5&#10;CUlYpqmqg8LRNI5GwwF62L97/0EL/845Z6A7hMoCIXhQ2bDQmoPrBvWEOxyM8aygtIqmU68R4NkN&#10;p6Hn+dP+CFnxZqvRD6eu72N+Ho7Hnu830MqBFkFgaBwHbBI2xENzG2zYQKKR8Ea1Z4hs90wvn0/K&#10;Hz/Z++Xnz56+ev748+fj4QSN9u/dWuuha1PlHch6JOn5Ghx2qTk+bUZu/LmfOfiXPqYz7dv1rg0P&#10;J0KqRteRQHo+wKZXrqyvB83GIAqf7R0cxsnMtCFfcjgc3G63u5J7QO+0kIRyHMlxrlbwwtKeW62j&#10;7e+6G82SNzU/zPzDP4bOhXqykrWqsiIVAEL+UGXSpKxCH0K9GUlPyu0BYUsxN/yGf8S9QfcP7kTg&#10;6PFosN5tNALvswECEg/lnlZgZDHzsreBIC5QywVMkrQigDTvR/kQbjDpRdDZVaaOnVmws0ZguUmY&#10;ZGl5t+d0kZjgxx9r/zkRJqqpcIPew+kwVC3s6oOUs3LO68SfzjRwZ771vHNeyUS+oYOXnGEXb9Kn&#10;9635eJ4ekC+C93DGY1JFSNkPJf6UHIICGsOAY1VQFhFcC0bLtt9puuuOsYY+OuR4Q+B/NcQW8JyD&#10;wEqguzydsqsT6lhgdcxnLS25b5l3ND3I8/F0NPXRoTeD5uxvr65+uGJ6KC9raEGajcr0o1Ectrs5&#10;wFVx8sBJf+92dw2pa2AvAWsQvHtlZ+qrV4K47BBZvJ9j/zh5o9wDqu596TinpwPvgV49JLuwQrF+&#10;B4b9i93dnbCwOtClhwdEuCXkMxCfU+sDI8FypOK0VKQtx14XT9S5TXzj8/ko8FCPVGR1xatTX6Rz&#10;kGdciT4os1kNMn9UTXScFEf1rIuu+gIzMrcARBIg6C/QA2xvtLsP1rfu9laaBpWHSVqMT0c1l9BF&#10;yJXx6qCzBq8C8kooQyQm0KtZw0QFrBzlqY/dKErhg6yvrE5m0wbbSazd2WQ1aAWZjroYGDNtiGYA&#10;IxGg3MTuW5w3yTQwBuM7/MXI0ve0/Cd7s3/9+NmOoW/cXn+wtXp3c+ve1taj29trDTdAMWtOZMCE&#10;NL0H2fguD+YWs+Dn2Yc3NAdOnPaEiTvPRF/jYjAawKBC1WYYoh84vrN1qwtmUs/tddqe34iSZBxO&#10;gQncXlu77XsehN3Ri8Ge12rGMcdfN11Ulc9qDl5hQV1smZe5qSPv4Q/oPVR4BSWbyW8VT1Rl0muP&#10;gbaSYjxgoyMCS/UnikEh5IP/QTM6PFfCvanMPV3vgNnVedyPnYaHLgzI86AZFMbndsNtoQQMJLd0&#10;S2NZ9mPU85AQxc/g2tNnZK0GUQ6CG5Tz4Pimax17HRQQ8+V64V3eoPdw5uecXvaXWsBlnspbOMmX&#10;8TK+CN7DueNWRQLKZeVrYenwN1jkqPo7aQF4PLLQgwkKDkWnHQQNt932uqsI/2ykIMLJFH6Glod2&#10;Mb3nmx+u+N9e9XsNZ5xmz2aHeTq543u/v96830Awj7geMLV4VmhPomIvD0zHDqLse2vufa8MKMHA&#10;SHWxqfmSh35ZVCjFFe6aVSKBDR1c+qIZB7Senthm5gaf7B5AsAmVDXQKBACDVe8hw6FsqaoXku9b&#10;Yis5uuS35j3MkwVyveoCjicQqoGqx2s+bos/SDLianco4YdyF858UnDfSJYv7guyIAhGUT0BXF+N&#10;MBlHJNgX4BmJx1EjZt7HtLI8dwMXhnYwHGF3MtMsGYw+2NosItSw8m7HG01m6LP1Xedg/3Ct05sN&#10;x4f7g9u3V6XXB76C9ng8+nc7hz8ez340DX8aR59r+S93B5+/ONjudX7n4a2HXW/d87qe23bMhkmY&#10;MOyzpM5VK6LihpgrZRy7uQsSlos74evbq2uc4fUDpPM+tArOS208HuOxErxiGHigSNiApbTXCFaa&#10;zZ7vtU00ecsTl5i+iuFVF1X12Bfm2GXrd/kRWPLGF7yHf/YvxJmuIZPS8chy57yMoS63tgZSXmFv&#10;RSUaV7WQCEkM3gVgNzvWtCyKtDTa6DZz03x8MPGaMHtsTSNqPJre8pw1lF+RhWBYwt8nunYYx0kE&#10;24e6KQSOwXdiIJkGy4siY5zNbC1/0PEotrlETWJ57+H0yC4zgr/J3sPyc/GmjvyCeg9q0arZKJNG&#10;Yqx5KFpvBVgg6GCk4jJTdFj/oIIBGZGFhsvAHE9LaGk1G1AoCLPZTJuNQMnwW9urH/a8TVdreNB8&#10;obLWqmd+c6X9Yc9FIyU7myFJoSWp4exr1qsJ+qJ1f3zwN263VozEBvwBaEsVJatrUnG0So6cNd0v&#10;iwpZl+QmpVIZeIl/RI0NijcgBAYFhN5seGixODgc777qj8egpdBs10WjFTa8WhiXpUpRk8PvrmDw&#10;ruQ9XKOINl/v4iJV1qW+vtqJONYmt3DxaoTnrwW7c/oOL94vL/Aeqmy1FE0ERid9DbXrwIS25Dty&#10;sJ4C4ArUGMj4YIrZGV/GcTyIpmBhcKN01u/f3+htBJh3OsK6g8nEA3gi13YP+r21XjHLQXLdWl2N&#10;Uzw7e1amP36+96dPnn6sZ3srzWeuvqsXh1GCLMjXVtu/s9l9ZBpNPH50ygHfgy+4NYIXEcIL6duU&#10;jp96Di71yBef9ZWe+02ZGnWeZbaA630iZ4VgiEYHA9+0ewgiBEmDmr30TutswdV1DCbJJVXh72h2&#10;KXkTsTOCg1bu41Iju9zlLnnjR97DH/6zH1QsRwv+r9gI2ailTHHUlyQrTFV28VKlQUlMAkkukCNK&#10;a7LpB6YQmYatleYwzF+MZ0HQpEwFu4jLaTzdNu1bPkS5WSuBl0vhUQv5nOxwksyAznGYI8RQOkg7&#10;iFNdZGkyHT7Y6ghhO9OJF7+W9B6uXdB6097Dovc9//mym34bfz/PAi457a59iZXzuhCcvYlPPP0p&#10;F1wwS7uyqXDDkep+TfggBeJ665b6tyqVo5psTCFvAcUqMlRaB2PQGGpolxgPQ1SsVxvOd++t/Nbt&#10;7gdNp0PKE+ln9ox7Hf/dTvNhw12HJicyGdwYwF2U5yaEN93xNHbitJuMvner6+eoqJKITQL8qvKu&#10;UsfyOuVAyNy62PrwFtmpx3XIZLbsWoJtpksBtwg5QmwbHVPbbntrnSaUwV4NDj569nwc5Y7nBxZy&#10;7KoHhQPGQjxTjW/Ke+BNLtezPZ8/6gcVFKpSgGwgqhrFn1RbmaLRxK7IsOrM1/FfX+EOL8w9qLQP&#10;r0d13qqdQ5I5itJJ/gRCDnqutNYI7kC3I/cCBFmYRjSY4H1Iwlu93p0WuSDBzAemnYZrD0fjGQTA&#10;mphuZsgWOHuG1JjpFJ72p5/t/dWLF9sP7vz2O7cedprfbQW/0w4+bAW/1W180PDbkeFAVdVG2YTw&#10;UvShMBfCopYQnUrHHB61sEzWG9yVRqQe4WWW+bXN+JlmdplPvLYd4xsL8mgM+iOwnbcb4BDVgX5V&#10;NFwKbYMhVTUy1Q0pw8YVIyBD9Y/Ke6j+ca2BPXsKnze3jx995D38wR//ydy8yNxTBA/Ke5i/iZO0&#10;Rk0qtXjprQBhA6ndKSElXUOYlDyyyMs8joDf2uw0nu8cTlH9Bb8K+jWxAi2wwKZrmXGn4UAnAqMC&#10;jRkjBS8K5l6+m2l7OX5vwkvwQR1VoNcCNNWEW84mk2anueIhpUP40sWvJb2Ha4/gm/YeOEWOvy67&#10;41/z39/okjvTf3oTn3hV70FE2yubLilF1XokVlSx9lVuBPJn2OzNyDD2o2hmmdDMPJhEY4SDWAzI&#10;L1PbMX+42fpwzXrXMtYA+NeJGAaFlKsZG7q+URAwgfoAdgQHTIHwREwnKk0UstegoukYD1ru7ZYP&#10;0wOTI6kB5WAfQffmu6OaKNXK5oGX2R5iogWeVBop5ECFWpHtm7hmA4sTDJKli+4oCEKa2qpvba/6&#10;m1vrEHZ8vPPqcBI5QasJpQ3kKihUC/uIj1Q6d8u+1NNf9uiljzvhPYg9q3ZqsdVi4aTFlPShbGrg&#10;HYuryG9q267kp5W5qS37UVB4yuaet6gvmHjYPVCYoE63TCzxWAU9h85euQACMoRlek4AULXA4dmi&#10;WszONniiRa/h32m3rDgDqlaMKq04NKBLGxodBv6bWHYEeG7goXXwR58+B+Dm2++98+2t3rZubmrF&#10;7Tzfykt8tfAOoDXBuomnDsZuMIlRvUncK1wZu2vYliOOl0zUc0LkM3fuxQE7c9Uv/XjfYP5g+Ws4&#10;fSSGBVn2SCvHYPwsC8iaU4KV3b91aU+GEtX9KjCpUpuylutFoEhcVHXoykWyC69+yYU2PwxNDYB+&#10;48Xe7xoxeewTqlVRMd4e87xVu7i0OtFREvw4e9mJf8lLX0KuwWQcAEmFSpqaRwg9XHMWpzEsYfXC&#10;WKE9M+uZ2krTM10wXBPdDY+MvNQ4Hl/wGEzryf5BqN5S20JSvXEYpRtEZUjEBlR38jrP+av3fjUC&#10;S4zAsWrAqdIAJ6dUplPLBJEvRC1N35vm2rOD/v54OiUcOIcywEqv5dl2Ops5AA1QbhvmBVYYMDXw&#10;JhReqLmJ5pKMNWXyDg38hRmn1qv+ZDCaemV2p+3cXutAeguMlKz4lRnUwOerRP3Al2xyVwn75wtU&#10;cQ5K9kAgTnyJ9LKcGRTbgvrPUiRgO3l51yh/7/76t95/Z1xkvxgOXmoaCYXwzgR6SgofVX0d/bQQ&#10;/VfIbdEAUB+gYJuLi3pxjatlL5DtOkl6+rxLPMpj46PcvoocWKkZVQKI88tQo/oWrA36emOkX48/&#10;Ozh0ynmtXuD25KSh/VWgTcRxLvYnx+kG/lqrcbvZdtFQa4EHKkbqAf1uMPqdRqBFSRiFuod24NJt&#10;2JFb/uVnL8LR4O/c3/z91cZdTeul5UZhtSBjWNisWINx04d02CyyRjEeLMRTQH6mPrR6YBySU0vh&#10;2AO41HXgwMprmef2JTqGCSF4D3C7A3sMJmYyZyCBh+QDlj1Y6PEF6jjJ3Ei67qjx+gt5k+Y/QMdm&#10;/apd/BrjWdscLEwpfFaMUKpyQVhW1f0A9wnGDm3mADAUZQbYrmENw/c6Qb8sn0ymHehkYSDQjuwY&#10;EH8r09SJk/VW0EJjGct48K3RZgFPwxqXxvMwjMkXQaAQ1gKo1lDsgEUs0hBaYw9Xmu08A+Ev+toQ&#10;ESA3lsBPIW0eQzW8hSS9qgRz/sRbDDsunccXz+CrOmvLz4Elz7z8CS8+cvE2r/HR13jLTV35wux9&#10;3Qh1HgKeyC2deamYX8qeH0HkVEqusvIKWciUHZwA/BSR41fbm2l/9eLwBbSw3IDEctRqdDHPyRiY&#10;9O+vtEBuCMy80BCxC4MRJ1N6ykOHBw6ksQ4Cn5+8OPjJ/uTJLPt0HPeBk2wCna2lEEMCoBmmHBQA&#10;lI8WxYQjt6Ge7FUMrcLoSweNbdQSXJN6gJwttQwSqRb5EUA/U5pyKnlLL4esndbQjWbLG8c58g/d&#10;VnfF1uEV2XSJEopBcGsQImvZno/2ZpEoxmeZBKZjgQuoirpj1ECvBreKEdg6KLskt0wY3JQ/qJ5y&#10;yXCw2MAcvsrizc3B6SdbPXRxBOZjsTgotHUyhvPmi7kbdvTDYpPF+S7adXIPctvM96jHMJ9w4t7M&#10;CxkqxS3MwZJQqrQ3kAPXfRuE1iYSQMz9QDEIKHV0AAMlYVv7kzCP4TS0RmEC8sqxrv3o1cGL/dH3&#10;H9z93e2VFhPDgP3PGyck5hUxYSnYoZdD1MhBfybIuboUr3gD+SU8Vix9nfZZz5t4i0P0OiZiiYn9&#10;Oqe/7nuFLCQqyp14iqfXAgQFBPVABDKHSX5ltA2AGJGCqtXiPFrBqsZ4FAIc+8d1r2fpSt/iBxzl&#10;HoDSlT+Iw1i/YPJUG8axdcL0A6sT1dSQbm7qgombVP0BOz2Y2KOkZVlrDW9vGjG2shwwbgLNkzsl&#10;qNqQKStMMwUoGIESLQciMvrQ+MuqZfTs2Hdizc4hCgDjafPydNOz3cBZaTThbcCkwJJQpAzM+uDV&#10;I+OvGG2V/6H9qKtF5w/pmU6D+uUyz2H5rNry51zmc9/aMReMz6X+1nkXucw5b/YGT3/iDZ5fmXHh&#10;kZWXLBWRXeVXtXBYDC40tLsBIqBpCNaevBy9HEUR+JQybTyZHfYH+4PxYIxkAxJ2KXzrGXwNC8ll&#10;10DLMjPjZWxnEZRnkYgTs4J630Gafz6J+roz8nt7TutHo+xPX0w/DrPMocol25qkgnjMdZBSZNUr&#10;qX5SwKZLX5X+F/oBwapLbBdg/7wrBgRITYNZiHUJyHolJtwemj23yLysWNfh668Ycfn0+QAaH+jb&#10;BJsFUoiq41peUhPBjWcJ6vKIX9XeT/cAfgnoHqX8K+lEZhbgcAiLgBpT/rv2Fug30IcQXAUfhQKe&#10;yKNQUcQFSIsjo3cqO6MeIndM6XEANh7fK8CaKvPPv9R7L3tdOtinD8Bpsbu4HDWZYIprQvwGJpqq&#10;fVkg6ywgK+WBamiAO8D2D4n3BnsxiE/HJUKYkF2zaNeEnEfgQq0kHI3XfKdIytE0DVpttBCudTqQ&#10;PJaWOOmRQ4MuMsLMANONAT7SLn2nRHumqD/iE/nhvIaqs7UUaRQOiVjkpV/XXrDXfuPSl3YzB3Iu&#10;gXoLbHAoHYFuXng0qm4kDiP5YBkTc6lU0OdqVi66DtW8VNDZ67yW378uPnuFbqgc8Pn2yaZL2ZPl&#10;pT5M+Q2q24JEMAIEE5ccI2CjFAYefExgJF/12XRjxQ9tfRQl2Pc1xysdD5lVrG+ARKwk79hOE33J&#10;0onE5UnyXBglHW2d4EuHHDcNChtH6SRItRQA9ZbjNwjnJem1crypdnoMnnGdkTz2niMHqv7ptU/5&#10;1Qn+eo7AuXHAyRCBW2ao688nk53+tNNprW71Njaat9aa6Nj84P1b25uNtMinMYp56PeG2BRTDMpP&#10;Pxq4eThL5BAWg7m62kE/P1XoXKfluaP+6NPPIXMYx0jSYSdWoeDxr+s+hiqHr+Le6kKqn+r8PiPj&#10;sgWXB6lHiIqj0GIl6JZ6uOI8WO99+nL3R7vRoanPDFjOICqB2LAzgJeweHMIgMxcLXH1CES9+IF0&#10;vWU2dPJnjeyln4xsFGuQa9R8WlZYBEow4AubIKozwOfhR/Yo4os2SPDXEpBwA1V7LaMPcR9USrJ2&#10;mE6v9LPBd6eG8fTAzh/OdUf4ovedN81O/F4gGpVvQTQlqSq48auvqupSsUeDXrqYgloH8Icy77tF&#10;4FidGeRX8o2mcztKN+LsHch+V/7QifsXH2nhq/7x6Ojjf53PmDcxNl/Cc8o8dCyoqEBMmq6VcvEr&#10;31M21crb5UxVE3ceoCz8eOzx/9rGAVMI2zH5G+QL0QS/uM6OXHvewTzlwF1bChb4LjlNMQMScEn9&#10;QptNshXL7PW8z0MQTkNOxgpL8DfAwBhlUkSHM5Qt1jyrDTSDigw4wavOFM/U2q5r431AT8BslCAq&#10;gSItg7e4MPphvhvlMbwN9oGpUYdDXMdPamLL6yi8qb2sX9sAf/XBv9kjABc4MszDKJ2kgg12861O&#10;sIHeY7u8vdrsOsVoBADEjPqxMdgS0GqnjMW8MHJs+BCto16NuO/2BnqgtWIyMMIJOCi32s08mg3G&#10;Y0x9M0Dp4Ixc8Rt9DliLbg75JGz2aWEkpYX+EqQatffurIJ66OdPX34yTgc2cKNMhqMAj/gXQluZ&#10;7qaGn5hebDoxkupU8QYRFoUUEOhSexBxGPXJhaUWux1TOAgrcCAYOCE6xmIFUhggrcJuiC9mNmh+&#10;5f9im9AkMu/ROhkjvdEReesnR0FdfRHjWiFFKgtbwTMEA+qD5qvIwG2e5vnB4BCVXtQfJmnkuTp0&#10;jPde7DRwGPzPU+H8W7+hv6YfyK5ErWlZYRJOkERDCM0EF9e8St3U+9mX4PZRDVNfev2FcqvswswX&#10;0oVfTJMoR6nKiPKeq4IXDsaaBqALm344ibc6TXhVj6cJyNRxMnJzkn3PMNIUNBnrrrPh24GKEiT3&#10;wBwEkxZMDHZcG9lR4nglZclsphRAk1zfHcePd8Z9QM2AN1Zgd4UGV6a2bm95zdH/Kv3wJZi2X55L&#10;xDyFrmZMIw3pB6B+0NWNolzZ9IzVwNzfGfUHE7TRITfcQmOSyGJVr4r5ncCCYxlKqTu3LO3h1sp2&#10;4IApougfGtMxOvGwUcZ5Foks3RXyxTcxmIzzWcZk6RZuf6FDCY81xtWG9u13NpAb+NlnL//8+WCf&#10;JQbGDMRQAguiGTMNiRkr1p1Ex/iwGom0rl/knTTvZBDPI4IBeVxmGwwbVWEaWnoMOJDHqmCBcCem&#10;PYVPo8Km04LAdVDowqO4YplizU0MyNs/B26Y6LMayDmfRnUpDWNF+k8A2AFuhXYmaECdpg9u32Ea&#10;Fl03C0G3k5gu1MkJR7tuUnzZ+/7NNbOoPqKWVOhxmg6TWCJu4S2QLAPrYrKxfileJCZToBf5fsz9&#10;maNeVa6qSkZIUpAv9pVXMGz8Cp4GlNaQf7Wzote298L0AIBy6bFgtziWMaSyomjVth6uNTc9iziR&#10;ustDpILY1Qa70DA0OBYIUEqqYAg2irQ0SDZYsMJPD0a7IdKzTEsoZ43M3yrWqOFr0l12Rg3yS/E8&#10;vrrIv2YjwJmJqNi2J2BBSZINHwuiMOJZDxDHcKZnSU/Tm2U5Pjx499Y2pI9qiUKZ1KeAR1iG4HuQ&#10;uFx7t9f42kbvQbPx4e21b2yv/9ajB+9srLrU4Vbu/1t9SQ6R6xy2EaUEfDbgzIAkwaf5xqr//Vsb&#10;dlL89Omz/8+Tl/9DXPxMK18Y5UTcDVvPIOjoRZMgzbzccvKGmbXw3UOipgTRtTEx9AFkoJGABN6v&#10;QDYCABA3tSy0sUDDF18xiLshUShkDEJuqPK9hGPOkRHiP9SJyfPRCW91yG7+w5TnIK9anL3SN6vQ&#10;OPwLLCd8rdTQQ0RzLhp6jNTzIwv5iKLtB03LXfN8sHdwHL9KP9z0M2L/LftiskCAvRN4DwL2oZOM&#10;AZcZLD26tQ980xdws+cz//F/9gMlhVatLYn4pflJuQkC4K1SfkdVT8lNKBsljd9IwJTaBNio4WzD&#10;tLbazs/3wyEAD0XpmTbQ00DbQODFCqePVtv3W35XCbmq7CzZHOgkMKYg0EEbJnlEsSD0FYOnvU7j&#10;It+Ql+F0uNn1N3zIZkDJE4fjECW8gaSl9I2KpyLVpXMt6Pl/qZfeKRmLaw/6pZ913pmv/cZrX+r8&#10;jb/Gj379iz9xhivdy4nS+FUvZrGmrrYrLCI40Ei8fbQHjKPV9Rv9vQHywiCjLUejrml3W42D/b4e&#10;Z999ePuDNb8FVBAmtmDiCBWs6KYrGonKVy9h+elQN0yz61p3Ov62b615ZgeiGkUBcKNaAYJ4P/a6&#10;0lBc6d7lzALHF9YX/BOrVpLfpqPp7ULfbNtrq93QLH++8/KnOwefDqZPo+xFVD6bxE8H8aevJs/7&#10;aT+yQH5VACpqMSiAVTkotJ+Noj/bGfz5iz30mMSo+mRoHGSFFYOEHg4I6QFkyp43ne2tauGz6UCZ&#10;M7LtVAhW8SmOmYQ3vTW+udE+99FIvokKr+p7hegU7gBMB9WToZC+CMt080WcfDqa5H4Ql1aSFkHH&#10;f76/u3c4+P57d3qOBdrpExPodfonrzcaJz7xgpPcyPlf0wCejZs5tQux2AZddc3aSaMwz+96LWyO&#10;yK4RhcyNWMpLdZvPlZbh6x+85DDODzP/yX/2A6C9JbvA9AIzAMg7smaA1ghiEoGCUM48DAPuk6hb&#10;ZA04BkIpZoL9CYUGuvl7s8yYzD7cbgwTA3To7qofQOsvx8LGkVnUP+w55jdvrTappCKTW5A+MmI0&#10;lorJLSEKikWKzCKbGaYwGSzhMucoXgCWHncDD2SrK8BTkIInAcQMdU91XVw+cnnsKT1VP5rbi+VH&#10;+YLt5PwA5thflv+sN2rrT1zt6ataPODa13wjb1xyYC+9I3UxJ9bDmSc/0cW35BLilD3lZS6+V3kP&#10;QP8ezsIhAmvbicPEMq2O5UxG/cC1HrY7AZxvqD+3m++vOB1Dp4SjzHauuNp1qIqidUaTjQtsfGCB&#10;EcACvEV9oeSB/jnKQgpI6XTyYfn7uvQ5Lq6LekgFBSWmQnVVYO/hJRWUywKqAwCoVre5urGuO26q&#10;2zvD9JOd6a/20o+Gxmcz95eHxU93wo8P092kCE17pJWvZuFP9kc/3N1/kkRDz85awScv9w/GcdBo&#10;etAop0CvPojDJ8PBs8P+NEXdA6p64K6CLqQq2Ss8n6LbqP6l5oN6XbwEzpuEl47Ma+5Ap2fsfBpf&#10;ukLlToUdWr4LFSXmqKKmlIXAjAxJr/KoHE/ix8Np1mlGqBllud90XhwMH7/c3by39c5qq2HqSBpd&#10;Ssp346NxYtjnye/5gztzNG5wYp9pNJa/zTMn1fFfEumApJht2lPLeLa3e7+7gsWKZ4UmF6njk3aL&#10;5GC/DgDEkiM5P8z8n/3zHwh35FFaj/JXJCiTW5GXGMlKWlONBXV68Vts6Y45Q3Ml6pBZejBM7ra8&#10;zYb/pF8MtcJv2w5IHogeRy9aVMTRaiPY7vqidCXFSilMUJBb4TRBOMPGV7gj5QE04kz0x3O2Cxk2&#10;DQAzoSVah8r3V9w2mMCBuEbxVLwHgjgrqmApqx6PM679+Bet5ImTLDnQr/nR1377W77am7rO86zn&#10;tc+/zGO6tvdwYqs48VnKe0CieGc8sbvtwyi0cgOZ4WkadgJ/u9nuWGYACXt6w3bLJLm9UCnUhBFV&#10;+UHtfNX6FDcbzr0SP+aXijLxpRjolA9dL+Zjw7bMUFxvnKtlAqsIzgkyM3L/giACWiwMRCYiBw53&#10;AjfYM42HTf9Rq/GwGTxqe++t+I9Wnfc3/AebXmfVCYvo+bD/ZDh7Oh1/0j/cGY97zc6372x+e6P3&#10;Tru5YlsHO+O9/tgIAsOzPhuGn7x8PgwnYLPvT6ARPTEtC0KULN2oJKT0fy5kHd5qNefao32eZ3Px&#10;o5FyrbhKqkdSJhHZ/HA6okGwIRmAlVBjBV+59nw/jtvBoWnvz9Ag7I5G8c7LPc9z7m6t3vacNty+&#10;X5P3sHibi9H8os937bFdcnrf4PlPnYoxt+AmjRDZteGk7QWeh24hNr8q74HdmhVT9ZLXe2OHLXnj&#10;R97DP/7n/7L+B30ElYSgmyqhxCk5XR5QM7oxBaHbAD1x656Np2Zhv7/WyMPk02EkFN6SD+C2Lq3G&#10;lM4ClsqxQHBtaHgX0JQCiWC1IkOfhZEz7UDeav0w0UZ5Duw1e0Apr8XLIZxYK8PJ7NsbQRfs+gXR&#10;VOScYHe7AkwpQ8seWrmp17UXX3kPNzYxlz7RkjN4yfMtc7Y37D2gW999OtjXfbfrNuNxVARmYNl+&#10;mjex3YEizdCgtgylAOmwV256NZGVl63mcTWVKwKDM+a2OlRFmBJsnpz+ywzFkqN6pm+KBYjtC4hm&#10;ePnsW6cshGCS0EAlbe1AQzehL1pkq2W2ZRf3G+U7rfJhu7zb0Lcbxi0yZnor675mJgBddnrtrwHM&#10;sdb+mmffK8HVrW01AOpwn+8PP3l1sJ+bz4ezVfgfd7Zv9Va6rdY0Sw6Ho9VuF1KlxzvlVdh9A9bg&#10;SoNz7dG+nvegqlq1vZMMEG0vv9D9Qo8BlV+Uj/Wyr2m7AKG37L3S+PHznZcTsI5M4bh1fHvVsd9p&#10;+PdssyPlj3NLv1caCDn42qOx6KDPT/L6Z7vEFbu5Oz/tPYDehFIkWA+m0R9MwYTWbIE9nI1IKkxX&#10;zOgiXPK2X0sO7NGD+L8NFO1K9VKbLmYdHVmWAI7chfmQVt6DcD3Fjja2wXYapwfjDzrdW23z48+H&#10;nxfl6nYPJLtolEA8hbIGSrlZmA32Rzhfr+XjezydOHm60fTvrDY2Goi9oMySuRhLSABo+o8G8U/G&#10;0chmF5gNhQAqvpQTTZtl2Wx393/5nc3v+1Y3A+9+hOAiMzwNqSDV1UzgFMyXlPoWvIfli3Yn0mXn&#10;Tf0lB/rE81/+Mk6cf/k3njnjbvZsb3RS3+zALnM2lWabP2i8ZcnRPtPtWMAaY/cs0AHxZDbeLUED&#10;ZemJ6aO8ANhfEa96zgPLAXZnZpYIOxz2CwhLEqNIMf0KgF25C5KrU1c57yk4tmGov1WYwSO85cKj&#10;WmYoln+y6t7VdzkzYirlPfBCybsgtG5omEBMADOAwMBE5JuTCoILlRl1NGGyN1Cz7BTRAwChJljp&#10;8Z4ixGhodgMOB/hewNApxfpxqYWu9ngU/8XHz1/ujd9/dOd/9GjVS6HDy7TjME0+ffr5Zrv7aH0V&#10;cbPQOnEspXVR9YZdOZZYchoss+LOPGb58y+xfnGbpK5WtA8qDyWpIAorIJs7TXO0DT+fTJ9k40GS&#10;zKaZVbqoAx0a+Xfsztf0ZmLFW7b+fmA3xfUog5PAh+Wv9vTNLjP3Tp//TecezrujZa52+ZVy/Mgi&#10;zxIAi3NECrr+y5f9Z+n0/Xu3NnSjBa5q0Lmb1CBBEh7yTzdYOTrvahc3u/N2uguepvmPodC9UMGt&#10;7RMTEFhuynsAC5yyEiJsIYxuYskAX8C8jLRsP07anvv1hjvuZy/QGtGykHgwM1LzQoUPlTY6HIhG&#10;DGeUaJ/tT57uj3Yns/3R7OXewWgYAurbbZoQFzYBJ9EtYKCGebEbJqlNcT70aaFagRfI3qHcDSLL&#10;bcd51LZ8LhUQ38LPoWhtZWoFa63qxl/lHuYP/k2uh+uuo3Ped7OXuszZ3mzuQSsP4kni25CtNk3P&#10;MhyoGCJF7Ntmsyy48aHvAPYezcxYa1gmCt+mnJnFDIL8kr5E3ZvMHzjp0ZDE5VXnKZh7OJ14WN40&#10;XONx0t9CjAC+BkqDEuiA26JONGDUis1apLEAToILQd/IcErLBc+AAaoB3cG/PcMKTAskBID+IwcD&#10;omu2bQNMhVolKpQg30Z3hc1+gYZvb672olhrOObDdtAtDWRu0L+NzxgOx67tdKDKpXi9hXGycqrm&#10;P17j9q71lmUmnjKyi6/zPmqJs9Ewq1kjcH5S+cP8In07iJKP9wY/f7b72cFgmqaYbJt+sO54W+ur&#10;kF3Z7Dbu99DnQlvqAuUOpg0jt72KD/Rat37Gm5a4/ks+qtqQqoVxZUfwSjfy+ld7/sdhyWIyGygk&#10;ORlZTB5HI+inr1joNpLcg+ifwZOGc/HFzz1AlwNIozr4Etpo+AqgbQB1A34PYIP6kl9SDCXL+Fco&#10;rPCvcCyyPArDySTstV0zTxET5LaDQk4WgcesylvQHAqOFC3vueXOChN0e9/99t1vffu+vbL6eDB7&#10;vg9hWNrwEmYgpz4WGt8RiLDLIs0B6omzHCx8eZwUKRBXzt5gRrQEHlHV9imUqvPcpDSAnvt1/C9X&#10;mlVfHfzVCBwbATXNFmbUsVnHvxC3FgSN0XDkeh584DBLrMAazMLRiPTU6FGuwD/kW5d6tRCuV+eV&#10;3eBYCq2mtZXVRCtDPgP5mbRICvLwtrke1AiQ7gVIKBDKMrMg1d0IkGohcCJKQ5D/hWmnRiPVIckJ&#10;iUZw1pOoVngRqatH+msW3IEBhceRFXaSOFFkT1MbNgOdW0lTL1qFtmFr99fb6FxFQhK8BQrzAf8k&#10;ygDQlk7wWlVLhg5GWAG8F7/mrY1fihnNqkRt7DBSQsgtcwS3lIoSt+ilAzODlh0kYZHRQQsr/7Q3&#10;CX/6+PnjlztWYD+4t/nhw7t//8Gjv79y+x9s3N4qjQcN775uTEfxDPUi39jVJ4/deN8vpygeKQmC&#10;r143PQJsFFBrOtWaLqY1GBETkWpQC/3NOkY3ezfmH/zxf04MFrpQucqZbkChAR6CaNbxl/iJy06R&#10;nYp/i5QkrB5cDtQnx+EsiZPAdt/pOYNxuDtOgjZaUMBXSbQkLaGo4SAQgU1rUAEQsHDz39t2/sYq&#10;oBF27jWejcoN3Xx/w3O0lAKDaMRCI6yl743SBNm0gnwyUBSBnmlQkNMKH90sk2+uB8CrI6CBPwEp&#10;LaR6RFoI5gd8dMp7ENLP6mux7CnXI0ZaHuJFT0s5oW/SFb3Zp/laZzszj/cbcu9q4K52swvgRIn2&#10;BLGg9n7hWKMrTlYjbQQhZIoNWbMotgI/AaHTbLrWbDVd4B5EAEtq1AyVyQvFNHsFYFi0JSr3UKcV&#10;1NStv1eAB2mYrA3QqXl9tbu7cCqdmCoq9yDJEukIUbgp6RlFCCVZh6qBRPU/zBnnCFBgu5QYHnl3&#10;PQ6qiCMEEqTFp84u4jGSSRKUDlcpG40OYIT8VjA19b6p/XwU/eJgavqdlaYF7wM+i8qS8hzImbKv&#10;nA9GzBp33zlEgD/MN8prme4TuasLRm6JAsTpdyvOPNSA6InCMkOEENeLHA+8BqiHjITi15F4Fog7&#10;MGThboFDh+swyctffPL54WDw7W+8d3+jt9XwWlbZ1XKAxvDnKdwO3wjJvYe+erifCcSzYBj9XFu1&#10;GjfLGfL6c28x93BijOZl9+us4rOe1jKP6Xp3hCw8eFCyIndBOJCBcqP8KA2buXbPaJAnTroH8BiR&#10;n6t4X65u0Rdn43xkTpTj58ec+P2VbkrWakXwqtaWYqmoWp0UWRPMn4jlMjiiNBULEZjICCPA5cK/&#10;QrDi3c3Gzl762WHa3EAOBvgvCPzBf1Da81isyFoAOwVW6dTTi7alx8/GvQg6OmmZpaGOFA5aPvU8&#10;xeQ3AZHA/g85DL/MbHgGCcAThXDS2ahSWNB2KdPDYX8vQRs9L96wXcnboudbWCdpLSSEE4GWo68F&#10;E1EZ9rrd7uoP6Av9jiXToUumTJe81dMferPnX/IyrnfY/FIX377M9VcWTbkOsrkLFIHp9howSGyU&#10;oduB1chnSavZiLNoPJk0GsFoNhuGSY4/C+aXOwL7ELnVCmanom6rgueaA+lo362a92Xzrb8qxOSx&#10;bMX1hmTZd81tOhVBQWSFtAH2eumxxtpXraTMwYpngLsUf6JS6RRqCAVplKZU5WAoAjgCFvgHSwNj&#10;BGijUOFBQQNKTzwGp+/4xu21xuH08M+fPP7Ji/7PPxu/ejLUxsWnj3f/1V989ud7o+fo7Rb9HJyI&#10;wC4JeSryKNqHY+md8+52yaV04u1XMsGXD7SgIYGjw5HkKkV0hWFB0jvKM8voF9rns+jng8mf7Yz/&#10;sj/6RTj7TE9fOuUrrXyeFz9+sbM7mT58eO92y+8Z2kpZrJVZwJvPoFbY9rTxYL+wwBFSpoOh7brR&#10;LI5HYddpILe+ZBB86cK/YNc/PW7LnO3yEVv6iPM+bukTXOdA7JiY6izgcX6zoQAbJCAqqDTBb1C5&#10;xotj2ut86pt5j/mH/+wHvI8qYJJYmwtY5DskI4j/ENFEqQvelmQVQKaPHIIRRTEyEK0WqNO14SB0&#10;Hcv3PYkf+DalUi7Ofk6OWZDVm4BBGFpaxnsvHm2jv13/xd7kcT+81fK/toVqBw4w0f2ZaBngU8PZ&#10;tJ8WU+KqaI1wJeCVg5thZ3HHKN5Z6bRAOydJWvEWYEMZuOHqmD5hB+3xCrFyLFRMJ41tqgv8YiyV&#10;MgQ3bA7ezIOcn3XJq73Zw07f05Lnf8ODcf3TL3P9lc9QE8Nx71O5LgaHnIuKNAkMiv0IXEcOqs5x&#10;kbWagFijhlfYedZyHYIe4Dtzdd0AUueCG17mjq4/Xq/xzgXopZyF/j9393lyRZlUcQKqxYjspud5&#10;hgMGS4QdiEPc76z2vrW5Amuzb4S/OHx2kIQNw2lZLvmymeFgOKeQkyo8EkoMZanr6tC1Eg+L932p&#10;ubjWI6AiGO4ApYRYR2W3cDPEbXaqmU/j/If747/69Omn+y+epPs/nuz8Ihl9lsfPk+RlFD0ejtGb&#10;sr7Wef/WRqDryPt6JTBkINwCTgzjZgyyHCD2EcgedLPt+MPZ2LHMrU63qZlNpnpkZC57LXfUZWdZ&#10;4u/LeCGXjv8Sn7PsIde7ccL/KD8K2CQxkZFZ/mo27mrGXb9ZCEc99jkxIYRMXhv3cN44XDw+y4zw&#10;idnOgqMk7riQUGUgUEnaJlUacX60pDi4PyP4h4Awc2igakpTz7VB0rK7O4bf0O0GUMdUrkhFEiub&#10;O+hroEkKwe0M0qMoXSD3YBZA9LiR1qKwa9bPIjRwoqIR5/mkTFMjNg2oDdNVyQ0bYQzfjuPsNCli&#10;pCU6nc4oS9mCoelgm0C5FIBMMFNSBZzLDO+CHwdYBr9SfoFaBv60KrywZMGeGHaLLjtXfhOOO9MT&#10;/0248Ru+xyqSVvwjLELDhwigOi/E7Z7vs7WCO1eZZilfeY6vr2biUTWkMkfqsRyZIIrpCQkBM5qa&#10;7uvWZrPztVu3fvv21tfWWmue0WtrX3/Q+92Hd75z9850Ovlvf/mrnw3GE4AASWCjmuRUWUjI5OrX&#10;UXnzhufBzZ1OhTAFetRLgElhn8Gw+ZMk/X98tvfvdgfr3bXvPbj/2+88+L33v/burTu2Vuzu7Tx7&#10;9SLsH2612x/c2kIhGZS9ML8GCmiMrGBmwQNYWh7kR0gHbDrWJJ2BnaflONF0AiEMR9HtLfG6uZv8&#10;jTgT41vOXrbDCGs1M/O6hUQ+E/zKCKhjru06vM1xNP/hH6HnQhUqq7VKw8bMIXyAKqqqi7lVaxZs&#10;XZJkgDvAb2i2wDQyswxmHVCeQ0zA6V0PhDolfH6fBPX6xNEBEimSxE6nj1a6K+jsdtynYdKfjjaD&#10;4EHDgleWsj8Z2R1rnJjPY2OQO5C7oGiWkWQ2xHw1L4eeF1J4Ua8FBDsKJCYWgYnchqpxSrUFlkh6&#10;5qsghi6MejCSeJCmJolAVPhx/uttOrM39dSXdIqXPGyZqzoNmLiqG7vMp7zlY5YZnwqeWC8dmX2V&#10;L06vGPMYEHZNCzXtIEwmaWL7Hn3dLKe6bJK2LLvXAOdk5ap/lXuoHrGkB4XvX7YwSS1KRoLUR2rf&#10;h/HFfwmwDBM7zNH5mnsaKA0QavQsczNotFvtvTD+5FXf9v1eAGJ7WAWFrVBfiiCv+qaMw7LJ+tcw&#10;F8tMqrNOL/dckjUHBi80rB9N4//f7uFOaby3vfq3b7XfaQWbLjAN9h23+TBoP+quPOquPuit3G13&#10;NxwLja9k/ERgmMQYoBSSFgY63bXn4bQfRY0gIAo+Tdu2DcvsGcY2XF2Y0y/Y9rWMSXmb5vp6j1I1&#10;YGNLJMoV7TBZ8WQy2mj4664vAGoW9SQj/lqz8e3lHnAPaKDAdyh044YUjAJSgEJmpzx9MEJh1mE+&#10;cSUj9xrP0ngGQbbU99zpBPmCotlE8xWHA3WNah3KGoXfAJJalCsV4xtMQlzmk2za7rUaLrjnjHtN&#10;8/11f5ZHP/z42c4YGCDdLgsfBc4873QgpYWuV4ZuGFTHyDpZhF5kTXcTy38e6z88CP/ty8MhFoW4&#10;CSIxQqcBdoc8+EjTAaR5JJsj609yD/X6XCYz95b3rF/bx32VeLjG0MtMqrPfknEk0zvRxiz0wQWO&#10;ymJaZPuT6f5oaNjU5EWiwXGsNIkCz+m0GlhWzKJLY8I1LuCv01uO+6CSJjj6UtG3KOEAPoUkPKII&#10;dGZFeQBAZcOaOvkAfLZp5Jdoyihas/R9y//3Hj4KDedP0RxOYSgR6l78qrgxZF+uv76g4wkAKZXA&#10;0BFrj3T3v4vH/8/dT3aT0X9wp/OPe97dSG8lZbcsHqTmw0h/L7a/mXofGv6HjvfItLqlzoIFyXrp&#10;faCeGzG/W37W7+/v9ptuELG5Nl/xG5Mk9B2ypwNXId7a5a8v6HB9oS8LOSSC/NARk5naeJaZyN+j&#10;W7OimK0ge78WmuprDBsmpvIXpDJR7/GCoKzNoPhBWLiQxcTejGxrjvoEPQY7SaPpNETWATVF29J8&#10;31pEIqooQRS3hHIO/C/YvcELo8fr7aBJ9ITml9p7HXdzpftkOPzJ3mhK/id416kTp+iG33Q1QBwc&#10;FCRQHAauODFAmQYBLajDDXXv56+GP/z05Y+fAUAp/UxIiQCeqVIoqJ8kCP1Y+UBPKsnu5uVUFWIo&#10;03TEknWETr3GIL7OWxZhsa9znqu+9wQc93T+4Kon/Gt2/Jlw5WP3eNL5lHSXmlEE6Yk+Vl4covy8&#10;f9hst8M4EkfcRH8zSBPZQgB2VdYKcbjgJeZ9AF+woTw9VdRvFi/z9G+udBOnIkumB47KFmqojzBl&#10;DGkwgJLhLVN0dRcInY2ebTplgvRlw6NaiG9Zd7e2M8CrYXOklkwbpJ6SchkW6yJXutwLD37NpXRi&#10;tAF0QNU1xE2AkKFELlb7+au9PEv/3gfv/E7DW0U2gQR7wJ/XQDNi8SQLqwIn6qlhKpZAuOcedMiQ&#10;KDd2huNRnDRWu+DoMqMUagKTZAKBeHSxRbOIhKf1RF68l/mF3dxQXeFMy9vJ15yKS17TeYvi0t/j&#10;eQAtAAovsKNMwxAa9A3SGgniWtQp5WvJq7josNech8tcAbwHCcnFVwCDJkUusJTrZYZ0A5qlVP8l&#10;U2fAd+VZOAsbgd1u+uEMEq/IEFgknwbSnCmMurda+qLQ7Ql+CIwF4zDMWwAgMwAailXfBA0+ZOTB&#10;8P1O13u0tRGa7s/GxQGY6jJXm2YtA5T42re6xh03dfJZnMcp0h9FSy/d3DSGqRGazsxqTszGT5/u&#10;787IgQKeKUAnkrKI8ZGsKcG7Y/oYvgeQU3Ag2Beu7AbREbROZz4j3L0ahzlL9zLjuHjM3Gm/6hvF&#10;QtbJ2cpgXhQBLHn+06e42Tcuc/7LA5mrHLHk9b+tw+bzSMicyG5Ae42kHHgdhrOou9Idjse+5yO7&#10;l4FXzXU1wB3CCCUMLCwsL7H1ZxuME6Ny8R1dPIRvazSOfc4y1z9fbkeLbiEbUI1L5fQLNppuBOMF&#10;RHGZAwoJs2VbINNwCiDPuPLZZgEhSSQqoryR6B6JoyS7UwU0otNzc6/z1vvivZ/5acssHFjPWA8z&#10;DTkCkmLt9mcHr4a/c+v+tyDQCoRYERVOCka+zLQzj+WbjJS9WgZmLbhRJvKyBToyEemSNxxIf8OC&#10;ZttgPDMcD0RSsIUtw0xA2hu4IN+AiwKNMaLeFPHUZa9lrv+yc1zh7+e5Ba9jb6/w8TdyqOy27F7U&#10;tVFSTCbjdS9oQQ9KnsVRXvw1vIcTJRU1OCe2s9fMNM83KUEAqLJitV0RLQmPQXqw1QcTKemgXx3g&#10;3wyYxhQ9md2uN5kktu3Yto0jVWt1lpFUCo4ICHrn1hDvAhgCZhJIRmzegWF2Lb0joiCY1ljjvbK8&#10;3bBavc3HifPZrMwdxBWeUWReNrpjxQ+9cN2JUNZk3xaKQ0iA4D3SB67DVw56kdP85W5/oGsDAyQn&#10;xkFcDNMcJRCm6XBVlD51+TlpUWmCS0FVOjmPmr5vZGJ8dZLfvBGoV70SWZGXBIEkcCDjqeW2eqth&#10;Wnh+4LhummUo9sHLTcOw5Xm+BX5VtfBY5WMGcGHh/OYNZnXHCoywWPk97ktUXFBw0QB0CKUtHCA0&#10;FWfjBYQgZYF1bVYWs/Fs2zfBSolWL9hrsiqJ5l/lqh3Z6AV+qV/3uJ+y7FQwBvmmEyLnW4Klt2P4&#10;3+10V0sAGCZFY5xaEbwleEYIZ0N4E0YBTl6oljM3XjkNQiaGrG5R9KezwXBiBo3UMW3D9B0g1wvY&#10;Z7gOAOOgo7gHQ4/MmVJc+Or1BkYAliKEpKRePjs8BE/Uve4K2mGwDYM3TWzIUn7bG7iu65yybiQX&#10;zICaMuwfF28Fbqhqw8YXzBpm1Ww2hSfx8J3VKCwmmLcWXVUWChQDC5clLSCNIO1gZUynUYhGYlQf&#10;SIExnWzqGkgh8Dey3xtJSw/f9fVHa51xkn8ySg+gBrDaTv1OCuBZHt/rOF9bD9agNp8XECWDQ423&#10;4npwJnR7uH4rdZofD6OnSXngmj8bZf/2s/1f9OPHYb5jlCNbQ18GKK001FUs6IDSyiikG9muzqnt&#10;XWcUz3nPW/bNl7/y1/Q9l/+gv+ZHHgPaVdMdMx+LB5lkeM2+72DmIz8JcOQMGTsvyON4sL9/Z31t&#10;s9sOUL+o5DEVUJBnmPsQbyHx+EV+OpXAhzRIzQOcCrcgtorgZwE2kcWOHQk4jHh2FFEJ2MqhHgIK&#10;yxiNCkrrAexJCbU4hJPnCGWyEPB9AYbj9MIEubeXe+YMSRf7yTR6HIbfevddNyqAAy2MLDKpYVoh&#10;+TkaSMeAb7IEeow/oFgsOHEKXoA8KkkOBmPHDUrLjhE6QT1rGiLGQh0NpR/YcrQSo9sCWxjUzk8P&#10;xpcpxP8CPMqzLwEOgon0uvkqTl6Mx91OZ7vhQh8LJF8gMnoLwhY3OzDmH/yn/5IOO531eTN0FUYJ&#10;3IGxEQwi2s3AJQL92+21ZhIXB/vAHtgG2GL5PyUKTOi4qodiRarzSRxWgLOamULDAjmOE4Xf6Qb3&#10;GwHAkPB2LSO09Mgh/ql8cTAeTsPIMA4z8KCZCVaN6dquA+LKWZKPkOiFr+LQR1MKflgYWFrodZtE&#10;oQvOz8D66Yvxx69Ge1OjD2gnLiwAlxTtBfwGgQ3J0KkLk3s9ZvxvblxP5I6WP/E8IzR/yzVOdY23&#10;LH+Fyx/5BbmM5S/4WkceZewU6EHKfkIVDD+5LA/DuD+NW73Obn+ErEOWp7PR8MHG5majAdwfmJSk&#10;c0uq1PhZUS6qtVNNVQmil35d6eClz3rugac/bpnfnHm6M954lA5VY7EIUqiSpXAdAI6OgHGiNwCu&#10;GHE0gLNWoG9d+3wcPoumK53GCkyHLHwFeVKY9vq0VZxdJzxef2CqM1xjNM5yGXF7tHaPw+jP9vcn&#10;rvatzfamYwZCxYmyl6UhtALxDUwjBVPmZFykHhOEvyTCOLUwJEmOgpo5gzn2nNFk6ptOw7BiGFHX&#10;2LDdFd0CDQkVzKSltUabnDEDF1PLNzZeS59omXm+zDFLf+CNHchmRl0fFPkvDvax9N9f31hBAwz8&#10;X9SU4ABjzGUCV6m3G/vYI5Ny8SmXHLT5YejYJFtUtbMyf0BLJmwNdXqvZGM6ci34xUoX7Db602cI&#10;6RFXeUQuqaklzFD0M8SV5zYtVg/5h6TIRtMxUKbTSTZOtW3H+JZv9QA7Z14Xc31ilKFVtFwdTZfp&#10;bjj4dJp+MtKfjLQX43yQQi4jdS0jcGxY3mEaQrPQQwKCzXCiAyMkmDMtHxbFXqZ/Do6Y0jeC1jCP&#10;9yOgIwzfBYUVlxBpQHmhQlZXe0rCa3HsdSPPa8lncPqzvvIebmT83+JJasPK/1ZbWhUXm8Y0LwZx&#10;pjtufzRB5QI2IY7CbrPZ8X2oPoGiRwiVq95BbHgCoORLTYO5M7H87Vx74i3/EYtHLrM7LnlJZxxW&#10;+frcxFRzvDIttYERG6M6qATTIIcL3TcIcTF4lj4z9YFt7k6HCNHbDsIQKmMo8W6Ka1R7o0JTK0dC&#10;lUtu7LXM+Fz6Yai2DE39l3HxXz/9HHqtv31n647hrLIKTNohowBoEmFUFeUxJTP3smoQroLi0Xso&#10;IIZcTKPEaAV9RFyOHaBkAQ4dGEdLa5ZGs9BRUFYJHuEbl2G50H9d8vleeptXOmCZD13mmCt96I0c&#10;jAmbFOXj0fB5NNlaWbnjewHSYvgfvQdVURd9VBqAG/nA6iRLnu6qhyH38AO6mVyVshbFhInsioLw&#10;ATqACRZDDWu94/qB/cnjQxBr+o0GUgIKFq0U/ugpgINE3rNQWCTKEqKjd7sdL8vbTed7W+59ofdP&#10;SQ+JIQtRvgR7dWAaKx3banq5G+SGPxilw1l8OJk839+LktT3A9BQHhaghkpAWguuLlCmwcwCTgGI&#10;Q27pwyjZG8W23wIpcAIeP8d80T8YTGatVqPlAvhAP0e8B1aVeFfVOKkOz+oPkpCYawypAVH26XQ3&#10;newRFc5loSxbVbHljMqenbBHJ96kDptPlNp8zS3n4gxa8tGeWPDKCVz+vYufuGTy/ILDrve5N7lu&#10;3vC5qnJF7T3w8WJmiMYuJjc414HJCVoNah4WuRf43LSKAird9LYFdIS1FmbFOAphVvgF+0LcpdoZ&#10;OckkClQzQn2XSXrZY30LI7/M7njNy5A5W32TRanW0vx1hNVizZh5BaU8xGgb8QTI5gx9BoZw10YO&#10;/uWTp9hfPervgHUG/EhSwazLHxUOql6uangXZs18zOulO09VnJpaC1u3Os3ReaqzLO4J/FX1WHEN&#10;qKWqf2IC4L+IjvA5ka6Nde2zTPt/ffRJ7Onfubv9YcPvpZBvlvoLBZdEHkUueQ7nqj564bOkKxjo&#10;XNhAy/LNfpiangOCHJD22L4L457EIUBtoIWA0imOA6yPOhrH7kDu5uQdvuHVdUOnP28SLmnflrqK&#10;eprMfTYxCdVqnf+Icvkwy3/69JnbDEDI0dZ1DyUl5IvE+xX/AXReoih3fBYudQ3nH8RN+Swoy7Ff&#10;SgFBDJi63iOPXW0hsiOKI1p9UKn/Fy+QVoCkOGEOxBmya0SPAWlEeOTaeZJEk5lrGuttu9cJHu+g&#10;ept5TQjRsH1TkA4UY8OPKo5XHL2Vyg+wvuCjnIy3rfT37623kROzSqQcbFBPgumlQLoN5GfTHMGC&#10;1gDjGVncNQswBdjNQWY8GyUfDQafHA6GcI6DjuO3xRgUlpmIYjgSEHZGmigBV2O9obEC7gsvAFVn&#10;M4Zq53iwGWDJBV/vuKs2esQLH44Pujd5CcBV4kjwCNOPSTBiJvksVB2aV8ByKuXriNYukGZWz1fZ&#10;cnqHYK6cexbKuYDVklJP7WvIsBx5D3O/QTpTqpccLWwY4r7Vu4T84mQctIwhPr2pXLrNXDAvl1xd&#10;Zx6mrnaZa77GwrjgEy8+23l3dOI6l7txeaL1SlKVMWxMeLyMMAASKophFA+ieGrYsyz3PJppbGww&#10;0EkYupYNlazpZOYBJBx4B/sHq93e7sF+aZvd1RUsXIhJdmy7URot0Z6SCUlwIHv/vxjew4mhvsGH&#10;IqdSI1tlYuZ7eP2hEgZUVpmFSAU2q6j1xcwB5QDjgDX8s+cH/+7pq+ad3vdubz3UzHYkb3SBqM5h&#10;bKiqIWhVA/2eQg+qFnm1V1aocpoZLlCmntGbP2/Ir1as2lUVC129fxwbnqMAobYitM+qS80oZjRC&#10;KD0QjT/S7UZsNBMNxPyf6sWfTYaHzz6/5XkP79/d9nwQ3ngZM6myvARpVnmXHDG5GuVtyQeqBDJ/&#10;W30+At0Xwwg1tVCDeBCbBgHfg2EOIM4NXE6pbTYbDcvqmCbJ90ToHBYeeV+wATFc5H1Kp3v1cE49&#10;lmss5gvfohbm4tRabm0enZTh7DmB/FVPddGVqiKRgHFkcDBVZMtACVMyYtShtBEra//u2e7BsP83&#10;v/6+lyXoFaJ0icUUJLiSxQXWgICAK0lCuZseTNwvZjronfADmB4xLCrByXEQ14FPW7T9aGqEpYl3&#10;RKltVMUcqlzJEkM0rmdo6MnMP/ijf0HmharFgk9KQWzAED2ZRmmcYjQ6LWe15z/bCUfDKfZdGxIr&#10;FkemzgSy50x9qdWu5hb+TfRkkrTK/GG70c1j38Kn4+LAdqY5rE0yUpACpQWFTGz9IIfysqKR6z1T&#10;3/SN7dVGp9UxwMEeGbsgmUrR5klJQlu3XAAhpTGE3RUoTPCEYHGX7Akc96T0bdRW3Mk03juYDJMS&#10;FgOuCSitIbRFT1wyxmiE5oLFWBC+JgZIJDBk/SkpTswClLGZtqhcfFmr4umruFClEMWnECiW+vs8&#10;kjmee6gCRrXmle7G0ZdKQ6jfVZ7HcQO0dDJrmaDwpmfmyfO9Ue/hzIt/HU/l+u+tan5irxWWr7at&#10;NN0CJx5Opt21lWkEOLzmmfY0iQwPs1WfzSLbc5E82x2Mmu3OcDSBur3eaAziCAVokBiUSe5rABcp&#10;QARwy8pYHxEhXHDZ17+jG50Zr38ZyvovLhT5uV48dR5REbio4ySdgEULHAAz8EGzcVAav+jvNDx3&#10;M8CIMwrHcYKhproe6/xVI+jR5xytYj5a5djLAqVRVe59vVznT3yhfW1xFZ+9cHkPFDQWVBYTubge&#10;ZFTH4NQ2jLAsPhkNf7Q73B2NHq50vra2suX7TZ2yX8o4LFReqvYxsUWiO3bk0laDJ4NU/QFOAKQu&#10;wNhjALTrQNDQsBy7PxyhyOtaThJGcHMxLA7A87xDFtKY21EmvTZv9Sfc+AZ3hhmRal7lplwjFrrA&#10;e7jRma6GRGZN/U28CMkxigMBSqhRkn+0u7e5unKvFaAFC1V1qKJmmICYAGwHqnxQAv3VuW7idabv&#10;NZ8Z8xWqvId6+1HOC0oHZDc3bFitBPk8w7TiDAE8gm/si3nlPVTn4tyjngzuBfsu5hj2/9VesLHq&#10;HxwAn5uYth00A8+Hgqaai3wfF5MkHhZRkzKIdGrAgerqxZ2VRgBXBY2XTEzYNmJ+eDKYmRhVJD1Y&#10;uqMDgfQBQgAIZ/Lk8HF0HcwQaw3X9+wwM9Egm+BdhQXABQiqAJiCSgegxfA5kHNzBHgtwR9yC/Dd&#10;0PYNf97NbfflKPv41Xhnkh+CIhO9nw4aTSVtPA8w2DlS+Q2yqNnjBOaqlGp2MiCVxRAlLjFRYtFk&#10;ocvX3N2vZlD97BdWMhcjZZNApAmjwS/GMJg483mn3NWqhHtq7ixviL/yHq666JYf21PmDU+veoS1&#10;iZYFWBtaTGV42+ModlwobVplnIA2FfYY67JhgWc5mWRJt92MJiGiu6DdRH4CWJ0M/CYFOvkLNOOD&#10;YArLlemHKh/1m+g9LPlAFw2leqYcNeQUG85uEg0mo1az1XLQXqByRKJ4A/EdiSbYyXXkzFfsEFUw&#10;UAVEtALMTsqKZ92AgYMsZMRYygaIqZgvZJ53IUBQe7ByQ6qyKDOmYA3Dlk5NYpBXDDXt8XT6Fzuv&#10;frq/j374b25uvgdSf98DM69IJAiZ8Tx9XEUy1dZ+PFY5Y8x4OL0UUGyR3gcmEIkH9MQFgQ/usmwW&#10;kfeQXq8GympEpwKAg5oySQXF4lXjcWM723LPVTkQqpvvqnigufdwk5mGsy5bObUSRFQuhPyXUTYs&#10;BCYJkmGH0/B5f/De3Vsd08DuBivAZlpMqQXvgdPpRr0HuQrl6/KK5jxGJ/yqY94D101FbIAdGf2P&#10;KHmVpjUGmZhtIfAXH8Gk91DxTNIK8n+YJ1PYOPQHz2YrHW9txd/dnU6nIIZyfd+3bYTp4C1h4l61&#10;eAp1gppWTDYcvcR7SNIELSp3u40meyYoC4I2Ii4VpCGYicXisjG02KKpXqGXE0N7qZePk/TTMHk5&#10;zXcgh1UYG23zVpel4vEwhA/DBK4AFrCQWMiUz2deRRKVuCaQtMOlZ0nCsGPTTuGuWO4wKnf2xy/2&#10;+pNpCKUv+EBwDXAuhh3MImaCYiOvlPiAhCjDEanyAapKqp5AvUaVjajqlXXYUS+van0dW89svybK&#10;AzVNdlTXnBPH7Mtiwuq4A7H8DveV97CcUTo6avmxXTjzPByr9wQJeyXjJ0108Ii5VsH1k6dRjOrX&#10;dDYzPNs1zXg8gw8+ARIZdD2mFyLga/lwaQFODnx/msRQOASKrUhiWPCOZUP8UCpqav1/5T1c9HgX&#10;DSWGi6UGeA9MUhpPD/dmnr0GqjupUeYwPOzKYuaBkQAPZMWZX8rYyvejRKLE/IxZRGJPdX2TGYxJ&#10;Sj6dqgjJWgS2ZUUaWOcZVSCv6k9SBYH3AkoGBA9khsRPKTmhPhpM/s2L58g6pIb1tVu3P9zsrQVu&#10;y0S3u7gtbEgVpK0EqcplqFKfynW5bFdXAQxmF3IOyEBMijgsAELXA8vJkhQYCFzIaDTu+A0QeDpQ&#10;GaCZPVIjPeU9vPHKhXqa8z1lvvktv8Av9h6utfDP/vBqtigAypxDSbwHYnkBmi7LvdE4Lop7qz03&#10;QxAB8riEe5XIl3BWyWOVWtoi0+ry93rJkaSCrH0INSxzj0q2NZk99Kir/ZzxP1pywCIGf1PXP989&#10;ePr85bOXO4AhIhZK0tz8w//0B3A/sevzvfCpkcrLEeLnoHZoNXzX8fb2RtE0QhUAvgNoE3Agkxkq&#10;yaE8LZVmV9G4JPdYM+GkwyQnuxRyGPe6jTZ44TBCHE16+zJSZK8ElzR6lrHrT41iN00+GQ9/vvMS&#10;DlqY5LNJGI7DweFwtz8Zo4ZiwpOwJmE5ydMpknyQ3jC5+LGaAC+a2uBj42rF6oIVDnO00ELDm6sU&#10;H+iAEtNxLdcPc21vPB0VltUErTvqGGaCxUtrX+RJDCJuSXzQ86LMtzwOm/S3Yihoi0RfR+oWld9Q&#10;PzJCRutFrda1fD/mAgAtkfKKmAhVvp4YEPWDDKnyUCq7cGw2LD/Rv/Ierrrglh/bU2deTEvXK1AW&#10;BfK9VFaGIhHwaLYdDYeu72JWhqNxM/DTJIWz67muSTealD2TKfgovSgGf0/RhL87nTQ9d6XNWBmp&#10;PrU+TyhpXXDZr3FHVx28i45//cs4ESEtf3Hqo/GdtjjTtmxnUuQ/OXgJAi+0YCCNvAt9aiQ4WfSU&#10;bAFX4Nx7qHyIeiWqZjpFV0tzryrDC8TCQEMoaURWIsRlqL5UhCFGg9/pVlYkHwTHwHBZiGWgDViU&#10;/3Zn/7958Tm0J97bvvXh1vpD32mjawxFBJgg5lOrxrEKpV7ZF3F1aj/2Uu9BeTPIZtk2taBTcXFg&#10;2qModj0fxNVxkoFVfThAn4eG2jDhDoytKNBVxaaViVr+OVz/yBPZgvkDvdKkenveg4LiKAVGhSOo&#10;zDgVneE9AF23P57YXtBDvyJmHXfKFDotYvWxWVbeA1QVuM3M8XPXH7+T28d8KPCD8iR4oXWTl0pt&#10;1lsYPz/HjkuWFIISDsfTX3zypNXqYL7tDQYm9s9WYP6jf/Z/ZOmNDRO81wzF1iSL4hiiFahRgEoz&#10;T/JuDwJsFiYcALlsB6Z0NjN0qnIhzG5V5aK6PpXBI8eCBohjUaQPuo1ukbnwyfFByDJgx5ToDHBN&#10;EDNAh3C3LH4yHP301asx6KQC/4OV1W+t9B42G/dX2t0GShNZgi8U6izoapqjfDoB8zV7PqBsys6L&#10;mQ3vAbQwuV1mPhTjUDhkH5fu2Jj3xFSq5QdvDw9P85qh5Y2A0zSKfhw/Hc76SeIG8C+wooSoDrdI&#10;8IvEE6iMFDGrDRJQqnKjsgbKO6i+6trF/Bfq2ciiO/IpFLBG6PllfqgMlWKfWPAeqpjnmONR5Z2W&#10;mUtfeQ/LjNLiMVeyRwtvZPVqYRIosyHpSnHh1b/ByJpi2WD5QPliMjNcC7k2mmlPfAhD9wM3HM8c&#10;aNJDArHM2hDUQqeSS63IHn5ElVCyYtV8W/BHv/IeLnjQyhaJ11XaeRGkmuM7u3H06mCU6NbzwfRX&#10;w8nuLHYLA/1joNJVsuknnqZaw8rPr6IkZXNle5Aat2Q3WFBg+CCCJVL3NMmlK0WNuoyljiVNMTOl&#10;qB+kZgHvwc9oDZ/E4X99uGPfXv2H9++8Y9jdUmtqpQfubcwEsDgQ8cCTq1qCbE7zFKggqOqrXByQ&#10;07l6xmuA4pCGEuUX4DTJ4ZfAjbCNFBD2BDxGIJIqQLIeIFGcQ9sIRpGQkFq/QJk8Zdquusiuf/wJ&#10;v+FKq/XteQ/Kas+9B5l4HCSkGNhHjLx4Ca5PIApXml4TXiNsgqp58RBsUzJZ1Zy5Ue9BjcB8HMQ+&#10;8emrH6pNihNIIfGUzyOIT10HjymCHGRNPn76ynG9+1CO2VobTMPBBHpUlvmH//wH6H4EmhBHU7MH&#10;DQt5CiZ+VMLCGWC5eqvZhB+gZB+YeJB4vHZ2Zc7WED+1yqovtq/ieKhiZUAg3G95a3qO/R3pMuQQ&#10;iKhEV5upgUJtpukHYfF8ZzQZhWte42uba+/31tZQWEAnhmN5jtEO7Fvt5sN260EQbATWalMPAj2O&#10;4nA6Y+rXdDK0PYOAEvzuRdTKp14ZAVlRWJC+yJBIQdLPQeGpTJBfRJKDfbWw5gB2FNrLWf75NP7l&#10;3t7jg/1hFq+sdOnUMIUkWSRaBfBbZ5bUMsQPwBeBTvTXmATEQgRagy0fiCkldjm5pGi/1Eu2FWHJ&#10;BCaDro3QuQicRpF1zR2/4w7HxWvuSgvp9U91uq58+pyL03R+eecVHd/o9b/pSqfaRuS5KT+BLrgs&#10;Qem9YnaJPUAETsEEu3Y4DT3PA2RyHM78IEgjuPUgXLen06gTeHGBlZK3HGCxY7sotputBshVpPyB&#10;yVZtazzn0ZC//uidOMONP6bXv0Jl4xbN3KXTeD4D5dMFYoSHkZVQ6g7s4NVk+nTnACnVbJZOZ+HH&#10;e7uNwAOwgCuQ2VIxaRJOVZSUVdBdoU6kbioPvSpVkKUfWzsiDzxpAxhumgOArZHEpF3Ad2DWJY6Q&#10;1hmJHxQyAqVRILSweceO+dGw/9PD/e89uv/QsLowWYBSEgUG3xKVX4LFZIbVHqTYjKNdfCGQWRyc&#10;xW2jHpOqPYV1EFSP4eWwPUUrEg6F1wwi7HDDyWavkyXIyUKggEoEFRRTZVvrF+2jup3jrxt54ifO&#10;eXoCLNYyLv7E1/nrlfydqnKx4D3Ixiy7hCSrkF/vjydprq23AshDQqUb4mXEvSlK5zr38Jrew5lL&#10;+MQgnDDL8k8+XfFaZDKRbo0XjB7JMC8+evIM4pj3bm+1G+w597xgHKYvdvaRe/gB9rEkxWw14jid&#10;TmeNhuO5qMUmKGcEnseiK04qXG2C7j1KyqiJcxR81bkthaKUGgcWTo7GjbuBtYUSI/tWkKxzUK2I&#10;dehlaiMt/2zQ/+zZACQaD1d77640t10nACUlIjZAdWQfxbL0Cy3ItHamNY2y7et3m3bTtJNJHsb5&#10;DDdq203HWNXKDT1bMZMiQkstckWQ7irQW4JyCx4dax6EStKHZmuMFB0nhj4yjFFejtJ4OJmsd3s9&#10;HzIbBklemXzGEIqcqkQXuB0MJWRmmJMWb19GnCyjaAMVr7EuSJ/llYs5Enw18RSCqqBJoGWQ3UcZ&#10;AJlCEkgsSWN1g2v1qqea26ZjxbPjFuvS5XfVD73ghDd4KnkUS7zUAhAIDlFAEliCs0FmA+kmE+Td&#10;dD1EU5ZpQJwbfXGA8Y7jqNFsp0kOJDOSadCcQ+o4jCIEmJiryWiMVXK310MvuNTh2N6MicVdaG6+&#10;VdJPzZnXey15kiUPO30t137jmae69Gwnnpl6OPAFwKdQ2CaqnD1kL9HH1es+XFv5xtpqp9X8OJuM&#10;8mKNrhoopngs92rpRWcnRB0OqWwjvqmmUO7+TJ6qggVDc1g6kU2l1jJPQsNAgCKsp9hkiaaInmOu&#10;VHV9wraAUpqJUtM8iOOd4WQ16LyLmrJyEgCoMGByYnE8KMNYOY7/f/b+o0mWNU0Tw1y7h45InXn0&#10;uapu1S3R1boxaMxMDwcDI2lY0Yw/gEsSa9rQbKbNSIMZ9uSSK3LBDTcASAADAziqp6e7uqpL3rr6&#10;yNSZoSNcu/N53s8jMlJ75skrqqeios49J9PD4/NPvPJ5n1e5MYVKV9tARMY5oXGR9YALaUtRghEY&#10;jvZDwtc5nEDoIwYsGN5G4keYMNDysAEiAPZFUua0d3TJ9rt2jd5sw54NwV52EObPPv+6C8/zGw5m&#10;8ePnrQcVjyZAUBhcoHd647Efp+vthkcUC9RKjD3Ekp+7sx4ufKLFRblwxhjOKgxi5tIl9SpRB03b&#10;7nZ3Do+ePny4XK9hJ0AQkb+xVulPYnJNSimYPhr7sB6cCurPTUg0nIAqyHXRBFMARdhJao+qgJ1K&#10;takgmqQMBXc0k2ZKqIpzDn8KubRwzTY2K64HFhfdDCwnhCegaXvj/i9ffd6bTjeWNx5sdFabVs1C&#10;6QSZUjjTtNclJsi9CxWOymRQZSd4grVUf+rajzs1FKHuj0Zo8Ple2/79ZeP7bWejUbVRrIlYX5aC&#10;uhX2P9wACm8LTBJsiAysu4n7aBE4rAFpR9mqYzoV3cuncTXJHq806rleyWBwwNSBlYBlR56F3BKx&#10;aU91C0TaQHyKeyKrQEYgtDzBiGGDcQ5OFg+6ROq5ZVXkWlrxbPsp6kAwGrJo/IESDUVKcy6prt/b&#10;d3hWb3qr+S5ctB74HDfRaje6+OrpuMNblXwK1V0bATYsM0JP3LNEvyGcxuA0uCaPQaIO493QjwdD&#10;eKUjPe8lcCUtFkI7dmQbQDk0DZe0KEZar1dCdOw1rSeNdgdRB5xSA/uSWGC8UJLEQ1doius3Rskr&#10;Sk5aycu+duvh/AAooyRQiyQudXmuVR1zy3We2PaWaXbqVq/i/PXuS61eXQcmHCsoUcbColdCTmTe&#10;zOs/CbUW3pp4EIw6mODLNRFNCoizIIk0VgwWZIjopAUGGggKHS2E4TioTRLjYxlyF5qbOh4GZ1mj&#10;PP/81esHrRUH3NPkkISrgsIv3AbBSiUjisHM3Y3ColHCY2ZdXLn0DIVRMTDty+6j4DyFpWDUvWkU&#10;pUFcMb0AYguZEhUoAS+GabIhAZkAF6Wb+rKzgYcLD04Zb/ja7TrfgWe24hm9OL/PrXfstSO57IIz&#10;1oNElxQ2jiWvCjSHmoXu2F9bbov1gBfb7OJXJ7gHxsruOHNRUprxe5khFeuBNjR6VGvDwP9iZ7fd&#10;bj5ZW8ZOBFYDezPOUmBiGq2G+Y/+i/9TECUhqjgBz/EcoBVACIWn9VzbQSYWlpEYCQpbIZibIuWn&#10;rBW8JH8v523BeuBvJeSIKguQ8K45xn14XnkOQxrNtXAgnh90P99+Bujmw437D5r1urTqFFNNIL7E&#10;BQj3E3x+pVZFNePJUGaq+7CXrbqrA45soOPIi9e1MNtw3Raaf+NjsFI8UPKwLAsJEtJ0kBSKfgGs&#10;EbELYFWkjCnHlgvqKjT81NDh19CDeKMD1ksAkgVXLTVYcB7R2HNqGYhSjEEUrzKpeAkRBL6AtFEy&#10;NMDiC0yl2l+CmJNodhF4xYqAfIqmkbJJINEoSuaBB7VucvOTrOY1m/kOD8lNb/Vb60GiAwI4JmLa&#10;QAh6lCSDMJ4mQLNnwyAex8k0TdFAHiVMkyQZois3oA+gWwcDKyITIewHnla4xrWKNw2mVdteAdYB&#10;AF8hNhF/UwWiCklUJEnuIOhQ7KuSi17ysruyHtTWOvMqKQTPjAEyBeBENi5j4FGis1DYMCNCVFcx&#10;ZgyY9F4cHGrRo0qzg14ZkiIS6hpRzUqHquqyQlsWs1/4UuIkAZaAEAIcNdiGCKnuxfGvDnsfd0ev&#10;x/4gBjck4FeEgWFBUSOGrhXwkcBdQ7pILG5iIR7pQdZWKsfT6Cj0gU9vIlLCkYCWgSGMIqI8txEk&#10;1lC8F+yGMvtCyW1Gx4pF5fZCsDaIWGcHNRAkqFEDSId+Jh7Ns2y0lpdM6ynrQb7/4mUqo4DL7Ki5&#10;hFEXz/+5eP8LrYcyNy8zyBtdo4YowS71B3PaEqiXmZadNA7C3cFofW25im3Ay1Lg7KBquDkX+B7w&#10;YeYrb/T1V1587YRwFytHHUDBmbEMMjH0huhNJ2trq2gjDn2H9B5KH4IIoEMb29L8s//inwYhelho&#10;iFxBEPpo8Q7CaNBMSu0BXmBXEhXIYktJBxapkTlAU2ECZuGzmUet9ih6ZBhakISrjn6/6iHTg9jD&#10;NNOf7/a2tw+ajcp7D59AXKJOqI4snKLVoB5GsAB0kREJIKSGCgeNxZUs6qTKhTHPxUCxk621KibM&#10;++7B/lGPlRSvxvH2MNzvT0cThOVA6O7CvfBwbRx7rHqD4oaXANgaikd1sEdVgYlgRAI4UGs6jdB8&#10;wHDMkO19tQBtvcEOZhpDkMWOk4+OR58NJugADuYJWFdotEwjg9uCrY44UdKK62QRT2wpgujUiuCA&#10;AufBjn/YOFKZMw8ZzeAjCqwt01li+1y7LcrvwJve6j9064H6BBucqAZYDxJsSI8n00GIfrL6KEp8&#10;BCUsG84oQpdAB/cBJ7I9FHejYgiUI2EU1VhIaEyB83XcCMWciAdaVjXTIaxr2F0CT2Z93RwUp/ZZ&#10;OR+z5LqXXPSSl92V9XDZ4G8xDMlR8myhCTWVNXrrgMCAOVgocNoUVaQQqt7nOzururtaAWO+7GvK&#10;F0YVROZLSliMB0IVVFxCTAkVkkBaAeYDJQacy1z/9Kj3Vy92PxqMhoY+ytLd4x4EGapsKpQYCtBA&#10;tgnSEUsCV/DnNA/grMWe8+92nrdbjS3Hq0HiomxeNVESc0HBLlXgYQ7XXbQorl10TAHGj2eS+l+K&#10;IFD6CBUiyXZRQoxWGtVqLQpCtifElVmO3YhW8iTpk4Kf8/Lt+i8tTK9TF5ZfyrnpcOEX8Wlm0L+r&#10;r7x2nG94waL1wAA/bT/JaEreSsnzcRC97g8211erUMNiPQATTdp0+KELFZtY5TtkixKr5hpdMo8F&#10;sIO1siOgpIBKzLPDfg/JrKbtVLF7c4w3gm0Jasa9oW/+g//DP8WZqNQq0wACLa3VUTUGywE6VA4J&#10;H4tfTda84gSJwhR/SOXeCnLGBVupsNNlDMg3jKPxqmM+gkkCrAPQxQfjL54dPLh/770HKzisjpa1&#10;MsNNgIuOAXSUgD5kLDYuHDoME39i7zJzhOyFELWYgZFP2YMWQArNidLlhtuNg0/94WdB8nqc7R1F&#10;x2Ot5yco+MS+f7zs3G8YVWAlIbWzEOj30HRCJDJAf0EEZT5FH1/XGBn52DRejMZfDP3n4/DX/dGz&#10;KNwx9L3cPA7yj/env9w5/Oy4vzcKjnrTJACLsNNC4EICEcQ+Joj2iTW5sExobYC4iwBOee4QGxxq&#10;6BtujnPQGJM8RJHD0Q/gX4XkVCI2CuP8W+vhRuf52hNy93dj3IHQBMCLpmmCZitTdIVxXBgNqBYG&#10;1RjjzvDhLKs/GnoQylkW5ZlbrQTToFatYMCoZ0bbbn88IYN1rRKORmB3WLKFFZaQicLn4lmeNZef&#10;o2tu9DhvqI9vPbdv8kFlni6+bvHIFCZicMF10cEUDi/IiH0znlpZgshkrLGtjmOPeuPgcADkU8Vl&#10;PprxVEZbYRUw8CBBB/5HCiagbYuCusKoQBdMYLwsY6Tpv94/+umzV2Bu+OCtt7692XnQbEzH+fHe&#10;IWg+qnXUjhFnQJ0NGWxk4C2OTCRD9YGljYQ1CLHJjw+OHi4tP3BdEOJRuiLhQtFapDnVMETWSphS&#10;BXyVwFU/vvJFF1OeQnnE6uGSJDGx42D9JImD6k2ExKooBIFXTLZgVKMgJIaMD8lLFm+uVEyJBbqT&#10;zMX8u84833yDqYGU0ZS32EVlPoLvpplZFFoUEXMVe+AqCSn6ENbDYHBvYw2M44wsCqpW6YEvj2uy&#10;zJyIpUztRetBxaaU9QDz92CvA/PBsStITICggt17MqC0nu8e6f/VM0B2tP4wQOKt2UQnQC4AOr1W&#10;BDcI2JeYTYigseQXN5UiQ2F6xaMLGZmwnwhtW9G5rmh9J6Qo+SRPjqb97zasP13tNDTtcBr+5S8+&#10;v7+x9u7Wct1GvRDZZC0QQgWRBPVIvIbAAL6naHhT8NdnGVIQiOGhFy96WNhoy0thUEMUIjNh9aN0&#10;+9dAgY4jNOqu0fDQjkfZr7945unxf/ztR99tV2DoBamGBp4fTZIXiTPILNBWOjRG8IQ5aK8nk8Sz&#10;TH+EiAN5KqNgANbgRgvMMhUkLYIYlycAIKPiaRoGlh/+3oOl/+QhkiMSPBB6byYoFdqD1g+PO6t0&#10;shxZoiAGXbF/2D3eGYYHANGx5Fpv173lRn256ry1WmsgjWSZMEg9cg0huqIEVCEjVHBbUXLINzDP&#10;jr+aANqxIIwpcbEXhbpStd/AizeCTMAVMF6u6x2vUH9iIquGQ8q15kjUEhTiCXEaggIF71m0PUfE&#10;nu63ODSCB5GBFtGo4nNfRflDmSNe+pqZe1kIZjoRMzzy7JEAlEO4Gq3ktUGaHPn+GPS/ph0kYAPT&#10;TK8CPDXiwDiOADe06zUUVsB6RUsLMEe5QM+kAPLmrXotGAImoXk1N/D7K5XasuMtGSa6HcqZknyo&#10;yGzp5S0RrHkvh9LPcsWFZ7T7m9RcnP+sSnee7J1LHKDye+MWtgh7jsCJNzSXpjlJniA3Jgao65lW&#10;bKQumuUg1/D5aPrf//jnv/M7H7y9CiWfV/LMQRkjlSOlerGp2ZMAQSaJGkAakPVNooqpE6fGxNX/&#10;qj/4lx9//k5t9c++cx/VMmGiuVaOtpa//Gzn1e7O6voaUGWWB6JeHZVoCFHFUeBYCFlaI98nAf8Y&#10;P4i8e53vbK2/XXVrwinBU0gZpUwgKgJ1tunCyY9uZD2w6XEBtcLGpLsigsoYRlFmOaMYItTPAZ9E&#10;UCSOKsBMxknL0NeqJMlG1JqZZNFFKgQifz1lsCwu5fzvF67vnG/g6l08Dy2cudsi1qpk7OEMPEu+&#10;d366L0Bw8BH5nIRESwZCHl20fZH7UVNPuiL+htsCBoLqc8GVQ04bWXMeWsTOAY+MDOPlce+XO7u/&#10;9933l4k4QRYeYDzJXIj1wOSFUqcqa36dLXjh1N3IVpsl1UWpSBKB6X6MQECHiJEfp9EvX3729MHj&#10;puc0c9MDQwiAPbB39epfffZC/68+myDC6iFVAf4QAdQA60D6bWpA9Th4M44CACRxA8DoYgIh+5C6&#10;dYkOlgoCyTAwSsNHVkAiqji0YwGnQjx+aml/vN6qaNkXe/uvuse///Zbm0jusWpISDyR0OD6KIwq&#10;43WFqiqyI0qZSdsWWneyTDKzKpGJgSIRwOymzBx+g1jlMMv/+2f7n7/c+f6jt/7sQXsF1kOSfRT6&#10;fzMNfu2b/cBL0a0TARiyj6OVgIU4HaxsUrnhppgR4D05A9D01nAMnyA0s2kbJoxTP/ac/jS4V9H+&#10;0RYEUYgPRKhshVWBaicakzAaEIkAHSc9CXQYh7UB3KgAstFcDCkhr0CBwhONAy2ethxtrWI/bFcf&#10;NarrNa9mZujg43CHElkBaVXQSzG9zgoPGHV4XIgnMwEJOAwDZHlQZIKvY/9R5KMIScWMoSeZAcwW&#10;cN2wcuA5nHqdFcScRJk7k44RbRMFtBYefh4YQodxOuBuo0wWIwHqlLEWeChI9OCFMhkSd4K1nXZf&#10;sWeuFg3l1cZdKMriHqU00MwCK2JBTD6wKZry1uRci4RIUY4M8lBjN5gepeBfNfF/zBlctakfuOgI&#10;gw4Ck6FXq9Kfg3kOzijwSNKdhPUAOA1qgVHqC8WA4xqjDLntOm2v2kBnF8B0VaxYYYvmok7iftfO&#10;xo0kyLV3K3nBhdZDcZBv6BS+iRFzZrQSy6NYEAJ4VW6O+IPSBqwdp/Od5V1D+3/96kWtWf/jByt1&#10;I6nnUSWNXEQmDQ+qlNhGdaYETwZZgNChlyKrAK1umj4Q1k7P0/4fu9sfjif/u9Wn32+gYhzBURwV&#10;4px6QfzicPDqaDDR9ADHFWoCposFkonE1cBEhxSKDvSVhxo33Xjv6eOWqTVNgjOIHKeqYqW5yFal&#10;u7nH+JeSC7NwmfI8lE2i8Hn0f3B3HQ3l824YD5Gbz/PjiV+vuXqaelreNi2QjqBhG9Iuc+vh5BBc&#10;Moa5WlrcANeO97KzuXg3ZZLOIw3lZcgZ64HfRaePe0PZA4tekmgWxYAAkc7WjWz6LsuPyWKhJZ0y&#10;oWHBZoBQJq4ZIDji7MW+p9UKlgdaqwh2aWaQuT4CSy+2gyR699GDFdflAacjSUxOgSAkj2lR1quI&#10;z8+8Str6XN1ZtuhqcXdmmZjYkubvEqjjGenF/i/3Xq7cu7/m1tC3zwPGIY/AyjzUnc8HI/2//Nle&#10;FXR2AO0gSyCNqwSiRSMdggqEELgjdKHEGPCMiM8jo0AAAeUmQgXsCUGgpoA+irycikdgYhC3D3h4&#10;Jve1/E+3mk6e/PzzLypN74Ot+0u5QeOa0pBoQloPBIqdnbBrZb2apsU/cTsc65Gm/fuj0f/vl89X&#10;Vh/+2XstICh2d4a/PtjeyZKe2ZjGFQN97LDwOvpOWK4B+CQyGTp6w6B1rWQZwbGdBIE/idIum2kE&#10;rjZtpWZo1Y/QQ9zRvXDyltZ30wHQmQl8Gd0LwHENuYRuoRoMEQAooIfRL82o2U69Ums33FbdWvXM&#10;JcJtzUA3egkiMUnPDw+7w8nEB0VL06ttrS6vNNzNaraMghLLDHLUUGlwYlifnWpg6+44eRMGAWIx&#10;XCmxCdD1Ro9hOYK2Ax1DyI+lhA6tB/hdYNC63npgmSE0pEQRVMQcCyrWgKwp4x5c/pAV6DnmDgeC&#10;YQ0LFSjYS7SfMQVil4t9N4siXi0vyp/8a+VO+Quu3VG81Tx+o4DCQOJL2Z/sT4GwSXAPswKi3/0k&#10;OhiOkLBAfTN4VBrYHmMf1X92zUbtEoyGiT8FqEh9L1oR0TBFrFh63CHRgSAEsx8aiomAeNcbbqVl&#10;14CEB6urUIrNTkSRY78+hbkoOxanpdSDl5/Hc1d+M62Hy2Zj0WHFigx0/X84GO/sHf/Dp/e2HLOF&#10;lGaS8Dw4doioPY63iFUsOxUCtUIC6U+2afT2G6PFkXHkaP/XnWev3eyfbjx5EpgAOCCsikJ4+lYm&#10;MDFaL0TCE/WX7N6uoosUpCitII5dB/6KkDTy7vMvMCawAYrYQ9ERYNF6uOU6qcio6EsVy6L1AD8J&#10;kn6car6p7/nBi+6ottRgz/A0RXylrVsdz+04DiuHZ7GHedTjQhNmURp/k60HgvhUjHVmQMymVdH9&#10;iAGBiUjQXQCgO4fWg+h5ykohh5SCQ2FzYGRLeqCogAUsM1TYsAUbRAdYBOxQdyaZ9uHnr2tV58nG&#10;ch3IaFoPrAGEb15gHlimAfZlZafKCE6/vkzrQSSacGLSqpZMAoZ+5I8/3H29+ejRqlupsz4I+x91&#10;IpgwRMpS/f/2q71qqwP9AvkfYMOwOJXlQjJ/Yp8VsGOJYyN7wPvjOFBpTwEWk7oCYdmkxpkTQuC3&#10;EIp4Qf/1Jv56lH4L9AuTw1HYf/D03ludlU5mQo1K/pDV2IS+3Mp6UNN7znrQYeY/G4X/zc93DlLr&#10;8bc2u0O/u/sapXLrS0uVxkpvknT9dGqDphrLx+g+4i5xQCMGpJoOmF7whGx7HwaYkTqY5qOaBl9E&#10;Dwx3aHqocdKnR0+M8VYFEVHMqFPvdKwWBAZrqWGIgL2uBkhHlkEuVBGIttGmB2TyaF4AbrsBrIfU&#10;dKe5N8qtQZq/jtJhmB3084PDZDBhVQfqp1C+h3ISEIyDdwMeLqIkIL1o5cbjVvN7G0ubDXwvfCD6&#10;p8JSxk6BsuNh3dGe43kgRhQqHnYGxdTVGxH82aHkQ/FiJx5seSw1ohGzgBDOBW7cN/SpTu4NDweI&#10;SCrGjcBwy++HsWFbYA7FnudvSsA2vvHWg4LL0d2gjFEZGTEgpB0KkCvZRMs/6x+hERbKfo/DoFKr&#10;JtOwliKaZR5P+0utBiowR6MRKNcgKJI48ZBRjoAFouEcRnGr1UCJE4yMpXYjS6aIHVVtp2Ei0Qbr&#10;QTVPKERIEYO4xN8sI1Z+az3Mj8Dc5cKcUIDl+UTT/taP/v2PP/njpw9+Z6VdQWIDs8+wAHgPEEYk&#10;0FB4pxiHRW6KmHKEGxFaMLUGKrnH2l5D+78fPntpTv+PG+89nZpMa7Mzj9BZQ3zQ1GZIDyEMNhpe&#10;eM/OmGwsSAw4uXKCxKFFDBiaS2Kxp2IPt7ceZl9NxVkowwylFqwm3R5NnncHVqdj1tEAMgL9JPLc&#10;sB5Wql4bsQchOFLRj8ushzMnuqQHPH+Yrzj2MLceTs2mkqPyiIUDz0bu1KkqF5mTR4idSVQ0Cnku&#10;UIISeo+QLTcN9SGp5yF9mdPArNlBagam3g+1X3++92RraQOgOXiqkmmGluFWE6iifJh1xdRoX4P1&#10;QOZDyZiTjQTKAEHl3f7g+cH+48ePUEYM0wEWJIqM4WY6TJpr+v/zF89hF8cmEF6AI6PW0UM7CBsP&#10;IYlXtAnGfCECga7YMleME0DZM0vC8kUABwQDQTEr8yuJQNpjYqBB6Aa5MZhGje7wfjRtGOPNe50H&#10;WxtNXQOiGB/mrLH5hSo+uABneiORV9gQ9JIZRx5F1t88H/677eErD6DI8K3l1g86zfcbVsvVAIP+&#10;uJc+68cDePYg59bRElfrg78S/FZAutGcIB4bLK1IaqxU3Eau1Ri7RroUGSwa8Pn0+HEl+ePHK5uw&#10;NTStiiCDMhYL8AB1DmZAnTbMhiLGb+VJIwMVLA1O1G0l6Oounb2wEVHuhWhNf5jvdicvJ6P9FKkh&#10;GLAo7oCXig7ixLOMe2N/PG1Uq08erD/eqixVgQbV6bLARwInpkQ3GUoTbv+Zb8ElOT+NZ34SaWkg&#10;0QSsAXIfbFiKlI5QDdAytLTQ0sZaPkAKhx3rc882PRyiPGprqcnABwIuaMLmhMjjSGWa4ji6+vUN&#10;th4UlYlsaxH1hfJW/0IkO9XRC6av6S+6R6bt+Y4xyCIkndKhD4pfx3XG3d6j9pJTAQ9yDnikqr2U&#10;G0mAlAXIbCkHXC20F2p48JM4ixD6coT4noSkor/US/wCFZgTjpDTr3kUd/7j32YuFmfowqDIPPag&#10;EvA4fXtx8i9+/QJOxZ+9/fAx6sAsHVVa9Syy4mls5QMEKHMXrcsAL4zzNEBcMMuO02yIPsC6Wcv0&#10;Az377/a/mBjT//3Kt9bRcccTo12wKoJckWVTcVJlAsqaFgb7glGIVYcTgm0iOlqJDzpmYjzMMxfX&#10;Ha1Lfj/fO/PYg/KTgzDNXbsXJ/thCuzncTCpNlwzzZCUBYx3o1rFny4UgcrpFzJOBn3anF00y24x&#10;xK/SemDOSrhhMc6iFYk63dTcalaUnUcWUURhU8C7AIiziAaAa6qWD/ZhMwPXuPA0Q+HaNBVFiKpY&#10;LUUvTvhE18e69mqUv9wd/sGT+gr0KaoERFGDLQgeH20GWivXWA/lp7Sk3baQuYDyiGjDZCwrhnoC&#10;Emek5S8Pu/54/N7DrRYYk6TKlDYAQs/cQLn+o8PB4RiQQX0U54AKIyfHzCqSsqDeBjmjFCYgSYHH&#10;A+RHMjTSR1N6O5FrlTZSYUjznMicqj/JNQmqKN0YR8lakPzpprtWUZdHdS2rIEuEWSaLC4NDsikv&#10;UDe3sB5o3Og+HkGLat3Q/HSUfQwuzarxtO29a2jLMfZADnH/OtV+2o13/AzDg6eBEoxJRheBpC4A&#10;x7MQV0frC9SfANjUBMlMpk3BV8WdRLMxHO7X094/ef/Rt5sVYCnxqEhbqmwk94/IhQBhaU4Ta66U&#10;3EClCCLXQvyNUUjxubRkZMyfURAWj8Im6xpmF1ZFpLmGBnYstgwlABPt4bWXx5MPt3fHSVKrVj/Y&#10;WkIly7JrtiHmsLehxSmbsAtIuAV9btNEEzP23NSemVjkXIDz4EGSXDsMO9XJSxk3CMSi9+nz8fTg&#10;5XB8GB9bYfNB/YO19lPPWYoiWNkqBYWMTUwYBINIzJJet9m/udaD6n904iKqLc7ZlX1KEpFJnG77&#10;4dQxAYkdQ/UjjxknlVQDMjkNg6VqZbWGkJMO/mn8hKXH7GmLqB9jdMA9APGA1UZhvaK3xuwh6VVw&#10;EpDohH8vAg+zM1V4Q7+1Hq7bV2d+f+E2U3KzyJ/jyGjsmPWrweh//vBzV6s/3lrZutcEx90aKsKg&#10;N7QYXC+mBvp8FGhpQ1f/Iva/eLF9OA4DxzN1Dx33poH/err99v3l/+3a4zYaIjkoI4NYYHC2yP9x&#10;ORVea6amFIBL+WU0MkRIcLMoxnMaC4wFi1K5E+thbnpKUkTkNLFaBOdOUx3Z3t1p8Ho4qa20xtGE&#10;JFFRuGQ5m/V607QAO2UypQBeSATicuuBv5nZOuWP+VdsPcCH5jxL+FuFbIuXRAKknFUSPDFFGXod&#10;HcXJoQ8lmddMC9PSMS3wNkPQ0aGGIIf1AJeQjZUYDpZsL8UFbL8QXaZ07ZPDsDdK/vhRpYM9kcB5&#10;FwmJSkAEM1SZpFpo8UKL5pM33Orzy29jPRA9DHguWzuAHwFFQN00+2L3sGmY39pYqjCfTZgBvWcA&#10;Bs0ckVfz//xf/l/Wlporrfpqs7radFEIsVy11ur2as1Zb7mbTbdZtwNISX8C/iWcIDROYREl/CXE&#10;I0CGxuw4QQ8q+8NEhKJtkFwGc+HsfZ200+ztJrBg4B4hXBnRHmZW6MYVSQ+Kz4tmqqT1cDrThr0A&#10;XyKG6oPbt1K3t1r244b1QEuXohghOQPQeBMldbrlWqi6Rftk8Lyj0QfqIEAeUTcNJCpautbR9Rby&#10;nVDqLmizKcvRxjNCQpPpgQRwZFDEIZ6xgsAA9wHsLU6BoE24E6HxoRlAkIV8BlGQuA0LzfHI4MPl&#10;swv9PkvPqSpywC9o7EK/IL0Gj7WZGxuWtmZoS5rWRNPFPMPYMHvNhl0H/LSCVvH958/2phNUu6L7&#10;D8ppUNGO2/IcAJpAQkwSWkgUqAQABxLKSrGaWGCuHjuoS44KdgO20dDQDjXt5693ujvdh+1W3jI/&#10;PkKIZNRyqi0bzjYMLViZhBExnluwad4OMnzb41L6c+V21Pmko9gNIi9hXEEywFubwsiL4ashZofy&#10;HQJLETwAEnLF8darVcwKdgLq+7Gg8FFUjQpxasS98i2yI5KOA8g9J4hhCTwOW0J4ypWVoNBEIqZV&#10;gO6cxBaftMRkl7mm9Cze7MI3d5rV930Zj6DuqUBugDSjNm1ipp8c7fXDeBD45IFy3IphV1PLQcWF&#10;pqPc+pdh8JcHr4GG3lheRo+MsZlO0F4wDp6sLH+wvLYMeKwFc4SnWoxwLnbhKchJ5N+LoDi+XNVm&#10;z1gmKAeV1Uh6K0lfMHpRvN849sBJlD0kGeni7/gJxZahH4z8YZSYNXcaA21Nol6IJsC2WkDr0BuZ&#10;sXQXdsMF1sPitii5Lc98pMzGmtt8ZS4+f02xi3jC1MGSwPlJfE+sPKl8I7wFtoGhHU3Dn+3s/ur4&#10;cNcfD4NgdDyY7vZQ69sAUzHAZmAGUhljzozqdzU7qzzRiBuTgXS/C1Gq3W+7kNVC4jI7tGJsqIiU&#10;aoYiIaazcZ03etjrP4xvFTSOJKQh/5GhHqXpYW+0Wqugb6WFieCcwM4BMkNMLsipMVwgWEKykWZw&#10;XJWGkKbUJDjStifxs71BL0qdZluvOAhw4HqIvFpCAl3V9U3+RI6DE4CyDnaPEpkG3tPuoP+dWu0P&#10;Ot5qDfOI+H9IMxYJQ2bkYcVIqWDB3Hn2KUvKi0XzFmOJkTDRAPmhmYMO5RFyCEaKsBMx8TS0zRjF&#10;mQjP5xaRxn564Kf70/Aohh9to4lXyJCBlaL5B1qauI7v6RXDA4NgUEeHDr0Wpi7qT+Lx6rL195Zb&#10;j0GckYJcBdakWnTGrST4jK0nuFUl9WfBBxamyj8lma4yj/wg8a6ogJUsLIBVNMhQzQLlT6gSwBfA&#10;9mMr26gzBV/nOM16QfSTj3dfH/arrvEPvvfWtzr1RsBnBOwKKh8hHxh6FXJsMeB2fRwA4QN8AUbq&#10;aAOsEOoM8ac0WIMR1B2Hn27vj6L4vaWl7652Jqb2ejL+5c6B3xv+g++8836tZgQa2pnCfgGjhkny&#10;do9RvQWDcHGB5mKlvFNy/eZnZOecVz772OIuKrWjeCtBVBX5C94ciSREopADx2ZC1cQwSl8HCYyq&#10;rGJEU4BqNZgQ027vYbuz6Xo1BJxoPUCwyKE7SUIUG6EQ4YrUAUvPwm8VGJ5ZAzNLQQXzKNFE9F9k&#10;Cp5VqyUn9sLLzpfSXX23+Xxe5uLP1+4yG6LkaM9bD+U/eOH+mScv8FumDhlmo3gIknR7MH01mrzu&#10;9aZ++Ifvf/vdprOCqBKLqjTArv+HVwddc/wPHt5/u1JFNHJi5UATO0kGgxEkDaSlQm89VcA9i+yr&#10;NLr8UwKUsldFULCU58QwVb6wiAc1ZgZI5r++zkY8s7cvcEBnUY+CP0RBzpk8pr+176dHSTrUQZka&#10;eRULITRs4yVYD4bRsUHnD52ntq28Ztr3irOpxnNh5ujMrrjsJufvsLhqZcTC/JozsyHHSlg0cKaA&#10;G+Vykb8LoXW0Y4buY2GblPK98Kc/f7kdD6ffefhwo+Eh2WjpaW84fr1/0Ko33nt0v2mhhYqgXJUc&#10;V4unREcGIZrGnnuU6p/0+sPx9A8fbNG+VK0YMoBu8bUpEPI0IHi6oQO+utiDWh2ZGQQ8SWFoAgSv&#10;2UhA9wzt5Xiyt3P03c31BxUPvbozKwOhvgurkhtZdg0qx+gsF4bPbGMwlcApxRu3nOTay2H47GDY&#10;Q8FGtV7pVIAaQolyTWIvSsoV7pF0xoIDjNlAMGY6Tf3RuOnZP2zXvtewKjhUSAvooQcCKGSQBM+H&#10;9LqCq57Ayxc2RSlZf3oTUdEyAcGMAAGerEAEJIh6kN1hSHUP/Af+JJ0fVho+xzjLoTJ7Ka2tAUmz&#10;MlBPJshsoyeoax8keRDoQWT6VVRw6dUYsROU9gdg0Phhp/odR2/CWMrQQJzcshJ9UbU8an8sxr8Z&#10;+0MBJUbCXATTFcr85eeINJCCGfwLNgIMBhaK0XqgFac6NZJrg+EM9CGnffQ8zX+8O/js9bO3Ntf+&#10;6MnGW0iHSH1QhCpzOjWWl2CehZfkdGDngvMsVaHwOIZoBJf5P/7s5eFgYKHfYwA6AxjYqD20Hz7c&#10;erJRR1QG+Ckcql8Ow5+8Rovj+B9/+9FbnoV6niwJbROCFEIYdRjVO7Qert0GszNwsTy52ve9ULqJ&#10;pBeXgGJfSQLUv5L/BIZZkObI9x3qZlhxB6Ox6xKQnU+mj5eXOoaF9rvkISWLNXsliZdx2rI595X8&#10;PYMRknFdcEskpj0zHeThLrQezjx2SbV6t9bDhVO/uC43sh6uXfEL1dLVSui8Ipn/RLr3Id8bO8SN&#10;w+C3hrnxMtT+6uX+9nDyZ99/6zuOVou0KMr/9e70VTR5fL/5h223hdJ3ZIDRV4e7ROkO+Q+OLaly&#10;uXLKcse/5e/qJycDUQDE+WvhCklmKNEqiPQyr1taDzlRkwhb95P88/6wmyT1pUYwnVTgC4b+iltB&#10;i+NKDvgOKX4Xh3EBBuei+NC11sNlRoYchbNPXnJvXztdsgq4maozm9F2M6PDOltIQrg/kyh8edz/&#10;6Hi/urr8O+sby7oBfwz+ABiGpg571nz4CqaF/61HTzaqlXZOotgioqOcQ5BrWEhRZGB08fXKfhx+&#10;+Nmn7y/fe2d11WYDVdZ8Qxfz0ttmLt5kfubTLuYDDBmku5FQh4PEVMsrP3p5eLRUqb3dbjDVIsV7&#10;MZxwYP65h8Xb/ef//J9TxUoIHaBgqHT8aaKpPFEJZH6UbhFG1bEqFTdCnHY0jaasTMRpQAADuT3S&#10;G0jVBMIQKXpZ0YRJhsNRvweEfrbedJ8u1d6qWR0Jw5EtAFkPlgYwwi2oSUpIkYkXHJEyQuTsRpHy&#10;UQhtpByB/sC/pMYO2hz0fyDFRh01K0yADKF0J2csGYNRENG09RXX2KzaD2vOk5r1pOY8qnn36zZw&#10;LeMBenlCadJAAMLW4PxosZ8BOrXsmE3QTMaA4ppA0sI2UD338ECwBhj/h6XKVAffYCyOhYg7RRCG&#10;6AIVt5TKSOHbYvQBtZdIHIByn/QOqqpLvdmvS94S00RFuKvnVXNvjM4rw7WV9rpjEzgppgiDUCAe&#10;kKkow3oK22qKbpCOth9p//bXnx4Gk60HKPJd2eq0HnU676yvvb+x9rTjwV5EkSYgIJXMaLgWeEJA&#10;rnfop51mpYOWI0CfsuaZHU7BVnrhgiqJcNNlven1Z7bE1dbDGT1UuGeCVBP0CJU/jTjpsQubDgDb&#10;ro8Or1loO71JUAPIGPw/ebxSqQJC1XKQ5mJxH1HLCh7J3aC0S/FW2eNTb5XsU0dAvlpdq0yHRdNj&#10;7oleKx9vd8FNp7r89deuwuKAy9+2zGNeezfMMAquYDqY4BmHs2FklcxBy5vMdn923LOr1XbFPraz&#10;X/qDn+53722uvNPxqvROYsgREnox5IiGFWRvYH5KMVMJC468SYHHMnqB4KnCPgE5KCps5azKW6yQ&#10;4j/zoMQZE+PyB77sMS/QMQvfSX/PQB+W7HBC1iqwRcVJio6GsB5QANJ2vCbgOUTMKbF2zevaqT5/&#10;Nq/4yE3vdt3oThlqkkSSsyn5I0wCcG+MFbAIAkVw4w8/ew5a2MftpQ/WVlvQEjjNRLATKcJSC92s&#10;e5Vxnnw0ONhOAoVfgtxmwzwIaNJDCFCQnRoRBpeEdaaNu/2NlVUGfOZQWFUAro4+mf3kVe6cv8n8&#10;LH6WQs+wQhjDMAosfRhHu4dHWeC/vbnWQtG5MmSpnLg9BRHHwI355//8n6uNJHpM/FsKvULIE4TH&#10;AhQoYLQPNlpVp+ZAByIzEJAtL5xkIOcNJ2kwTgP+mUxGyWikB0HbNu53ak+Xm0863oZrrsDfR8wX&#10;lcWseyLaFJqTarPoJ0Yz5cIJu8Xs8FlICFe0vGROnqeXZVDItODHmAvACSWyKIcbW0IiEqCWY701&#10;qlqlkxjQDKxcNUCfkm0P/LHuhDC+KVAy9CZAr69hmKIGQretpZqFthdKJRbiXiUr5jtgpikw+cIC&#10;JChJxiWo7WXrCAJ1JltgBJKATOFSpa0vYyjMnkuIgrEUWnb4NETXXhjuDfsb6yubOOSwO3gzWA8Q&#10;XcxMUQOWcFcRo0O/8lGmvTgefr7z+v1333r3/vpmzbvXqG7WKyuO3UZPMpawwb4B9oOjchMdyX3N&#10;rfzq9SuUGaCsC3SZSYC+gXgB7jkD/Z070F+S9aBuu/iaf/O1euvMkFRztsL345FnFAmLgkQbulcg&#10;CYrThcdENyzTAdkpfpGC4dTOUnCXVxGnAYIKmx2LTriMCifg//NlKArlZhGhIhle9FqdqQ+1kZTp&#10;sGg9XAgPKi80z2jo85N20xNX/vprV+FrtB4UyFt1S2bqkRXvNkQADnZ/Euwd7EWu8cm0/4vXr7aa&#10;nd9Zb91DP0EsDm1lAUETTgaoEN0g1HhKi2614sotKpZYida5FVkYDKfsyrO/lZ1zHoVz8YKXsh5E&#10;URGKMYuKYpBAZMN6QLl1iDahMJnBewvBESVSbe7AD3AM0JfNsTjyHJcYEuX3Q6ElC8F5sye63YY/&#10;8yk55JSPopl4wOFEIaoapglomL94+drzKo8ebD5d7oD+Fd4eYkwQxKB3I5Resu3o/AhEKRs46/pu&#10;v7s7mRyjPZ6WTcEAQmtB9WaD9nXQGg1tmlt2/cX26/XNdSatVLeHIjWlWCIkCqJO+1dsPcDZZt09&#10;kJP6UeC/OjhECufp+tpqxcXq09Kl0uK2kTpV6EB2fDH/2T//c4mXqqgpI+5yISUfgTsC3pn/om4Z&#10;nYoFLtd21W1YRsuzl1xnybWXHLytZdvcalSAqnvYqr/VqT+h1jGB1Wyhij1j1bR4ZAYqAhj8VSFh&#10;OW/kXykO29ktedO9WOwPWAZiPRCqNlfAonrxQ+EpEJIJuntkCaXlJJxXrFcUu0GV6knKwIA9vhug&#10;OgvTZePXsQWC+jyx0VjZ7KI7SJqs1txlEP2IrJCcROE+qNmczaniUSAIgQDJGbRmFsxU4Dmp/BUX&#10;hMbr3EcpTFNxguEZCRckfgZDBzfaiYIvescr66uPHeBShfBRWL0LAlTxZK6NfMKr9nkApj/78OOn&#10;D7Y+uLcG8YG2KChVxT1BTkVMJC0CUKAAgkxrDDktz9A6dWeqmy/2dyZBstyqopIT1hrpMuaYoK/K&#10;erhCoFytt+YadOEOsI5OUgZiazOShJ6Z++PJEDzDtj2B/YCKCdgQKUAPuoum21m60migwz27zMOw&#10;E9YUxieLFTiJNpyLPMyjDkpwzGIPBS3gybjKiZQ3Eq3X75XTty9//TfbeoDBCFoV8DdgTdEaHbgs&#10;w49YNnGv4R4cHnx6tIcWaE+37v/Rxuojy2whgCllSThsoJ5mWYU4BAzckvkWP1exBhVcnMeeRMTO&#10;zQcldou34kBWe43xCDFfi8DEZWG8s+rwknN+skZFNk6y/bMXA7Wwj00DjWG7PnrKZw4o8KIYKCY4&#10;inXTbIBPG46m2EFKsRWm7UUbrfx++CZYD/TgyFhEemIccKzcMEk++uL5Ya+/tr7+5NHmEvqbwWuC&#10;/jJhH2JNxIkQzxtsfii5RpAGzdVWvFqjVk8rTnc03un2DwbjcRgH5GNmrhx/skt7ou8dTweT4era&#10;EvqOgbKZc1UYcwL++xqtB6IeDWiW1+Pg0909jPrx+uqmV3WRYUHCQPQSNSL3jTiy+AcT7TwgYkuq&#10;XV2o74XtodgK5IIkyzDLwPLDAMG1+LOg+px9HDuMfM/EF5CsEmoYcMXEBBE8WlRQn6e26QORDOee&#10;SQWeFaQB5LzhZ3DL78J6IFs0uKPByQMNAH+dnMrKHEBoUSjEUY7t04rU0CjVwzNQLSr0kkSfWH9J&#10;mmlqb+AOh7nzo+PkJ4f4iQNOuLGO9gYYuA3K2fHIt4P+P9yo/9lbTbT7EjSD7If52Tz5i0ytKv1W&#10;wAfp/o2vFWONY+B00I7CNfIxqfHmz4pTig/BKpCZJWMH5s7t6/q/Gh7/f3790bff/eB/tdZ6mOou&#10;om821Fss0Ac0UmWaan6klYk7QwOeiBAgyXfC/JNnL1+93P5P//SP2mg1ChILA4kYkWjYJiggBaUE&#10;EUXIfjKCBHQuU1aWdqCn//L1zqej/kp75feWlr6de1UQUFD2cBrU982IVyRQyJfMwyU5TNkEi/52&#10;CfPnIkFG2EGhjkWen8TVTl09x56oXurkf5NWiojo4i2KgEWWYZrtj8cjAIVcDyIkyoDCt/1JUPFc&#10;UG3ZWfKk1WnAV5M4lnyfBJcuararwGrnBqEsycK0WDyV8ytLRJFk7i4HkJ6ZpzKynjgmNY1zqTBb&#10;IRmsUiYL/nHxZLyIla+zwahVPP+NF462zMBu/ZgXfZDsG8gzonc3AnjAiCG8hw0uecV0kGpHKOY3&#10;WI0F8FYFpbbkt1Ph5plBIDUJ4JNLc3TUwekBcJibXMWKBMWvPsADpWQA08IswxI3Vi5SzOhKSiv3&#10;Raa96Clz0R4/9bMzk3YGJzjfczICBXbnN4QRiGXMA9Bp9/pxtRJXq8nEX8PmjhJkJ9dqFeRolAN6&#10;1nq4aJuVWd/F+Ve2+2Wbtszdrp2Wiy8g7ID0ujjesZ5Fpgnmt8Pp9PMXL6MwfuvRg41OG5BALDTo&#10;fZGSyiD/0FgNDoOCs9ATJ984g8CAzFCloX0AAGcaOIT2Bv5OtzsK0P0OWhKSws6dKsgYo9H4Dx4u&#10;v73cQocmyEj4G7Q7Ic+Rp5bzxXbsUAFy+3PK8ILneKP5kWmfCT1tFOTPu/Fzv1ttOU+WWhumWYvY&#10;D4F712K2neAdWrNsq4QtiX9RRBYQUTXawriUgaotTRwJgJWyrUldQFp4OlTiXy4+YmFS0yphQIG6&#10;A2oO+EUYFAKRwB1SywSzAn7LFIJYD3DThBgbd79lV9JzMwiRDwQx6hYFtkEDorAeGO1nHJrRKWU9&#10;IE1B219M/AUlh78LOzSpGMwwNT71s3+1Mx7orm87YIlhQDoyIB4mSdQfdR93zP/F0847jlUT/hAh&#10;iaMwoj3AKaTlJgToxXTxqyQ1yvJOmcEigVPYaepnYpay7bsiLeF2UtYD76/2fe72k+wnweC/+fnP&#10;Vzcf/GfvvvVA0+EVYUfDa2C9B6MEgG8xPwKoB3J27FSBIJAFywc2FLt0AGEahtrhJP34qDce9B8u&#10;Vf/k6WY1RxOgDE5VAdbEF2PZKcaIxRAiMBwdm/xSBqgy9H1D+8Vo+IsXr+yx/gfLm29vePUqvpqw&#10;VJKPFHwXUs5aOOLk2MZDCWZpbi2oDahkpoKbqpdqB3jV60JFcl56KqEt95+/yNENtwIcH4xbwvCM&#10;KUzBnZGRQwdJCMJ1ULOGFqmjJM4dTAxCfAgioRg+qrqeFoLkIl2q19omGI4JKVVBKHwL11MQN2d9&#10;x9OWg5qKE3dQvNULrYfiiJ2eicuU6AWPf24Kr1XSQgcgRCA8IxwZEVbK14CuZcde6VPPHKeYLYzb&#10;40cnJ07gH1y/4ngvogYvX9JrB8a73tZIuth6YBMs3NMG0BgPS80uzXuQpQSXKNoZ4YdJhI56KVil&#10;gTOkoY8jIDOhDqdEeMNYRx4Aj6/40oozT0tSmF3EgVAM8LI5BCp72nqQJztrPVyaB1ycwmuth7nF&#10;TlwGPSRyVOPPncFoD2zr6NnmWPA6gN+qxzHoodZbiMszbw9Hgh27Z3bizM69LH1x9WE9tXBlFvr8&#10;7crs7WsHIeNgP4XIMCemsTP1n+3sANH/eHO93UCJCfl8K+J4E/8ILcKeo+TyMqWPI5sxCtZdQsEi&#10;rrAdUL2JkjcB4eJPP05G6EAGunqU9Or6asVZN/SGOguoSwSRKbcVRLPiApZKfmF+mOmKax7iWutB&#10;JkpZ/QvhYGlJgX0HiYeo8wSkZ5PppBf449BZqa2ttsFTUAWtBT5LEDFNXHbJlNi8aowJgCRQCLAe&#10;Zp6tDH5uXZ6RsPPVmu2bq57qtHwQaa0eobC9xQURpaEea25kn7lpSelwbgaVdS+vucKWccvXFWaC&#10;PKCQUxRDkAtO5NFMyTAnph9o2l8cDn8ZpF2zCv76OrbDlM5FZGfb4WDiBr+7XPvPV5qb2HC4Rwjc&#10;CWCRoCol0bmkJMi6RSKyYgAyFfMRzR/glFIpVkB5K2pgRchQDZKLaKD/+vMo+G9/8tN+rv2Tv/cn&#10;G2jdiZgB2pmA74u6mZmGwAhJIZagqxs635gxmpR75gB9BSfd173xMbzpoJ7qDd+JHq9X3m/bj828&#10;wa5gElhg9QB7FqtlklBtEVgVEUfTHdiLQZ6PdOM4DD896h0fDhq5/9Za6/HWQ89g7SYoydGtFXQG&#10;CETJrcSqEwdINqMSvXJ6Zn/KiVTGFH52tjnw+c1XcquwIZCCv5/sb/DPAsiC82AiJXHoT0HloRt2&#10;FKCRActdY5CUOIARQ6WQCwbVvOhgDwMDR99zUKuLGqe06bp1y25YOt4FhZy4mFINhgcoQ9s92w2z&#10;Z5tbD2ce9rxPUtJ6uKWYZkqY5iu5LxVcSjENSe4N0RkB9II0BfksGFTY9NIPkr4Ujzji4cpAFsoj&#10;WfyLrIfbje38Nij5k4ttzcJaLQZYSFwRiMq5mCWkVXxxtmFVsPJk+zInWngEs9Goi4UXmS/V5ozH&#10;qHD+T193egPMbnxaHitRffMXVWWKmnTQSLJDBwKIMJd7QYLyb3jeZMPDcjoo2QqbuQ6u/Y7nITEN&#10;OwjxWwAnlU1cZFNkYm4ziJsP+4rzfrt54HJAeKEinzLSRohgJ4w+fr0Pzf2D+1tNmyEGPB/I/SqY&#10;IGa7Z/GhYikXlHKhnUWlKZLKmS0xP8KFyjkty+ayTu2Gkx2kPnZuZkuG6HDZiT6RYCpjqVwp4nNk&#10;I1JysyE7DGBLOw6TTw8PINYeeu79arXZRJUuhCRjYiL3C4VfhFOLnS4Bdpxy1FzM10YFkWYWxOKS&#10;nUh1pfWvfp/+9cxUUOnf+cfla2YJwUI73W5fndtAuNssmVgkHdV5VV+nfqQumEXN1Got6K6TpxT7&#10;A+YAgDAHYThGRAPVFbGB5A2DTSxT0X0QYk2nVgTWICQMUSZBL1/+q4izFLR6HqIrvuhkXuYzOh/t&#10;bF443FOzvfAE7G7B/QoMzyDUd3uTyKqalSoMXvBwj3NjaBkDkySpBu1LNO300PgPVg16m/1qPPxX&#10;e6//Yq+7j0BKqq14+rc2G9/dqL1TMzdNNONIQHlEHQ9aXnagFlJ35lkkfFS4mrLf6WbSX8PT4mGr&#10;trVcr9mVyvYwen44RRB3HWFPC1kPn6BzfBADENguZhE9VYQKo3jm+QosLsJsP5SL4l23e+QMS588&#10;FeqRbcLGLch3Cq/J68EAoEjD9dC0DEgo30WZbuRBX9rWGHqw4mRB7OYGKlPAIlpHi8QYxGx5DS0A&#10;MtBk5FXLBHj2JICmYJf0Mks5jmeGf3Y/nj501z3rqd+rA3JbOctYl0TKlO4QjBDJGXN0CAvQTZZL&#10;SxQT9j+rjkDCiyZw2HNy3IklEsJTLKFM+8U+1W3HdqNpuObi2VYsJro4gnI2izM4FyAn5/S00Cj0&#10;gGQczwnJuQRSMOYCzLx45M/KzcWvOTv4284Y2wYjjIJMPMQT4qtIWAwmPhrKo/4QS+k4znQybVa8&#10;Kno7DcegoWMN0Qy/NduT84c7r+PuckXK3Ou286CsAPbOBrfBTpz86osXbm5+98HGSgUyXAQTs68o&#10;txTkygVLKvtCzUShTArve/6DgvhHdQ6SxLxygxb3RmE0yGOcWBDnTIfLpuL845/5ifqnFFjOpJCw&#10;lCMxh6jz4dh/eXA0jZPN1eWHnWbHRY8nYO0Frjc7AGovF8ObnwT1k8XYw4J+Ozvakr5dmfWez9e1&#10;F5f80jIbqOStLhiSFO2PgSg09L/cGz0fg26ynkx1qcsgiWBs5sM0nI4O7engfrP+7trKt5bcdcts&#10;QPdS5sLBluoOsDegMFRAomf2xi3HL50zcOu+qT0P8h89P/j45S56QFdsMFcBNW1N0a+r2Xqy1fh7&#10;6O1poK8Jq0WxY14l03/x6YtdTdvYevCttdp9XWuiwaMeVXNQWUpOBKFabHILjJdoWkHTAdsPtBlk&#10;kWDdFrCSUodAs5SOZRolhuOim+coRuszpu16IP3djl5/9tmTde+7T9c6Lns+VXSPtG2ihsBuHRng&#10;JUFeQyy5C3QKba7C8i3wvFftlzLrK8OVrJ3cSaxn/n2aJGGevzruoduLU2/0JqRVBcHFIJyCXbWi&#10;234cNhq13nBUs92K7fRDv1bzYFlYabZaq1XQ2j7O0HAERb9UliJ3JPaozBX8r0Ts4VTYSSTbhY97&#10;NgUiV14SwD8T3S2zzc5/J4lGiLMWfE4RnYfWQcBGUDryAcEHgqmdZP8hhsN9TouBEpNVTYKagqEm&#10;DO5SAntXuvBaEXLxBWV2y52LqfPLUX4Y5x/jlqtJWE8axqgfgPujv+5P0B7MqHhHwyGqrZFuBGgS&#10;IZElz02HE7CtrzQAeqA6YeBBMWcqE7zQJr/BsQcJDpI155Nw+revn9d05/fuPdgA/bAD6gtsYyr7&#10;Kgji4ISfZN2KdVAe/V0tCmXRBWeilAo+/8GTLMEMXSWxMjgAknQW04EVdmnWDfyXe4coJX3nCUqI&#10;NPDzgAyacou1IiQtXAxjzEez+OAXxB5ueSJv+LEy81Xylre+VakdwDwvuMiRhjDHfjycgENKQ9NL&#10;8B4gSE3ErvTjNmwnqbjdEOwix0ddYBDtdtWpQKoKzSADR4Cusn0Vzpsy6k5etx0/W56yfR9AJK5e&#10;b9SBNkF4GZoayi+3bDSEPZgGh/vDdmi0NccFyYWpDcz80954NDa/f+/h31/3Huf6UqbXjNBFSEKx&#10;qzHZAoUOY8MivFjYIpCOcXK0CkKtJiWJ2uyzSnWRJOjaqiH2gL6pOio50TRovWUNqrVf9o6mptWo&#10;tcwoZfO1IhnBVq3gvVAm+Tz8oAIZJ/6NKmIRRX+R0iy5OxYvoykH7KeQx/KUsMMyWc3zvSHCN4ZT&#10;q6FTGmwmq+aN/FE7t13X7qK9asXL0XQbSJ26N8qCNTAKglJMy1Ya1SXb8gx0MkNxPOhoifhhxEnG&#10;LKteDP4W4z/vvJ6Y/zd89DeJPUD0AFPGNBIzvEJhjlwpwABk3KRtnIBTLSa17BhN7ZHFRUMcJM5B&#10;iUockwSmuIxEORH+wyk58bLmz3HbI3DDiZhdrtykM68L7/VlDOxNluMNZ4wGNBYSNPtZvhOE6AqL&#10;AvYhmn4ZWrvWGA/RIUtfrXrDo956vbbeqJKgGkXsWEYwEtMfLbJPyvSWXf41v269QDQeMn0aaz/a&#10;3t71B3/0rfdWUwM5XzwZfBtsU4DDHZIyLIQLTgvtkluozATd+iku/CBzFdKNiupfDHcR4wK8E6Mf&#10;6WyoqmcH+2618nhrvQbDMUFWWxCRRUCeabULrYfFx/kP2nooJS84hQAYUccBij8YBeMAdJlkBcGb&#10;CSVApHAgQbXgeXkFLEoW4HXoAdKqV6BRWBdLZYzNCOtdiKvPeaK33DoQ5uh/DvJtwlcNNPncatee&#10;oHMVKi9Wmg9WGg/Xmk00exxOPn01GGN8Hdg3oM+bfLJ9uNqqf2u9vqwTkUBiUtg2IUNbIg1Ie0FS&#10;DAFsztx0gmWl/gNnijlA0Y+zBCj/Sc1PbGyMSB8xRbAUXM8aJuYn3cnAcJebVYCViSiUluG8iMg6&#10;1Yd2rijn0l3ZDAq9ouK3d/NiIzK0lmAShe4xjELkLA7HwylaVDQafR+tdJH8qYxHQ1hChmOG6DHo&#10;VrKQcOtWvZ74fsvxojCA2lyp1zu2VZEeFqwzUhxBxAPMBis2D3Fpd2b9FNNy07l4I3UlndykvprW&#10;EMwukCvCJA6TZH8wet3r7/S6O8P+rj/q28DXYDsZVfDRoxcta27kQ0wVwYZQkaRvhPVQfgJveTav&#10;/II3Wo4FA6j8U8yvxAKE6IZn6wdj/2Aw0iqVkZkP/OlSqzkMfHjb6B3dO+zeW2pvNWoV4IWFlBe1&#10;hej4O2O0KUyGixfyFmN6s4+8yQKB8v/jvdGLyfTdx/fXvUoDfC0wgwEPh5Aj66LqRrGQabi59Vny&#10;4W79FJd9cB4dwQWKiJCmvILqghgwzz4/PACN8urS0jLC1cTJsRej0DPMaDeVsDknehdtpt9aD2fX&#10;99x8ETknCAYD7vsoyEZhmDgWWq7B0zIBvxZUOo4lYgAokDRdz7BsMF0DnFetGjh4eLNhEvUkmTaA&#10;wT9jst9268CfCyOyoAqdV641DL1j6suWvuboHVtfc/XNmtWq1T4ZZi+i4MCMD63k2cFu6gfv319b&#10;rTqK2YJSHkkwNgBHeSZLLWWnseRWqXB50VAQeYF4i3R2p8YvOlGi6z08zpnWxEVIJoKLM60BMulW&#10;9ifZq1GQerUWWrTK1lMkG8iSKLh5cTrPBEHle+c/uxPrATdBCh+SgdyQAI0Q3ppOkvh4OkVHxHEU&#10;W66LKO7ED5oO8JBJqCUeOhdMIqyg5dlJFLTB2T3ygXRpNmrLpl1ncTIQ1oQNoviK/HFFi6PZ1Mk0&#10;iVF23RMshhquFTnX3ezMDd5EXVH7S/c7LBuMZIRqABA5Hgw/f/GqNxpXGo3mEihwaqlrH08mR4fd&#10;xA/RDq/mzJI1igEF1oOCkXMqLkCB3PYIXDtTb3rBlzGwN1mO+fPcbmA4uLD8ulFyMJ6igj7xnF4a&#10;NT13OByDSrGG9guD8VqzvtKoIxMHvwLyAdYDiTBwwKlKuIQKxz23+t90it/s87ebB/UUh2H+s+0h&#10;wrIfbHaael6zkGgLKR2YrJE+AUp9zqEKbzbUKz5966e4ULsvbhLmIKTxllgPfGrSCuf55/t77ZXl&#10;TqVa0/QawoQRXUUe1Vnc4owZceHgaT3MrYm5rTGPe6jP3PrZys/Xm6QAL/yWW4/53AeZIKB6RhQB&#10;we0q6K5B5BlMAVuGiERvRZwuwvjRVot5dThniW2hOcQgDI8mgeMaqPNh3SQ6XxaMIBdmfs8+RInx&#10;UxSQOBVxBbalMpF4RvsxB0RWWuzxrTV0Yw0dU1drO6n+t/7ko94kj7Lfv7f5tANWbpYaw7gGLyf5&#10;MTz9QNf3QuCuCRFFYpSmKPQiSpxRlQfTgX3VwIwN2KMIDwnLSy0vN0gRpSiouFicwXQ8yA8cfbPi&#10;IOXz0RevPxnrn40AtcsbIKgUwilggRFHleiCAiuLd1romOIrRExdq3sv3mjKAJ+b4aSSRWYB+V4y&#10;niJtYYyCcOe4p7sVcK+jjAbJmgi9Lm0weUTVNN2o1JB7AmisCjxElDRRNBMCYoUnaqwCXoR4EypZ&#10;yCXCvnhzoBwFk8I7qKyL6mt1XfSEJBM8uYVBJsGcuYiePd1sckpOx+K5vvUpZqwbOBVDnxq5r5to&#10;R/vzjz8By8X60srbW5ubzVrTcTuui7aiW7XGWr0BJvvnh3uJZ4OVVo2bXPB4PKTEgPSmLcG1PjMh&#10;Z/55mTQoc9n5qVZ3m//8zM2vXpprF+4WCuWKey6O7XYDU3dQOoA94FlZXRQ04YcItg3RA+xwwJZ+&#10;S7XD8bhuokQzRYPXJRDYRMi+OiBcb1vsTqxQ9zTxldWvilEKM1eFkVQA4savkutb5r43WqC5XuNU&#10;pOnLMPtVP3jvXvNJxWowaggUNHIVJNIlNZTYR6RGOveIZwTLjcZQ5qHu5Bq1ZGIzKBYjiRXrmp9p&#10;u4P+NEs2l5fBJVpBYpptlAo2ybnQuOKh5teYf/7nf37+A/PVVbf4Mman5D3Pj23xJ1c/4eIanPlU&#10;MbOzHM+VU0bkI1NCTJSDg9nIXTQwBdwmDVH9L30M2J8COCS43BSW7HQF9DKMjKNB7+XufrXiduoe&#10;ahfZV43/O4+bvGC3nHm0C8av3DiECtgfnjRo4tRje8C7EJ5l0UBAKnRsMIQ6rlkZTLNhENYqzgqI&#10;pdF5GLKEYUwtdvVXafavX49+9LL7chA4NRsdWeE82lAcQFCiYhUiKJUu9BKLp8RQpesiUFR2X0i/&#10;C4nCwmDKrBS9o1D+tN6qbq100iz2k+jlwfFhb4JoWc11MZvk5y4i3CKHFi2FAjdwe+sBwgIzAump&#10;7GhOPRkswMTJQrXjsd+d+ma1PopjByknRI/CCOEl2IOVLEXbm2UbcSTTdayGZdcNcPcCUmWiSrNp&#10;od+bQiarukUZodxf5nwO5Fj4x3UyFtMIcSZ3mYVjZt7dqY+eCggV2+bCvX3+h7cVSVD7FC2wBadZ&#10;/Pr4CA94b31zGdR6WMCZRsFf2qj6tUxQ8wWGvjsZROhd7LnsZoODI6Fv2NauQdaAxb09P4llhldG&#10;aFx2zU1/rsZT8hvLCKX5NUq7l7l/efk2n735R9TXqZ2vtB2OQ5SjwziOsouGO4gV1dqtGIEFqBBQ&#10;IQYhaCVXQVuCVvEJPaPCTpCNTQFYbGw1L/yjVFCtzLrOrjn/vJdt48XJvOwbFj+rrpnbkfhVmucv&#10;o+zjfvDt5ep9kEkDy2alwMQ7IMNBakdkHdmCivYzl5r/8w38JR/Dm8zjgl4r1oplpyxyQ6IWfVwO&#10;Bn2A45YaJLVgN2RVe09w6MxOvNLbmS9TEXs4M7RvlPVwZmxlznPJY19yQQpwPnlCEKpG900DKgSC&#10;M5j6aRRIZEJ6iUktoxj6rEhAqMGoONCVnmutt5oNeO6I+ZL0u1Qev8RjKhYPEkAVJcZU6tz2rEJE&#10;URbyBxKvqsXxhm09ca0GwNWp8RlQnd3JquGseyCi1IamdqzlPzsc/OVn275pDafT3mDcrNeQ+Eeo&#10;AUyhRH2Q+AH5/VlYgHKlEH/yMxXaKwJ8wneCF0v+5Uepa+bLjvG4XQUyo970dnx/59B3LQ+ZVbKk&#10;qLsW8mnu3EjsYSaprlO+F6/k3HrAX5TbUTQKMXS0ZZ/AcPE8tFTFXJHdm329gBFDwsVYgTNtI2yE&#10;nxhoXVExUGeCpIVRsa2qZUEBKp9M2WuzEavovszDCW5SSdzrgRsM5AiDu4royIwU9zl59vnfbjcd&#10;Jbf76cv4PGAGkF5ziBy82N7ptDtr7VYFpBiq6kYKgnFZFY3ZIzRqN+yK24v8URpntp2a4BlhZRDy&#10;eR4A7EGMziCqLF69SuzzkwGVufimVsLV9yzzjTea17loPRMRmd9k8ee3sB7mUzrXavOfMNxnsIT7&#10;KAwHaEXUqKMrFipvEbOsJnmzjhiSt2xZ4KdHxeKsdEhFwBagroU/OU9s3uVevNvZPn+3xblF0HQn&#10;yZ+Povc73ia5HtG+AnkLMCB4FkOK4igx8KB8osI3OL/Wi/N8o53w1VxcGH2wlcDtgUJrcljl2/sH&#10;K63WMvxaApWEvox8lzO357qR/dZ6uG6GZr8vUA1SoqjIfwAQqIEvDIwiIIACFBkdJTNE+kGSAD+f&#10;eoVExcKqCGxzmES+P96qV9Zcpwo5SvhEqWhfqYMkIfITuSNFcdLrRbgUijJ73glWgGNp6xVrre7F&#10;uftsOP31sDdOp1bFMlz316PJL5693qpW/+Cde1vtxuH2cRqlax3Q1JK4AhoVaU+EHtAjlGhHMcZF&#10;8EsgRfiQiCOYdRblj1PQhCP+wrZ8bJXCVqEpCj7d1N8A/0ytdjjRPxsGlZrVBENCcatZfcUMXies&#10;hmfjEWWX7fR1yveC9ASABRTlExM0X/pRnB9MfXQUJDcxwg8ws1BAkaFpqkMkkbIPVF8SPgbjf6iz&#10;obctCl6xOcxshRm3g0zKmZeKTFw9ckY+gGuHf0gkOKskhWabY5bpWXjdpbguN51onoSAJ6dO3+l3&#10;l5eW6o4DmJUds+kcoHaIMLGWHc9IoskcvU5gYveRw2AbAGeQJN3BCGR9SKszWEGm2ZsZBPOrr53G&#10;K8yRm1oV6kvLfGO5STx1ldqQVyse9dW3HvbiB4vYm/Ca7IZJb4oCIxN1yGB3qKAqezIB9OFhvdYA&#10;2BtsNkKqqBr/YgCFC3CyBupvs9jJrTIXl83Y3c72FdYDfoUH6GnGzjhad60tD8VCzDkDKwkvj0JO&#10;0dQxbQObWaK8lzzpN9x64BaijU9wlrIe2Kxn/+DxykYb/iG4P4TeEkh2ploLX+iaHf1b66HskcfM&#10;A+sIb56hHxRm6mg1qcNabxn6qme3vWrVRjckDdJxXKFlgPoLD13KJQg9hU7y7FG/u1FzH9XrIHTk&#10;vJejPipxkIToWqEbVW2jNN6UChFp4kLgD8cjTTqRdQ7R1WPD1h+0vdZae+pYX+zsP9s+/PzF4avu&#10;GG1Y//7Trcctb7UGfpTKs5d7iNHXqnC5MWCT/P/C/iiVe5IWEd4lhXdQDcZVV3Qp/Zf+XhLOF1SD&#10;cr1ZaYGoIPin6kiKt51X00EIXhpwS5ErXOlhVUmuPG8louaZ1tvrTGU3UA2jzZWmIfJ+kOfbftJN&#10;tch1ctcK4thDH6Ak85Jkq1ZbscF0If11VemzEhtIXxWYBBkXfzQrp5D4gorryi9OLJ7CwuBvrhm/&#10;2mZSHivTANtFoJ2zvMgsQjObmbLb9y6uIy2ZoQdwWcYDcGCsNNtty0a1jsDKyCUFcAz2BfaYWAac&#10;MRgKFdPtH/UO9w/jKAmCBPiS3VFgVSsV1PScpsMrr6SvncZbqNuvMvYwByUo64F7fgZKmC/UhbGH&#10;84M8/xOgHOa3PZ8ZwU+iKEKk7dU0gLmMr0O2k10MgBGueCvNWluC2PgJCPCQrOTSKuuhSFwU4YcZ&#10;YpImdGE938UeU/c481DzpzjzDWW2wWU7QSl7vGAeTDJjpztpOPZazUJFupFGKJJLkIKWxriSlIVQ&#10;g8WFh720i8JvgPVAyBoJtWH9j7LsaDwGz/rjTqfCg83UcWqmEbWGtEEsYQ7+1noou+UlpAybHYFv&#10;VdoANz5DFwQL3INAq9p6rWK5jjNyzUO426A4TlnsLn2S8A+mx5Np0LK9J61KUzx1RXFw7ev6E0Kl&#10;jZojsLywSFmMEmQMEiQzUM6A2kj0hLVASsueK8R7sqks4nJ5jGE8NIx3a9V6bTW1q+jg8rDe+v2t&#10;la0G4IJ6mKHJlXkwil7uHVeajbpnMYDP9uVSvi+t/5iYUGH7Qt2Lyao0p6rilNp+/A+c/wBN4CMo&#10;wsjQ/ddE9kZHXtyx86WKtvfitWm47WYVCCV8mERss807C+DPkYOifk8CLTP9rX4kMRgViJEPFhfS&#10;yZV/MGYLrGsYPR8FPz8ef3Iw+OLweAhrwLWiNHNtyA6QXuirgIwh/CD1JSI8JRclT0UDXSQKu6zN&#10;yXIU2mHxS+fAsiIyoYTi9dYDC180A2iMYejvdo+RPwLtH/gu508sVsm8gOza7XOXF5CULM5wBI5H&#10;g0692anWkS5l8a1iXiaKH2EZHb3ZQXYhhJIs4AFYZKveedxevdduLXWaZru+r+e7w+PNZpMNGzmb&#10;nDnS6Mp2OlGfl5+O6w/FzZ31r9J6UA88f9E2vcR6UMpvPrZS1gOrDYtXYcOehAi4LwGsGSfxyLTw&#10;J9jZq6CVHI49B/BWB3semB5WD9F0EIZ4xgRVKHvG8VDsZfUVdFrmZv7C4sl2n1+xMB51RuU4qpYu&#10;PF+zK0VTi/Mgv5VtVZR2FOebATkhp+PgVFSG76IMuBiLeFJUlQonO5cN4pEo3nu8aOFKQmIQpvvH&#10;4+Ulr11D0BGSE49qonMuYre4kSRegeACypr/ukxq38h6UMOYPWDx9PK0asrmC6hMt7lIm/2icKZO&#10;Lrv+b/RL+LHEMoa61venx73+/eXlJcsFAxj7BLB+Hg2PaDJZZXjtFo7YqYrNxaFcvXevH/R1V5QR&#10;BNfd46v5PfQFG4tKJJvs/Wy/qOJa3Aog8tdcUlebBz42GlrOoFMfOBfpXtlwYJEMRmOqSfhopdJ0&#10;lEM+PyBKG59smfmcLIqY+d/PPa20KypCixLfVppOTjyJeVSUg1GT4r8MfECRwxTIDVDIdWrGg+XK&#10;2+vNd5aqSGqwuBSfTFLQGNjAUfaP9oeTSqUOontk+mF6mImUjYgWVb2R5imMk6KmudyirqP2lc7e&#10;QOOAXJ+PT3/HIG1+1TR7ifn6YISMiVtFsCbzILzYLg0RE4A2SOUkqRj+l7p7fpr4qDDm4jSLGHoR&#10;LwgnICG4EzqMjjIbpJIjWeiNMP+oUku1Xw4GH3WPBlMQs8bN5aZv6tuH/Uql2nQ8tPNa9qxVuNQR&#10;OjOz+5Occpk4VVSjVq0wl4Tmk1EYsSvABaE6gEhlIreIdICjEBMHTXTjNQYjHJx+pr0YBh/t9rbH&#10;8bHmbE9jVNEBEYt4I9eS90TlC0i2rg9enXc93+SocAJYjErwx3KlhoVjLR/32wzrwkA31lfCOzN+&#10;C4agcDRwHXvrag3H9CwTRBoGskKeR1JOzigWV7Aj+GNWy8MfFbrhNqO+TLDc9Ofqu8986jJvuMxA&#10;zyyKErAXjur8r661HqgjuEt5oey42ZaTWIE0bqQLNMqT/SSPSRxnokqz2WygJGw6DV3HjmPBgJsm&#10;mDyI7Zn5Bvw84tuFMl44AKqom8d01v5E6FUlSKvmTtoAF+JHmNnQyhL1Hfwrzqg0/EO/DZLP8tyj&#10;Cop0MYJRZ+iNW4LRTZwiyN9xrvdS/SDRhxYzs3ghqgq3DiEVKSXBD6SFk1T3EAgGqC9LDTJUo+Pj&#10;iNizbRUuwkaW2PDEQEvJQ6SV76+2G/AfGG+QyKmkeXji6DGI266qTy45wueF9oU7R/1QaHOkj7J4&#10;IsyWsJBZnpiOiXSYo0bAjCcp262R5lXh2gq6FYn8FqHOmcHBj0uwRKkXvjFwsupyoph2hFuoa8eT&#10;cDScAP19r9VAxko15lLxQzm2ENA3jz2c3/rz7Xsjw6rMEZpfc+Y8nPnGL+97bzRIXkyS/1BcULjf&#10;4lipkjOIcxRtEp9o+rk+CPTjkSGhgDg2AW3GPoDsRxQQcBwjmE7Xl6qraIRAD1sO3UVJzfkkXCik&#10;LhA07DVFKS37m3teqKj45s+Lf4kZP4s7zn+Fa0G2DSxnC3g3IYFi11T0lIMWpz1kR67x2f5BkLtL&#10;tUbLRtNvbE2mXoS9YmY5KP1x5j3/IWeK0TBVRTCnjlR0lbhPVGm+OBhU86zdqiO/WBFMIxUlSgTF&#10;ekDRB7u7yePQPlK+AwUTzhwEDcWIdDYnnwCh/uPk5y8Pd/zAQEIJmhf3EhsEnWD++sXuJ8G0utxu&#10;uvbaCnL3LdgJrlMDUxTE6lrLzYMMTnEVz6b6xuFwKQMRDbIQmVfHSg6ZCGd1UBXEkVuE600SLLE4&#10;VEwX4lXCFEqaX/1C1OFlkHy4N+6i61ZjKWrU9yJj1096YTIYo1hSo87mEGi9XSbILjzI133zdb9X&#10;VhHMR0Ov27aHQFRhOhQiVszTYj/QvlbFtxRgWEHIMLUpc/AH1GDuxclBFLWbDTi7jJ4zWidPtGA9&#10;sLFcMdnXjO1MkP9qZbwoeRalzdXfcaF2v27Krvr9eUG3ePWFYvAyC+PM1yBvoT6ubDj1KnxuqJA8&#10;GUbTI386Aq2L7YynQaUKdlo9ilNkX8Fxgo+bjoONTjMffLVFDZekJsXbx7Kq6iqJyyklJbeflSsr&#10;waaYBdSYiYIRoJQC77BXDo8zy7NgPSBAxX9J/hVdmiTrRbsR+hH8ZJChSuVvD3Euuh/v9j7a7X68&#10;3X3WDfZ7oQX8soviKTS7Bd5M8a1kSM0wQwmQFnMQYvdDWyMeJveFAIM5gco44HUwuF8Fg8+7uys1&#10;936nVUHZO69BspA61cJBluI16e9CicRdvPDi08xelx26C1cNw4COgHyhvJ5x2QPvJCUPghDjjFL5&#10;Z0QpKJHDN9rRyXeKqJUVFqeGcT+wt7Hhq7QcZC5C2ZAyapohMLyQsDD13eH0cL9bM+yHkIE2OgGK&#10;YKJRxAXmDEJaKU/nutf80a6KPVx3kzf6/Z0fyzcazeUfngXHiIZUUTxRH+gPAsZqUCs4cBm/6E4+&#10;64b91EH3SuxotG+w6P9afmqCPmGKLgjJ1EniD1bq4GNQ9cPq8c9MgtqQFKqlSNTVMqubnfxZ7Del&#10;s9TWm23BExNCvkhFJWYxClA7UAlCqcMsgtZfbtTHjvvr7oHu2g+rlRrA2Q7BC+JbzPXnya1Pdvps&#10;y6v9WbxPfqjGw5/D3g80+6PhTqtVb1E7shMpRY60joVcEXZ9hcsUi60I+VHCKJ9VUgosq8I8/6w/&#10;+R8/+fyVPt3Xws8OXu2P0G7W3NXTvzna/8nhTmBr7z96cL9ScUAJ6jj+JHpienVA0KMY+AssZtNF&#10;LQ3sPR2Yc5gEgZOOzYxUUDD5LGBBzKioYSEgPcvQEwqhJjHa4XODI5whQKm2VNJ7Nkmq+fu15gNi&#10;D/th+OpoALqq1PNA640Cjxj1dZOpD389jZZrHhqi20DmKsdy4XWFQ3xXp2xRkBUrefIj9QOlOmYu&#10;r/wFoEn8h9BZUSkoYPE1fXs47tRrdRJa41Ek6SZ8GRTXeEGhyF3KmEhzGIE6MovGxF1Jg7uawMvG&#10;c1f3p9blighYZiYQlARQAYAoSyfBFAQnVrU5Ho4B2AJNDICTwCCFYYikBiDBQQDkLkFCQZq4gLiK&#10;B8tIAt0KzrHcWb5Kvk22NvuZyJ8FN0TxRCo4p8BDEo2D6gbXO4heAE8WVkMEZkE3g11g4RRhb+AM&#10;m5FlIsKumUGev4iDv+od/bfbn/1Ff/t17jv1yma7/ajV3HDy6fj4s729Z3iWRrNuVeCeSXaS7hqw&#10;gaYQ2YwtUjbAGkCIgtnkVKskegXhCsgxQzvQs//58DW497+/9aANnn+oT2nkQSWqTpeIm8ILUOe5&#10;hFpVq3yhbFe/ojoXB0O+TuwuZYSh4p7kltKJlqKD6GKYWHGiwYqKDSRTXEQdkaWGfQSxgDeCEr6e&#10;DrJ4nCWjPB3kKQJLwyyB3QRgONoSAuUwBTGUlh9NJq+Pe6AhB/Xwg5V2E8gj4rpEeqrvL3SFUgjX&#10;v35rPVw/R8V6FyoLhjI30KzLMCNKsQWKeOPFMPr8eHIQ6VPYtdA1eeZmIEhHNgndKQ2UD4dGYqZ+&#10;LRwBWwCXS6zaa6wHtQXPvK4Y8RX7taTYYnsLkD8gwonQOyJ9MGlNvV+v/GL/FRIu77c6iFIkFtqy&#10;wUVgP4c3eannwmFH8CO2tV/6xzCWHtSarg7INz0GdlRiESzEEgWNKOWZzpTvBusT/ygcIGrtozz9&#10;t3uHSc367tOHj1dXUYYU59HutL896UZGurG0/K2NjS0TTa8MdBWd9sdNIMfQj9iPl1rVMJwOpr1p&#10;BiaMat2iVZ7QjkfZlsQfqOIUtIReUZDqAc8zrX5wKDHPAdXILIm0cWCeRIAAMuBCdMp6Xz1jUJkI&#10;cKWOi8QkZETuukgjuRVyl7KkKg42GjXPBKHPLAZSbgHuRDmd34oX3XZu8M5kL6WvcO8wYsLpw98D&#10;I98Lonq1Cng/6oGxgBCmzAbifzMQnsr1lLce5vJ6fmrKzU2pq+5kAudK5UaHutT4Fi8SnS5R0gWn&#10;QSXPed7gF6AKyh6NfHDk4pAlUeg5LhrQB2larddRf469D7G2d9TtNBpAumDz4YYC9cYKMu6nNp84&#10;v8pMLILlyqItGgmLAjphflHMVZSi4sFjKEj2spLJDtHfUqAQbKgDuAUS85a2l8SfBdMfHx3/my8+&#10;edU76rTaj5aWf7B174Pl5Yd1d62m32/b9zaWzHrt9eHw5aGPvnwVktNIVhTqH047ksdoCCj8vuTg&#10;VxESpRYR0zB0lFz9ujvcT+Ina+uPKnXYDrgGDOuSbZ4539zFUvPFnwhmvvR6XG09qISoEN3Id9Fy&#10;oXOC0AijI2oJ2SaAs2TrOPEogmFHdbDlQ+ygu9VRHGxH02eT4fNe79XR0d5guD8coM/Z0XgERGR3&#10;Oh2CJzdNgdnvhsFOH01LuvBp768sb62iWophFmR9cV9ZJpGm4popo7DMU/7WeigzS8Wpl1kl9Zic&#10;HJ4Ypq9MY6QbrybJp8f+bgjbGM45fyM9peC/s8xRq1BcBnFo+L1NK/u9jdWKkrFqT85siPlQlHAp&#10;P7LFD56/29X3OftFyB1m6JqBnrRgtUI6RtvOtH+/t9cfH39/efmdRtNBsEXS26eq9UuP9XwmXrKK&#10;sEj0HT077g836o0WWo3JEecvqLwJYlIgp0IizmIPaFchbitkEctKgHLYjuK/Pth5+mDrW9XqVm48&#10;bTYhAevVGtIuj1srb9XbayC+TAEcSw7HYdtwkIg5TPxa3XNi0FFn7eXG0XQA7skarH6ERA29hkLE&#10;lHEYJUABPIrCvD8Jd/rj7ckUXL8+8sdwnwhcJwiAV1JCUk5BBMtf6V5QBKmI4JUvICfQgsz23MPB&#10;EBgau46GKYRbwH8z49jNIrA6AhwugauzivWKSNXtttOZkZZL9hcbu/DcCn9GuaiFjIKeAEXuUZxU&#10;XbeNbuYSQAJ8T1IX0lVFhJgKYvzdsx5Kn5XrLzy/InOxorTkYnyK2ruwH0wgmtIAbKrueDp2ychs&#10;wFW1Km6SgmAWW9maogRdwLrIaNhg5kDOSVVZSPxMbl7UKguGSn4uS65WTaWcZqlSVTKFQjCpyUEc&#10;gEQS6NHEFCjM5bGJ2mkdA0A4AN03Ph1NftQb/eXu/s+OD7t6em9t9furG3+weu93a60nutNBcITf&#10;lTjGJM3Chlfb6CzDzfnsGL5AUKsCuQGWJwRQWSeeipPDtna0ByC4Ml/kcRwnmIL9MPnF9t5qa/W9&#10;pUaT6VEkTHPiHpRgVqAbmUQOX2TPXVkPcmOEeAWBLndn4RoTtSRNmUOt+AvJZlBdsKc6+zJ2+6Pd&#10;bh8Ww0vYCmnoo8mO6yy32svN5kq7tdzuLLfb6FeSJlmUpqPJZOj7AZ/XREee+0jVVivo50eXDI9M&#10;J0RWrTAu1ULd2HpAJmqeTD61a8/InXIS5Pp9f0bhXf2BO//SG4xvdqlKHEo8uoicSwpNGyO2Nk0/&#10;7frPJmlf9xIHdJ9sbo3LpJiN/M6pqw1AF5v71fH+31tv/2NgH8AdqyhQZ9bDGdTkZeL+wqk4j8O6&#10;8AFL5UHQcCufpkYtx6BD7Vmg/cif/mj7o6cr1f/l1sMHrocoNDpIwSyGgi8V3jo9lAvAoVSN2cDQ&#10;fxEGP361vdXo/KPVpTYbACJciga5SH66KeKOSg3LTi/CQDhWmQCfEMRjObYdJNqvB+N/u/Pyh28/&#10;/U7FWwYPAUKwbGAfZZ4NODFA/g3QcByHn+zu+esdMOPsd7utZh2HKQj9ZqW65DpxFH34xQsgKn/3&#10;e99eAyIEWCwJccBkQvDwaBr8emfHR2uMGC0lAVFGrCbbXG4+bDXvVxsd00R3Pno5EIwq9q6aGhO3&#10;JdbDda4LoF/HeRwYzocHx8+Hobu+BZQTy3yi3B72njbs9zq1FQONK2G1sjZlcXYvPMJXOEA3PQXl&#10;jiEGKwA4GZusFEnzqW3EAsPfIQT3suRn/f5mu/nYc6tZjOB4BOiDZgHsDZtVoSXJfybY3mvtaPXg&#10;Z5701gZTmWNSbiouneC7EqoXWw8q9sAZV8i7QgUCjwxUIX1+LAXABFE69pFh1V+H48Rzc8sagPUE&#10;Hil69/RQuV1pNSvDg+6KV2lWnGaVLWSlQzdWhKzNUoskqgfqjzgffgsUM08zjWX8aO5lFajumABA&#10;3MEyYG5DSWI0mjbytGdZ+jKd7gV9mDI4bEf9oOa2Hrba92rOOsBJtlsjOR/9cQhRctYwdpKFWsDa&#10;6dSe6jYI354Nkp9/sdus1f/+06VVwLNAQCI1lpnuEmjMAxjHIJE0kHc1NeSSzepPj7q/7PZ/561H&#10;DysmnATIGxjqzHJwO8mmK2o2mGWQGIti6Tl53VoaizeBuKoCj4iQIw08rQcgQELwvaAEDNAiZC0A&#10;twdqTtOGQfpi/+Cge+y4TqOJ/9XQRAZlYrD1gDVFjBIrrowA3IFll6SEB3Qff9AsNy0kZhDEJUYV&#10;HTwYQpfnU7JUhsAV5cmTDHEZ4fD1xx7Oj/J2x/6y81zmbiUTxiptLW+eEa4TMPxJ9smx/3wUD6xq&#10;gDw6yiOlQgDdXbETcYqtDNpPa9v5Wx3vad394XJ9BT/GBhUQ4WWxh8sWj1vhcv/1jC2yeGXJZ4Qz&#10;gE0d59C15mfj+N+/Gn5ysPNgqf4Pnj55YpkOmnQQtk1T/nzB6e1EKg5OQiS4UTftfph+dth93JK4&#10;GjiRYYQRMm2hKzog0wxBnmx0tcEZeIB+gvUACNQ4018d9cNg+u2tjUam11H6Iv0s0DmdREYs+aDT&#10;kwWhXa1ODe3ZsF/f6BAVlUde1Vk27E6idVKjtbz8atA7HExqFRBHmb5AtSdJ+mr/+KNnzwFEWFlZ&#10;fntr492N1fXVJdBxDo8PJ4MhU66I+SrQl0KlChZD5YXxmBI5vtbiQs2juHWaub1zAHHNwhQ0MppG&#10;bjR9d63Tto0KWnwVCuLUIb917OF8QOjW1qdEoFUit8gniStKQ080TXF+RmnycjhaqqOTArAkos5U&#10;GY9wk/B4zWA46hPXvlS4bvF17Uf+Tl6gIpmnpmzBgJg50Hx0FIR1qg4mHjzisHRHwyEUDHROfzzp&#10;NOpQ1ntH/fX1pSgGCBGl59BSlDwkahX5I+q0AN/I7sa5YqSQ+TpY1IKnlH2lgkhqOamW6FAhH6pr&#10;XSv70B/+xfOdD7e3t/f3+pMh0peVTvPbjx79cG3le63qO467mVo14BVUqYPgwiEY4KULOtDBH+i4&#10;B5oY/KzlWbVGbfto8OJ1Fz3bYOxEGdoXsv2fqEk2H0L9QoQidkQTkR3I9Y+6B1qr/l6zhmawVfbI&#10;LSLKaq8WsYZZGKKQ1DNjrMzmudAznH1QFVaIn0EzjN2GCA5Fp9/RdPfw6Kjbm0yDUDMGZvba9z/Z&#10;O/h8fwcQiAcP7j3aXF9vNNBkYNlwOrnVyrU6W1TQYEL5NP4Cug5QDuFPTA5YfAEFZRsLEBTxwVXz&#10;Q4ljsEa6CBLNziZP2/UB0tkzzPULlAYTW9fq8ttpiDJzPb/mdvr+S7UeeGxU7EGBXIghh4o1fN34&#10;8GDys4PxoVEd2VXfMdM4r4LewEMzISKL63FWGUZruvX+/dpmh8u8lGstIRIEb+PiIS8zfnVN+WW6&#10;jfWAcJeWgmTg00ny//3kNaofv7u19oPV6rql14D/ZCzeQK9JbHepPDn1ut3egEsUAj8Avs7EeaZp&#10;/9MXL6tJ+h9/6+GyqdeR64lge3uR48AwZyxHlYWJRpG+ZKyRxExOcxNBoKlh/Jsf/7pes3/v/bfd&#10;WFuC4oXepaFGJiPIEtTFIFLhB/5xkB4hgwg7zwGcO0KxST1M1jJnrVIHoTiE30GU/uTVXpDGj7c2&#10;H1Qd308+f7U3mo7vL7e/+3CTRYZSc4WQCN4TPd+ZjF9sbwOv/vTevfVm3csMVhNgqKSGJREjQhWQ&#10;ZQgPX30WmBsGqwKkRqZ/3gUjxSjQnSjN2xXvvY3m/ZrW0gH7IoiTjvptoj8XfH9J6+H8Jy/yfZFM&#10;okSkl6aiREzvYqESYmHlFjAUXoz8Xx4fv//o/ipmHk6YDpoaws3hmALuz5PGPiQXpWcumr5bj7+k&#10;XLrdxi55c3XZXUUjRK/PDC4F1FU/EedSnR3+HvsWYXDQhsLPSfNeHB/m8TBNEVEzUzOzHeQCkLBD&#10;gjWNIjBAOJbRcMDUjr2cVWw7DvwaOvZIVAn1t1YKyYBOtLEGIlu0hmBpEnDPMN1ZewS9rKooMlgV&#10;RNAaY9N8loR/PTz65d7evebyt+ud9yuNDlP89O4bOfpEE+NU5EqKR+KDoLQxAamRmEhuwhwXhmtD&#10;CIDxRrejJN8fJX+5v+cnyTvrS28hlG+Y6BuJ/sdor8ItiNhDHsN68DSv7yd/ubudd5b/qLPSBEBN&#10;qryUpXvyUmWu6s/C7r3elj0fCb5o/9B6kPsyJ0s0K0Kkmtadhh89e1Fv1FZazXFvAATDoIZpzNpe&#10;5cny+rrngZ+QFD7FyZKxCtqySB0Vm0mt8Vk7Uog0JEo3f1LZK3IX4r4FbKaKVG+0ebWL+1yc39Y3&#10;u+utri5jPZS/8Rve7cR+PNlALDTCOgALCRH/vB9uT/Kx4UXAvDClh8h45mOHV7HqqX90aPd731vt&#10;vNdCCE6ri2FYKJAS2SVa7wsWg3KtLnz2MibFZZO2+Fn2MIj116b+Lw5ev4gn33947z9aamxokCPc&#10;5BKSLIqWbgA+vnK1SAHOuB2kFdCM5Dh+Ho9CPd+q1quQYdBFLmlbsOthr1AUinIpnFicQFa3E5ca&#10;6PpBkG7vHn5rdeVBvQrljWgnJEwIpJD0AEFBF6IPYZYexNOdcBogLGib/nTSrFXsMAEB6Gqljnbl&#10;EIk40ACEVz1vHEbHo7Af+sAqo03hw621+xtLZGIWZ8jR4ceoKjBwhTnVRmOSpbu9LmZoqVblCYcV&#10;gMlF/pW0U/yriudf8eIRhv5FLYdhNmpu3avgPqt198FSbaOqNw0NC0HfjZtHxYbv8vWGh0WGohq4&#10;i8s2l1P8KYAb0rwDKWtDP54GgyjaQskmQ9k0Lgg2lSp7xh642STjcQL8K/WYdzH+Ul905xd9SSM/&#10;2R+Fxih0CilDuFCsS2TNNMuM7ByMbsLHilVA7QMED/Kr1ZoTASYAV9XIB6MJwgvH/QFgfQM/QDQu&#10;QVcpoHPYclcVCkiGT/CvNNqlZEA2qhiCtD2MsZ5vh8FPX73Y7/V+9613fm917d2Kt4lm95CNGRBi&#10;0I74kgQRCh5eA+VO/AsC7qoah9hpcoRwn6gIl9Q46ja5jpKKl7Xb1WnkfwH/fZqig1uDYTrhCKbZ&#10;yo9yILoFU+ll77gBKIBTQ2ZEBMxMGSvlOp+7YuoWMSSl1n+uOy66em4a8RTLodCmSfZ89wAAhSf3&#10;N1q1CgyIraXOg0bzcbP9sN5cchzgOoXPnzkPYjT4Zlq0aJ+grPUz7xmkoUhNnDyWAhTNCy2Kpy1S&#10;8zeUK9xOF06JUmDzV6lp+zt6kVigNN9EhyJtpw8irR+hGAZdgWAriP0Hz5G6zkiCBGxebhy8t9Z5&#10;Z9necLUmbGr4yQi5CTXO+Uk6M9WLc35F1OFuJxt5uCi2fnXU/+noYH2z80GntgGOAaQA5ERJ6QPF&#10;PLPRNwniXakvReZIsLuea++161bN/uRodxiGEBGItAnUBNhJ8WFnrxlIR0ABMhK4rPtDABL0R41O&#10;LQFfBY9ZYGZT9NVg0RPiDICjwOFiltx0XVRljaIpEJX5cFqJ9bpbs8A1jrOMW6cI+ukIOXywtvqg&#10;0+blnvvOg83Hy02HHDMStGBRBYQhqOkyONVWmiI88Ghj3XadF3u7OwMYQExgFWlNGW5JJDMkJKxQ&#10;6FRwmN5v2N/brH97rfq4brRNhaQp6rtmDubdrv+XdjcR9QwyIA0E8zoOsa6kLlXuEDXZWa/ujvbX&#10;l/ZE39QbF4a1ms/5Pxb+WuABCQ9E8SST/SiXbOv6o2p1xXIQO0DRsoeIRBQ5FRv07ewo7DpAJRhe&#10;pR9GAyArG/XjODuM8+PUeD7yD1Ktm9sAjE9NLwF9v+kBwlwULoDFASDlnGBA+NZTFFNo6Y9ffNHt&#10;9v7hvcf/qNL4rq9v+JobSDQRhjtWHWFCO4rMMDKiRE8SxDT0PNJhSTAjgudABRai9LQkCFZQiGlY&#10;piCnSR1jek8L/wSg6Qf3D8bJv/zFF794tbM/9ccayheBi0J/YMAiKwhUTLM8CCOQZJEgQVFbLtaH&#10;zOINcxe+jD6dO3vltoaysSm9lOUSRvF0OukAb2KjKDux87SpGZu5u6V5q5pTg4ENJCREGPjw+AYb&#10;IeUPk0b4U/hBi7ewzZx9nAK1rKZtZjrMU/Ey4vNnsNyDaOY/+2f/7Lz9e6FJ8SWZyfOB3u393/Bu&#10;p2MP4jvB3yVe2JwiNejnr0ZJP3NjAHuVWYumQZI5CgbDdhb94dbaf3y//cBDPy08H6LYNBxg2hfA&#10;5TJbchbVvCLwwIUvkXW6bCssfhYhw51h9D+92kuX3H+y9ui93GiEOJvMCiorl960ArKViJ2U2nzU&#10;iHQ6eZSgTiydbN/dfu4bK606/skyPsb2kN2gZazS4ngp1A8NOsMEeVwv1X693wUA8veX25jpxKLL&#10;AkuHSU3x11nCASQKCAZyJ4mSQTCp1WuMG/pJzfbGvWELzRdEbfOEoUwKkEnL2HTNt6ve283aMtpe&#10;wP7TNACs8KfkUGhx066KE7ShJsbFMJaaLdgzL19ve/Wa69EcwUUI3ZJCg2Xk1y05tSmCFwKZEXPD&#10;M3I4ZNJ6QDi8FYKCz1/aGim1DCI+rh3e9bc6F3uQfYIANitWJOHtZ8let48J3qjDdpP6V3hTFqth&#10;C9yDSDLF8HkjiXYX47/+Cb+MK76ikc8qIzirpHgkzSFIS+i4ow+cYYCkHk26wyBC7Mu2DH8yxpJY&#10;DmgoJ+hqAsM7RT6x3fxir9tYXkab1INprDW8w6mOtCCqNSAV2RCCUQAsOGqeLYGQ0+NgbYWh7aXp&#10;f/fpR4M0/INvvf+dZrvlo1BKDrKqqUK5WpiBXT9gEBcn0SAthEZ4sMgGWp9s/kc8lFyPF442QhXo&#10;LYcC8zREVoKQwDhfrTdWNlq9MPpib/t5vzfI9TrYZA2jBp7L0JiaOlhVuqPJg86SB9gHyUgkbK94&#10;ZFXqvzC8FnMZF6zS/EeLpsNi1OGSlWXAUh6K2579acEePZmMg/DexgoI2TBUluwRSok5F/YHZj1h&#10;NuFNwgyYUFLHztsQNiHF4fO3ovhSoYX5W/gDKT/m+D2FBT3z4sduKAcuzVycPyo3vfVND9vd3v8N&#10;77a4D8SWEjJ/UknSetiZZNujbIzcNwJpzMorhlEjCsJsNPzOcusPN+v3jLzGTQKCABwrHFqU24n1&#10;cE4uKvtg8aUE+tV2g5reu7IegP37+XH8euj/4OHGD1ynmaEyCtqPlAZ4csocfptiMysPr7lqC0is&#10;TJhoaZfBptZc0/FjfQecnW61U7d5ioh6RmqCFZHzzAUFCKEPJLgF+9BxlH28d7y5sfyo4ZCbBkct&#10;R8SCYCLpNEoKTfwR5Fpv5KMlcaNagfb3wwiRSwCUWl51xXXgNBGhDZPEBMAKLlNmA3cZo3oNT0uo&#10;EeQtQ7GkouABhUGDUnIFI6MgU+1ELQcyEIQNXg1wJfYeh59NHYkbX5dRVGA0YNOQ9oKZBF8JmpUt&#10;S1AGrwwmhfueC7ibnq4rr3/DwyL3VqYlH2O2wbnVScaK8Kzw6/lZfNgboPJ0BckhIechkEisB8bS&#10;5wno31oPb7a4pzP4s8D8LMbD6LcskkT+pNgYX5cCVWc4rh3GaGkW2IhEADXs++AlTxJguqDP3aOh&#10;71Yqo9zcHfiZ6/X84LO98VGi91NtitAeMNUG8iCkPWI9oGplwnql7Isg/IsXe8BB/+HjJ29Xmy2i&#10;ZBUqiJl8xkCITwJImpT2Nso/QKMN5DnChgxlSHFjEX+XmiZRlsLoRqUJ0CYMHhjoaLViWR5ihLDy&#10;t1rV1tIyMiw7vcnOJI3BoKJZQc14lWe/Hg7zcfg2Wq84qA+XRn/SuOeU3TCLFyp/6cLUxYXCuZT1&#10;IMcEwgNfKvzcGvOkg8HaUhsGA1r+gGCXIFW6JbJMKjzHwLfSHep4MB86yxipmq7iLV2Q4faRwk69&#10;hVJPBTyKhMXMmCxSoDO38LfWw+zgvaFAPNkHgkzBplVxJpyRQDNej5LtccI2BNjhFIAKjwyOY4CB&#10;s++2qu83zQajSnGqBYILQxbOKmrSVPToOmmumuqqq8qjJi80KZQ0UQgg9XeVfZjZn3yuo1T7EXiV&#10;Eu1P1upbaF2lxykoMlmLTAwbuykiGwq84gn5wptJuGIYUCzID2ihmQDx0NBt1/P2/fCg5290gEAk&#10;LkiiEyp/okYtiCzmZpnOnGb6YRR9ctB9+HCliQJ2eD0IlyTQu1gx9jnlYRP6IaCae1g+LffIg8t6&#10;cBBMQoA0bXvZtIAWE0ZsxkMCJF9xtEkaiiWkNc9Go+y2J8d51k2Us6isGJWIxTcZBkKkuxNU4VTQ&#10;eRVQZ/TtBOesnGuu4qmFnwPZ1NqgBJTWqQAFiGCnAEChCA0a+SD9FfmWC2XZGy7GbKct7JEzKbbr&#10;dmyxxaTORB5TmckcuRweUuONs/S4N9xoLy2ByJDWtvxfJBrneAZ2IFXgHcceKHrVrl98y4kWHqP5&#10;gSz1mG842ac+/oZi6tS9ZH/NTYfitEhXBVlMVf3DaAOml/saP2ONOcIQnBfqa0bTCFwEHwq4qwEY&#10;AmU1T5Bp+gBEoqVcbj7b7R4MJsMwPh5MJ4nRn+pHg+iwOz7qonpjgu3aqrNnLhvFGMhV5YeB/zcv&#10;tn3N/NMH999za0wH8rzHCNDjrMGGQNuLAHWYwPugQgrHrsA5qOoNKcgR6JCcPLovSByLAYFjFSOE&#10;DxAovPEAvTFhqzM+mlbiqJKjFsNtL7WrzeZBEL3a6e0cDl5Mx784Ou6F0++urb9dqaKmA6YLMdic&#10;iLlLJ99baNXZT8/5eyKNzu6VmfE8l6vSz0PeavMps4HLINJCdr4AWk3z5f7exspyHTBV6c+HBAUk&#10;GEAe9BhULEFsA/5AwZ74Q9Wtr3irXyiUiHzgjMQ/2ePqN2r06iHmJ3b23GV3+KVM1edv8GXn4M+v&#10;x5tgnt/wWJ58nJNNfYP9ShAeOb+M7TB9FWpDHDhAjYBnQN4CAORMH4AUMB/8yWb7sa1XBD8M7xVh&#10;JynAQ6pNhOJp6+F84OGykEP5JzpzpeJlVH54UekoXZ9ElAr8EMRkuvmsO+n5g63VxkOUcIHeELgB&#10;RCGRVgS4AzLWAsJA4EpK7lz5KgmGl2MrI5L2GTj99F0y7WgPfPyJ22ig9tlnjTJGjyAIZQmdc6mL&#10;ZD1zZoSG9rw76unp6kqzCckFARQBnY0bkiwSaNbCWmdPHjB3gT0hD9G1wsZSAK2JEnDmm1rU9FJq&#10;KRkC/JWBdGZj6QyxL7vY+wW1d6HZeBGqa0ifJVBoyEoEHsHG8Grcr4Lnu1LzAATDnoB0k+iBxDBm&#10;NoQIdJX1PJFbjJJIrymun0pSit1RtCSTYmxujutmv/zvlVszFyEczhyboyiOiyHK0IW8hpXiElSQ&#10;2nQMWH1bcRfFy6kMAoowEP8h+01uLyBThpp5cNx9d30FPS+4MlxKPiIzVLLp8azkyJolZ8o/6JWT&#10;gmGiNJe0GyjEYa8mKZdjWwAqVqbUCd4/bdqVn8JvypW0GniqFRqIShdFTWAnRJ2yhMcpilCtCBNZ&#10;2CNx6mEokJiN8X78iAzRrGUAw3EUTSZBo9LQUdYQm2hA4aNsGuQCrvk3Hx8fjaZRnrSXam9voFmq&#10;+ajuPl130QgHJd+9YffFq+315Q3TJpZ5rOt7ef43B91gPPrd9bVvtesA9DBTQXIIdnScaULxSABr&#10;oL5Um7EwHrkBeaZA1wsmX/Au6xMNb9Y3sv4wZE9IUKtNwLGtZw2YQXhiQjRxaCkz0JSw45j3GpV7&#10;DW8FfJRxsOKa76903uu0WuBLUvjcwh2ah/Xm56EYhQp8XO3vyd4tnBt2SSdzpI5y19DWu7o+kACM&#10;CxtHkjAMBDB3JAEEgZwOrXwHzHW5sQmqW+lSAU+FGFYlapSOL3qxnjr9hTyYWxCLB2auaArT4JSF&#10;rOzJ+eXFX648bxcesWt6bM51WyEjFnTd+Z9cqAgvO13nL77dOSyvfc/f/7LPnpopOW7SdxhkZ6hq&#10;1CLNegXrIQa5EjJ8ZCdHZ3hmC0Gd5qbT8Pj3W60HDnQhSddxGlm4L4sPxnVJeC2sW7lnvtEznlvm&#10;Aq8w9+dU8oFiBhqAdY8yTt0YJcmno+Ok4X4boCmgsE2cSSZlHPR1wfVEIMo2vsnwr9F10oySalkM&#10;bX5NprdcF21cXuwcHEWR1QT3o9kADb4YDhJ4YDyTBo9pRrZ2lKafD4exZz1u1JcROAW0KAYYXLgD&#10;xKinSpLydGiOYRSO8Miui9PN7AY8qyRpmFbdQc5UCGJFFeIjMB1MghaYL5S3mA6iEGe2Pu9P2hdm&#10;Z/kMyLzAm0Lm4vVosOxW2p6LDyP9Qb4am7bLzCE4ObbMuM6BTGIXyBqpv6jGPPRAZuzDxQXltkyp&#10;q04Cs8qMkziHqB/BVvAJkb6mOBQeSDU+mSPZQmJUSWxh5r4xEStEobiWyFGWKOP4gCENxD6IEoGv&#10;M37aqYFlUj0qPSv+n18nHU74VlKtzDY7I50ueWZuGzRuwBEFfG+S5uD6pe7iCEhRgG03axJeCOtS&#10;c/fVXnRGAlz+pMLWpHxQgZMg/D+Fcw/wEHAFEUhkwUIDkiEINYB10FWXIo1hTkQZhVGKScQ0mWba&#10;CCE80wY1MkOnNgoj8x//6nAaZWPf31xrvf9oCVURVQMlhWjKGd2rV99brq7X6kmUPts9mNpWVrVx&#10;Nv/qs4Nhf/K9leXvtlFPDeua0o+sN2mKIyepOLrXOEHM8SnjdaYveX7l2wdxBupl9OnwwTGZZuMo&#10;GoO+dxSlk7zimbGNag7sz6QV47HYKd4gtQHPMgBDsFNburbkGCtV+36r9rTTfFCr1iSWCNOf0CnZ&#10;e6ffM19czJgT6/6SSS+WBts8gLykeWazHzASKvnLsf/h4f7Lg/0oCDqu6+GJxflRkQcpauVDA42x&#10;kwTWKLxfb6o+QuTTLjjHi6EtavqTQRXCQpnqxcERgL8SVIURVgitebxh4bGKDy2aEpc/5vnf3KxL&#10;1vnjeo16uPyM3fqDX+2xVQ66aisnnVJ1Gybvi2myG6JtHbF95AAgPyoQQxoszMzv/7DRvOcSTkkK&#10;NnFkeViZ1pZ1KyMXL3rIkjN25jKK9hTAQ9QKMDdICABEPFjuUaGJXrfkQoA3xkpttGn5NJgexZPv&#10;1ZagsDFahs8EIc8TjzC6bMgbDf+qMSt1OlOZc1MfPwFxveU4B8eD7ihse94KjIAMfSRMWAOw0xgI&#10;QdlLln48Hf+y39ubDmtuZbNSbRjgwUSchyeP7GlSc04nTJqTwONE5HyMOnYkW+GmpFngGaBSWUOu&#10;FHQMBScVDym7Zc6NhsL+n53OBUN+hsOghlfF1AhBIBuyPRyiBVHNcWBAslMG1C9RDCKkCAhUIQS+&#10;VXLg1HyeeAGLLkOJw33rU6GEtRoO/85UDEeq3pJBoXqRGKpYVrwQUppgWuoBccxkEYsEDGdb5dTR&#10;f5nJI/wmQyQcaKH+qI4ivaoj/bFEuImFJAJSXiLu8HHWE97ESL3y6Wl1AqI3SrXPjoKPd0evj8fY&#10;XfWKhcgToP3wU4uSormEvvVkfmkfvP7sy2maeZSFKyztn/n4UKkucFeEE4DpgT3f1brBusOvEZII&#10;k3wSxNMI3S3gvhtD23iWBj0z3hsd7w263cl0rwuyBr3uefeWG+/da6N+OJv4dsMbGWlNM942nIeJ&#10;vmrYG8udndT/eNr7fDJBOqMy9H9/ee07TEMCoMmXdL8myRAGc0Ztz3YS9wFeyiKN0mw4Gm/v7r/a&#10;2987Pjoa9PcP9kdHvdHx4LAPkjmNAFwE+Yy8yn6u4jAokHLRRoJOCeIMNuKpYGktGtQyPKPCXbM0&#10;wIn+vf0uYOyQOGkcjGmu7Y7HL/YO4VGguddmp10DnwweH/16eZIYSCUtpDzm0NAOg6nnx5v1NsvC&#10;JcqqLJozx+D82M5uDHXFOethvjFvfawu3IG/tR6uP/FYR1boMYGFdXXBTfR8Eu9FZkweVRGq0rIa&#10;VnyGiNW0/wfLS/c8YH+Y8JZyQ3HRaGN8DdYDbAf2jSG8t5DQDGqa8JXJHYnfAZ2E5paw/XHwnmvJ&#10;s9HxdytL66AkQpwFzdjQsEm0hmpwU9J6OG9lXjjLkqMt9vPc72MeE92cK4BAmsN+H+zujdUmk7Jy&#10;MKC2EHjdHg0/73aPIkRF8mWnUo+16WEXTXtrrg1fiJcy6qMQmaqsQ/LueYauPFgOwfGlLgIDaWbb&#10;Zg2FabxMHVeVjpRDfLVSklA+hl2Qf+E7MzDhpvvDcatWa1cBmaXTjuQxuwLNQxuz7P6V1sP1e/JO&#10;rlA58tljSsRbOa6IH7C8iIUSKmtOfIcEJdTUqA8qRKncQpS+yleI9SBnglEH/JIdfyxzkmmvjntL&#10;jfqqU8RkTzyjucRb+NGtxdy5maGmBGzu9Tj625f7O348ZRtJbQ385DT5KaiJ7xED5vaa407W4/Kb&#10;XGs9yDqoFSxsQQofInYJhwS6G79D/gGdbCwJNg4T83WofegHvwinPwsmP/bHfzsc/mLQ/3Vv8Olx&#10;/1m3t9097HUP4+mwomVLnr1Vd9+7t/y4U7vXcI1p7PjZEtKbSB+CRSrh3yuS34MoaTLMYLtptmo5&#10;395ce7jSqLIvk+SOGINV5QKFvXn6iYXTXDbhTBowl4cOFtDK+HjF9TrNxtONzYfr6xurK1HV2z46&#10;uN9u1wGjQQNg5qYUTkBMApVmk1fxLbP/Li7znYWbuOMB/uQiAGQ6NvWffvHFUrv5ztrqWg2WKsI8&#10;ghAVnmoJeNBrwN/g1ewE0+NwuuXV17wq8VFM3jHOW2Y3XnFVuRuU3bi/tR7KztSZ68R6KNr5xLp9&#10;GIPqOO4ijUgspHRqJ66INXpZEpiT/g+Xl9ZhPWCTCqxccunijSmxelu5WHI3nLlMKB3haytzlqMg&#10;mglyRPqy4N+wjpG0hCmEFpqfJeHnvcPvum205Ma48RMoYmIC1IFTJ/vmQvZyxIwYJnJL0T/8m7Qy&#10;pSJqVR3PsbcP9z8ZjU0UQ6M4UkBG+2H0ajhBLyu0fnmns/RWvfEAYPFMB1+TY3sN1yFJE0HHKi9A&#10;OB6WAY0E+zF6aqJBhoVu3YgkdaDVcYFrg5kOUEoiM8V6YKxJ6kGu3i64DvkTtQHwMREGFBzHYz8M&#10;wopbAVUfB6A0kxJpc8iITOLlsYdbbtQbf4yrqqwypX2K3alg7dgeMLmo/9WKKzNCYSHwOMq4OlED&#10;at4KE4zrSHNCAGIIGCFJrWs7x71mpbLiSetGdUtljMxe6m/zgOuNH+eSDyBrERvGQZyCgj3vLJnV&#10;RhYmbdcC+TeKA4lfkY7ws7jQXX3tXd6nzNmXPJrC7XCxFIUwFBXDjegmwq7Ngh6I9E+2/Z88P/j5&#10;XvdXg+EvB/0XcXTAukon8WpGvem16iutxntL7adLSx+srn1rbeVxp/U2ml06ZsfUJ8c+6I1W614O&#10;3jWwPJF8F3Tvrl0B/wmpVTqsdq48adTvN+uNCkhEBVBE4miJYBVLfNZ6UPtvZloX24PtLARLXKu4&#10;S83Gcqu5VAcNlM2qRdeees6z/Z232ystdo+TOix5YJW3kTN38i3yb3GCFKxotunuynpQhjUzfIBl&#10;5HlXS54f7L7/5PGqbUO2MKIn0U0kb5AM5BgkUQvx0Z/Gz7qHsOje7iw3mFEltg6FVyTXL7GDfms9&#10;lJikr/ESul3qNOJtDZLs48Px9jjyTQ8yEePCIsN0kCReWtWzFT39wVqnwd2iynJFwoqMLEzThb17&#10;o8cqI0GKb1u4L8zYkOUE+FbTBHJDB9IQQkTrpukOUohp5oAIAYH9FNGz7MOjPjCFv7+8sWYTdgTr&#10;AQ/OzEXhDxSS/kbb+jIEpfIElLeh/iqeLNMjKC+HEIC5XnHQtKf+4cFhH2o5IRwbTIXPjrvgmd6A&#10;iWZZnVSvh1rVNJt19zBKRhMfPeyrjsAYKTqE4Up65aC1ziCNgO0AAAIeJ+otcxclGlrbtJCPJFVu&#10;IUiKYoBysQd+ibTLk4AFnR9iBnu94WgyTmA9QHQr4IQyjJQhWbjpSlYW4clT+MkbbYvbXyyzXdgw&#10;hemA2UdsFeINpsMUPcziqDvxx9MkZu95VV8uMHKwg4fhaDpB5x66uMLEUTykOFVFjAorCkmIdskS&#10;Kke5JjbUSr0qYR6aITIZBdxsbqDKkVn0D2//hDLXKHxCqb+xj8yFn40dD63XEkTdp9GDhgcWP5gw&#10;tB6EuOwUh/wbfe0df7jM2ZeMW2E9kMRQdCdNB0bogIDUjzTtF8nkv37+2SdhLzTie636H9/b+idb&#10;q/+wufT3q60/bTb+oFX5Xt19t+Y9rXoPK5WnXuWh62ya1oqJMsgc2YpJkABT6dZswAAjMDkRM57R&#10;tXbZhQIJA7SVcVFnNA3sECBLhS4hglGIH2XRZ68Lnkj1aioCWgXyFv8EVIDYCDDEQp4mKIMnvhIg&#10;6kPTeNk9+E5rvcZ+UjhlinxSaNVOwYmKvakaR+ElNvLMfr2zjSawEcR0TYjW6OO97XantYZGYywF&#10;IRqbR4GELgQ8cKpQAw4mqyR7dngwyZLN1bU1y4GfpkLYzLZSIF3/+o2xHtRAFw2687rq+sf9jbuC&#10;8S8BMxtgltT3o+ST/UEfZUYWeiirrQA8MrO8sBvXXOu9du0t9GqhVSHQMjk0sn9ZdFPAy8rsi3MT&#10;VUaCXLgiOE/oN2WjLhpmLXHLGuA8P9s++MkXzz5HPhP73bNHcfTR9nFvMnm41P7BakvaybBmgfby&#10;CUnRTNWVWMTzo71w/Ccga9HAQgLFaD/JZkBha5tNz11dXfV744MDGBGD5zvbcRyiVdWKC9pIZFUo&#10;bGh2mHrgmEf90VLFQ9ttaA3aJQI5ERgZG/tNcuDPkQH2kBSByvPRuncybWgGbBQy6xYaSwkfqr9r&#10;V0m0ZhFUUN47jjxYaKr1OprkHh13h5NJCJZ9m4AxbCNEcKWFEFJGVFoyi7MpLfzuEjN7l5dIOqJI&#10;MatEMfHeNB3S9NXB8VG/30ch3ngyGEyRFEchHxO72EJhiLg2WnhU0PWXdH8KEk5zSEEglYCW6DHz&#10;BKQ71vTRNIj96XKjgQw8Atn8tfxPEKXzsPIsKLOgaS574rKkdro+zLQPj8bbQWw0awka1YwmK5b+&#10;ECyhqvYDBQkU8d9c66HMmjMkrgKcshIs8MJikLuEfwtN/cNR96+ffYIo//sPt/7w4f0PlpoPbHMt&#10;M9q50dT0eq4D7SR/yWvCtFbH2Y/RINPHcqFXBTvG4VjW7e3xYAJKgXYFPpQF6xFV0IZeR1smqm7M&#10;JbK7tg7QMHjBcJlCsUj6QOmOS+WYsh6U9SnGKM8wPi7tpHHUcEh514RZtNA2Pg+nI3/6/aW1amGu&#10;MjtCHBrZsgsaybk8xB2AtJDwx0lO4EIbteymOr0kOM3YV3j4fpy+QNJnPHx360EdWVE2AobtxtAL&#10;Et0wozFdTB4BeqbpwyR5fnzUajfvNVueIMzEdqIZ9Ob2c0l9ceZ5y3xqfo3553/+5/NFXfzLmf3K&#10;jVjUVRVC9ap9sPDhMjcvczbOj+fCO18xqiuuv3JbUwKi5AtkX0B+oYXzi74fGG5muohDqbw3AuGM&#10;2WXhuq1/sOyCXxIlz7QepCyHRgT/Qn+4yA2fNnjPD+zCCblQH1/7WXwn9iwKmwj6ZLW0tjOO//Lj&#10;56/H0+aD+7Ft7w0G+6Ppi4NufzJ6vLr63Y2VNZaXaoG0VYAZRJgAnkDhAspM4kxAXH2tuhWlxVyk&#10;yFQpgiaS1wIVDpmea53c2EADKiCvqpBKuh0n72xsgB2S1jwySkxqg73V7Oc5fP626yH8AMkFyYMT&#10;K5KLihpgyUGWoG4QBBP4UoSLwihs2lYdHWxNGzJw1ju0iPyWsR7EKKS/J4wuhUdDkijHRMMb1IVh&#10;BP3RaBrHjTphEABjM1qlOtIU1kMRfihW/FqD5RZH5fKPCJ6BBrAoHYYHJK6gYcA7B4fI8iwvL29t&#10;oOHiEkyE7nAwnAJaF6Pv0HA6nviTZgus/JXCwSxIcjkbynrgjseTMharEvKI8FijwRC1nlX4/MSl&#10;y9IXOFIVu1AvBRq/5VycPyYwkUZx+nl3OEVfT0Bc/Ag9oL9/r73q0mRU1gMEtvAmnf3SmwqZq9en&#10;9Ok5deFl0uCUuJ4XYy9YD9iWIGJk7izXe3n6020c+un/+u0PvuM21sEvKYxqOGjc+lgNdVSEZYR1&#10;PipkihAGy9ERntF9zThOo4MoSFw3ckyQMKE1Q5Sin0y+hh73JrgKOJdSYcSG0EQiM1Eq3KFSljt/&#10;kAuklhgMhS8x2wuq8EAKM1g2XURW2OodwST9F8e76GfxTrUu1W3FfhN4Ba+kpXBaEL3J0Tm/qc7c&#10;jXG8XIN4+bzXPZqM76+vr7iVKtKmBWMDa1oggBHlIhMdJhTmqq6PsmRnOnp4715dOmHiQbj5SUGh&#10;KtBufwSuHvAV+m6u5a+4w/xX1yR332TG/858VmHlsZShlg8iMCmTZRXxNHSQIR0rdisAhkmEMum2&#10;nXYQ6qfcLNpazHwqhuXFR/7qXyziZvZfiFHHWvb57qA38O9vbP5ga/mHT7eePtyEB9labb/z3qP3&#10;tzqPbQPEzNQiqr3Tok94p2O/xNlWutvjZxYAAP/0SURBVIYKv2i+g155MViijXtLzYfrq4+27iFS&#10;GgQ+JhmVV4iRMHoqlNX4GHz8QvuI0BFco6h1HERBe0tT7sQ3slESNhCPMSwIRBbNoDhAHJ+ZGVDm&#10;USlhC4krD6NSL4z0ZBqCIjBNNlrNe/c2B5PJ8QiEGibi/6S+hBi9qL9Dma+842sYbaBsJwsCatj4&#10;pxbm+VF/cHR0tLWyvFEH+JPxp7V2/emDjXazjnajr3Z3J/60vbxUrYLWbybgOBPk2Dg1QjEi8NBk&#10;59LyjuestjtHvf5BbwjXC/MODkqJdszPhbBK3PWLBYnInZsmmrhq/cGaa7x/r7pUEcUpO2SGRykr&#10;rAswHkGxfL0JLc0dPqvy1+UlRAnqr0ifWQg8aMM4Hg79t9cePTLc1cRAF3ugFoAkArEaEpQJCA6x&#10;QjCmeGwKMjZa9ixJ5xpB1CV5etztOhoMbscKswb0HTgN0qzRqHkgUGGOCpUUUpmzaAqWm9Sz0qD4&#10;1EwaFJAbkQyohXQstFdz4hytdJGIjEzNF9o5YDzYFAB1NDxiSpBc976jBaAbaRvb3ckXe/vLy6vr&#10;9RbQVAAwkDaSMnQGOaZNJggrcZ2ChCx5mDPVi/w37vVb6+GaJRPnjFWAuA7wAbR4DlEGDfuQZDP4&#10;Af8LMyIOgigct828jigtSjcZeVc7RoknepxfimgssePoTdha6Gl9W/tiGr3sHW1trP7g/tI9U39q&#10;m3+y1vpPnm780aP1d1eaG2iTI8g+KlS+UQAhBBXnZEKJry11yVy2LB5zET7ylaL7U3TfM9C/Av5M&#10;jFABAoDH02kIfwpNvGKANkD9ZAHTMMniGrpTVomuhPAoiBpFGxG7gtgrPgJOiIqXoCExWOQdGz60&#10;57jiPd/YsKOjJCYO3Q7KA0HGyJiFo5ptA+um0XKcSqWyf9wju5Vy9ql1hMFr/p0Lfy01a3dyEaPb&#10;ggcmQwNHjtA0bIiDfv+o231w/17L81AuX8nyipZjjsBgcX+p887Dh289eHB/fWOl0a6aKHWVCg2+&#10;6SmdMo5nDFMYLGNIWV4zjc3lZnup8+pg/2A4poTHN5I19ISYSgEz79bIxtLXbL0FfPvuTif0P1h1&#10;7jl6FS4BzX9QF7JBdMG9WHpiFw2Ib4j1QP+ggK9wE5J3CBNrGX1dG9n57nBSdRpvr63UYBAQ1E9p&#10;BM6DCDwFeLOtZRoa6AEPolZydgj7PgmnSKaa6TH6AnZHa/VVG5bIIFzRKrUx+tOiqWwDl8NXktp1&#10;PYlQpqMCRzwcohOllUWZVyEneSkPhKIOY5W8HBp1XlhkigqypOZYb7WWwoPBzv7RSEMWEtYDq7VM&#10;Ex4EuoYKpcXMjrnsL2UGVfIazGYvyF51eyvLq/darQYiMVkOD4cKAIkUuBRkcmAklf9V4RGkk5I4&#10;pPEM5jp6HXwVobq7PQElH+LGl5Vb1xvf9u/SB6B1oHdyVJ/BORsAUM9Ynkg4LrE6svx1A8DgiuMg&#10;LkGYsFKLErKdWeKSY74g+P/lTha+3kYaQhsYWlfXfn18ENvpo436lq2vxtpWrN3P9a3MWNP1VYCe&#10;IC0Y5sxcHbnPFMACZizJVa287Hm4/csbcvE9c+8FZ2tspqGderqxqtsd3ahWGl0/2vMDX2LOYar7&#10;KZnduoMj0NzXPMQfKMbo07I8SsIPTDCBh9LOHXsaRw3NXK82j/UIRLZtyTvBfVF5eDxjeVUufAjC&#10;8ytrLKaWxH6Z2swRwgHQDAp4bXl5HMbjENFfhV9lvERtD3X8ClFRzku7y6kXX04trPTAzI+m/l6v&#10;jyYAK+1mzTLAlQnK1EqSVjPwZuKJ8oZhLLvukuvVACAB+Qk7FbBzD60oMbRV8GbBLmI2StGigFQY&#10;+Nbl5U6t3X69tz8BZhca7HRjwLt8utm90hTMJvpa1XlSr32r1Xjq6HXUMaIhveaD+kOIe2adh76M&#10;r/9K7nlyPEUyKbsWSxIhXKrn+0H40cuddq3adp0IrSydSWiNI3OaSxEGUC7EyPIYBbHuR4YPEle4&#10;RyRZZwdhxJ5cw6hYRp2RilBb8qoOXP5x2DDtZOrr6BWXpKzbykH6hAgGvxwGiOKUV/DxxWDEZfMx&#10;g8soJbr4ZiRfSR/8BeBpcNXANnraaD5pdPaPh5+jd3gG5j7sRP6KZZu3znvddrEwTd0oHsUxIFlA&#10;kDB8G4EGk2x7bIbJLh6CkFNWhGgBBr5g0aqA5VchWm/7bJd/7rfWw3VzKjnyOQAWwEmktdlCegbt&#10;oWbiQU0bVRut6uhmUaGIyzsTpMrMmAWwrvvGu/09vhVHWQxbX8uOhof1hr3WqQMM3My0apyZfuRp&#10;SRVvIp7ACI3euCnIKmAOwwzCVkeujoVIp4MDdzPGU4qa3ZLUW0SfaCE5VFBaNU13sxwMDUB1Pa63&#10;aob37GDwt/3xh3HyWZ5/Mgo/P+yBDgaFY1LnJE1JGP2RxJIq+JYDC5oaABidqjfy/ZrtIt0Een5S&#10;y4qjpl6lRN3Z52cAQhJZDPECjEHXjV5cCpYc+EmgJ0LKWVU/3u4L7mbCz96lKHNhHA0KJEn3+gMk&#10;s9dXl6XVIRI6oMRAtzA0Y9SqKIFhZ2fYlBpQqXhDWlMask5DsflLqGg2j+rv6ghQmnNuBCNpWetr&#10;K061snfUHQewWIoSUBVykLdqS3FnL+gVGJH327U/+taj76y1YIDWwesGOA8zkBi3NDq+ofhWmWPy&#10;CVM6fPV237nJKQ7Myc8x4XBqEEwCFeMXw4GfZ+str8HaVGQwYQ14VobW1q6buF4sb8AZEtdJPTvz&#10;DMQqVZSMF4MfzxyBi9ayvhhO4qa3E4TdPK2u1EeTadN016ogZ2HKnquGPEcGSn5gtE/anp0crauX&#10;9LTZLjJUiPRnhOkMIOLNsiZyUiPK++7GSq1ZfzU6fjXuRejQwW1MKDPpZb/aF0Yb2XoMQi0yzIpJ&#10;DVGE5l8ifsC0gSJ5bGtYVQoKqrxO+DOQrhzzXN7dcdzty52F31oP18+vtExgKgJwFi2FscjsNcmI&#10;hG1P9im59NFhBpRSAtoRYI8Sm/Oo3dcmYRB5RBtbKgCGT+Kk4lgAAwtsB76EHqKZnmmEUlstcTZ2&#10;ZmBdAJ5ApLho4C/ldW5Kipjn4pdhBu0o9UCECV0FvQVKO8t+Z62z2mntTic/2dv92fZudxqA3Poh&#10;fuahfyYNAQoi0UHk3MDRFdU48UPQ8EJwDkJfR2VEgkylqVUcxcDNEy2u8ykfqPxzF1hBigHcTeVd&#10;Cf8ULjFUywN5i9Ss2DVspHnqxnOXfeGnC6pUcTXxXSA5Fi25i/9Oa2aOIThr+M3ENDsMilxTvA6T&#10;IAz86eb6GmInDmrP4Igyy5yCpA+8T3ocAwFHNk/EEhCplp5iEpqVt9rvZxSFqNgZYU8BAkO4Bjvw&#10;8eZ64Pt7R0eooQWBNN5CLCX4Yt72LtEPXN00qVrmas3p2MxZWCmoV5mSpqPMVVJdwcu+LgD9lf3o&#10;za+bLR5OJfCqTIoqNI/aC5L3YRpMNKd0Z0R9rInuMBPTHBjGbpZ/Phz89PPP1lfBeNhEzlW6tzgm&#10;Vji1wfNsxo61+E4cC+11wROHdD041kwTFONHabYdhM+GQ3e1cZSnE0fPmu5eOLUqXqNSQ8sIgg+U&#10;tFMZC4hKBh9kX4jvUUSkrnz6K+a/qMEQZkZpxIImtNiECImYj7aWW453sH/4ujcIFKqA33r6fN18&#10;1m/6CXznOI7Y7AYBNjwyUqOgiVtQAGRdk8NCAlYVciNOC2E7KA/0BSjynl+WqL3p85S7/gZdsm5n&#10;Yt9tUvAW5SVXz8P5hzrzFTQqpVyTXXZQsz4Kgd+OLRc8CZCqqNCFEwa9EEbTZc94dxlM5QhTTaEx&#10;MnRpIeKc34DtLoULLGYQ17a8pDoZ/jzVSiFd2t2BgEyRy0Shk8aeUq+6EfgQoGvBTn2cZH/bTX88&#10;0D4L4tTRG2jLK+ecDaLkuAtMWpHTL3zf7bHA55bitJsvkzIL6ilpriZLCY8CpMgZRHaiU7Hu16tP&#10;m/W3mrXHDW+DdDUWmKeB5qcKInsXq01xVFGr1k2zZ73+KEwct+pHKVCiKD1MQtC6QILqjsNSSgII&#10;+UfRp+7MKl26jWcVivREWfVXsM/yQdgGiLQT0M2jUYQd0axWEA6WTC4brAlOU4St9HeQeIuEZ5Xf&#10;J2gNFTmZ/6QcrJNrThOlkFfMRbFPlAB3Fc4Xb6h70Af10TwM4aU860/80WiMPbDVbmEaWYRCmDtZ&#10;flg+hEknyLB4UVPIjPGlstvwOUX9F1muYiXVshXYeVwpdT+Zl2UtAxwB3v5wcAij20W1GsrV2Cex&#10;CEDBBCQHRzkZVuIqNKFR9H5kElYGIssz4THDHGIbySK4eN6evfygzW2IEt9fXHLtsb1gmzGrxI8H&#10;7P4K3wVcJzQQCFFBsklo37DSTKb6sPSIHzzM88+S/MdJ/hdHw794ubN7PHxrbf0H9za2HLuKkoiC&#10;lL04acIoLlCdOURBIVhA+4HEvGGglOmz0WBnMqkutaYhAEhZp+rFIx96r15xhz5MD+nohMVHOQ4b&#10;azBWXxDlyRk+7xNcfppEBCgpUIQL5xxrgvBF9RioouBL4KHNLEYNjWU+Bv1XL/7ldGR1iFVEVkUk&#10;gGCar31dfs35xbpi+XDG95JkOvXfqbUBeAIMBPRoANNjqDjerCIt+OJwvhE+wdHjaUfDjr1wsubU&#10;Vgx7QrNHB+sdbQvpb3A7NXEj7XDh9Fy7S+cXSDHBude1c/4fzgW0DUWh4HQABVO3jJpYBSiBZJEm&#10;ceqQ0ywDZKAX80J+FkQHRTGoiZ0J1VlPues39V2uCDq8icaApETPmdiPgkzrxtnfvDr+H3+689PP&#10;918dDX69PfjXv3hx6AfSo0ZRlaBLlEhV1eFxcb2vH/4NdoeyH2bvOe38LC2kflF04ytMCLYdw0Jo&#10;2rKWr6McQNc6ugZqTJR9Y6jI30v0h/CDOMvZRCfL+9PQsjzLq/iIPVSqAGynYYBMB1IKmjTDpZqX&#10;UdN3Uv5omZfEGyS+xIHCdCDjqOrdQKVZNG7H7aYTuHCcRRRtiokyv7tySJTLcTp0Kz+ZmQ7qevXP&#10;E2Niwc5YtDnmKDOEWhjwgLSCzTKJWVEGU5joSCak8kBDp7dk6Aevu/3tnT1gNR5tbjgKpqAsVFKh&#10;KQdqofWH+lWxNDP3ivEbpaBn8yjCnrNQzIYQ+BOiiNaNooRq3vraKgIeR5PRCDSt+Jwwogh+olRM&#10;tOQxoQUjs6+eQ44mhgZydhVJIc988ThlFv3cNeeHcdlPbnV7JT5UuEHlebhNoaUD1NYiHZmjECze&#10;DcYfJkf/bnT4L17t/YtPdv/y4/1PP96PD8Nv1Vb+06fv/sOH9586TjUhHIdd6NU8iLV78j5tQMD+&#10;xjcB0wpYqeE4tUZ9MpmCrqPhWugECLbxiucdj0OY5p+j64TQ1pquHROFysSjaiIpxnDpqRWbbmaf&#10;KhqVAm8+2/S8q4OxA3WcoeUXKKMykExUc+Pp2r2R7Xx+cIALsgTp5WKWFoXLxX+/aEkWl+/87y9U&#10;rnhW8HNPR0NAP/DduAbRalULK+goaYleOEH0GhDWI1oyy5D7o0UvR1KsRHWOlFy5+HXtfrvlNruJ&#10;U6q+otQpvfVo/m58sBD1hA9q6KgElcOGmuqnBRqYHihwvmBslMh1kXUr8LOzWfhKUIdnpxx7t6J7&#10;iM5beVal9ZMd9EZ//Xr/57uvKl76u4/bf+9J+8la2w+SwWDICiP1VIXZ881dQDqPsxfTz0g3SnxU&#10;TqDCakFl6pMsG8doEY21wxVWbpsJa9d5uNGxpmKYy16tqoO7gx6oiDuR0Urm3cULfuEoQ4GoD5Iq&#10;fAE8NrTOQt0IZ3mW0FXe+6KUpcnEt7KbigSYMjokUAHRc8VbNqHEBKQtO8xHbRQlr4/2P9vZ/Xz/&#10;YG886sbR/nS63x/s7B68frWN9oBbK0sbK0s0MU+eWiZDEf2Ufs1lqwqVnf2cVDkyLITgtqajB8Jm&#10;ewltmOIQrhoZdARxCmb1rzryXPr5vo4LZUkkVALdRNUPDofQ0saWdpSB+rb7o0+/+Jcffvj/fv3R&#10;fz389BfJbuLF76xU/7N7S/+beyv/+XL7T1zrYaTVwtykj1MyJcSl5xHDjoWBAfrIMLaTdLlez6LY&#10;sSEEjXHoV+rA1GIfGtMo8uMU9YemBRJXjnaWgXrTY6S20MleAmkKC01RgoXzij5n8OzlRDja2ira&#10;fmpmqDke6oSKXp1f2WrhoVFdhcKPI5RR4NxiJAmBkjIX/AOClVYFbX/iN9RZti27gkY7Mkpljf9m&#10;vUo24/jNeqg7Hq1KNxTgO+J4UDqo2kYoP0a9TBQrRSzOEAd2EWcsFvSNEqt3+wDiBKKCMVmysz98&#10;+9G91hLy/Q8fP/z9b219b6v+VttstVymO4WlXZxvObHAenBTix28+L7bwd3qblL0SDmopp7/RBJC&#10;uBZckRuIJyCoS5oZAXGEtjZiYZkGZsQ0iuCgoF7A03W05267LsoiQNVCff7GrzP6kvgRLd8fjxPX&#10;rFRdKU+A1SIqfZ6xFpmieDXOBx/UihQOs8RUSMh73ZvWETOwRPzChBqF0c5xtw96LEQg8vT50eHP&#10;vvjko5fPu70uQJ2bnc6DtZX1dqvuOirQIFJMMZvdQLCptbh2CnmNRDWIh9WNrUZ9s9nug9ey24OE&#10;jbQ0YJ/lQglde7f/UC4Qu9MV6wFzh8Dn2NB6hvbzg/2//vSjg3F/aWXpdx+/8w8evf+Pn7z3jx7e&#10;/5P19gftyqOatWQR2QpYR+xqvpuPYQKc4eS4aAZFxyHgzsb1yMwCsGz4wbJXyadTmMBxFE5D365V&#10;RlEAArFKs7FzfHQ8HqPNHt4CePgSpV0eISCCEKNBwC0KPZAewGg9LZpO0sHARFACVXGFRv7qdgf2&#10;fVPXVjtLn/W6I6n98Aw4bCccP3TLVNhQ5hbxLmgQhj/hagpmSPiuZsftqxv4G33Tb2MP101fkS4u&#10;vDlwGGZpLO3mZ0xEosQQlwJ4IARwUpQa0TFzbSBbSPDoX8MLwwnYuYAQKC8L325U/vTx6p/cX/nj&#10;zeVNz3YwXnS4mPqhAb56FOQXKAcpWLhotNdrh6/0GRcdXIYH5QRi4EgdgRQWKRvC7U1jHLFcEjwQ&#10;WRKTDiKJoLdW640l1/FEzbLXIjr8iu3HQOOs98KbPIwaGyZ4f9Srd1qAESDzJRh/tR0K5lH+m3gE&#10;5ZUUr8J140UCneCApBdkuZQKrAtgdABFxDyAMhJ1JX4Urq+vb25s3NvYePDw4eOnb7/37jvvPHr0&#10;3r2tByudtk3MC2xiJsFVkz8VhZlDNS/eDZdOz8WBBzkpeKUZyKJpmpBWK9efdJYalrN3cIg+Zxg2&#10;UtmSuP7tqzAopeaRuXMbXOECm0GUu5skP37x6rPd3c2HD/7wd37we4+f/nF97T9yO9+3a08MuwMD&#10;TNgsMiPOvCRykqkRTUDNzix8iYmleUfOaxwIbIwlNOZutPLBqE4EMqC1E1i7AXBDcWw53t7hYaXV&#10;GmvgwgkIfBAAj2zaWZXlDTfP4viUPbpomDJIKIULCIgQTqDlqN/+cPd4eni0WqnY4KJ1mHIt8ZB3&#10;eQm+r5Jp9zfWd4JRN0JCCXE/A+m5okWtdIfhERftIEYFnFCeNdDY5Ammjd4L49m/URbEVz3Ld7li&#10;X8m9iqgDUdnckizPkvADfg4SNrToRocWQrIMC9XriD1I6d/cVZ8pg8XA1FcrF3HEYjufMoNJaBVa&#10;e20ZxluG8RCeN1gRTTgx2e74yGu5rXpdWJMUSaryectImq9kGU5/yXk3FxILnj3lCpkbBAiH5KJp&#10;7CdJL0AHDNuD4saplZaKFbTPcO2aCWdOJ6mOwLxUTJc6vBxE/LLHPqM44WxMo6DVasroIDnE8xZb&#10;VAWk5IeF5XB2a1DIiCendDo/XeAsCgdvntVY+AuUDSwnX6wH+GfDMASRWafdalfcqmnAJWpa1rLr&#10;QWHDWkSHAiT/oShg2dC4mWV9ZrWWN8jglIo9KEiGmNf4P4NAQM7n+qP1lc5yZ2/QO5iMEXuIygbY&#10;v4a99xV/pSqZxlvCTiySwcyhQgqN4I9Hk/tbm7/z4OEyGMlSrRVqLV+vhiSHJvLATeNqFniZb6Cq&#10;BW2tEuBSUbt0bfPYWeBUzr5E6WBcgot6veqt1qo1Q0ejVOg5P/Jtl5kup+JlNrgjgFyMAMUQs2Eh&#10;/PAGIuSCBD/PATN+aI5qmw54o4CFfrF7eNg7fn9j8/1HD6VlCdQxUTRf5YvyJ9PYjLxe6foDKgBB&#10;LRcn+lQREeZHXFIA6SzQbdXQv3t2zudDfoNZ+wofG7vsgteFA7jwyvM//AoHfwdfdWb8F94Rm5hq&#10;lVBZrV61UevFeiGYDpZCFsJ6MC3XhX5GG2gBDogyKgp7F255PjB92ydQw1ZEuYor90zMfOHGCJJI&#10;qxx4ESb6byAOmTSTuIEkJcwdQ389nIwmg3srDcDsxX1nJkCC1md3sKrI/4a8Fi0biZjzPOJAopaE&#10;rI5iDKCH6LEPnDiYZEC+nycJGjUL4tJ1UGcGyUeEP/EDczwiH65kZviyeTjlJwkkD0CZMPTJBk02&#10;POaExA1ZnF41r4VvUtxZhRkW9owMU8ozVBKVjRTZhUpBIeZvKBh+l2B3/TQdjsf4GJiCYF0hQQN4&#10;KRGm6IFEIg3pz852pqS1EXZRRWB1/TpfLTdOMkqn92dhNyH8QzuVSgY7EmIXASGwSDn1+t6gH2Ak&#10;X369/h0KrvIi9HZnB4Wa5BEHD4t0MyV/WhjvHvVXGp33VtBhkqsJNg44NqpuQkxNFTzEgnJZK6CX&#10;1is1MNWAhuH6tZVTIAoNGwM+MYoIaqZ2r9Nu2to6nAxsaD33HBOE8Xh223WPBsPcsnxU8aQo+z7x&#10;oJW9LMQRp16XzcOZy84IN3XkY8HXgkzFTjM/ST48OIiM9IPHDx6tdNDVE9VDmChkZt98US6TqPOf&#10;z0nKRRazzolSCF2x2BVJmIkvDIHgEgA3iAVHDZ6+Vm+2Kihy4jzf1JVfVAGLuuB224zHfuF1xU3m&#10;V910wLce2N188Iw1erUEv8B0Pf2jy2yFsx+UALI0itUaHmK8PKHQOqRIAIMCyJWgoC3LcF0Ex1l0&#10;PbMbTp/TNzUn56O66VQCzAPxYQLEQ2A0ZDa41ad6SgcvBgdlHCHx/7jV4oZmXZ6APE4rt5t+491e&#10;f+E6coSzl3wdj69IPJoEfpb3wuhoNLZt13S8oT9F/qKCFrghCLvZyEMRy4s5JDpbJF4RFLho9Jft&#10;pTPXnr8M5WxrzVZ/0EcfFKafGQJS3QQKOKQK86hSg9N3E4NAXvgFZJFit57JZgmBSXAiZfqpCHcp&#10;aa3IF2DL7hwewMZcW2rDg6wYomZAEZZqcFXBBgZwwQzZzhvN3jNAj+wCiUDNGpmdmvCLF3lxBs5f&#10;wVwvn5uYfCBx+AVivvBvIBmueAe9/ptk+a498lcHSM5//G538u3uBqtBSB2YEMAdUPs9CuPJaLpS&#10;rawikpRpLTbRBaG7FqH1BDpWIEIh5cJAWTqohCCKBG4ONKoqei7xkonAdVKrwuQFmqEhdNFwnKZt&#10;LlfduuMAZwAMBBgLxtPIqzfB2wGmRaEzkTrj4kSpOpFyBkuJcXFI0mgKLC6g+wLZ2HYWVlt1tuqR&#10;R8NWtYFefIPMxZmA64X7+Yy3xmuk2Rj0Ah+W3N6qXfh8totorgrostunqgPS0X6FwEllPcyh0+c9&#10;NzU3V+/ecvN3l1f9hlkPd/nope+liACQt0Ylm2eZ6CvIAniFbJgJd5zNSrMJM1xo97hHEMGbf4Po&#10;qFkqt9z5LT26ay6EteBlmk2GOdaNg93Zh91uRcAEhxpCxEzCtDPrHoiHVWm+6tM8V6x3efDv6pku&#10;uA99cpxIAB3E5wL1/SHaX9lWFsRRFGuuE0LeJGlTt220zIbjoqwHrAWBggqEIOfzrs0mbJJHraVK&#10;lA0Goyl4YewcjQLAPYdBkryZYR4JlJyUNijMAV8CBgV/F2MNKLPEG5UJoMbcD4PdyfQgDLpJ3MtS&#10;39R9U+unKf6J306NfJIle/3+s9cv4a0ut5rtSgU9okC8z4aHgrjEVuCbRoYK0xRMqLMNPUf9ij12&#10;R7OCZyHvuSgWwXoUjwkrQtop4FCZ+weHihf1t6/5DBDwwq6zlEOAA6OM6LDvA9Kw4Tkt+DNA7YCn&#10;PSPlsUqLSXYLV8/LMVFEbmALqQxI2QM9M1yZYJIqHxsdt9Flnv1KzI7rLlfq6FGaBEm1WkfDsyGI&#10;mSuVXd+HmQvsOIqiGRslfJB/lv3S61cdlaqIuKGzDa2HNNSHdQe9PGpA2+K7QG0Du/SU2r7+jre7&#10;AvbBYrNvzDxg2ugw5wSJB7uYjUrx/DjoxasARRZw0hPrhhFQkTtFjzmV0/sNef3WerhmoVgXzW2C&#10;NBuYZgDmNSouimz4FxiQwPYiCgsqXPwaREXo9Ij+CqjIAwxmbn8XilgEcjnQ213uHTFkbJE/vC1j&#10;2gj7gYoAsgUmLzmwUiuW5PcJVPoy2/cuB3a396KWE84G4ePDMxuIOgAzCfwSHtkGLAURIVBHs2bV&#10;Qvpf+nELOHLW5UmIHjio4oDf0fhwe/S3hgERTqcvj48GeTbJMwR4GYMgEJJGJZUq+xqezWzBZlWM&#10;UcRekTEz7ybRR/2jv955+W+effKj3Rc/Pd778f72T473Pp4OXsf+Xha/DMa/6B39evt1t9tFRPTR&#10;+jpMB9wbdGXSb0CZJrMa/PNiqhiCzAEj4LM/bzUbF0TLZiTkdFJnxwGjkOBKNvan1VoNc3In9S+3&#10;GvI38EM4qXhDVxG1Q+tByw9HA9exm44D1IhkImASFsagsgflHzQU5z3uyAg1pwct85Qn20RlxUhB&#10;RqYb7Mg4aVk2mlzA968CeB0l0zCutdqTOB74wTiBYYMDSHWpahNL4TTLDEmukW7qDMZgU7uWnlr2&#10;JEbvVLGV0PeGvbIY8PiyVbDa28hUI6aIPzEAGPcDP7UGQYPxtcLio2Mi78JXEaQTdUrxLOwLQtGs&#10;zl1hZN3Ahfl6o2W/tR6u3baqbxStb8lsGRakPltCcIsqu5pnC8I9zfYGYX8CziWEH4SPdEE6ly+1&#10;vnZAN7yALBU8XMhKSIcCQ3NjzYt1sFYQJ1wDy2ym78N4PwWeWAy73fALS1/+5rnJk6/CwQOTA5re&#10;IvfJgEqKTtxj1F575HjQwrgaI3mDqcibaB3JzgcFvqPQj4LGEsTkHVsPQBtUEn2j6i01myj9eD7s&#10;9VGHgamnwiw6cnDsF04aWcO1MKM9hPckSV4Phq9GQ29l+eF7764+eeIudTLXRdThxbCH/mcfgtFh&#10;iMLH2K1WnmxsPFldr5mWYxguQ6ISbaBCkXZ+CNGoUOkJncQiAnM+DXcpHwSXUkhJPr2UmvC5Za8h&#10;SDScjB89fISG60Bj/LboQu0IrITDRBs7JqCIgpzraOcYTb26B8wdW6pjTvFroABYisEElwKmqiSC&#10;0kfi14JwFOFH9eNrXioMJ39ywYgMYj0SamVi7BrQIlGMRAladSPOEEcJkH9+jErKHDbEYAzqB/Kr&#10;YHcBhTCr3bqz6IOeEEKKecBZrXhmx/aGYdIHgSkGRro2lpyD+fnOvu+SqVIJDmxp1esEjsBxGPVH&#10;o3ZqLjvgkQEHKNr4IkhdKIEi9nDWMKBpKI7dnQZorlvfu/r9XUqHuxrTN+o+XFgcHIaQeSgxX+x+&#10;QkMcGoo2At7SvEWsh+P+6729uWfHHTw/gicx4q/0+TAG9G5hpB6p0Tyx2SlR+kUAEZUmaBe0WvVC&#10;x/lkgByidCtQ5+6ULfyVDvh2X8ZlknoG4PGAmkSdRT8KLNBRByFWyvG8ANVqSbpar6LNI/K14u/S&#10;T1GttOa23Sz3f2euC3MjMNY0Y7nZaCy39yf97WEPIDjlMYpfNi/4OPfoklgB0B6mg59l3dEk7I/f&#10;9pY/qHXec2vvmO53qs3fX934/eV7P2xv/bC1+YPG+u92Nv5gZeOD1fUltwpiH4J62aMFvSrI84iE&#10;LLyz2MgieVN/3266y31qMU1bYM1mDlaxv2S6BdKRdScjMGOuLC3VHHJa/MZEb8tNxa2v4hYAXgFS&#10;BquYAz6ZITw+yWOnBvYHBj7piJvsr41OsZYGEqkEtZqItOG4S6ttUUy8JkX37QRkaWWGojxmubJg&#10;KMA9sIXSGB1DkL+A9bDWasKMiKZxs16JY1Q5ZE611h+OkLZAKECgD/OsWJmvLH+NnHWSvQOkpT91&#10;XTSY+MTvWXFmoQZDeJnOYBfK37r8lWo/KxAD/j4Ngo+2X6P33pOllZU6Slu0wEBfEiE9kxkv+v7J&#10;hpfEsDr/kr4rlgRTVhjTJYdREoxV8m63uOzurYeS8NozYxU3XsTIgoMiIbiihY9C39whAEdt7hMX&#10;kP3o5HDQCVd2gcDS2DcKSAah+GFvGa2O5AUr/Zi6pUJWJGLcDHo/iD89HhyRO6AilfqyIQQCweCV&#10;8qhKHd9bLOVVH4GegM7IwALA1KCOVKFNKnYNOYu1Wq1Rre73jicZIBHkCTjZ1HR9FWDrSxQGVz+q&#10;LBP3hmyP+S5Qe6HYDspKkwYX6JcIpRmFIGi20eEyQyNNOAejYAqm7jZLzZhkF1ZD+EfUqzMzSTwJ&#10;STKpSOMdvpjLQl2ipq9XGiutTnc03u33wBLNRpwIvZIuD6EAiTNLS0sBJwCmws5DwKtggzHV7QcH&#10;4zFyqe8vt9Zzo+VrS+iVHGvtQFvXjIe288SrPPWq9w13JTFqIKtBfZCDZmgk2UTdR4JosrykiymD&#10;v4XBtGguvbHGLhdMYswBtgzoj7BoyAxPAOaI4/3j46btNDMExJk4v9MVuGAxLxzqGTTcHe6BW99K&#10;VKWcQQBuU1jGNCVDnEgHrBi0HrCFgZplDELFkea5OAVw4TwyxgMJQNyDZPfmz37lqAovooBAsdFY&#10;Ci5qE/hL4KjwLbDLo3htxY386bDfbzTq0/HUstzctEMtD1DipG4ganYu+eaW+tw9kQEuxu0vHVQR&#10;GwUYFFxRIKG3UGClPXIrtTjZPjw49P0QrJdkkcIvJRE4e83veMWiX15uQBSyei8GdLgujDzANdAn&#10;abLb7eKgvr25cX+9CSogJElRGm1DRwiAWcha+JQ4y4pFVQX3TpKk82M4++2tN0yZD5bbANff6dIu&#10;WWfsmuvvdMMrTmFZOXfcYMS7kKxHcC+qw5CiyRH1qxpHsAvDAiDxhl976nIA1Zl7xn94EOmNxfTP&#10;UjtODTRjIUUjvhK/BpiBNeiRYQa64WvmZJqE7A2IXxjw7AEqIIgW3bPSfJjEnc5Sy7bqbHki4lrY&#10;U+gnCJDyCmD/Fc9yoZk5rx1SE3LhtJASGFkJgCVJX4I3coPoIYsnQTEWa0fQIspoVF/v71RMGxFI&#10;IH6wFAzsC5RvpkiFsEZ5hHeHC7jwoc5NwkmBY5EoP1Eskn6Qwgn+jakXUbeGBSJbUB0gV4zYKZYF&#10;WUiYfa5tVcBwIGadbCe+FCSQhVby54kCfWNVqlaEX4HQrzTBgl5sOpUwzg66QxLuOA6gaKq0kmW/&#10;IvmRYIChih8CIImOR6M0PQqDneHkcDBym4237m2ClAOBBAA3VAMS6a4hf6GZMPshIKJC3kAhJQ9J&#10;Lm+morFP+Rt8l/rQ2UjqGWPitFCbL025hZMS2vkkqP0plcAQoODwstAMPtdHhjYwtA/3d4Bu/cH6&#10;1ibUDzoggbTwrg75TQTEFefopmfzJl97cu35iYX7EsDMh9EPhrPcmNjGcZZ9un2wsbm66blN9BXD&#10;2SaKG4YEUnRo3iELqzp3yA6QLh5qg+CaE9jkYmTo7GiVi6zORnEuGKCXHjjSkTbPgR8H3eTeaDQN&#10;w+XVpYnvgze6atuT7tB1HdcFFgzeGEWsxAiKViILiBslsgpVWpy204fulI5QQ2TdG8QWTgBR0hhR&#10;A0WPlfp0FP7t4UHQqJuOE4c5aBeU2bS4/cqvyOLWE8NGTG65o9JUcmuQ0bHZHXjoUQj+6vComtW2&#10;Gg0PUFIDEFe4BjFsfaJVZUXwIWkuQ0qoGQ5ZHUAVi5j3kVH/uvhV/hHKXzn/psXTfZk2OXPbu489&#10;lB/3NVfOomeyg78UuGERfij2JTeF+LaKyYE4QlbMo8BRc6eGOzG9sWaO0bORbbilfZQybJgWpGFq&#10;2bZRq8Ve/YuDLvC3xeYVIDRu/XVOtLidsudphDEeAg5EkD1Ymm9xT7er4DhxjgfDCUqVpaJQrv6y&#10;3b+SO0UNYz6YC0alXBccURT9gXoDAZYIyVG2U0Cgls18IcriMAh9dAYQX05dLvcVD0AJsS9tiRCf&#10;AtsG8Caajsru+0tL7UajOxi87g4OR9NJhIpLZsfIX5qQwQEFtQBXHqbJy8nok8ODF3sHWRjdb7ef&#10;NBoNtTrXvhcuOXnKWasrMR2K7ld3YSOVXEdeppp0QJ2wOZCsAaTrcRTsd48fAKVhYYZ42Is+MTe4&#10;8d/lS2EfhjGKpIiuslNtiC3imEsg+1JHAb+Gm0u7UCFZCpV0wicmCkqZp7OtXna65mqNQQ2pKuY5&#10;kZJ1tlJLM880G+16gsZUfoj+F73JxKhVwbo79RNkQk0H7Oww3UV6FwKo2LxnRlBW1szcF9aRwsgU&#10;wsmaY33w6EGl0vjJ85e/PDpm+zNi1+/sJQJ8JmMW7lpIDTQkxka27NjWpyDFhwMjP2HtPtqDWDqq&#10;4slhBZMH6xYTdKReheF+/izf2cC/9BtdFXv4Ur/8vGtR2GDCpyNvXCK0RTN6PWWnFjmjNx4cvgDr&#10;qwJ98m2ENCNQwNZEqJhGw0yQTxs6QmHd3NzztZej8NUo2p4ku+NkmOboXQvyY2F+owPMPpx0BBE4&#10;T+Nh/16rseSYgDsRNS+tV8VoVb0YZ4rrzR9hFt+9ymcSEwmYK8TzHGl9xwQMAm6WDiqA7a5/NA6O&#10;9GyKQOA03Gg36zZaRknlsdrgasqVuayMoLsbf7kJmJeqzB3luWRQ5tvsZCPDBGsPHTXRKjchaw3I&#10;ZGBAYBVATV21reVqDdUWLv0XZe3PXSu1qWbO0B0/IJlJpRJWCBuk9Lfqua7t+JNx/6g3GU/AaOX7&#10;YJTOxkHQnU72er0XB3svd3cHwyHme6PdftBpr1XcJvCPkMi3PQBfhzOvto+K8fAl7UjIFojTwgmx&#10;gefIPznYxan5YON+HfaebDB5xrtUAOV2WhG9+7om6pJBIoaWMHBkVNCjIjK1n4yH4+n4j1Y2Vklf&#10;rcWs+WMF1U17Ol8Ve7hoKIuRTk4Rg32I89nHkxEShe1mcxKgNjqrum40HtZtG7TRYRgiIIHOgsVa&#10;nopnFOZjIWBKHzpl+NOSotAGOBE8WbSKGs26b+af7u2+22y0IwdMF7KH1KG+mS1x5vqi7WshNE60&#10;PUcBXLP0XwYl3fPBsLLaasJ0IHwB1a2ovDMmFtvNqANAJAo7ln6JfkrJfX71ZeUn7RtiPSwoBkmK&#10;KpQwUDoSoCqyWGJWy//u4qWsB9xLNKVE1IouwyYbCJs6Gq4fpvmLIPvbg+lHg+D5ONwOs/1U6+vG&#10;xLQjy0B3WpQAsq4Xb+bb8Hd2b9f8SSVNt+rQVdw4LLdTarcox/5qrQd5OGUlAUtFe0fyL8da/qNX&#10;r18eHQ38yedHuzCEnrSWNxsYs86kpnTIwpyIbi5MpGLeS5/zu1glZbMoLqOZDOD+kNiIhKQEFkYz&#10;Ai5ZP02OQcwcMqk0gTRNgMSGlkrREGuj2kCZGfltFl133kZMuuIbToZ8N5uMcyiFoHI7bDIV10EF&#10;adNzGpVq1UPlLwjHwlHgf97bPYomQRYjUrJSbT5sLz1urzzuLK/XqhWEixEWk95SKgR8i9dNZegt&#10;vuLCjyxqKYTt0JsYYSEUViA1g+hXd+p/vP3yg3fe3UTcCH2K85TbT9JKt3zOcuO+MDSsPvp1TdTF&#10;s4ftArAjGlyg47ylHxnpv33++eOllR9WmyD+gmKbwnDIM4BIaI7dRE3ezno4CXSLV4dWMp7pIZOw&#10;54/NiluxHIAhLGAy0Lgq0VcQxycnGOMPKscoTtQskHxuH1+7sQlZYvxUBBSb6NJ6SGOQNiIWYeTV&#10;yvF0uhxZm030zVWZ5xPLtdy+uGADKGKSmQiSQm/l0kp3GnJUw4BxnJf9LoQPTBnEP5FaRMFFAvJA&#10;Mm3wsUC6A3FEGBw0QdGgufyIvtIrf8OsB9k0c5tOWQ9iQEhSoED/cslkO9yRUFHWAx0dcatVtklh&#10;Y2EETHVtz88/7/kfH49fBXovs0LbS7xqaDiJ4cQEy0huGZ8RPjaMDSVTyLzDfrBi35xOHy41G6BO&#10;VR6nipDzeN9h9KTIK8/l3WVSj7kKlhQhnCLWg25ODOOTXu+z3tHW1ubjrY1axVtvNh+2Gi0HtHSE&#10;RBWcJTIv3O+Fr37isH+F21kJnUIuivgR7Cktm4LxCONFncUEPR2ieBRHYMwloYU0wE3iCG0kO16l&#10;Ai5Q8CKLuzYXBKpvxCwOIR6N0h93ZuDRZhB4p+p3zKQx2T7RxEjTsTtqFbfVqLcw853W8sbmysrq&#10;Smep02h06rVWxWMcCIKJaAgmPhArlpzZLbXbLT/2xit9ynpA6pcQI4CODR/sOob2unc8jaP3kbZQ&#10;xc9Ag8AYVGtyrTK57diuMB2+adYDjXewRKYG0gEj1/zR7v7hcfdP33p7M0cLR8oURCMgJJm+UHZw&#10;6ddNNSvJvmYv9SXISCCuAIDydq+bV0HVjxASKogd9M9CrLPtVqps2irE2QLWnB9kBVWSFeaIladS&#10;5tDhLtg/dIVw4Mm6Bt8MPDy8yUjLXw/6o+Pjtxrt5WpFwAa3PCpnTsrMelAjlIcoWixTAiuADpwA&#10;r14/Hg72DvaHw9Fht3+cpiAPhPVEpAYkD4B0NB0AQxOQ1Tf4Vd56+GY9hpiWjD/PmWSKSS6yTl/K&#10;lEs1s+xfVFeIJ4uM3UGYfdGPng8DQBgyA7QILsj42ViV4QUBWiIonoC/z8IbtEQgkK+SqRRqi6VV&#10;pCZKCDpG2GqBlHJ2Ur6U57jkptCySLwVZ1P1W+JTvjo+dCve/ZVOx7G+vbz8bqvdRN6Seljpz8KY&#10;UyXjZ/H5X+X4ZyhyHDv1RhogAVgVbwEYyhssb1ovRsgBgCVnimoS0O/nxjQMsFxVmEy+j4QSS6vJ&#10;XkMbkW9Vk86/nAomqudVZsSbv3g3fqFygjLUgdhaDiOGtH18cwQoUUSFeEcz8G6ASFsiFKjqBFgO&#10;njokjgVPJkW1HYvxTjXcefPxfeV3EAi+hI7YxytHI5KN5RW0AIFthJdlmNlX3uLoK5+DG30hIrAk&#10;ewRL6ssw+HVv/1srG1sZSzVRxIUNje0k8awvBxq2MNIzpgNDaHgjmqTnjXqlDkhGFJue3fURmQX3&#10;stkPpyMpOJBgQZFenDN+LGAJxHsrPSXzK4UCEwQ2FFXTXPt47+Do9d471cZyo8aTfVvT4aKBzD3b&#10;mejARdL2SLDLOKUoFs0eet4fPX78vXfeWVpa0h17Zzj88MVu4DNhUfhjgEQze1H6Ub/xF35jrIdZ&#10;yWaQA2Fs+poOzjKEfYqwL9nWy2+wsrNOV47dEYQOhY4PrUxseOiel/1ox4+7oB2xK2acV1ACl2i1&#10;VKujZ0winQISrRLJn7HuhchJagAx1RGMHfbzOFhbalVcZN7mL2WhlDGvLx78ZbVw1zoQmDU8BALC&#10;RZaGM4muzelg6i/VGmiYhDHXk7ydo5UONzaQ0vPXrHrx9sM+udXpnl6XrdC8ZG7xeaUMgfzfLEYQ&#10;ohj0HA+zHEbeJI1hF4yT5Gg8AWJrygYepI2Cyh0jW8wWjlhBtDBzqwYrFRi3YIdolNZQruH/aQyS&#10;m2Jr3cRzK7vHZtfN703QqsRZNQfhBIQWZBzwTqqku2ELKxRbkp6DBRJSYCTvGQiu7Bi/UcWH8xmW&#10;7A2MdHrJeHxwpSNXXfdIpC35azZHFSvr5LXw2ZvO+aXXX11Zennx3p0N4Or9f7boHUwOqd7L41/t&#10;bAMY8v7yaps5MJT70jGRpi3S267c1jhrBJR+pjOiBt8mhq+GNg2IoiHdW6t6k8C3K67lOpMgAFwZ&#10;6wsEEgq9aArjLxwizyDJIcWgOHnScha7svr5SdHB8BCQI4FAeN7rvdrde7yy/r2t+3XPBkSRkawb&#10;qoxLZOk8XDwTg2qeJRiqCpqAy0YuEi7mSq4/cCqP1lbfefrknc37yST57NXedErJhRqMCFXiUsR/&#10;7Wth+wvR0Nfxuux7F6s9y1oPV8f6Fp/uwivP//D8hCiGBWyFXpoNUiM0PF93UGIMoDGC7Sx6Aeee&#10;AFLuZDK5kSVET3FeNGnmjaFmh1m+Nw37ae4j3YhSCtf2XBNbBI2y0MCRBY0CQcYbh8c14OYiyZd5&#10;09AZj1pZ+N7W+nv31uouaESKtD2TfW9mPVz4yGdm9cJrVNhA/Omi5pXAjAgn2uo4VTRaRIudZpx6&#10;iI0LIo8AJDkcs1zBBaYDNtCXvb/nexRiJkxg/ejghEFJ9yhLD4PpzniIOsbjIDwc+8cTvzf1B5BW&#10;jjlEJyrHcpBgikktiZoy0ms6dr1SrYAjit2GWCMuIVSEe3lAgFfn48721BnO2LvYaZIinceUOZ2S&#10;lZOAjmCxyTcnZXY0GqAMPPSy4hv9lHMAXTFQ1pgSZCMgoHJK4vyRvItnueoelx38xc+oQAszMGYO&#10;O5WHwgF2PgchppRxClLdZCfqxU99XQL0y56xkvdHJDZ18p/2+l/s7LzVWnlQdSB/MmQMiNgDwQlb&#10;hwh07/pXGYmh7lJS4GNBG6bWqqBxN7nmlurNmuOOJoFZrSYItLGzrzkmWaqtWfC/kH8BsTUiJwSU&#10;Lwz30tjy2WEAmA7gLbjOmLbRLRbbo6o52R4Pt9bX3ltfats2UMnwl+Y3v0IfKTl2xmM5k7bgVPBm&#10;he9XDFRlcuUs04pig1NqEy/V2qBgSdjA9nHVe+f+Ri+AgBohft2NQPmiTvP1y/S1XHELs7Ks9fBl&#10;P4/aSuA82R37P329/e9fvf50ND5Gk2UUPsB0Iz5oRp1+R0PhqgvmhfmFGZ4HIhx5tYNJdhwGEx5R&#10;BxW9gZf7Fby1sZNPnDzwtMDVAlubGOkwT8ETPAHbuh5v2dnbDesHW0vf31y65xrQAeT9KSBCKuT1&#10;NbzmtcUYAFgEGG4D57EfoDNH2/Kwy2G8m4jCkVuWEfyFM61yLsWwT0Yvu18dOWVD3OFTqR28qC2Y&#10;SzH1QZoe+MGRP92fTo+DaJRmwyTpRzGiDpM0BdABrcbB6AxGh8SP+okPcw903FjW1LGB6YJHy2cX&#10;pY16ThbLEDMh2VcSIZyRvHebJ1NLX+BeTqSQ2HKSPikyKCqiz0lHsAUxFiBr8GaxJ4tPA12foKLk&#10;NzxvAdMUIHxiVmSrsV0t4MZRhCQft5WsEIrlBVFU6DC1u75RoZQ73PBlboVd0Y+zv9p50Wk0f9ha&#10;qgHTQ5g2QrPks2NJuNRSfV0vNGs1oxTRTQT0TEQVxqFbcSd5Mp76QZgeBeEYmCSQpVLrA/3pGiYQ&#10;oIRzzAY8T2tc/wQU2qhtlhAjKplwRvBhRByPwsnT1fUGmVUlvHX9nU6uOBNqOmOqitVATMk8+qdM&#10;hvNv8c6YTapF2VKctzR9c7naanufHB8dgMLOQgCCZ/1GY7vJc3wN1349Ku38g9IiQ/lNrr3q9l4O&#10;J6/95Bf7w4Mkwy4hezuFJkmF75BrUmKoIslEqbC7s0Q2okyDIwtAeGpaoCGFqzo1NBAFTMw0cLLA&#10;QJw8mCbTOJ9KhV0vCvuuE99bcr69WvnhRvO7S/U1E1Ho3GM+RN6LT/t1HHKmJ8WABkEUio8huAeI&#10;ppkW2j0UDQVYIYfkgOLAP4nunB3saa2qjtmd+4XqMEOjszkZBCV4k9BVcgrm6TgybHKz2HbmVaa5&#10;Ps3A2otSF9BgWQb6OVhYLBhBOhxZUlrAPrJALAOrAgACeTYg/emuIKDKljZ0cM8WMNxZZGu+5ipW&#10;S0Sb4C2E8mwmeoofzfpOYOzMqchHEZfGSpmsHVYcYwDVoNsyYtQixX5TX+zVJEwPbPko+XDUAQVR&#10;hONGEIpsMDwyfqUQer+pz3l346ZEcrTPjsYA+nz/7bc2DE/CMxBeZF8FJbRCHpJW8i7N+NIPgOgZ&#10;PK40amhm3bSDqW9ZDkAPaDZTadV3JqNDVJfGST+IcIp57oBoFrOQoqPwVVQ+o+zrJPYm4ok4JtMC&#10;ctPFFkJokUAzSLgCqVX2ptdeNxN9/O+sRHxm9bBBrASwifmlN4bGosC4Ik2haffXlvw8/LzfR6F2&#10;iN+gdR9zlX9HXuVX7Ut/YMw1FmaKSFK95axtje3658fJi34+RpNXqjccF3Z9vcNxKAIxbAZaD4Sz&#10;SwtKZNPjKIfekSA+tiN1GJsUZtE0iCeTdDyOBv10cGxNup7fbyWjLTt5q6E/9rQNQ1vSYXWmLuzs&#10;NIF7MCOLusNR3+xWypeF2oSuhx2GAxxk+TAILRdddngrYW8jNO8Ki11CdGd/r4T7nYv4RXOELeyA&#10;aYAPA41ioUoWhJGVAFXUSUaiT3jmiHiDhhnSFAYE8qlILBmaB7MPCwqEK6iqIdhggOKfKcy9GI2m&#10;AnhCSTxNUDyvOKvvKBN2xbIUYobbbUb9XVTiKLQbNzc7sam0iXTrlogEDAj6KsKIiuwdBI9DXpGb&#10;bYBv1tUM9AnKTxYFB6yuW5MkRN/RIp9TuAqnRv0fcuABOqlvaF/0jjeq7S23jrMMwxi7WujbpaGk&#10;zOaMC/GrXm00kYGubtYqddi1QVyvw28CTCNrOJUBYkoVC4Sq3TFyi+EgzPyYgHRYD+QTntkQsufx&#10;/1KGOyu0xfAQ1hb+nwWcIGGz7cCPFIAIc8HwxN3NhIQfZiVA8g/qBXkX6H6Rj4zFktlXeLztFDhn&#10;/Ljluk8fPTw8PH69ewR3JVCFfn9XXnfP93BWnShhd4KqLYRfYXzOVJISKKjg2g6SrmmnlXoCesdh&#10;NDzow7vsoBEsgUFC9Mkc0x3tDRw+bEcAKiSbDHuB1Lm59vlw2NWw0qDMRWdnA9kstKQ0x4kx8pcz&#10;651W/f12451m4/1m64MO3s1vN90HhtbghgENROqi4x2Skjja3HUMekE58/7K2FbvO3qVUd5EGzIL&#10;QwY25IC64+Czbr+6uvS46nrAqcEZZh0DYuU0iouFEsNAnRC8ivTHbCmV0VA+hyr6WXCp8gVS5zrf&#10;EGcToOpavGBGhlE08P0jxv0QM0CMgb3F0Y2M55JUyyCWJLmkcCcCHuGjdzqA36D9r1QqaVj0ohJs&#10;GarQ///s/deWJFmWJYgJJ8pVjTsPTpJUZlU1qS40GpjBrHnDWvM6/wHgBT2ZAB7xgO9Bd2N1d2Gh&#10;i2VmVVaSiMgI93BqXDkTLtj7XBE1NeJmaubmHpGzSkPD3Iio6pV7zz33kH32iYIwCJIY+AmgImCI&#10;0mmRvMVSvuZkMAvcx5svVFlyrJQ8Mz2l16Vq7ATihV8io8taNDHKhE2brS9KuvBFxILis7L8vCUL&#10;7+ZzwoAfTHEgG8DDTfAkCp1fDPvoILZpoG0bRQ3hMSY1SsrThTWpNDhFo7z9lafh5uNdZX/d/N1X&#10;eCVsrJe6/ptXh+/5zfvNqm9qEvdPYxt8aCwcdGhmChzmVOXQCm996SUr3TgpaxXtOAmbJ0Fk63Y4&#10;DTzHBYHqdDqt1avoThei50Waj0foZ6IDswEzPw4Sm/BspfULH24BJVge15lh4MPmemZlwJlRjQB7&#10;jIwenKJ5GKdBuFmv4eCGtwRTFLG6K48JFeNUYc7F1wtufCFzInCL2lN2iF2wuYhSI9oXfoqVxRii&#10;hAwB2Go7Doym/aO+7vtAcPuUbWE0Vo/yuzKmov5daIhC077pcr6F13PGXve253GhNxyAOF4q5cCe&#10;UvStJNSjuhuqYnjWOyD1TkZEr+IHuCjKa5bhtb0APeXQVYK/kvzeEhzmWuM5fzvUSkUlEY5NlFQD&#10;rCX6GvKRxrBe6SjCCcTQghjhb6Tfk0Sv2vlPN+1/u2n+xbr543Xrh23707q9w7JAeveofvZwpLF7&#10;IwSLp5raEsX5dNva7sxNXTghjKOhzg/sPEjIIayX5bvTGdr5PkBZlfBsw2Qi4ERKAYudrE57ZXKX&#10;QUUVslMyv7AbVHLh/H5brGrhWMjPstEk7Eem7EIAyD2owowUBkYehRGXr0OcoIemtzHMSDdElycs&#10;B1pth3MslQMIq0S4NXQmYfNMYByiKhJN0bztmGiHXY3DDjjwQfdp62Ea9uazbhyPcmOQ5P0wBip2&#10;kMT9OJ7kGVMYal3EBxLG0TP4j9cK2sVCdf7ypXUnk2nRYEIKD1TIViaWBoNQ/qhp5/O0yKudVGIA&#10;Lvzw4pdnhvDd+u6LgRajKlse4AYBZG37FRRDT8YTBB0T9IgENJ1zASZX0sWRtxuIFmVqKjGB84oo&#10;Go3LVcuwLldlZ9LeF07d5ddcSxFd92Lc9Byp/VSrZ0kFQXkAa7EVYDFrtq05LsUlyMFDxJY1133v&#10;N7tehNdiPwuEhdOqa3U8NxkO1mt+hDpFI99cb/fQEQ5tZmwnQOss1zsKov0p9l3OVS4RPBRpRfbP&#10;KsgCw4jwSnFmFBK/JPXcFzBASHUJIWD9M1z8in807M7YmovlKAhFrnJvCz22wsUqfsgH33oJA78w&#10;ZakGhciOcCthoYRZ5xsZaqk+2+lstJvPXx4cdwcAmSF2BIU7w9EmnBkC4eYECDWfeoPbDLFfeHdn&#10;Ms5nN+kKM8KpOO9ErmR1yrtf67U4JSS1jiOiPC3EUJMG2Mp6QAZNq1fsKIg9NDWea6N57LX9u1vN&#10;hsvtIsnjW3wgykTYJAmmM8QY2NYEfetQL+eicZSW+g76yQG2D6BXmth56lmTit2Nx0YcNfKsBVI8&#10;qdqQCl4YPgnQxXgnNMkwDMe0K5rtEK7Hpo5oaSQVRso5uNVNfuXBgIrFkZmgXSwOXy/Skln6fD7q&#10;+LUPcARzGyDYxjAJnwv9s3R+lgbDSbxulfEvtppa2aIqVuWyxWdQZK7SfqYwHnkyIFrDTsSMCuAP&#10;U1D6A1LnV+ZpArMMPBtaGjpgPshCMw19Pa3qmZsnTh67eGZJFUeRZbT1fMvUHlTcnYpdx4pmIcBl&#10;YJWB0THWrJnpxo4/yUEkao1NY5iBohv9z8pziMGBwsq5RTlTRoIqvaCIAHLC/j4QDNWVQAmGmLAL&#10;cJZQUaj8BQMSYuaqZVnxofbmihe/pcsuGABgHGwixPtEbSpqmmuu/X5nY3o8fDWdDm2th9ylZG9g&#10;ICQx+zSyUpc6Vaw86faKP4rBW2Z/bjT678P8XGPgDEzBikClo4YeUIy6wXQASjhFx8sYqhOsndSe&#10;N3pcS40vf4LKnkBwfctEB5amqa+hzV449Uzds4zuYOJWap5bCzDAqjczDNC/DvPkaa8/SpM+socg&#10;xqHvQRZ3Bt3gu5X1iUg50pKAIPCsVU96HNgHiLWQWIeOfm7EqZOhXXhe890AnWxsbWbz1zTDGaU+&#10;9Tg/Nwv5vMI6LGz5k8CxQKB5dCyeuAUe+KhchcOSWwgyODm6trAMXrrSme/f2VirNfaeHQyGY9Bq&#10;QeegUpyF6ALeVqpQTAbB4LHBHzPmF/pmN1rkq1+0OEou3xrLJtdNJe7qwbz2CqXSGLRSAQmGo/XY&#10;MgLU9uj6MMjhZ+Zkj9Em4dRtObWOi7LIKEbLMorFG3zy6ZeWMqEGo8IQ+AZubatWo/bWDRegcB6q&#10;EFsca7rh2IjUDQaDHOaEngliXLVlFMuZ76LedOFeqnjW0l9ub/grzgM+kCxJqseGru3F0bN8Zm/4&#10;dV+4F+nkcS9kDP6fNW0WM1SM+sSUuOLDVUGTyvHjIXStbNODrwB/KUIwtCcNDbT/hNklFA6cZ2kE&#10;yDoD0luh0hJddlBMIScHQijo64X4TwbO14Zh1nLEe7R1v9IEo75hrFWrLcdrOi5Ktho6dJlR001S&#10;TBJOaboOmL64UXWhnYehFGIDp1mQZYBQpPR01OO2jbsLJK4o9iritAvFtIg3FIK0lORajkasuOrf&#10;58vK2ylwpGjksdZGs6WXu3tHo5mKgIE/cSZlTZgsOBIVZK3gaJCLDXsxs9F9PUXQCM+blL8tlOOt&#10;A37fxqxjtkjK4thHSONhe0APkSRKMeQqB519ad65XpF7leMdQ8BBXbWsVhV9HmrJPGzV/CSMwKPq&#10;wiObzepVN4lRXppV67VxlkySCE0p9wcj2O69OETTQaCBaeOj9FT6ELMXTEkJq+L/3BxCP4q7Ftih&#10;sIXg3cGIAkhQqnVsz/YroHjBUYK3p3nxNh/LivG0UuRPS9qfCgXMLvitZxv31ptuxf/1/sHIdBKw&#10;C6aWP89g/aGjbMyuSvgXBw1irwwsvfNQ0k3my/z5z3++4utu7sqIaNOjVA4Vc5+K3ETIwAGq17Re&#10;rj2dhb8/Hj3pzTLDadeQCtC62sTz9C3PqYBfBg4opFTA+NdI/F52bwV6i29J1KAQIEvaderau2MM&#10;w0PtMGJMhDejHwwsTc9wk3DLTO8162QyJ4WsyKkE5a/bpWbFaV/lMrU0Fy4QhgY6CmRkgHaOTP33&#10;wfRJPvt4a3uL/XZxdCPuwryfQAcUc9riBJWNezpGJx+zyogk4iCxPoxKdVoHQSStBIRh0cUqzeaI&#10;3aEXX5IiZA08Nv7KTxdrHtejrhIN63AZDniyfUiPWyAH66bddryW7TUsu2Y5dcv0Tct3bNAN4Zuq&#10;YVXBycemwJIXIEGfDW0DRBVYq20oqQh0lLrtWFEMnsMcwFHAI3zUngiapsgW0KJWkYKbPG6+TW7y&#10;add4zXc+sFJK1Zi52zDl+Ipy+UatOhiN9w8OxpNpt9ffn4376E5i2zWgYWcpPDpcB+uBEqtehQ4L&#10;skJiYFzxWPZAz1+6PC2rTNEq11w1omv8HfODvXMwmL0ajh9urK+LSwr8HZtys2wFc+EJuIo1sNej&#10;qr7GKF5zqSyhiieKYibfV61WJSuSjjiEO+oPLfYCsqejoFmvByG4HuJOp3Fw1MOqI+Y5RU0n6jzh&#10;qEOVylvQSROOaYAX6MDJuwuwuBAaQockbYmAIsuZ5TiYBNmrg+ONdqtuWx4iGkW2+ErROHVfl2jR&#10;VaZKBVzlcFL5WTn1WHxMaUcgxXONea7/ptdb39psJKAzQrIcOg+GVQjWDuFAIa8L4xqqJ8P1hr/K&#10;GC+43zMvu1ZM7u1bDwWVgkxhQbEgKSvi5NmmEuCp/SD83WH3d71RDxwoTrXZbviWHqFbdFWfTrr1&#10;PF/zwYSKk1yszxu3CTo7vTwYleUgtfeFPouhmAztKADWQtYWtEMIMpD1z3LQydqyt11ju+nb0kmB&#10;1oPgdGQP3drIrisIl1kP0LTw7tFw0tSRQn4Wh3uz6aNGa91Eryx+Dji2hSEfoivxwCJQcoHpUCb+&#10;VjIgmH/EPgfMWIIHQab1kcHNgLuOe2kCtoZ5goM7n2b5UM+CFAonm+eoB2FCE6TFQZwfgcshiSEp&#10;sNIwTnifaHnVstyOw26TFR1PUMfQtAf2E4sBgmdwCcgO5OCxGNixLLiFpQBZAtMX2zsCs2SgfAws&#10;3TAXwmCO8k5AclUXCbXvlRysYj0sH0vLAb3rLt+7uf6ta6OrbqOU0gV+RvYfqviiGMSsaO9aAdjV&#10;QZowPkaR27hnhvld9vrAktLLpm0rjiiCkEDHgHkHiQ91ulz1yUqPC5rndLRisXFWV5rvfhrh2Y+i&#10;7IvBaLtWe1hFoI0QGfaaJxwa6XVILiL1LIBdRWhXmasVrxFlofhbqd2p3hEyhJOFqk3TCOdBBeT3&#10;cFqmUbNenSMQmaW+aQ/nM63i6p4bgFRKtwLbHoUxMcJcaM6utKIViLFYJ3IUF6gDfMN8hgALYKGg&#10;0TGq0AdR8uTZfk2zPthcJ2IdHcPooV5bG7+x9VAEHlQdn8rTMpqAkZBpkDS+uut9Pc+ms/T9JspR&#10;kMKEmRBa6NdhAOzATkQmKLYg4VRHq4n1ikt10WUXSvLqG4E6+W3HHgqoSeHXlQ2OJI6OowUOxCjX&#10;nvX6z0bTvLnuNJspxQ/RJ1AFIlMfJOP+hmVvVatVnuSwyYr2vW8waYuXKqNQoQHLikSQOtN60CeZ&#10;PpiBcN+OCfJEpYK0mcKiZnkdLe1tw4Xgk2Vd+KZIvisb6a2v+MX3fYncI50GhA62JgkDyNiYPR0P&#10;bcbzXZjoaMIEDDCpk6CFCg7YYlbU3BSPxSqq316prmXbwzNgWX+uDZO0F4UIMIChYZQi3pAgcRAy&#10;5sRKD1Q/4E9TYIgAsMIxT6pyfRyncxRrku1DOm8I9ZaLAj/TapjSQ1zoZqBg6Klwc2bon0mDblH5&#10;JeYcEhNztCdxHOQpEA5BUhI6DBXpKvYAyFcWxzUHFDY4mRSEmMnVd6+Ib0Oer3iPd3/snRnQwnoQ&#10;IToRKYafUQlvmrVKpVbxGs1Gs9XOHGvQ63mWhwA4jHPB5koQi42RGLwHW6H4ecoCueKxyOkuMtyL&#10;2bjumfHupxE2U2aZX88SkDI9rPvIxAE6ImxJTBow6FBYD4KrebePIuYpe6f4eEE9AwmBBUJQkM1c&#10;wAMRIDaPJoP+LIvRUQrth8fzwPDccYQiayQu3OEkAFosijIUUU2TFJ0KEG6aITAhmFkJQxAridUv&#10;ssVUCzp4qI6j5NXRaD4OPtvaXK/YOsAyYN/k/Ch+p2s8risJZ95aFU+oM0BJZFlkBuGlmOJH2wLL&#10;vr13OHJrvl0BFa54nPhKD5b3xgxvWT2zglxf4+7OX/pHYD2I5l8+kMpSWcEwwHoAfd7BZHY0S4xa&#10;B2npONUrVVJWA1uQzQZruvZ+s7UBxkBk5tV0Xl2Jc505LfJqKvYmGXYJiEV5fjRCmJsN2cmQzcOX&#10;5xyy70gEIIXuwmc1DZcJSMFvSOxhhXP1OmNb+dpL5J45frrhuh2hpQ36U+uHUbh30O32x0GSegYS&#10;hiYg0DDhC4kvpb/YA8t2gxrPCtYDLiHuDWkg6UlxBFZpOByaCco5IKeIlQYvvmXDgIBxg20TAvWC&#10;yWP5BdS7gYAE+i7SLECKAb8H9yy+1XWwODM3gR64GAWiowhu4i9sXYf4CW5Szn0CkMT4h97JYQuS&#10;n3EKO9BE/NtGIRnZoTO0OBO+5ASwyrzuuFhNQscl8CAYJsXv9L+qx7s/9i6yHgRXrqSo3C0qaY/t&#10;A/wJTj9E9aBRK7YPs68fzWuISWB1sKrsqSgtOmFqSGm9iptfaT1cWHNRMJTTZRaHd+XHtS5e+V0v&#10;u5DcR6b5Ksr6x8MHyOliI6CrBM5J8rQQ6C20d4QPvHProcB1FUclgY1gOGPqHr60j2QhnBPLHI7G&#10;DR+c8WZ/NLDQVxzlpgCxmWijFdpVD/nH2QwgeSCaNLSmzC2nO0GiI4QffjAYINc5zxJhiUDHOHYn&#10;VLoFyW4olFfj8eOX+9Es/nBn4169gviL5SBUicvhDFybV+32rIciHiagEIA8ESsDOTemBCEzDcUp&#10;YMV9NkDbZhSTIeoJzD2yyMQSwx5GchnRGnYrfPuHyS1YDz/72c/eZD+s/lq1QfmVUEmFoSapHKp1&#10;Dybz3hB0zzYyVnBACcS1tPm4v60b//rB9l3Pa0AapDmiSigVOSXZ+W+yP1VOX52Gym4ENksGZsxT&#10;5qj6QWR4OLZoOqgDCkdaFCa9w+N4NP54uwm4r/BJ8c7Y++f047qwrMXtnH/h8m/O3/Xlci+IfuFH&#10;yKB39J1Wbd2tZnH6rLv/7cH+8Xg6sxw0N2SuUFwJmG4yGWpaFvUT5VRfZT3Q/0cIB/laVOIl6f5s&#10;irYadqU6EjKuLEqw4thSAMa6upPk6JMEB8oyALBn9boN0WB8AP4HNpT0QmBVO75GoZUmbd+toKil&#10;yC3Q5VkmAxdlxi8gWYJ04YPGOIGCOaIdMAdZIk6bNU9gNODNEYxIk5rnRZNJ1bbJMSU1pVJOLDUQ&#10;7/BxXVG5raG94Q66fBgXpAmEka9gbRBdUCSLpBEY4riIwkPwfF2v418bjQr7OCc830MPVdB8WVii&#10;NEVbRZb000ZUWKOlGNlrYJSLDYJvzhf3rz4JryuTPb/xl0vgVn9/zkh5C8WY5WQm0Bit+/b7pus/&#10;arjgYwejAFhWIejI4EjDHpXqf4sm7wUiusTVgjUQPUOkAiFUdKUZnQWiqFHxYeUcz0fNVj0ezyKo&#10;Ad8FTW/Vdmuu/7I3rNT9FPTzg2lju7Ufw91AWYm/P58mqL9D26OjnlevPZ+Nu7NZ1XY8XR+E6dNR&#10;77cvn+0fHd9rrv3w7tYOzmSWu9F8wtbHvxf6cmdqK5bjT2diUTfYX7IGi7CsCCWlTUkn9VLR8M7Q&#10;2jUXKujrVy/7YdLwKmiIlMJlosoCJhQ1ZVCF8FsVwucmjzPy9rrT5I/Delg+bgo4CXcIwQaCricj&#10;L2xLK8rQHq2KqkhkMTCV4ewjx/sYDVjYGYU7QyW9lFF2XTtReRjLD7yF5MdVryyu7yLnjRMJRgQ8&#10;4H6URYaFcLoQEbAYHwSSKEAKpjM/zz7bbqEmB9lHUi5dP812Xi5W1DKLuyiksvz5dYImekXsJOmU&#10;hVb0Vd/ZbDfubG42HG88m389Onra7yUzuOKoNLIcC15gQYlcRpiX98XVUs3SXPCOJ+nBaALtD39i&#10;DPwIsFEM5DAIiQ2DxC3KRB0HRwYqtVL0tEI8AKEBIicl5UkWLx4WiARBGMKqZaIeDF9Zu8tbptKU&#10;akZJkYrRoB5iKzERM05jEN4Ric0AB3JPRpIijZPB5MfbwnqwTT2ZBw3Pa3oe1Jx03lTUj9zsN9m4&#10;b/815yV5ld+8VjbezP5e5XaXxVUShEUsUpaqiEEoILSyBGhGZOiMRxAvslcH89GQAFdbguG6x2p+&#10;+BxsXU4Ne9p6uGQ8hWyUwQZlQyx+eWYrLf9+xXu8ZIZX3Ndn3qEYA2WbCg9T1A+Q5A0+6FSqNsHd&#10;gP8ilGgJeaPqyXplGGaVe7nONUVksnDACuO9cMaULcORo7MFcBCoZYSeh7K3TBBJIf9S9/zj4/7a&#10;Wov5yjTbgOnQGzhAMnve8XQMnnkEVgbTWaXT2ev38T2a+nVHc5j1Xz3bfXa8X2/Wf/TBhw+bjQa6&#10;ZyhqOx644jjwHhQA/LWP1+2a69z+ybUyAwUQmN9Rnk7iYkrQ1VcQ78A82m7U1hqN3Ze9V/ujCcZZ&#10;s9jeJUOLA7Bu9VHsxzL/m6qgFeXtwsuuJfnkmlzxwy6c1itfuzCfKGhSFslJVNaD1M5h6lDNv1at&#10;3GlWtlCf6eYvjscJyvrS5EO7cq9q85hgCTiwMCrNWaAd1Ya/2WKrV0l2vhAxjgynkZBiEwCLiHeu&#10;HwB3gXAq2BAk3wb6pyTT55kezsOGkf94q+FyMLQezgcebjCwFW/n/AJf8ULR2OwfI5ya4OTBNgNO&#10;cCs3tj2/1azP6x7ID+ZHo+5BD65/vQZGOIYhJKS8qJm6TuxBuksQ6wBu8dyYWUaC5CdbcUFLJD66&#10;zfHch80QAzhigQIc9FzoU4HwToQCdvgO1AHASMIkgzWBC9A0pOOjIBO0baRmlFJuJUFYxIJkW4BS&#10;ZSJKzBc0755nOXxWZhOl46lwQCMowggTby3PKrYNwiJQ9EP7YkRUeXKsvFU37gaysXjJikKy4kfc&#10;7rut+KHKZihz5Se5h+IQUjszBSLHqLveOE+fTXp7wbRlV9BvvYL1gRFsq9I+MgNdy0Nb3O/t3vgl&#10;73Ytdbw8geqFnAkpjfRzAJDtL/a6Ddvc6lQQyUfTE2loHki3NX57ralYebEuOYGLPViagQsfQ74p&#10;0LEAKPC7GnvVaaZnY8fpKHSyndF04lTcNcedjGdW1Z6kMfRqx/GPZuPAs2EjDY9HjWa9q6fIIW96&#10;taPhdO7Y/VEwnk7vba5/sr0NIibksGCIKGUlwQ8FsuQvLvdybrwul1kk5QKU51JpVJSSDY0TAvVr&#10;6m6qrevWdrWJDkpf9PoHYVCxbOg320Kzb+hoZC9gGd7QgVlRtv8IrAdFokCbS3SCIBRLTLwCC0h0&#10;C0UWnpZ5kgIAnUZIGF9+RzPXKy6SnQxQpzj18I8Cy1079nDhkgsxrlgPYsyQeBFjA+YGgULLAHBy&#10;d570YnRmR3tZFP+xPSCi3zN8jdOOqf/ZVsWTqwGmFITtm+7HFd/iWtaD2GiCUpZ+jlJfwWMTe8sD&#10;GAK+C436SqdWQzFynOS9XtdznU4dFbM07VhTxNsq9cJCP7z+XjGJ8IYAkEQbMXTVmyA9AJu64oNB&#10;GkkRFyyzgCsi6pClNfiOJLGVak3AU1OAw2AbIAEoyQoY6bDUUXmT5pt+peWQHJMMXWI3SFm4GliR&#10;Y5HvToKHsABZDJznqPmU1gqMSCC+gRsP49ASawHgiU6l5ptgCCWWAmUdIlqifW66dd9UCK56/YpC&#10;ctXbFH+/3Xc786FKUJcfyoEoVk1meLFpFqaDCk/gR0SHIJ0V3yPqKckPej0IRNv3bTKjIoFBA4Km&#10;3oq3Wl62GM81X3fZ5W/VeojI0ItdA45V62gevjw+fHR/C7a1h1YtWUieOugm0Y7fhcwqqhS1CFzD&#10;M8tBbw+96wSZhFMTWx5xR9Ti6glC9Hnd97uDQbXqIRY4n0zvbnR6iDLaVs1wXxwceq0WIALRKNxe&#10;bx2FaHQD+j7/ydHxe/d3Pug0qmlWIfcY3pniQledBwv7xMg+vqLm4m1YD6dE5JRkF9INhYbyEmRn&#10;0QEYPRAQkvHbXrXuHwz6g+GwXaujdBWl5awfZ0X9dUX7epv6j8N6UPckCU9VyLIo38UZxhlSeTIr&#10;TwExQIkvFMIRgTOTj9tr9ZoxleuBa0N2SAjGJAChjo6bzm8xJGU9qMw+G64UAQiGRAwwt2vP52Ef&#10;/ijaVgASYWCfGigpRCMM6LINy/jzTdclkRTSLyRkKkOyN1dKK97OtawHFVtksl/sAOErJBUq0KAs&#10;GEFVCeg1QVxnGH7FbrTrgyF6iM53NtdgLxU9RYpDWmV2rnZv8IkBgKYERRvdyQSdeWGfJBGC0QZg&#10;jy3TBvVNzdDrhrFRqcDWNhGqBC9nnMDmQFdM0E0ywoNTP0+iJEQ59JbjbqKkD2sNC1Kqn5Rfo/wb&#10;LpXaZ1RUCvnKB4YRonk3+O9hvQBVxu1oIVeCYAhCGBkGiGpVYLmiuGrZQKLBNFRBh8J6oDK++VK+&#10;vVeuKCQrDuB23+3KD+UGVot2YuadHD7lywm+o8uNGm3g9g1zzXE6fnUaJgdHXchso+7BuCffg4jo&#10;lat0BkmgPmWF1115NycXvE3rQWxohM5giQM26Nn/dHxcqbcfsvU86KOmMbAiuUNvS0hO3uFD4c+K&#10;5IWyu0s3Y/kbcrig2x2WChRI4KaAyQ6MEfpwAsSQhhGo5uE3JEG4Xm9FZCs3KkhETKIIjovjhkH0&#10;oF0dT/RRnlYq1d1X3Qy8cI1qU9NbuVYB9loLWScncSiFY5MgtxThXyoZt209KKWkIh8qncpxyM/F&#10;wIqQG3sDgKcYsB4zAsrBMOq+tdFqTuazo8Meyo5s30mAKb1uxcjSwq8o23801kOhNQppEwNAUQIL&#10;S49w9iZCH5Kj4BWm4/F8HhvZp9vNUZx8PRpgQaqG6fHgU10Hb9t6YNqC1gMEjgEv2PSmMci0F0EE&#10;smQk5dFRnmR3qRkhDg+BiJINI/+zDQfWA8j4ifcq1dFiMxVK6uTnBcTotUK9vJxn3mdJNkrdWxyR&#10;V1hRzBFLDx24+UDzsgDZyKdGNtFjcPY5pIHUPNhDFhqRYzGMXn+CvjZ3tjfEAGbQR+ladaguH6j8&#10;4LN3K5YK23hmoyQboCsVwMaAQaN5FSlmoeT0hmuvuRZYnmqAZJtsjuehOBy5UBt9c4iAENwc0JNk&#10;0MdXUN3uOK6f5qyPBTJCwljKrVBWqIpBqPOoMCMUfonYXFIdS8qLGXIkTuCZSJKJE4FbIybcMDsO&#10;eFwYeyheru73n62Ht3AQYWWkl6t6FoJ13mFlGIpoKMSKSCaIDmleqm/W/DjVng27oWv6oIaQZsgs&#10;5FPYSzXaJYFUBubyY+FyrKheV5+At2k9qDMIxXyQfoQgrAO/8mK3/4FTr1tzw56FEGGwzsPtvjnM&#10;bvUbPXflycm4bD0U8eZyqUn06pCagh0xAapyoczRLxdeuGtX/Qo6tFfRnFMz5uMpWCPn8wD6tuXb&#10;ySRsNWuTJEOLTqALD/Z7+91he30jjxN0QWo5mptERjBnlYfJ0qpQog8oQmF7y6tqFm7deiiLxYvg&#10;msqvF8paqSdWGusofEO4FwHtGCFutCAFSiOKqrrebjb2+sPjeexgKsCZUVoPonZLsYYclFp4oY3P&#10;HycrivcfgfWg9jbB9pIXgOJmSzjaY8pSlP+Zj6YxgaMNGXcUeNcr3p21lmtYX3ejL476gzDyHa8D&#10;6kcVqShdhxWn6eLNUeRAROcUSTqJmTMbboSmcZRrL4NkpJvYozhyLbAGEOTMYVpBcNczP2vbIEtg&#10;NbbcHSSDylHhQOUNF2ULssAKai5Rjtc8lm5nGTvOOZJgeqEgBSPIg1ACHsUkLkSsEDD1UVKgQlQV&#10;p5izLB/BuXZ0swIPTpJBCEvMLX2EDGqu7e4fo9Rqe72NqSCBkkirZD94a0qK1WCKuynvhXhm+R6D&#10;A03kIAhnSWQ7LojkMFAc++jVBc7QmmM0QDILv4IZFPDQMc+HJUVVHgISXpb7eo6aTHDGNfi0kbCo&#10;4cPojBJ/JZ+u7kLNbjmZch4pBbaYKVyPNxdOCx0WEsLfnp4jR2ancQ2NzbS8qhnrvg8CD6CuqHsL&#10;g6jUg5f6Lm+gcd/opedl/pJ6jSs3yJUXrD7WFctGJL5THCuLnXBqpnEBDkqSn1LjYj+yjJMgQd31&#10;XaSiXh4ee361imo3nhOKdzIHfQf2rcDmiqNLbUNRLsVNLKyHFYd6YdBi9QlRVy7P8LVmuxgt3oHN&#10;07BPebfYR5llPdsb54az2dA9A10uKjSOFQT86kDMdYd/yfVq0ZQykJVUC3tqC6opUO6ebE2GlqWj&#10;FxLW2HfkoclbqKpzHH2eroPWJwwbFQuAMms8vVtj7f6rcWCv1Y/78+E0G83ma01/vYbOBZERRi0U&#10;xLEREfsRoiabxEwCsVcfeiZ2eCFR2OL2rrU0F03KchhGyXXhUS4PpDghsJ70kZElT+FBISETJSkS&#10;s4bjPX0F+yHbaFek0ZcAuRC1pcfExnByR6xLx1sjuCt/OHOX11jfN75l7XpsUcpeW35cOdgyVilR&#10;A2J7eEJzPzMNXVJyChMTmbZY6ANXOa2h7YphgXzwy4E+Bveo4yWzADRB4NigpVmO4MpPv1z2Fcae&#10;jTbksGcrZwHdA5yP+pnDVNubJxPdQkcloAbQcYEGPtMWqRlOHq1V32+a6HHHl4DNEbETYTACZEKu&#10;4pOhxFIvLpmhF3cmWzYdJDKDt1EPtTNxypMVkjkBlr0RcyisjItPKCzUwtYo75w7W+wY2m5SMI0d&#10;bOcGAjl4J9BXh5YeOwio6BN0weiNdnf3HuxsbNaqLFTlmJTqFbFfms2ic5P6jaQZcR19e4Zw2Lci&#10;tkiVgWoVctrAKkSnPT2rWHqF1JBAujDEBBw2LAfMEg5vMEEBJVdFAkXXqpYBA6Jq6vgRNjinkavO&#10;vSLzobZMwRW0rJ4K5VkqMRh2uAsPzBwG3krjG9ro36PXwWwNmLNhNGwH9FOwMJgyVkkZ5SWoLfm9&#10;sR6uteOWZX4hVOd3rvrNm+ygG7xWDrgT62FhRpTKfvELtb5SUMHtKEEzLr3hexWYpf1x6FRrdVQd&#10;pGSAwN4j26sQ4auEE+NLhewWxRVXKo0rjTA1XYuZXFRtXPjCxWUXLsdleumMcqPlTrrW1IoA4/FY&#10;92UOUu9plN5tu0BfgVgBtUok3qPovsUy4/MixLsQF1hVnJWKudhDhb8tSyhzJSECFtmqJeIhj4Ci&#10;C9Cbjp41egOtBZHPsPSGo605+rphVC1UaeUzx3k1D0eZftiboAPRR3crWjADfGq94oGNColl0wSF&#10;PTUha0SVtVbYMBdM84XrsrysN5BqpSFLK0oqvuTHZWkudEqhXajTpQUzH+zrzAZ5BpoyonSz15ug&#10;4XinXSPIHSQ9tBxgXcQmIqV4ObUw8+1sTyRnwyp7+Mzaqfs9L5kLCT9/wYXT8tYTZUT7I8bIwLXi&#10;a1SFNbLNT1JFnFsoCenDKUFLmSFQjUX0X0l3Ppyg4yZICG+6uFe/jktTXAWoPz10drVGQNuLMxcd&#10;NKXTG/hW5xq6RKMTC8B+DDPgBnl3/Jc2g7pDPJeYG9W7LqnKKwcj1Yhlg2a+MbFAhbetOGFYBMJz&#10;WZEbybPIupXfLPJw7N8r3c8hjbM8haEw02kuhLYWOVqAjkSAJqVpECRHB92Kae20OzhQcxTFpWjc&#10;UrBx4x7JTSPPAilS3kUiXabIsgUdRmpLwhXBtcD3TOEb4QXc4ahTQipBIjCU+YKVqdxz6q5w3iNh&#10;oZhuCbxQdTCSR1yav9MG95l5Xb5SpoIpD5M9SyquU3FcZFuhlWqOj1pzH+DJcgeelay3KGlXLv//&#10;mi84tZKX3+giDSHWOIB1zDSZxgcPtsC/83LvYKRlAat3NCfS64TeGoGQUUIU8QKy7rDZCqmNvw8T&#10;eoYrYvUhic1Cp4Y9nFF8BKb8NQc8jL0JCpvAQqSMGuWYvvvH6c342s8vl11pWWVSiEZTGx8YZsCw&#10;wOVQdSyEnBFScIGFAi6p4jUrTjBJ9ofDas37wftt7GkkNPEX4KjYfJXBKdqaYjqdxJne/USc0fDn&#10;TYfSgJBQTGHhSM0YwekMq4LJ5sO77ffuroM16+++ed6bzUE0NdX1ecUJK34AyjQcnXCukQeCrMsZ&#10;8V3c5slnXi/2cIOxFm64ygLJU7gblOTgR8G7iCGKGQHegDsELrJmhLnxxYthHw0RQGw0H92t+x92&#10;GvBcV8FJrTzOInuiom+029nciUERHK79JOsFMbxzhCYcxMWA6MHpqydTPUSvF3SCXXftjmMiMC4x&#10;DDG+S/dVtoQqRS/vu4BEr2QsKtqiUv5QdkDNU8RyCRrhBApEigpFHa5lS/iSqHmRj8RbhSB1ZIpC&#10;LFBgT6UmIs33puHT4fyb/vir4/6Xe0fPv91Dwu39u9sPWxVQQQMQgHZTYsQURpF8quixJd9cpaWQ&#10;gYC5AEofdN1FhWQvCPtBiNgDEA/sZoJQhDTOwZaHcYB3VogKpUOWredli3g5bvwmXvKJtyFur5oF&#10;UV7ircnkXSBU340uvlhyb3z7N37hyjvo2heuOKQTy4FHI0WOXXbBLJ5l8Cb8SmX/4KgfB8DFIEzl&#10;MoyrgM+qcxLD1wXCYrED32BBl32yxQ0v38gZ3+7CezxLA7Vy4Id3wN2CjYtNhsZ2DvIW3xwOm1rw&#10;sFkhUUoRVRTKh+/iceH8XDKQ89OlFJjkNET3sesXamv0vUnyVW/6sj8AsPJP3tsApiGK5mCuTGdw&#10;4pJOFTQt1H9lquAEoFj4a0uDuHyN1F/fweQpUFb5SRRscs+IeqfcIrdbdRv16tHR8eMXryIAsppV&#10;tIKCcDNJA3+2rFQSw0syQCuM+lq3tvpqvnXrQWXfi6ccQ4iyqdg+D49CSVBi4DSwsIcLmKN8bxpr&#10;v/v26TiJHM9cq9jvdeqbroUAAIBUK0zXKmJQwhhFaMSUg/XAntJYSSzYNNWG8xjtmhAKIUENm0pn&#10;MyMNgb4z8ng2RkxireIDv8PTuIh4M1tVnu2vEcZVRl+EE5TiFBYDVrkLx3ORRJDJoxiSFlGUC8/F&#10;Mpoj8IwC95vr4GlmN1C+CdQrPJb9/uz50eTrg+MX41FXS4ag5rGNB63mhztbdztAtEP5si0nyZuV&#10;36YMhnKxZHKLAXBUJgAT6GGRA+LamwcgoA3I2UD+E4Ay4R8gCIH4BBaOPFEGmmESjiCJh5VMwRtv&#10;7PMv5AqXoqHWgREmiXmeXZZVlmkVKbuNa661+Zc/8MYvvI1R39ASOsHWFC6apAFFBKFkJSalu6Sl&#10;NF6NekP0bHSqvqInwYVoOiTGNeJkKkcixqmyE29+T1daD6u89XKC43oiLZAxRm6ltUeKlpWa8WI4&#10;NsPZQ2luLtaDgk3+cVgPF9JWcgm5ggQEoA054sxHo+CbF71/2NvLK85P37tnpSzMQoOtaDqumObd&#10;NjQVroZikaUtpOUE+HKtFb/eiqyy3q+9phBE+YfOHuIOLFCHwhYSXdxNy7F2qs2pq/1N9yX6QDXQ&#10;/iXTwJqIPyFgTFFnOf3JKXrlcK6lB75X1oPE1WUloQAQd0FrR+TFF1wLIjMCp6QCp/WAABQOL1T6&#10;9sYTnGA7a6331pp3XacpXd1PZfqvnLZLLlCWC8d1kqBihkDWE5zqKAmbhMk0YK8sVA4AsAQScrRd&#10;wGnjoCYXTR0BHrZs17WgyPCSEj6kvGl1W3zvAjjA9y2O3atHLeF6YU0D1Jq87exhjcYNiFmRxkDD&#10;bxCDYGsrZk9w0LOREIGNRG7wG/BS8KkgkyaAn9rUsvqG/jiI/tCb/GG/ezybt5rN97Y7H623Pmq3&#10;Pmi17rQb4PqEY4cROzjYpQSs2JflTKkDV00avTshGkfIYRSngzAeJ8kwDMdhLORawD3w08k/DS4m&#10;GBP0K9i4XnXElphMkQU/c+Ct4sldPYcXXVEcRCJmwnJMdczb/Gfr4WYTev1XrajI1G4qjVaVXYeX&#10;BpQZNxpihPWKj43Qn8/nKUpwUblD2qjSbkBvF0nvKWuxCHpef6zlKy63HlYUV3ZpUwJfPlYdkODE&#10;gBdjFZ/gAuHbHEdRMJo82GjVLdw5UWMSjPzjsB4uunEWaWtpDGQc/DWYSbMk/8eX3d8fHq+tb7//&#10;YB3qF2zWHdeaTvoN3wWXFNod2yi6Ydh/kQsoodyl6Jz5oDMrdV7trLoib3KdSjQV4QfxZZARR3iZ&#10;Bwv8K6YwUDPimzpoeNxm42sUGQXpXa8KXLmKlYK5Bzy8SN4Jr8VJodglg1px06l3+B5ZDyoxz+XF&#10;HjBQFqhN0CoJiXZBFQA5QqWApKZYXUzPC6cRtgkEaGOtvbXe3qp6HctssJc0ZhlSRM6y23gUsQcV&#10;AlGRfmmQxLOF4EcQQ0UJwg9Ty40swJ1pTyDRiIXD6lYsF6GA8TRIQbDuAvHL8j8elHi3RXUFDSaV&#10;mZFVOfVP8Utlhi+vLjUepInDMCMNLaOyQRD0wxB950b4ShYmtKmMg5zgRDEs2JQSRzV/lCebAmR4&#10;5ujvMAX7lmnsZtkYXWcy7RfP954e9+ut9vsPtj7aqOxAPjWzEqFpFYVyglZ4ZInOZgHtE6pjFR2Q&#10;c76c84KLhaYDUhLodAc7L4wmoG7XYXWBFoMhOBpQWE++Gyn6QbnAiSDll+YjAA3lTjLssz7hGf/s&#10;DVcZh416w+Jty1sA1xB+SRyXmHllemk5hXL6+zccx7mXr4j5X7xuIR43fuFt38EV73cJvn1FRXbe&#10;eiDsmvRiULLAyDFtB+Jy5Mdf9I7nYCFzgWzRQWVNQlMyVTJsVgC0b8l6OH8UXWtWYT1c7uCqmbmg&#10;0IOmAQv8qBOxT1HyBRwY4nyD8Z31dhMgIYUQZezhChzb6vKz4jKdOW9e9/7n3+2shLAcDAcju9kp&#10;/6cbZ7/b680d74OHm6jNQvyygeZg02Gj5pp5RuYYFHsrkguZNo5Ech4nTtp1jolr3e+K6/4abVZY&#10;D3Ii0HqgWUk6Gum3CAYIDAXNxnK94pjAZhnV+sFhN5xk9aqHejGH7eHgN6bgOKCIn0u6XlgodOX8&#10;L9/R6tYDAyYrzsXNLmMnogSgfgcgw8jRD/LsWRTtDkb6ZL6j6T99+MDHNLDpDYAz6BeHuVHeP/Lo&#10;JoKQKkQBQA1yFij1lEP4ety0rx+2ggiI/1nInLS80kkkNNeNULMOJtGvD0bP3FaPJ6aZANcsVebA&#10;ZbBJLnjD8ghFU+jrdscK/+17Gw1dA3jYjMBdQe3Gi5BxkPCD2vl8nEY+LFsPxVEHPGMKEhVIhgXi&#10;hF4wHwUxIhAEJ7JHg5vFiQuWMuSAcBXABDZKnwREIssOyvgkSUCIFKBmcjZ1Go2X+CXQ6Yb5bLc7&#10;6U/ur8NuqHbQohvWm6EHYTTH0W9if9o4bQFHcriNYw9IQ3QWMIBUAA4aH0A0uxC6kRcDwguAJCo8&#10;4zx/NRqDfBX9LCQigl55YJHLbCR3UNCBFQTlqmwMF1SPcdw0zTXbbKA+kx1Kb6M7yMpyqRZ5WdyX&#10;de11VM3KH/maC1+H0r/yfS/frW9DA145pDMXnDLXyr+tro/Kc0DV8ZSxB+xKORwWBjgWERt1nptz&#10;NFqcTL8+2LVN+yftjfvVCpNkoEJ3zDmjXYmnsmNqb5SPVQ65Va651uScf8PzSAj8ZvmXC3sChUsg&#10;w7HAVgKHU7d6pv6PR/1/enb0p588+mnFaaAnHcOUV+MeVtf2N5OlFSftosuETTCKNMudZfrMNL6c&#10;hb/6cm/n3uas6k/H0w+9ymyODpzJRrUSDAfb1fr9RgM2BFUNtZ9o8hI4LsHrmzsAZ+599Um7cC+o&#10;Xy4MRwQZ+COR8IQCi1QvdJKyg8STRUgZIXAgyXTtmzD6++e7m5r7b+5vNHML1lOSB6GLRsGWmzvs&#10;7730OC9U56V0WczO/3WxW6+88Sts1Wttj4svJvWPhcAM4IhwVXdn8W92j17OQuz5UYikACHRREYr&#10;u7HIYQgyQsJwhO8hkI4IFf9UZPJvYVSFNhK6tLOnCpdPiONROmiuoSMugQ05jkl4srAbnJhPFJoj&#10;6jBz3CPdejqLvuqOdudhBFtBesLwbtipkZhD3N0lBpqSquXl5JqZDsIJwzQZpckwjoZJONUZttGq&#10;FbS6zn1vmqXo/5R6/ijNR6kGRopuEB3Ngl6UHE6CqWb2o2QME6fZHs6ShuY2Mvvp495slKGlA1yY&#10;uWHsztNXQXSchwfpaD8ZDfNgho5gFXccBr1glnruMEt7abw7HR+HISR4hOhFzqJjyGxsG+ME5Rta&#10;oOUHYJNM0PYaRgNoGwF8Zz03rMEM0YsYJgjZ7dmg1jAD2DroHhLMp1PYZgy4vV279ZyULMKZYjBe&#10;5abdlpD98/tccwYuMONOcSgWrhuTFIJ1uFOr/uD+A9RGfbF/8Hw+Q+gLpnUe5SjmhCjO4Ay8wUFy&#10;zbG/lctFPyl6HClLYoVXXoUjbpjDmLBzhap+K5/9jt9UJTMlBxND4XpmNzHiaXa3WR3O5lDK4AEa&#10;9rubjcYGuLIEJoBQvzIrC8fgXToB15yc02ukBnpBikWV1wg9oYYeo/VUe+A6P7y7M85mv3q1Z4Kt&#10;M4FvBkprb8bD87t8vHXrQTn4WHignaZxtjeYBbabo1S71qg32yCBkVZMheFQzARj/RwYM0Di6xO1&#10;rxpq3Z7OVynRAkO3MCBkNeULQx0129huelW43mA4zmBCJFaG0k20ZmHcOwEiwbRj18/8JhrYHI7G&#10;OPLhghfWAokM8P6s4ri8ZkyZDsuyJbdrzVLtaAouOfAVVABL1BxnEkeNZhNhCbj/hmMjYKv7Pi7o&#10;z+YAKoaagY7YeqUyiZP+PMwcpzedw5ZxQ33wPMoGacX0KtWq03CHeTw244md7AfjiZkmVW9Koi67&#10;Px7rvod3OJyMA8NAdBS1nYM4PkBTPNoNBiwYMkGFKTKvoyQ9nEzGUaS77gzkLZZVrVTjINQSxNVS&#10;BDZ8BDYmE9gQYLZP4hhRjSTFezBHNZ0hnKIcynf6WDYgznz/Tsfxzx921QycPvHlQJEC3sUTOwB4&#10;e9CB2Hm+ZTsfb23rNfeXL18eTqbYPtATBE7mKLGm0/J9e1zu/J0dbZFVVfdOtBxaQ9VdpAWNI/QQ&#10;A+4XaGp1fv4RP3iTmWSlibgCtCuIBsEktOPNihl3wwicO7Y16PY61RpADwBfMwws5apQXYX3uZiD&#10;75kNsZx5POUBF+gvda6pxBOfZRpd7ItcA+Dvk6p7b7PzfHjwvD+IwdCDOtXMcIlP+y5v9a1bD3KY&#10;FnnwySQ7OB7McnAR6m61sbHWAl6A2H6RfRy0cspSqxeMjWqvMI/JnbGIS93+HlEbT77KF0Y5oKvA&#10;MrThGHcccKrjOIxQYMzuDYQ+Y+3AcKcFKRxu9smCJI+ihO0cFxaJSmJKLquMb6w0cEZlUfQ4nQ0n&#10;cwudq+A/RSlsgAjEKDYshhRHtu+iN3gao980kyN5hGSLbRjIZljAaoDoNbJ8ZxLOvKoXu/Y3sXZQ&#10;MadoAlvRtzcqkMVqGFdgxU2jplU1MjcKTctrItGA3rhhkiKWAFY/mCMBIiy2M0nz3iyYREBa5JM0&#10;G6YZ7IlBEneD+QDxD8eZxpHnw1TQkyiouOgarNVsu46oA1KVCMNE4Xwy8sjyJY1SSSSo8mXfhdyr&#10;sODCWDyncM/GoVZasX++6C3OQLliat0US1nhoYKqz82zpsDR133vg63tSsX75cvne+E0s7XJDMBr&#10;3WXSTRGjnDze4nBf/9bn4+GrBAxKBSIh2kIJEjEH3jPddg6GAFIDnCQ1Q98D60FFUs8/rpxwrCnC&#10;KFBwRHsJecU0ndd9d6denQLClefVxMjD1Kk3Os0WTYwcK6w0axF4oCt4krv4LnTLuZtczIP6S2Ey&#10;Lhh6yiTFQrAXoQjS+gEViOJ6Nu7j6YFygT/pND9prf23Z19/lc370PSRUYvRI+yGd3qDNTq/iG/d&#10;epAPAFUCUuma7+guqOIS/GR4HrqLSRligugCrEc0SSK6Ujn+8mvmC6REUZAQCsx4q0HIU9ut/EFl&#10;UJSbA+pL0CTfc/I1bNcsArsSe0GiyQlgPSAyQOeGPIlngT4Nsln6sjt8NQ0C3C37dhTxtNKAuHpn&#10;L3KcURQPxrMwZGfIICQTr2W5MT4Thjn6Tc9m7VpjjqACWBRdKwxmMDbQpA7zi8QCsgGg+q5V/SQJ&#10;4evHaTQN52ZbS+tZ4mobOyBvxNjDqpmDbLGim/EM6VRQMDTCwABiCVMfo38Ui79sVnm6XoA+mcio&#10;2s40iHrj+ShMhzAvDOtoMhvHiVWpIieBhGsQojFWDvxFFhIw0alWttrN7Sar0X0LnPZWEoHMPoCv&#10;AEwGRt6sV8R5uHpartQ7b3pBEfF807f559ff4gwsZbALg76wIRTfemkBkmUIWKQkRPjB1bWObX56&#10;/55d9//6628eI0vXdBHY9Ompn0a73OJAr/lWNwMTlDqkCNDj/mE9gLC13myOwgTExlJzcJtx2Wve&#10;1i1cTpdJKEVxTKARhuC3IrB7IAIBIFe77QE85fs1cHYjuqmnCY4OVO6S0Y78c+IOLIRGnRE3PFVv&#10;4V6W32I56lD+viyl55hZkF88C9IAAcgZQH5kgZWgJTFORzK104DQHz68OzSSZ8MeKg6AGGVl4I3G&#10;ezML7zuwHvCRihmRRxN2O/ohgd4E/vQ8YjGhwrsocREJUNcx9iDVk0VmQaSB3I6rTpZELVXSZOl5&#10;1av5MZLR4DeKMx/LhoZYjSxxUlQzwMRBbj9kSj/F/+wCiWbTd6rOxzvtVhUt32jeMBl1kqxYHJDF&#10;N2fHQ9O5wHThT4AWjwMAKGJAJtGlga2qASZFH0rwr2EwGZrH+EYMikgNzSfj2cxmZVqah3MXRguR&#10;VQhrkdnUdmwYpkgPNNG1Ikh7L3vQs6CTBO4S2w49fwGYTFFUicgOQL4E8CIObKL9DE56NhCAKWA5&#10;cYxEA+pR7QQQtdyM42w8C6ZJ2g/mQFnqLuAfpL62XEwSEWqIFaPb9UbFQb1y1TRbrg1OaBgQdCji&#10;ENEJI40rroWCKwxSgrDfxWP5LFl8f01B+S7GvVA+pUCfDOL6kv5d3sCKn31iWZ5dnMXZgIg9EDYS&#10;74PsAUMHTO5H21tG1f3Ho939EO1dSSIPiNJStEm5fmWanH7J+flccYTv6DLlmyLGKEAhdVCi8tnY&#10;bFew/47GARRTEZ59RyN6ex8Df4y3InFblrzB02yjQGsWGjULIVUQyIAMF0VbsDCQsyHyQXjCimNi&#10;eVzn98T5zX7JfVzn2Lh8Oi4yGS/2mha/xQGE9DSSbpFk102ePikbF1vmne2d6WgWhcCXSsuoYull&#10;uCei/fYW6NQ7mz/72c8u/Kibmsln3wwMaUAtAGwI4R+bxqGe7k+mqOVFYR8w+lXP8lBvhOpCsCmg&#10;PzOi2mzigCbNiMUDMcD9gn4hOHcSPYV7LNmhK9miWDhcWg/LeqOwRymacnCdGKnYmCRyoDEIE1gY&#10;k+EaC/sXYAuZNkjT5+B+cHwECgX3QE7yCE45uEpmgz97UP3ptv9ho3rHc9A9gd0aCdJQtYAlhar8&#10;IJmYBQN/mYohRgaVjTlMyamWo6I1cNz98QSFDKbvjiZzBLHqwJQHwYbrtFAEkWVNgG0jyBJzFZgx&#10;P8v8GI0kEAVw5hF6adpB1f/NLJ4DnjjMn7zY73aPqq690a53fA9GD7EYNIVSML4i1gCxrDm6EweA&#10;YiG+I60/0K0GdWEI+xLBCgvC0hxLs4EBngMAy59sxIWRMcE7IOoAWKwdx9Vc36pU19G0nog2LDjy&#10;l3kSzmDuNMCKEc4blrFVrTZtkNDq6EChOJq+GxtCyemyaScbsHBs1V/f5shU1Hp5l53fcWcj2xye&#10;Cs8pzrDFXiv1opi+SwRfKyiR27vHS+LwCxT3CgNaXFJ6EuU6KFFZDj6KdrCQzmMLhSJeyFx4u9nc&#10;Pzrqj2fN9XVIIfcFO/oSiQ3YMzc0KVQl5yxnsbDXqdrdq6djlWuuvE3l/J3c6kWfqy6Q6lMiHlw4&#10;5SjxhzKFi46acaBCTWM4Re+oo2YLTeXQbkkmpyz7VHHyG4/2xi+88t4vPm4ELUn/ByemaY4S46so&#10;n+TWTqtZn0ROHsS1PA6T+9XqDrodKZpY3J2JrkhkwIsT9M5FOplBbvY1wCJzHtTtK3Ok9FUY8Syw&#10;7LKfylyYyEMxtqJ6/7RRdrVorHTrC1KrJQ1T+talqDMdQWA5os2YEyW6rCJBOzT84mB/kGie0/Ay&#10;m6E4mFjIYcMFzJKQ5gRfKxtF3lU1n1xFl62SRztzh2/deqCChouACQDWw9LntjFPcpAYI/IwCSIk&#10;ydsVUBeTtxuHMlxqFgSyGouzgP8QsGKVICeECkBa2C8t82vXS7kXF5xNi1+drKJoD5UzY0W2KBTF&#10;CKqqAkDxcBCnz0I9qFTiVK+yspSVBeDStvTMCYY/2fHf87Qty6ohF8lTU/awwg+rDkwFp8CyFBfC&#10;I+z1apnZrCtABwrD2BuP3Xol1MzuYOy6FUA1nSTc9L0Nlw0nq6aNZg2IRlTwRTNcU29ZiNAiA4Hi&#10;TQ/MOW7F+YfdyS/2dvNh7E8y37Peu7/50d31luemEdvjohF2DoEj6UiCzjRNz6qbWtMy274HgIJr&#10;s9ME5gObNEWohZsURgayzCwxRjhCs+wwjkww0ntOFKJzj+HnOZrcrLvemoXWnVTW5O0Q9jvHyMFd&#10;jzZ6VUNfq1QalgMuS+DdFBXVCup6pT35Rhed1wtKSm5JX1wytsWxeh1lLUKpAlbqDCqQAOpzqCUV&#10;PoA/XDUvb2n+Lzwdr3OPxQIsr8Pi+5NfKuNTrADp286vkDpMSLVa2+8OACL2GlU0YULQjiFBMT2K&#10;9Kjao0t8LGeqh1832uvcxQWzX65aYT2cmSgu7Mm6ynKKOoIbIzBycDDCFcNdWqi4QMdhYJKfDI7R&#10;cHTd81CephofXGKXLH/65d9fJThv9PfzHy0sSHBa0Fsnzk0bFZu/BiBUd2oJ8q6x7YTdaNzwa3kv&#10;3gDQPotx86TvY0AanikVtggCfUscpVhKZS+kTPiSwKYA1CmdU8DaMVfSNkFt81Lilq3yEyXwxtrg&#10;ZFnV0VBIbvmx6vOXxB32MHp/Mf4tv8cT5yCSyjUstFf7+tXR82Hgd9B2kIA3ROCgZhH9lYOSBw5P&#10;MM6p5OHVJrnqsbAeFkrpqldob996oNBLAQNXFA0PzbqP8LbTG06iJM6j8EGz2krZ/xqRc5T96YiS&#10;ox82yTiBmia5N2xLDRF2NmTDLiJF4OVnjjrxCxVbztoizKAMsnJeijQqTTW+M/t3IeTBIi/mDDj1&#10;GDPKDR5P0n0WXDtgufKA6wH3g0k2a/jjLTv/fM3fAGUUYhXFYotqKBIShbAU5oQS1NJyKQwUDIfB&#10;DzYJGyRhdzyOYEODNiJl21ZKTxpvNKtrFVL6g5MKWgNtn1DRTnoc6RsJtmzXNmzH8zWjqmsHevbl&#10;/v77fu0v39/+8aPGg43aw7a35ZowMoAvQ2dqOw6Be2jgpNfyjl9Zd10c7cA51hDsANrBMGEQOLCR&#10;EJXAf+wNzGBODDMHNA5aBhxko1bBkiJ10nQcX9NBeNdyvaZrMRtHu18xMbE9FiwaB7YOLB7Hd5G3&#10;EpNCZltOrqul+koZvsYF5cmxUBav/eYtHatnxrr6RlUKTjRBqd8K20EE7eQ+im+LY7FMBp/WUkt3&#10;/U5W4Hq3edF6XmDOLZS+mhO5EQWig3D5Draj9erg2DLdjuugkaPazyQlFyNCFEKpyJcNk6uk6Q2t&#10;h6ve/uzfCd+WzEtk6/ArEt1izCFka3K0X4w9e78/igf5vXodJwnh56VUqDd6x6O97t0tXc9ODwyt&#10;xSgct0am+Z//8Bx+5bZfyUykoGY1B0FTkNQ6dQ+IcCvKddSQR7qBPnyD2RyHyzBJ0JsSoG3UI+Co&#10;ANAOiPIQTivI6yTBSme+PFGVaU3rUfVZKoyD0uCm51RameVf362iKs6IsgMBRRX+KkOOuuG68BGt&#10;yWR2uNuFhVX14TDi9KSy5Q0Sdco2L+U9qqDL1QDH5WjoimLz1q2HorEFQ4WsoUIXZri5vmu8PJ6E&#10;Zo5I+aNWtR2RwJFakdEaZR3ifybH2ciZDgV/z+B+MTuXS6kSApqWSjfyn9KaOJPn5CwXPR/VZQQC&#10;kGpSBYcBJdSN/Vj7qh/0EsQGbC3MkLkAKAKkjAAuouJh2zU+a1gdfF8aNef9icVwT0xYWdLFjyre&#10;gdIyABNQVaE7Tn80th3XA7YgjDp1dNMwKzAapLGm1PQwCUo+DJRMsNs1aPjg5dtVvEmq/bp7NA2m&#10;/3Zn+4MGjnatRYAkmTMqmoamxp6W1S0D0ISGZbURzDBNlL1hXaBuEeOFAsJTxQYEiIXUEzKMMOjQ&#10;bxSfiRCSDtyClkR5GLHJteNUcg3DAzcGcD2k5ZCJJ3N74TjJcpTpTBn8EuHXO96UyqxcPi0WptwC&#10;dVWuyjsY2g2O1ROoqZx9rxmkkvfiUeZkBGJ0Ost/IpBvoPivfOkNbvPK9zy5oJiC4o4RtAayClg7&#10;cAOgkPn48LhTb7gePBFp+S1t2UQblYYrvyt9wRWWfEXFeo3xX3EpkpqMxUJHArONgYJtkM0Ewali&#10;ou7fCBO9dxx5bnWtagI6ulA+Z2IYtzeet/ROUrLOIIEO06hvGv/4dH9zc91G8Xcw8Vy4amSNaVU9&#10;9PWAvjsOgu5kht463dkMFRlgx0eFGlKsgyBCbBsZ3RhyYIFtieai0PtxiYuIXGkkKAtCgWLKjVR0&#10;CFLZDpVlVp77CqJxizNzYtIsxcjZkAeTBCw/mhG165VgNj846iKH3qz5LuRakQOgFWdJX62sIBnW&#10;1dbDwtZcXcJXetM3mRXxWVmNg3Q6UHlekrRibUfX6uRfSmArDlG3IN1ncSXY6eeWMbfN0LaQ1Q9t&#10;/WCefjWYfDEYvZgFc+SAaEhe/ZBUQAFCVv59ufxMI8pTfSMWgpIf9QsFv8HsE/bAnp8zLd8NQM1E&#10;0ks9yDwESMQZYCMMIBXiEAhANGsBecfV4lVqcfWhSxlc3hNtEhzesK49F/UJrVYDAj2ZTNGOFvE3&#10;UHTLwUcmbzFTmK9zNBRSoBJEOJw0HZlR7JLueDoc9D5ca35Uc9ua1oDRkCZNAMpyrZqm1TztWPq6&#10;azWNvKnnddRE5KmTxAAvsAG3oDpQvwGDoI5mLabZsC2fuw5GlLQZ1WP0iEVz8mw+RX/Rh+DsyPWO&#10;Y4MuFwkLvAOPYNUoV5XL5AQMq9yTChuL7pZJLiqXrl7N27tiscyUgRJlxD1Xgo8K4VhFxm5vVKu+&#10;kyi5E412Wp9B+mSOFSOCRG3Vs7QWLgCWrfrB39vrTpT6yYpRzEA3gnYqhvHB9hb25qvj4wGKm8vp&#10;4N0o3AhfBDuCECvk574XFUAXTrVqXIOQoVj2XHcb5AeIj0ZNXfuoAahoBe0E5xTo4vHHZjqoAzqn&#10;nrNsMM0cjudIziJqiRI224VCQtsL9BY1+5NokmdPhpO9OA5M63A87Wf51LYPwJirWxPd3APVjaY/&#10;H867CTrvkBx4AiIcVa+Hpj/SyVnCU+KRC3m+VPIptNDCuj75QWHv3vFDZV3KzVucZTgBgBVF/wv4&#10;bF6a7njG5+/dabRbe8dDoOPlhIUTKYfDadf0tL9wxa0sTIdVbIi3bj3wpJTpl9bXTJ4D6O9HGuqz&#10;UYozytJXSTwEKYCTH1nZ4yz9Isue4MA29H09//0o/ZvD/l/tH/3V3sH/b3f/KVyJE/TL5bNwEnVQ&#10;8IfyrDqjIsS4pMG7IITkeIGGBONBgE64mtPLjWfjEHyO/H0UI6TP0gHuZhyh6BY7stLQApJpuaHF&#10;JUMT+VSaa8naKNabwMk4juYh1YCWJXEILBQwjLPp1HEQ88fhIMhOajxJshBkxL6bCiqD2AXidd14&#10;7qTaB802qjD0+dSNJmjIYcJ1QTvjPAHEEuxQZpoihMCuKwvufbwH6LBQtYnsY5KZcQ5bpK4DUWG0&#10;bKthm0iOeDpkF/oLpsPkXrN5F+RQqLMHpkE3anCJwHvNaSR7jcxnEfLhUNkcSzrMIrpW2Pplcukd&#10;70uxYITKbXEQKwdjubjnnY9p9Q8sAySnyryVWSHPhWQtRVLYgW7peWK5Xm3vrj6w7/LKE/WOLUIK&#10;QrSvg3inWttz7m+0u6MhkNqgcYOVDY9UbUA5H/gDt49kK9+xd3mNCZMgEzYOiko8DhPVTdoEbXfA&#10;SBvpNWgGz+xrLAn7431QboFgoMdhTjL9q+e7kHA9mK85RtS0e3q65dQ1cOo7OeyGUZwB8D117aDu&#10;644LRr0cX6v+cZKAuAZWxW6U7M+CZ0e9wTzZnc77CU5eJi/g8uEEoR+mGHiUHChtAMUoT2AvJQL9&#10;3c7lYksvIbllSLCMUb/m5YmbJzUz77Qbozmq+4USjWVzTNMUhjEvL3APq9zMcsh8FdNBGTVv94G7&#10;wWGGgAtBHThJ4MIiBJ5pO82abVqjJHkeRM/0/FfD6D8/GfynP7z8D4+f/qeXr/7Ti8P/+Pj4b3e7&#10;T5JssrERbm8fu+7TWQj25dV8KDlNF6kBhaFkEr9sm6Q0rYL4YuYlro5JJ60luksY1hD9YVP9VWS8&#10;DLKDIAdvEj8X9i+NIDFZcRda7GTzugbKGsVJcb2H0mDykDiVRPvRvRPBBtsy0aLC9WGrAAeSrK21&#10;ApRPFJcrcZeKRwEDSXdN0lXhF6iJQDoQP1d10jN5go1A/Qo/CruR7UTwjZjdtIKYJyPSCI3j8a5I&#10;wyhIgiSEmRZBc1jdWHftTcIhnRao/ZIYSZA7nQ70Mrw6pEJAnGqrSm2BtcN0IGNWATsRfBK3IlU0&#10;IhPS87C86dW6w11vTi+/utxYsr0IK1o8KZgcPyM66nmzk/UMK9HrflzxphYvX76+OPgWvxJxUHaD&#10;WgQ5X6QKWqVJl26TzL5LTwWsusHjwvu68n0Ktpwrr1v5gmIqTpZK9hDiZzhrEUIDDWWa311fd1xn&#10;rz+YQsMKdPJEqarvC99C2J7lsfLnv5MLiZFk/E7OO/YTxIZCQGmiOz3dPNb0Aaq0TXDegkblezby&#10;60yP6DHWYEKYJ1m6N53c6bQ3q3YYzMeoP69UZ/0JeGmg2vqzmV6tgTV/MAdBv01qO88F7mE8mzk1&#10;F/x13x4cgxricDh+NZk8HQ0Ou33wGx+GITxVtA/EjhCOYKBOVTC0sLiL0otydzCBy+9Vo7WzE3tG&#10;/gslftGuuM4cnLq2jIUspUwEBAr7l+RgQOalCNzDmTMDUOgoHYCOCuhUtIg8lO+3oipbCL8yHVbZ&#10;CLQeziNgVzQ9Vpoa3I10hWBgCseLKDAsXKem17xKblnPJ9Evj2e/GcyPcfdrm87W3aDS6mn2MRgN&#10;Gm2jvYbmDqnjJaYLTAC4FFf60CXdqrSFOsYKK5P1HbRzxUWmPSGWJ4Pyc1Mb6NpelD+eZl8M098c&#10;R787At1SRfd8XIqDPUJwTZ30YLjTs526/3AdAEIWdrJnozyuOXuEu0guggNVxzekBOyNQsCKQhR7&#10;Ao53Gb2q3eAHcYHxVywfiLzVkwEMwZU7loe6ECa8CHfEgYju2DhEYJba/AbbBr0AIIN8AgfKjqFG&#10;btuI30mlRJnpkWnDYVMz0NfK6aCkwnTXHa+G0hIUWehAiRYNw5T+VZoY/brABEF+P5kF/ETESkFH&#10;TxQF66neDSLxAkERh5zhmzNP5ajTdJDDVfTFW1bFC1FZfTbUtFEA+BSKIA4SVUrIa4HIA4lhBp+Y&#10;f1O6RJ7KlZLwigpASJJskaq53na63tXvLn4u20L5QpA/PBxgH5DLA8m7Y965s3M4GPQnaOVd3PeK&#10;tuHbVYyvmcuzH4qbYmSdGjQB6aIGdrgEymaqGc/C7MvJ5G++3e2N+9sVWku48evrn+ut6du7mnrV&#10;spBleNYfmrX6x1stDVRYJvhqvflgBp5BrHA4HgHOMgaHlGN4phMNxqYNhYamuYhQePPJfAoweKc5&#10;mwToudq6u92Lg0ajAfp+VLF14xjNBBIw6BnGiHEIBFhZ/IpIMw3shU4QFBliyaxzoUl+cVjq3dua&#10;+ET24cQ+Zk9OHKJmCEvCsjw6mZAJnmdY/Rs6BGIurGIxLAvAW489qFySqrqASkYyB3l7bAIblIie&#10;j/oLIPEP4xlYhOw6UP9o6+jWKvVGq42MDmiIYF7BsPSiPB1MqugptoLwqgywsjKUF6YONwFcWsgM&#10;oe11BO4j8NQZTmLALkGmzZwYWs/QXiXaN+P8d73kN0fhV73wxRSJADcknQHkDHBK/Juzsxeceyin&#10;yehexQGGIIPxd82JXHiQChErQ5WmHsID4zjgGEMhbwoCB3yToCDH9dhjs7hQ7Bc5iwksJjuFyLnF&#10;H4xZNI5iWEK8wIBLgiwM7AN5osEVYdv4DcvGUfvFhhoFrWeZ8ic6XWUX8GDYAG+tghBtw0RN5oZf&#10;AWMlO32oKrjXPU6beWeNvpOM9QoreouXSLsEAjxgIdDZ4RN3STySqtiTMAmf3+tHIdWFkCvAg0gE&#10;1g5wHASx0ScFWB1wmpUAwVJAC8kThNrbNpHe+hwqI2j5IVMiMRUVdME+QM3mWqt9dHikbIwAxeIF&#10;SKmEtItB9tYHe6MP4ErbJBWkNwzzEF3ndf0oSb446v/941d//9Wz4+5go2U/aCHOeE0ddKPxvKUX&#10;UR9EgKhrT6LooD9/1NqYJSkYZWq+E84AhHP9Wm02mW22W3Sz46RpWGkUoL68hrKL4/5mvQpuymgW&#10;rHuV6XCiubbTqsbTYM1rzH3nKA5syx11h+jR8ySc9YIQkWQ0/xsDu8agjQV9SNCAgiqqvSWbg8YF&#10;exK8dV/i/KyeQPUWsVrmmYXPgY6fjTYXGPZ8Poe3hl+qSMo7frwTgZOWlYwC8ZDUExBbOGJAwEXI&#10;dFAWgyOBm8JkjxQPiIMU5LJseI5Vq+OMOp7re907pvVeuyEu9kqPk+RPMfvUHNh4UKxhjq86qn3Q&#10;i3KomT3wb+TGkyD/bS/51eHs18fTr8fRfmz0MmeYuZPEQhUDqbTxsRiow0OainqeNpPoUb0CtCAK&#10;ZiSFtsKjlE+Vj+KztCPooPMTUNdhJGhPhRasfoWuJBq912vHXSbvTqi8i0w3lo/OPeBUeONY7AiE&#10;B5Is+3Y4Bt4TMboYiQWEfsiCReAxg9vyPDFfZNTqNGcJk+QtCt+1cHYlxMF+pwYqQj31cQrzWFhl&#10;i3svb6/4g5xOy4bC4vYXU7Xicq4wtRfswNPWNOMOMJUUjlrxkAsrGHSyrK8yvpXauNHnvf0XqSBJ&#10;keoqpz8ENSkIxVPmrWA64AoUwSO/G4FOFLBzsIOzGLhYcRmjeuUf/UNJU5nROyNqvE2V0amY5tba&#10;WrfXx55Sv5KQDfaNipAxkEPK1u/H40z8G05LZGiAfLqk3Ea/8cqRZvzNy91ffPkYNPOfbu38j3/6&#10;yV9++LCFUoQVk7rfj9s8MwqBm5Eu7zko8IPczbzBaNJq1cL5FNpqq15FOKFZrcWTcTidbtR8czoF&#10;AV0FdlX/GACsdDDKwhkI8tPeAK1PgBIDTyVicigsP5pO0PkPzMYhQjaeexDMe/NgOI8Pp3NwAL6c&#10;TY/jGDX5EXLEcgyL5VlsrSXReqeztmT9FhJOsYW4o1WYZaJRwDA1BgCn6QC2jUAShRGDdDin9bWA&#10;f6oBc4u8va3Ois3VY6c3mEIqZUIKAdND+g4zgO4e9szQf3sU74+C6XBUR49dtIuEXQjyIduogktB&#10;gHdIUqRxls8i9HO671kfrdXv1R2ULKKY8MoT5+TAWpgOTFWww5WK4ELPTlLtMNF2w/z5NPt2nD0e&#10;ht+MZvthNmRU0EbNMaJCBaUfcetobBHr6IwLwmgEtZB+Ggw+7tg/utOopGEFnBTw9tmMeoUZUkeX&#10;nGQYXWEyyokg6QsUPGvdIDDqtVmIJrVooomI3KwKHihDB1EGePXklFcqUMqQcAjKecfEhqb7jncU&#10;TJ8d7rXqzQqYFlSgW7SkmrmylRsZ7NT3ki5hKYeq0qTAUbGyyqSoG5Zp5IsFsClKl48CIKCo3/hU&#10;oAr1KpHapQk5ETM1EGWtrDBhN75kgQNSETn8j/If5D6Buy7MKSEKgwHBuANvTioUkFbkHL9dC2KV&#10;TbcIJBYXyxglJyEo3WLyyAQKxkXUB02iqD+ZDdFRPckCpvkR6lNWYxGWKKRNjMNyCd7yGpxbvFVu&#10;fLUVV3sbX5UwLdHAFFYvfUls9pBykB/uH7mW2anXACpCulJ1lpKFZ8xpmUPm9ka42n0sXXU+dAwt&#10;MZMCUw/OQWqOdfOvjwfo1Pxg5+7/9oO7f7pW3bKMCroe6LAsEJ94u0J77ftZ/QXEu1rPB9Nno2Bv&#10;Gnn16ns1fzbuajXHr9QHR7MGOA4MhBsmG421cR8Vndk2OgOMJ+1KZavTAm5rHV0wyPCfrrda094A&#10;JAha3R+lUVuzfdOeGqnXrD17+nK70gRzxuPpoFatj2bhMIlAKQZXVpr8FCnhIrBbBCNEp70+2bpQ&#10;MreY5xIXTjhxRMILh4E1f/C6kWFHyEQfJ/n+cPp09/DuRnu7VQV/D/wg5inltSo6XdrWsjuueijZ&#10;W9zOVZfz72/deoDmilDEgPMICSTJW8S6dZxpv9vvzzPQDJifrtc+b1dwxS66sJooWWb0OEZ9M0oc&#10;0lCbTj9Zq3+yWVv3LAf1zYrq5dqHjlSEwsU0yecInuz+LNkbJk/6+dNh9nIUHczjfm4iVxa5Xggk&#10;M/lsGbPnrKuDmZUDceqQCBV8oNksqSbRnz9o3PFgUSQOwAT4O6yHyx/qqFSxMfmqVrX8dXE4wGSK&#10;XPtoNkU0xnGcOErRaMoFBBKsDDgmGKOSCVAnOmUE6RQQR9LiotFlA0ljH41GAztre34HybIlQpQy&#10;wr2o7StRAESClKa29CIqkuPqd4s4GvcXkR0yNYzoST10YZkog0Hd5AU1KIsdeHorvlUDYrEgjCpA&#10;rpC0wnGCTZiipUhZuct6et4Cxk+wNU5mQbassn9ufM0qR9QZ60GmTRVXiAQUXjdXCN+C4WAMp2o6&#10;GaA7axj1ZuHRcIoesADiknFNiYq8XpZXrDulYd7NAiwk4/WK+EaTubAeCuFTd1PEmuUAQNkePnMy&#10;nidhtIaTRixFUlKWfpmyPtTelD31bmfk0tsWaDcMB6QtTACnvxwlf/fiuNZs/sWjnYe2UY8yOFSO&#10;Bs1EhmYxe/84H6wxSw6i9FdHg2qz/t5W3QVjg5mkjhFPUw8Mecg2RrM7nUYaomI8v7fWqugGePfb&#10;FR/dhZo+HE+CXarVCoIMlmWYvj1LYtd1gskMmhmBxt5gVK+hOMwcRZFTqeA4wDep58yzLIgjtCEU&#10;sxy54oUZoKDpFLBLNsnycXvGgLjxSsgBIfJZxM8kSA2sBj0fY5xkz3rTf3ree7p32Kw6n93fqYD2&#10;F1EJlgWAxVD5gIuXK7G+WqS/l9YDdy85jpBqZsGmbgJk8HSSvJyEyAi0bOeTdW8Lq2RrewFmhp3d&#10;QUgUGNkcNUjhfM3Sf7Beb4LviGg+8EHgUlxyxVyoQ6xMYTEYjbdG24aprh1H+fNB+LI/OZwGB7E5&#10;0Ky5YYIxO0KdMcZGiCejAjikSZ0EBYuTRYgfAHpAEAXhkBTWx3B8r+r8i4eVOkx+dqVKbBtmz9Ur&#10;pORJhZ7V1afSVaLmohS5mmDOtjjYJhr4GS34SmEIXmpYDyTtL99EHdx4owKCgOERPmOgkUTgWL8e&#10;Hd2pVO9m7F1RevuwFVTgozzcF3DiIhwuw1GUv2V0uzhLVbyA8QU5h/lC5bYtTAd1EBVPdbQVU6IO&#10;qUXIoQymLa6+8TY788LSG1WNe1WgibeBLyjYm+p6L4yf7ndfHfVe7B3tHh0f9fq90ZCwKZhYcElJ&#10;Fk78q0wYDTyJYJYx/6XvJPpdgD6ulMYL724VaTlvPRTapDjoyvmTCiBsC9d363CpGg2vWqm4ABTZ&#10;o+ns4OgYEXvYoYAQqYCshLmKhSqX7OTsvK21eN37rHLjK49BQA8K8XFK+igA6i7xe0RfoIvDKEF/&#10;2rVWi1R8pDw9vfXUR37/rAcxhCKcaKjU69v63+6Nd3uDf/f5/fuO0WQPPxDpkcgN0VCaDsx+/1E+&#10;sJCQ4a/6o54W/+Du5jpPjMxCRCWJ24aH5CsQH1sNvwPeqCzfatQQQSLBHQJISYS+WYSt57ln28hS&#10;gcrO9t0giavgUYIJIoUJSRDhr2Dhm0FjexV4h7AtrBqoA3AqY+ZAJgYOcC0EXB2vF00ljIHU0IXm&#10;kwI3VSmNL2X9lgp5Fb+9LdlWkWgl2dKEhXZunKKZhzXWdJgOf3iyBwzfJ/daH+ysI32DmLhHNUfT&#10;oWiNIM7P6aTeFYJxQ+thRXG74dQIe5AwZ7LzQYgOKLqxG2Qv+lP0bwTj4aOmU0FCCv1OgnyG/lmW&#10;OXWsMfCDjpX1Z1u2/aDu+SCpZDkhOZHOO4VnBoapVq04eaaC0klPZ5rxKte/mKW/6Ea/nxvPonw3&#10;ikaWMbKzOXp0gTNe2ugo/iBV+4uOG+SAEsDl3EZrKDKegjs6PDx2RsP3G85P7tXv1Uw3RlUYjD10&#10;DT2RoqvnU8RNDvLiUF0us8EdokoCbzxllTKQjZGVJKAmxfHAtpspMqD8BIZkDWQ5AOkkSJjkD0aA&#10;vJiLHKlmHJrG77qD+47/0K4ATqJgGcVRsWTlLNO0Sib4xABQZo1CPJQWQqlhVdBXds2JvbCwFUSj&#10;n7iESicXxYFqrYrDS+3DVW2uS6eVnwfLG7aXloZAVRHrpHAuREcC7PJK1/7zcPS3T54k41nFq1Rq&#10;Nbfio9jkaDB9ftjdH0yHcPEcsAAjm4iJQH0piGrguZugMoNBCap0pockIMNtaoQR6xuguG+YL19l&#10;N53NXMjEygtlZRaRAwlVYulgWcKxRi/Tmqk17Lzu2h0YE9Uq4rn7R/1JwKZoULTEWEE3o44Xs8Rv&#10;qZuUTbsMDyt+VaSBTzzyM9jsxY1cCNg+f5ur3PjVO0gNV4DY0lhG7oLuiZSYYGmElhoRT+xmWIQg&#10;lYdre3zcW2vVqx46w8jclSfBycedth5WvKNVRvu6a1ZAufNwA2c8TovfjtJf7I9/tOn82Ua1IQvC&#10;aIN06EG5tQo6v8lgFq9dYVRqkxcP9cLVP50OCArLyZyo/BAa9y8N42+/fvb5evvjmr9jawCYrdnu&#10;lultW0bH1dZrVhuUdLnRcGEiGGDORU4Wis1hq252k4IKhtLGE3+tgZIfGfAYQQvUY2ST0YTene0w&#10;GQ0YEAQFHhk4CcOoYVhebo/GM7PV2JvMUe5hOJU5eAzzHGgCkl6LRcYivRiIVRblMWQnFW6okcX+&#10;saBEYNwUO/KW5p87EaWo0DqZBc5ERM2tBOHlmWZ9PQ5++4fnjxruv/lw50Gj2rLRVQBhaTIdYyyc&#10;CRlzqVcXMn5qYAtD4fyKL4dSrpSl1zJVn3/l6sKx/FqpgpMjX4QcXaDmmvFyOEEvBzQ+8LPkXt1u&#10;eQaLHtPseDAeonFj1UXJDDK39iQAJOJ+wwXHgEwh9IBK05+ai/MDEyNASr/Rc1pP+mnyZBL+rhfu&#10;Zd5hYo6xJlLLAM0vHV6ltRuaeCY8GgSlgTQEiyKRv8BBBI/UN1I/Tdx5sG3pP7q7/uO7zYdtq6GD&#10;8gHBEh73KLLE2V762q+fduWFl47fidt+cpByM/VHYRek7eh9VXEBhzLBq5WnQRw2PbcO6IPoeeS4&#10;YjQdRUuZhHgSBGxS2GZpirpMIIx/tTcHgetnrdY2VaViViusAJlDOXC4KMxCnNQAqr+UI5QrTuyD&#10;8rtFfO606VCokNKBO3lhaZuLflEabvl5pYyucoFYR+DvQlGMnCU45tFtB/EiTRulyTfD6V8/2TuO&#10;048f3P/JgzsP1htrzUqnWdns1Dc2N7bvbYGtu9sfvdzvDWap5aJtG/qJAOBMs5JY1Ri0FhRjqeyF&#10;3UY7U+obQJFxwwLUFXfTuc2MX6iFO1kn+VYtJPcGippJRchnDr4Pz7F933e9ynEXqHN0AwCOnelB&#10;WA82IrwiFmf20+kJF3Pv9WfDQhpWPGtXvPFVFl2xwxL7ypizeISKkE4ZdqyuofWAXBXKHEN0tI9T&#10;sOvgwEV5grKMCxtC7crycflH3+r4L/ioxTCKpefqGhGJ4Ix/6oav5sm/vuO97zM4KsFt3cLBhbsh&#10;dulko602e7d2lZqT687M4np8M9e0X4+Tw9H8X260d5y8Iqm2umFVM93XYs+KkbZ24VGSTZ/MNuw1&#10;yWcBWKHwC+pcqHgJhnbRsgccd65dtYB7cOouWHmhKBG/TrIwRCIE0G+0+UW1XzKJO2stQC6eTyaT&#10;NOs+Ox73xt8eHDwfDOyqXzOtGKT8MzDsacgSoceIZIihbqB82SYDHiZvvtiRZw+mM6u54hSJWUx/&#10;lh0K0VsSUm4huGR0c/Pv+yGK8f7V/c0d9AtIMvQ5kmj0QgEo0+FEx17ioF04mO+X9aCcUJEuVTzL&#10;WsFRkB7sg0As2Wn4d9mLAUhSlF5gnV14+d3BMJmFaNmgj8YbjnWnWUF2AKYAWkchs7GS9UD2BRoB&#10;MBChRwLN6Mb64SRFfSZMXhz5KPRwUpy7uhXbaFmBoIZiRwQbVAS+VD2BoYkmVQGamsXzO1b62Zr/&#10;cce713DfW6u+1/G2KkYV6onESCRpgfGZ4RuiJt/U9sTi4WgCNGaaox8pyhtA7chaJLyvg5osRESw&#10;nbBl4EEi3UcXGeoDBTwouMAso7E5bB8LjTn+4dtX99YaHzWrDRVQKKJvyuUqB3l6sAo5+FYf1xLN&#10;641E1YDI/ZEQHwB1w4ot42US/P3+7rPhYKfd/PPNzY8rDrJgaAegYirQIMAqw3hfqzlrraoPlvTx&#10;6PiwjxoGp9oA7AQ6Ae0/XJiUSLOx6j5DE1zYsEh1OIhGMeRzs8TFtVXtYjZWUUDKKVcmNJQb4Pi+&#10;Y9aqFRysk/EYqtZGjzU4s4hznhpI6bGcmnomcJYX7oyVsPjTd2E9SF5KsL80HYpQL7ayQuPARoAg&#10;aDPJ90zn88lovNZqoDcE2sWfMotPJvdqoVtl/q9+l0v8i/M6BF0C02ye5f/0ahBo9p/fqXdQcy11&#10;2iUqS1L2N5bFNxmuvPbNrQfgFn/5/FC3rR9vtSGm9NzYQ5TpY2kYCag262LwGxVEPfM4sygKtAY/&#10;Ai9H/7+GaQFYB9a7HATYeb5Zq2azqRaBbclBeVrNrx31R1Mw8LLsM3vkV9+/s7W+1YRMzSdj+Pxo&#10;OwzCMVifwBGhHTZMVjQWRmcqDJI1W0x9iK3KQdyOCiVZL7HwOXQ7DUNaSUiea6Pc+MXeCCRDn3ca&#10;nlD9cQff9PHm1sNbz5OJN1Cki7Ds0NcIOt2pe+vI2+nZdsOFygaaAJ6eZ2j3mu4PN5s/2IT5aend&#10;o6aWVqHf5VDghJKOfMlHeI2vwMwFi9YwqcxgQOBqprPtVba8mhOR+BKHfBTroGNGe210XCEZi5Ax&#10;smAS5Zf4KLCRjPuz0fEcoN95/8dr/k+a5uc17dOm9WHD2rI1jAohMhq5kvSgj4qT/abreC4ACDIM&#10;RJiNOImCMADQApEYFAJMAmDgGFHBoYC4HwRdtTTA5+J+YV8g8Zfq/kgzf/PyENRQHzXrbZqt5KdQ&#10;cV2V9F48lLZdPG8qhN+L1zFxkWEtweaBkx5hXnNsGb+b9H/V25/7xvsPd350Z+0j21zL8koOJyar&#10;yBMNw5AvhCGIBuTwST/cav/0/bt3WpX9/vC3e2C5zUiTGkBfRKjC0awAiRAnS1E7B7GRVX/r2+em&#10;kwtlhlw5l1/KgGkwoajv3kZ7a619dNyfooINAFKFpVw8L/4wieqUEeZLYtrn3ay3etCe7DaxeRai&#10;LbfMJJzEm4UbTGSjh16UUUivFBa58shUvvCirXHTab/261bxTXlrpjHLEqCh2r6FyDy73kD+UIpN&#10;JDjuUTHB/PE9IE6YAUlk5LPZDAYuCfnlAb1ND19Fh5YsqotOgLOal8RC7GvBdjZQ1EjktXStrWnv&#10;NSqPav66oT+o1e5UiJxsOv4wnL8c952qv2n5n6BI9G7rKJmh7u8HW5sP2x2go37/7OXRdKpVbYD2&#10;e8eD7mEXFfUssMdRgv6ByI2w+eVt8q8pUAXiyuD14/oyL40jDYqLv0XmDauPrAabNH6na/721d/S&#10;+cQ4DBAMed6xjH/x0b0//XB7HXElwFgAlgUHhJ6jt82mY/6wWf2zrfZn653PtjZ3GsDUUjmITbAS&#10;HzSvlApp5K5yJI8Szc/MNcu8W7F99FyLAI3RhonWh38PHKWmj7N8kuXIdUUxGlzOs2HfGvQa88lD&#10;R//zu+3/4fO7n9WtHT1vpTnOnk6e+2gSkUR2HqP/GxA5EsZiK7ebreOZLHLxJsxKJ9AR3FYIyOcZ&#10;iFNQgBekSJAIlE9MXeVz4fsCHZib89x8MQq+7R7f3167X7E9doSHWX8iY8tV/9ScpW2nakD+qB/w&#10;pYVwWrdtC/DY348Gv9rfi1znk+27HzYabfgy4AjLM1tLEEEAygZPK4sq+BH9yvW8BrqROAZ0+dP7&#10;2+/duzcYx3940puGOaL/Mcw1G94MTyJEEMmeAc20KHr4ns1aWSxO35R8i3oOgxi4KlhIANlttOuY&#10;n8P+CPEthF6lsRqffJXAsxZGpgpE0Ke/6PG9uumFHSwSXUCQGEpEwRd/laOTUPf4eL3T8V3wT3Ls&#10;xYGzuOHvsfSzVshAhTmCkOlmHeVXMI6kmbVwZ0I44Tkw5fq9X6YzMrNsicJ6wLrV6jUVHT1ZoFIh&#10;Ch2LHAOrPeRawWLKTgXPIPKNPhgBXKsKL6LibtSqmxUP4ImX/W7owCDLwK7T1O3j6SyvAGJse3G+&#10;U6s+/OCh26x//Wr3d/sHVrWy2W57rltrVun3S1MMhKtjIZg765ytNs5LrxITV9S7xHcQQ9ScXIsR&#10;/0CZjSz6LXzIG7zFW8c9cAFlfOIzyxO5AwSULKNug20U9gRztNKtqmBihrVQN/X7DW+zYleBagGr&#10;D3NNqnUJIIpX1FzgokCI9AAhZFiJ7dWYGUU2bBibR2F+lGZ9Qxvp+ShNB1GCr1Mc1nrmAtyQTXbs&#10;9Kc76/+79+/8y53GZ3XnkQOHNfPSECgeF1lull8gfyZQJZVsV1CzIu980/iDTFHpq5FuAdUfY4QN&#10;KDAwpHH7uunaWRQizdayIPPkWmCmBBYVuIDklbjnXpr/4+5x4to/eW9rnZDsBGzSZMIRbmsVWFt4&#10;hIXOLaV+BdTGGwhaeYNvyR9lsJP1TDgkjZEF02HyTb8LktpP17fu61Y9QcQLZgWYzpkpZ5oYvKMF&#10;QJn8DpgXKAJE8j0LJohWd52q5b087h2ms6zuGSDSJ0QLhi4TZ4KLESRPmRK6wbzceB5WeWHRdYRB&#10;O3K8Kq5j3KBp2Ri84/q9MVhutYaPEN8Z97tQ3styvMBYLX/04vtF5mIVN3pZ/G4waedeQluBdXWK&#10;K5I/FD1Gka6BSQRSuFmqveoODo8PO436oztbRBFJiLFoZbKsfpWtdNVjlfm/6j2Kv684Y/CCgMzb&#10;mwPeO3+41d7yDTQoFtOP6RcgpaHrhLjlgsj5LY72kpu6WeZCvaF67SzNfns42Njq3LN1RARxHIAs&#10;FftSwkRKnCnLDCmVkO3F7J0fGKNNkp0E0FyMSNazami4lULP4wgRyAh+Z1uRab2cTqfB/P31DXBF&#10;BFm6hm7uQQiMXdu2agAh21alUQNJzNOjI1c377frrUYFY8D7qZbCETpHs2YegqegRyvI0FXyoXoM&#10;MvYAf4foCkJ78E9smAfzZDoJN5tVHJ1syP4Gn3cLmYuLTdaVf7s8Dxe60SfGvQp+SisBGFB4AriI&#10;YAP8IbGiEGpKwPmMeDL2Bkw7dGACjSMaki56+agCwSuHhiuwoUxALCCZbHaO4A/wc4CQaVYVYjof&#10;zKcw5EdJ3A9nEy0a5fMQ8Fwjdu3kT95r/x9+fPdf36l9ZGv3knwnytbTHEVC7LqDkxgizWZSws5D&#10;yaEIAf9ron8kGwqIJXEbD0ScgSV2VGEZNo5hgbx6FkWW45q2jVwG8zhSJQLriB05pdEFDsa98RzU&#10;aVub6w0BhYnlWubmiwCvGOULB1NGW6zRlTP7+gtWv+kz77H6C6+4EveADIOejy3tm2D61d6rjl/9&#10;UatzTzMbCHcxlg0yxojuCEOMai4WpF1FbFQCPTlKZGumea/lPHq4vjce/ObwYDdJ0JQIHGJz3Q4N&#10;k7Zo4RIUBJUYG/tM3NLqX3dOzi8Lo/eCdxE3W5YXVbYg+OcM5fWKs9Zp9ofT7nA+hyMjPhp40PEs&#10;iGmUQcnXnRaU645stevPZO74yas9CsFdRDfVx2ElkOwTWneE3VDf+OzFy1at9t6dbVSx4o1P5uTd&#10;um4rxgbOzwYiDaprLd1P3Czzl6JnysVRW/rCnbXaRF782tVW7+SqC/X/im9CrDNOYqBD5YEoi2iv&#10;UwJY7tKroyxAklYS208cgNvgPRERBrgk3hH5ZZgObPmrgTZXQtmZp5vtesP1jGA2rYO9J0Vj7xBk&#10;/K4DiJ40C9S09Y21jZ3t6RzEENwSgNKX879Q+Bdo/tdN/pVzIhItjSs4CYT+cibg82Tae00Psv1i&#10;HmAIt2OqnB7NefG7ZLQ3jLdfef+LC0pLjPNQ2ElCdQforAfvmd2pxGkgxglxBRh0TEv78A/IMQ4E&#10;AF+mvMRVCXxwWiQGkhQAEzI5ZZgBel8Z2vPJ/A/7r3qzruPqsNxqHhC1Tqft1+p+tQa1EkSzIWpA&#10;cO424JYlmQ/oXIQuLSi6yFDek6OwU7D8CvwJ0wEkFaiUgqHCxtdQy2WXvtUnhzuk7K2l2tvIj7Rg&#10;a47uo3NVjJYudJMBerBdH33c50DvgHJVbCOAOyjKUqeGSs4oy5+DBstxWnVAagjYBfEUGSvY5EIx&#10;IxUift48vh2r5/V3vvBQrzU517vY0BGBPNSzp6M+ODI+gumAvqAJSmp5eKZAqWCtGLOBQQksjWr5&#10;iUAC7UuhiCKOEHOtJBUG3Hbb//j+ndks/qenu8+C5FBHvEoDYw8UCHwYxXm9otGwopd55n7Pv+pa&#10;riRfXnpCuCO0tKU3JkqnXXMaVe+4NwBcrKAFY8VrDnpfxUWlHoWRRQBaUVqyLK436gl3vSVd4Wqm&#10;3OhrynDllhWdCENRwzB5fnjsV/wHO5so1MRmQOdZCRsxKrO4w9d5cG84/ysM/opLigHQ+4a64Rpg&#10;R7PxHJWQcqZO3mFhQLz55yq9dOZx/m0v8f4vH8MZpYeLEQh0XXc2hw4jFIIQyZUfywdeoUIxSWic&#10;jLaqIaPWaEowzLMuSnaTdAwQPXrBSEoDot4fY0Ob7XanOws3GjUnZK1vpeqgtI0hC6QpZRcQeGaa&#10;YRzCcYTcYLQyusKKk9CuBDDPPc4bEKvcVuHoiRFB/hloGRgRkIBcv++jf6Lz7XgKtX/jbMl5bXx+&#10;KVdRNddYpFVu+wIJK1w85cyo3KoKmUu2QuV0pAmG0tpEEUtXrXMxGSFDUZ7DpQ++SYQGnYjsgQDE&#10;mBnmy2T2X5988Vdf/Po46DaaznrFXdONTd3Y0KyOYW54TtuFu4mtGeZhBEsTo8mziHhtF4jFGCwT&#10;kD/0ZGO7KYyOVNqo5QB/i7RZEiFj/QPcHXFA39wHBdaf0xFHaEqLB+aFZBOwGgCM9FzPRS2ecg/Z&#10;zR1BB4ams3wcpN3pFHnRlgUkTxIQV2nPY6ZHcdZB2oCfUFqTO1SU7IIc8hbCbVety1v9O6ZgZgHI&#10;onUHg7Q//sn9h2vgX1M9wUtHWug0aUuJrbB4SjJNAuDqG2xU8JwmZtLQ9U8ajc9bm+Cn/OU3L/7b&#10;i6N/OB4/Gwfo1Qj1hs4sQKEs1lrpu9ct/ZVK5MZuygqzKkqogJ/xxIHdVDWNu+v1iu8eDwYHvSF0&#10;tsRikFldBsaoioYlKMQKH/ZOLxEBXgxQzAGMWQgSkB7WtHEY4ZzY3tpAY1jxTKSbxbXy5+/0fi7+&#10;MFp+OuL5jOJPIHH4RzrRKN9TFaG97tz6Hgz/4iGc93FBE4nYg/R1Y4GFCoOt/lhWvImlzWxtWtf7&#10;Tv5FMPurvWf/7ydf/IdnX/7Hl3/4L/tP/35w/EUUPc3jlxM02JrP9BTAyapue5YNbBm4A1DNEGqJ&#10;nQCFzjnGMPh1PqeKRw0cE8uqIzaPM1U4elvVFov7ZSimDDEpYjq4f76Z1zWtXvNQTToBpO87CnYu&#10;Bmn+/Oc/X8XMFIm94Ig5/8uzv2GokHAzyeQIPX/RSl1BB9QpRoB0+TxJ0JdKj5uEyr54/dUrxcgy&#10;8RV6iFJpQ38x6v728dfNTuvHn35crzbno5mbmT6ZElASA7wMC+9QxLXmu3eb3pZv1uidoIEZHVS8&#10;Cai1qXmknF5qa5XsiNkjW1mcHggZezWemahVLLgzO0TeV4viFMch6kGDANWjhuMjDpK00d8y05uo&#10;uLNhTESISXBytRA4CITkjuPsyXACwIQepntPnnSPDmHK45W4WM4OjliY8CUMpqZeBcdkRt8kDnaD&#10;21R3feMXnpk0NPYdmNo0yQ9e7NVz/dOdTea2ibaRpZIIIE0E0nMwQSxcmwUOp4yKFcqKZhtSmagi&#10;xsVRul7zNztN8LwFUbiPRo39HqwyS7ccA4UxqP4rzFl1I+I4rWSJ3e5ly7Mhy1osbpEY5YhUFYYs&#10;tXCwIwFXqVXiND3sdsHDiKSYg0SzCLOShGLeijU6u+lWHP957X+hxjjvDK1ybKjzBZiAgo5Pyv3Z&#10;iFBBQQ29Fye9WXSv3Wg5NnYz4p2M/CfYVaX4q2O4fK60cquMbOVrLpnGxZyoIAkaoX3bD2O38l7D&#10;qvP+5MxCSq6Qc65cUTa49Om3uEwr3tPqn7gwtfESNHx6Fenj2QxF5mjbgWVi4ZQ0EWZem50DStzD&#10;Obdy2WRXnw4nAY2vRlHyh5f7T1+9QHXFDmhd1tbrrm8kKfT/4cHht8/3do+G6FtkV/x2A3hKPYiC&#10;Ws1L+oOGYbRBSEkmy4KuFiLVP+qCBmZ9vQ16a6SrCxGSOLGQrCwR7Z2e/xWP1+XppdkAwSSPKF4N&#10;9BsKLOghkr9E07uO/Q/7u3/Saa8zPSmIn1t9qDlcZR3fFDV5pfUgcEgSaohXJ4shbI4yQPU/Ty56&#10;BVLLK9FHwqCWiwkXjvLJK14/X3gTdEtDXX4MeL0omIrtbDXan9+5v+Z4CGwkoCeF+4hiYsonUZX4&#10;LHwkoOlNRwPzJ8ipcMpKeAQMYzB52PhabU6OWAq9lNmjmHsUbIs3VT4Wo1tlDc7eCpPUNKx6SdSf&#10;zoAcAkEUOmb5FY/Fx0kKmjnoeUB+IF04sNCqFlRauGwIEtPj0WA2Y21euwaCFFD792aBX3dY2k/T&#10;R1SO2LTFwMpDYaFCbyaHN7nN27UeNG2Qa6NZNDnovr8JKlu4DbTx2EJM1cTwOKEJKrbDyV2WJ6Uc&#10;lkoWaSoKmQeSHKjqzonCedisbLdqnUbDbVQHQXh4NATtLTJfiIRDjyi/53W77sKAxPkZO3/Zzc7U&#10;Yl7V9pKDR/YXd53qAkRiY0KQaUT4VT8zzONuD1gaHyS9iMmemJKySUWRKBN5+fH2Vnz10J2yHghK&#10;kiUVPQ6yqMKkgNswTLLD8Wy75ndA001iUGlvQY9Ayb+qNCmV0MmM3WwT3ORVq1gPeF/FRvNskvdS&#10;64O21SEkFKFRLolE0kQFLS3S8sF8k2Gtdnhc+M7XFQx1PQJFB5p51Bt8ttas0idCzgEqi7nsFa2H&#10;he7FvaMb4jCIX744sqLsszvbH3U2dnRnx3Du2f69SuNRq/1oY+Pe+k5lbW1mGGtOpWNb3TRCMUY0&#10;m9Xj7G6lBkpsdKLC8VERXQGtEY3m4/Gw3mz44EphfEsi5yCMg/wpuL/Crd7GQzLTUEHA6yE3DgY8&#10;pMbhKRJvhczisav/fu/wk0ZtAwcYiklu+7G69UDP6QbG0fUGzONKACoSfime1GaKpp6uvPoTUzxF&#10;aIJro7L17HuoopOMpF69PHjVsaH9Zjr8w2A4ilFdqW1q7g/rGw8iayfJP3T17aoZx/MwjwI9R6cu&#10;cHmBRz6BN6+biAcd9aPxDKOA6CI7DpfFBt4BmEQ8i8FJyApIJjb+Ak8U6KINNM+CEmZqchHBXl0J&#10;np9MiOZ8OhuPRi6JHwAATZEURIdu1GxVKghDoPEFOjKD2IohLRuWEBCn7MPMJpwP1pvvPwAye+P+&#10;3XuPHt3LLGevezyP0J6tTA8vacnFefkmgYfrCcPbuZrgJvS+msxBa++2qpEUGqCWB19pPtAnNWwk&#10;ckg4rexSxZZRJP3LPBolDmxTCF5ammOB3i+K8CakmAtmnTj5wHN+1Gp+urVZ3dz8wzR91geSFaHx&#10;4sHD+Tr52rczE6fedSmqL/uN4ReRXkRWUInEDkx6q9W4s7M9D4L9o25JGLbYZUWG7B0MVX3E9XaN&#10;FFio/FtpEBbpCxXMR5mS6dnjyZzsLgz+csOIvScRIyUHole+53wJ2O1gQmg0/AnaSUeoAFB4Jj6J&#10;5VF5uFt3Qt/yqi/nGiBwFR+7DRR9RC4rUbjW5y92H9LHgzT67eDw0Am9u+3GOvjBNDdHFlrzEs0D&#10;YJ8spFpoJpGe1RtotqX1hnNo2gh8IHFYBzMrfAbFxaSoCQUktdVogLj4VfcoAU+96E3YFmwlUJY0&#10;nTc+zx+sK5pWKk+hzkvS5EsCUdm54hGB/M0LEYzCTr7WHN32xRfBCJZUztLHLWH1C4xveRzxXBJQ&#10;N8teAQYglQlhAAIDFgsNbA5oIUzosFj7LJsnjxa/MnOvZkaBIOgTkWmL71C8SZGoVOnK8sOETQ82&#10;GlxMBUimdSGJIoBRX86n/+3J419/8zgKAjTIcLIMVGEuCkFzDQj8pm02az55yFjvQVaFJMrQYg0Z&#10;8f1J8I/P936730NhJ6IOAGSQGx3ZL3TIQp8sCgyObMSRCKUU1AM/WYG+ieoswWWr68ELE950BCtu&#10;s9GEwZAlIJaA1UkGJNuzAftFnBl9YTCLQFyIGDOfi2MAU77uew/XWjXDAPM5NgmKm+/fW9sbgBec&#10;UwPILipDOLesSME8cfyYOEiq6g12K6CNhcycT23eQHqLZS1kUoVllKQpAZNxo/4Z7T9A8pGEqOmG&#10;OSj1uuARp4mgXATMFJWsCIracooOVlmz8o0SLfmOsRlWdDJTBYZTA4F98IEZ1VyvB9o22NPXqlbd&#10;AspkGIB4jEWzeBYiKCSzRKiW7w53gdE2Sox6Fmin4sxbbLcbzM5rX3KRVlE9UdXdc8uBhIaAI1CZ&#10;N+vVWqMKOO50hgoeGaKMiszcRT8wdVe8p3L3q/2oruO/V2I7XjfY5RdeYw54H5L8VLFAdVdcP7ob&#10;Ch8KANCmZ+/3uwdsyScOozggnAQOXAa9uIuFBXKNQbzdS9XohNohwnZuIHIaz2dBGubwiVQ6rrCJ&#10;lFyteDjd6qAvFN+FVHAbQI2jKYx6gnE7kSf270L+lfVTh3wGMdjx6IoRtawsCCVjvKA0Eos9Wmj9&#10;hZEhvdAkWoycRXgU9LfubDYbVUwLwNBSpCkgaUk74zyepbM0nydxME0jv+0kMzBEaZ1WB70tpnk+&#10;kaZH0CERGB0EYblWde9vrHcH3Sf941mOqh61idROKSfhmhbP6xeCLVoWQg21TZnmESX5/yxv2Kga&#10;gQ0MGpdyq5b7cLE91aFcCPlFx8zyp5/X1ct2/OvOBeIezt8DY/CLkISs24nykyy5wj8uWIpYb0DF&#10;mMRIz9F6kN2pcGh055BFQHmMWMfA76WkB5aQg8AgZONTFeB/uoo4mAEP5HuwJWeRj+exretguEEl&#10;Bo4AIhQxvaTpEEUtpYsmuKDwHgej2X/9/ZeVzvpffvLZlgvGJABn48yJMnSeAn2OYeCNRnk+iMG9&#10;BA4+tMLKEJ4i5zkaLDnmcRbtB1MP7YUcy4MU40WMirDbQWazsDMFmpvpDmD3pdcKijbhz9DOLKx/&#10;ZXIuWxKXb9czyXLZKwZoig4T0ByCsB1MExpKhUzfSoI5wMBbDvp10xDD4MG6jXlNwbau25NZkEVz&#10;SDkAgyC0hk0B+s4o0X/bm+xsb3UyHVSUOGADUP7j0DAytr9iWYoB1qwQppQq8rwoFnU+I3Pmjs6o&#10;rQt/vLElDk2jgu80GFjAisgkEatshgmdIJRA+KGrZ3vDCRLc280GS17LInhJK0nJgBSpoP2Hyv2D&#10;uEPsThqgCi/JjamhDwunALAAofAg2FqamTCzyUVFHxGJZ7Z0rdfv6tWa6zvk28BD6CeZkhaEBWQb&#10;Ug/bgiccRFll7gSOo2LOIu+Fw1hMzgq17Bfs1otmtghkCwJCPcW6LaUUvhV7gSUuwiryN79aGfZH&#10;9UodPi4L2QU5BMQtIMPyVspGLr5y/pSoFOMv/13hXFrxhLtQWk79ssw1KSYTyR9KDa6oFHyxsxR+&#10;Jahsf9cfhM21tvQTgncLWg+yJRQFe1AyhBSTf1wmaYU7uOElK8r/ub1G+wDIacx/ZDv7g5EVxRtr&#10;TfJ2IO5IqQ2FqJ7sCMxNlspndf1z4ZZfTcwKARABO9PpQU4xOdwiPZqRrhXWAx1LFL4nrA7mCSG0&#10;V9zPuLY7j/cPuo92wBfInUbDnXuoaCPB9LE6UFlHKf1NlDyyRSalGroNSgxPnP37R/trlv2w3mxb&#10;NqrpoNkKjiBGEigtAKIj2xuE0TQI3LobocVRktZsZzJFb2MLRKyD+RxwdUgSATSc2sybxq1Oe25p&#10;f/viW7PW7LieF+NgUWATKBI6m2Xbjcsk5GrBJhkJDhehoSEEhBoeDaLRtYDEPszHhS+O9x+2Nzdc&#10;h0TM5VYUD1zh4ct1oeuk4ogXgAUv3ImL0r8LBeDMLy/bLaWNVxjqi+igEgosILIx4O1DpybyOPFq&#10;w0kdN5UqW7YT4ckEZqXIjmMfPdXD1IxyGySfEdqOZKRyAYUaFSyMCzSCgjmNzYCVQrE2KA0wD05i&#10;uPD64PuBDhRvD7WGKAaLFXFqWmhuhv6WkCV0iAK1yDDTBrr2LEn/7uDQrNfvr6+3LDY3EpcwhWWg&#10;WvFBfpq2tu5qLuEPMAWK2Wa2G2093apZbY8y5zevut9OojGAeDiAgbO1DTRgnNOC4KfTXOAhUGpW&#10;KtOrUyrX0jpAH6PwA7xmUqmfVio+MhdodYEOBegFBYNDSPxFcITTAt+BIA0Q0NlwjHJpBBZ4qmJO&#10;JuE4zZ72hntBNDXyxLVioEXlOFbKFjMLBippGnatAb6jixk2lLFCTwgBOU9nBXfGyBHmBL4xdLXA&#10;1WZxNB6P2PiDgYeLSaRhPPpIXoQICJI3Hm+c0ECF3Ckx0a1ER3gTvk95NirzVfERCccHCebQDzer&#10;4eNNbZjG6MVJO4DjLGWgiDXwwJXIZxGdEm/lHc3bpR9T3I5QX2H7kgyFc+FY8zBUcYfiUXj059/s&#10;jKyUHtB3dHMKfVQ+1GBoLQHJVIMlXa/15nOW6LMCnD3myJiwdH0Z9/xeboBSEqEH0DsaJMXBHE4o&#10;w1dFzkYVDH3fHmpEnHNGmH0t93PDT00vtfF0UttgSyFUhgkw3MzHWfzy+cvNVg0tuFWvY573tOpx&#10;uKg9qGonJch17n5T0YRqb83CcD6Z7gChYJjQnhZjxoJcKExzXgYVwS7Kpt6qgyBwGgyGds076g/Q&#10;zjm2zN3RKLPtUZh0gwTlnfMUpo+GQC6U7PuttT999PHXz1/8YTjuI8uC0wExYJoZylq6nUdhjOMf&#10;3LSUCxA4KrOB3zkQbFhcQNZLZp/KpZhqRizUk9JBs4PuzKkdfTsDLN7lotiDUhkqLcyRUQT4u8JR&#10;Unh1/iomtEUaUolPQ1hHjOOcJyv0Ey4L0UWaMfcwBksTyiipqCLV05StLQmLhjdIfDtNS7SqQtyB&#10;tA8IGsPSNOH045c8MWBxoe+DeHcwEwmUkmg7LsPC4jiBATIzNBT1/vJo8HQyerCz8VGzsY5KCnUs&#10;YJ8RbQ8EA3pbEDqIz+kH0QiYBdOBc0m6RporpCVDJ2zYMaMeYtKgpPbQRzx2YAAJ5k7ooWAYWfBf&#10;4LpzWVXaC6aJhGtuejicMQORr8B8THR9Am1OgBRIllFDCJrt2AdbNrB80Po4TDE/wm5WZPJxfTA/&#10;6KETm1mr+UGSovf0s6NjFAnsHfVQmDdNY6dWA1ExInkOLhIKTiwsdgVP6IWZKubxLYqZercbvydR&#10;t6p3CcSFkkWWPQOrgLiDrPvU1MZadjwEVGSy2W51AC9FrIBAXFXgWwSwuCex3yMIAZgdCDylKcgU&#10;ByuBaezLhpPQJq64OI+sAkUMNBjGy9lkbpprtWothzEqbRXEsGHvFGbkaNOxVocKUJZInHg1uUto&#10;zaWZvs1ZX2UBuS9ofksVK4pKgiBs1GsCKlQIsIJUU+HByqfEchZREzXBxcivvoEVxWCly5a8LpVx&#10;YqAHD2xmaCPhmYtN8/k8nM/DTxv1CuFMCIZClEDDKisgsAFZDhKQnjJCVpm/d3QN1S+qY+aW/bQ3&#10;yafzD+50EABDQbKUuSMUihgcyTxuHDlZabYvvNlzSy8SoI53/o1zC57oDNWQth1CkVkm+glShZom&#10;rFUwuFnaRMseH3ePhqNP37vf8ZEkhESmyNQw+kzDlmEwLpC8KTvcSvZfPkCJqWQDiyoq+SZJtztr&#10;wIqr44txRJEMAqbLsBl81MQAjw4d12atPoyCzVoNtfijMKg36sigoEIe2csgTqBscNIgOG3FuYcW&#10;4dUqKOO+PjpGzywCjWHQQXQkXCIjunoLXCk1hRkic4tjSaoNkGbHLuVUjIz8SW/QqbYB8JcyKl6n&#10;Ij/KLVChB5XHOUEIn/vUCxddKbeLl/rc7y+wHtTQlxCKYkAuawveAkaJ8xOFtYyNIH6TADoo7I7Y&#10;gyCKHuZ518iPESjO8hYmXXdshN/AuASDAZLEpDyEBAWRRCayNRXzDuRshzKH0w2fMkQPH3yIxIxp&#10;QnBGFHW/8JXi4LP0QZg83jv8p+cvx6Y3yKyvD8ePXx093N78fKO1DTJsckWJx8GEJ09KyDFPIfzH&#10;HpXWcQzmEIwFpzNJEfjh8MJztEtHhCQ/HE2fjUZPR7P9eXYcA1yJGg30lYcVQ3ODBg1Db2RaiIgh&#10;UFW/N9y/Z60H3L9pznWUMAXYQKblBBAhG401MrQeXUcEgmccezqU9YdigYKAqwI8h/Xy6PDp3u5e&#10;rxfp+c6dze3NNXALDsPgyd6uUUGIuuJohrR6Uqc6DwmRuMIzvkSALpSqC4sFlq98M+tB0gsEIdNm&#10;oD6S8xfOBroOjo18N5k/mXafD3pHz/c2ao1HWx3E3iFSOdJoPMqXT2rqV4Z5Cbvn+UeKqKJinvFP&#10;RikhJSjeEjdl2RRU94hfqm8Q38Ng9qJgrOmb1QpqRC2E0igPNGgQPiVWGkcv0muwfUk0rHwjtUp8&#10;7+XzuJirW1A7V+qlpQsKF13AdwLBQ7IMxRedTlti4GIIyQQqJSbDlq88sV431qvvYcWDaqXLCutB&#10;tBMfMjKsEDw1nFAkaNERGXo6GmPMn7bqLrYVspw0QenqyFKwrqq0Ht7k/L3OzF/7Wt5flOZT0/62&#10;OzFmwcd30WSQ7QMlWM6yMOit27V9Vpr/UzeiFkG+FHAYHuRwcNilQ5pjc3EE50raPWazoVQ1VNX+&#10;0/Pubm969872w3YFN+VDs8bofYy3YtpCGd2FucD1YvCxGJ7oLaXicVCoKL5jmKCOAGOsMtBxvvK8&#10;UIGBwnoQL17UHlzKxEa6Pa4Cdp7lwyzyTRTvg3s4NSv+cDYLweqCgyszGsBdCm3XDAGtWqXmuLvj&#10;0avRwE81dOdFWBrvTkDutRf3gheorcnCO5lNkVOaDtBX0HsDTXty1Kv69W0M4hzbR4lZEnWjbpqz&#10;VG6RpU97K9YD3l9ySieuhphrksVaKBLhk8dSUplSqbNuZaxrr7Lk97PwV8ejf9w/+Gp37/HL3cNn&#10;L6pxiopr2grk9YNPiLOPa6pSsXjGibafJb8YHP52/yUIQqs+Al3ai8Pu33/1uI82Zj6ObISjdYdB&#10;CB2FNHuDaTcMjIqLHlcTLX98sHfYG716dWhm1o/ev//xem3N0GtahrZAnGy+SFLX6qyl7gflnIZO&#10;Zccz9HZHCg6xLXikPKCwJ+lBJka1UdWrlYGWHSXp3jh4eth79uq4Pww8q1qvmThfuLayBxh4kMpQ&#10;mDW3ZT2Q1wxHI1C1pjKqEEVxojSuoIe5joMfjKtwnpkb4t6SXVKwZxiGX6m02+1Wq7W5tbG5vlZ1&#10;3LuW2bHtzY22Xa1++eQpzs+NRhUgZOIeGFtHjQE7xam1VWfk9XXHqT1w5uVvYj3Q2kZJC8OzxfTi&#10;CAAr/tE0+t3z3d++ePr0eHcYjCuG/ai1/v4mSroddAYDMISxhcJhLv18uTlETEH7Epkmmhb2ZuHe&#10;ODqeRDPwNKMIAR1VMKMxUlqIzJxtmgos9zK7A0JgY8vsB0HDcNrIkSIYJu1PgNmkwSDtZJkBIUM/&#10;ffuCWUCsTsWroLTtyUF8K4rnGsoLVg21LoxqAmgZDDRf7L7a2NzERNOCUmIlOK3yqU6AMg5RDrgM&#10;AZSHx6VjWFG0VrqMGluhq4qosdgBCC1hL9JPgcvRC+PHh0dbG51HSOwxbYzNjnUW3jkx5Pg75dqe&#10;oFCuMYlv/9LCXIMjfKwbj4/HMFU/2GoBOlbEC8G/zgoBOSxvT4RWmv8zN1+GXwUXLABGRAdhlVr6&#10;zAHbb9rNk2ez8Pf9wVejwYs43o3T5+PZ75++moXBvTs7H4K+DAuSoNkyo4KSalAmh3ir4q3hwRhx&#10;sXPUHwXWKxScyvthkkOMCsl2QAksComKI41Acbq/POzRDQAodIQkK6YznE+h3OGhhUlq1arDydRy&#10;HNP3+5MZT4hRNA+DuW/OEIXQ9abjbK530Dn95d6uX68j6Y0jjf3Eb0MgeLKeHMFUF4QpCbEitupY&#10;N54cdU3Lvdes1BCkZmSWQB7YZKS/LRgYFZOuQsqLQXduZG/Leih2pdhuypsuoq4qoahiSTxkgXdh&#10;6QJMh8NZ8k/Hw7/eO/qHfndfx9Fudjxnx3HWPKfWbuhVkI6bgzh+etQdxZnmOajGBgs9SgGmQf7y&#10;aPLL3v7fjF6Fdn632W7YLg6LSZa+CIPHo+EzRNw1s+M66NEORFsX1ZgvXh5Mx421NRwR9aoHo3Wt&#10;3niw1vxoY+29ptVkj4zMRcySo5c7KL0mZTpQc7B7EI5M9EPJADVHAomATPEMacYTEom+GEgzeprv&#10;JybsSysM0zlaLoKyw3TB54hejVwwCiTNaHFhESi7ldgDQi/M7U3jdDQLZAea0ziGuUB0SJrWLNCi&#10;iRuuTH1Rg3iqZD1+jzaCFduuMO2no11IAyketJgGP3HdPxoH/eGkXa/WfRuRT2hNxE5mBouXikzM&#10;98x6gOgBZkXgNA50crZq40j79nD0+909OAqt9ebdTuf9ja2P1rbv1uuI5AETAiZOLC58hpJQVs2T&#10;Uj40dwPLOsySL3cPvtg/OEyjbhYdziZgcYAn5Nh2HUwai/jfki5gsKcklGRNOVxc2znoD40oafoV&#10;uEqcTHHY1R6RnIXyh8VJLE0FxWlbePNqTxcLeRuK5zrvATlTjhljhxIdff7q5fb2FrQqUz8cuCrR&#10;YH17OcpyrEoZKeeo/NBT4ZrXjGRFBbvSZcqjURtXfZycC4jWQcmy1C3XDsbjZ8fHH9+5s5Yg9iuo&#10;ewk6MAwp1jKWbCnee53pe3fXCoLVNA8y7XF3tGU573dqCDUodSNFBrQeuDC3cnadiOp177BwQFSx&#10;PU4yPEHjhhDdV9PRPx538fzdcPA0TbrwAKOkH82H0zFI0z+9v/WgU4Xp4CEdA6sI7ozylZl0VtEu&#10;xh6KzIXgKGX7SHJdoMDsUFOi1qn24RrJNUIcVEQNF+JK5Sphfv4BoXHDBjJ9kDMNYQDokKS67wRI&#10;kCPLadqTKNRtJ5rGVpgGdvoyG6UO8siplxrAobec6tfzAfLa2369Ip0WbmUFJPCgZFniNQrwIJ0t&#10;GCM0tecHvcy077ZrTVE1DDOoonP1KjkFhLVZVSQtpQ6WlvQWrIef/exn52VEQQUU4lX2JcWCSQBJ&#10;CmO30qki6t3EmXaca78eDv7qxasvDo8BcX1/Y/1PNjo/XV/7vNN5tNbZ2lhHGwmcuah02Jtlv33R&#10;/fKo/3g8/WYWfxMkvx8Fv+qOfjscT43ss3s7P1nb+dit42oce3bFM9rNQcV5ns6eDbu9YJ67ztRz&#10;nkzGTw8P67XaVrtV1bUqTkdd33Dt7ZrXcOnwgcvDkVyHEhGl+JR+kRIOyckASKvlCHEDVQCKMdaJ&#10;OMikS5JNCM4ATCI2iZ6MhVi243i+W3VddM8wutMYFE6ThJ23YGAAfaOHUzQRUAi5M5O5ihJcXKOi&#10;4nLiMNiN8wmmA+LJiITrRADDSknQPQvDRqtAlkgoMSnDUmJr0yPBnwAXRVALY/OhMFEsQqCNnBS1&#10;ysFoiPT2TqteJ/ATGRHcDvvVu4B0SMhe3QK51W8ahDhT4fMmsQcmP1EfhboLehTGPM2eHI6ed/tW&#10;s/bw/ubDzbW71dq25dUAXJCzi3goJCFlz4j/TOmVVaXyiXMGHrpm/tvdF0g/3Vlff7i5vtGsNzwP&#10;FtuLcTextTbYwq46BunxyM4Ok2w0GEZh5FUc00aoXBYvhvqTCVeBVWESw0FMOFgxKq7ZcsB9cQBf&#10;qbBXkagr32T5qOVmkBsG/rw/GtbrNfCjIzyo2jYWErZ8Li38/DJ+IqWphT204kdfedlKt8mRFI05&#10;TiaQC8NNDqQb4kNolDrNs3vra+uIQCISyTAbqeKYuZBTSKHSC7/1VnS/MlFXe5y/zTMVWJAYQKCx&#10;L+davpfkL/rT+673sOnDelDmgpQfEo+1sKBW++TLrrqwjPz8TYntVtysygTgvoETALQcvWAQPUBA&#10;d68//q9fff3VcQ+dXe82mx93Wj/aWP9pq/15tfZxpfJJu/XBxlrbdaGpoLVQYk21RmeBD1YclnWa&#10;AgYUvSRLVRrf4hhS+FR6g/8UqB2ZG2XzKuFU/5RfpYKK7bKQ6aWeINwuQ6+jSK/5URiiOY5Tq45R&#10;6QZHEvGJDEVJziQNpnkU+nZ32HvfacNsSxz9q+Ojmu+DYApF8rdoPci9lr6hmmicRwR+0fHtD2f7&#10;w9G9zbU2qGngw6OQBehUAXspLgSE2BBalGJESE8hKGeW/GbWw0IM8PLXck1StwkjQJEdBP4xz2c4&#10;ZVA5omLIWEbTOA6Sf3ix96vnzzPP//S9hz/cWvtBrfqZbW/neiXF/UAbc04VQollcF7N8GvDKO5H&#10;MbpjD3EsVPy1++3PNlqfu/WHuVMDbhEANOhWYBst06349VbLqHj96ej5/v43+/v7vT5aon0OHgPU&#10;32daJcvhQ6PulRA5wiwZMysL5QDOZH9MJVtYApIHscUV/8Usu3BnsxwZgWkSzlBOgZgDlkLF3RR7&#10;NqtJdBijeA0D4WB/sCzAEQ5n8eP9I8SEWr7dtHU7Av5G8Z2fjT1cqQTVCX3mMhrSsg+mIEhGYNlB&#10;X01UF6QV10uCAGV0bd9DapA7gFVNhVQIYSePTwIGEa4RGIeg98hrQu2C/WwZh9Ech8S9dnsNqEkg&#10;rsw0hqxJ4QFSiuz7JHaD8rOvHL+65szjQiTEKm91gUqDPopgo3qkbtK1PxwMvt7br210Htxd2/Jt&#10;0G6CwAOIRQBcpMSyDECX4y8N8fKNkfnSjT8Mjrvz6cftrffaDURo6qbRdAAltbpxMIvn9ytNApTO&#10;eXKL8RfrJWZ9zXPQuOjVwf4sSfxaVZKsOvImMNcA3SPPBDNm+HSm2vEUDVMCvtSgxMk6UXBX6f4b&#10;TuO5txWx4aaU1ixcRKR45zFIaJJaBegaDhIlKkmUQPbILiDXlGpY6SNqtRPxU2iRc8K8LCGvu7nz&#10;InTVNKi/l1HQ8uSknhTrQQ5Vaq/dbj+1re12c13QAQynYM8zcyHQDmU9LNoV3pL1sNrgZfEvChec&#10;+yWHBQz1C/AnDqcf1hoPagh1qZmHQYRtgc0N7+W883J2b64+sAuvXB6Y+MeCZ2blfek2MRVmELgm&#10;lclMLz55Nomzza2tH+zsfNqsfuh5aHu7lmprmdYxLPj9cG9URSVin4g6SCBJllPOPEn4iSPA+L0s&#10;uTpLFDyQD4m/lHLHF6lpEHuhMCkK06E0MEoZlTgUHWSoDhT3sj+hR84ojgS9kiDxFngCjck8YjQC&#10;QEot8RuVYTSv2z4C6dMs6RtGfzh+b2O7bVgoj7+t5BH3WnHiU72L6yMnAgoYJW6CnmLP0IggnLba&#10;FRTYAegFlWWESUm2SNeEASnkUuUr9eK5x/IS448LaNfrNMyZ3+PHi60HQrGllFaVFUhUBIADBJXI&#10;l4BCFbRgAjJtahlAruXD6F7u/eWdhz9tend1oyV4SNYnpIkDlx6HdIJynbyq500jv1sxPmw4P9qo&#10;/3Sj8ZNO/SfN6k8b3g8d655hVIFskOObByAhiGgMo61p+n3d+NDzH/jNNjznTL9Taf5g+84dnz2Q&#10;CLzkvEK5wW7ASQiNQZNHCZgwNXA+GZOX9YA9BiebwojhkTvSrAB7bxvzJEK1Ahx9oqmUzJHHKgVy&#10;QmCukF0iObFTQXGOuHdoGy+7R5PxUE+SDd+v4VxgRkRwk6cfN9P1wkvLsDGSF6gmQBs47EbEBlLU&#10;vUJSUIRmmnXYzALcLEJVEi7ibSpWAX6jGGQQYEfEhGl5eANzQzuOw8l09mCtswE7EOuKGwRjBWab&#10;sExWjC/KCl6n3VbRQcs3/rpDZSUXjeJgwVsMbf3xYPTFwX5nq/Px3Y0NS29keg0ZGUwNbhYMNMjV&#10;KxejWIQTk7vQIzSqdDQa+ubFi52du3drDbRyxUzjPMdhz8brnjc56L2X16qI7FzlR+A9FQ8dIFSV&#10;eu1o0AfPbqVS9ZA9EYAOpAakgPCAy45csiZFKzVSepTDlGDTwj26anJvJlEXvqsUvwm1FaKJwDpY&#10;sDbz4+Ou43keOUXIrYXiJwLypPq+sI0X1UUF8qzws5U7uFjTZR9FffolI7/hTS3WWzxPCVPLr9QB&#10;hIxMlu/1hgmsh0a9jb8i+IOyLxrUpJJV1gOzGGV+tpScq9bg9v6+ivWAHQoZn+j5l8PxwWj+k/XW&#10;Dhi+ZPKFywvYaKC+pV74nPVzw4l9zQ2eeTe18ApdywNfpBjYeQZtbXOUaL/83WMUrv3Zh/d/ut28&#10;41iI6WHUNKnB54aqNVhABCaQhc/K4eVDLYsiLQ77Yj2lHYAE+tQfxGoolk8p3KUbX3yrRKN4r4VN&#10;IfOjJkmUPL+Kx0UdD+cW6IUq4gw416zcizJvnszR2N6zpknkgGPPIVhqI3W9iX6kZeOK/aR7XDOd&#10;z9dbqLpi095FrOPNJGQxNuYrVA6CcRi64/CMsS3bFQtQrT/sv8wqDojeCOHIoMRsuPiMcEoJAKBs&#10;AbPStJUFk3dOOE4P8nasB/rotB0xn6TrhHjCdZ2jNA7gAMR+wQM6mIyGU9t2dNvwNfNOtfao1Wzb&#10;hh2RW4kcsQQEEE7JXSwxZEXLyDticSZS7DlKsdGhGw1RqgZoT3Iwnzg0/liQgyfTkrkBmCTaFQB0&#10;gAxFwzHXm3WkQh41G22AYjFZgmBISNPBvoiqFRI+UFo50MNDV0ypoQPjtNpr8vHiMNGeEHoggmoQ&#10;uaJVZKPIQ2KaPEr5FzlXOOVQoGQKVIBtQoHIsAMgbhKZ0fxOo7LuI1snsnNL1gPeiv00kXqzrH4c&#10;9dPYQoeOEHBjkhvBkKnbNk6+ham7tDsWEa9yixioK2HSCauJvYkV3B/PhsPxzvpaxwJ4lIY3AAK8&#10;b1Vnje3EOAqDENcinFkWxfM6qzT3r72rMCDYgwC3Bnr25auXXq3y8b07kAd0MvMZcpAVoosv5bSL&#10;DVKcKycfV/wlRdex7PGot4NCFN10I9CFAbYD6j6irjDb+/3ePbvueytZD3hPcJQCXYFGZL6HDiTZ&#10;cDyB/JA/iix16MPGKLnKz0rxM6t/YKaUKRXKZIHHeOfWA7e5eN5F1QmVJ4QaoRTUvg5AhFZxXBA0&#10;SsSOwavyqCh07kL7yu+V9bOo+ZWyyaXovZKH27ceFkbXwtFUgQcVURcG1e5kMtM0JKcW1oPA/xVM&#10;8sR6ODE4ry2hb/SCVawH3AyyqCM9/X23P4m1P9tsdDh2RvUBAcZdCpOS9Ds4B7u6mfVw3k+9eP/K&#10;ma4O6cJsFzABnDkYzYNQ+/23L95//+HHG601FCyIo68UsQwe4XVGLRTmlccEvS/BrgqatXRcqZrE&#10;NFToPwVwPdGzp4/EhSGrgrevfajjuXwwjKLQ50x82zADQMAKD80O0IATRxXKN0jUFMdhALiDm1kB&#10;8HrNxlGcvuz1W416VTc7AKXJkK86o1eTFqUV6MQLLkeiO2jQJG2zDDR3JLVuo4qKgRdHPYRvap6H&#10;VCM/HLYbETEmJCJDXp6nHBkS8Xwb1sM5ceOYSePIohr2ueXhL1yRGrqW7Qfhb/YO/vrLr794+XIc&#10;xfD+UQTlwIiE6JKHQfieVF4KAVuU+IKYiIcWdDGKBIXUCBUyqsm1dLuGkcJyczIfqZAua3xoapMV&#10;kIclKXlUjwl+nwBPD8IDZPRdiTrAQBG+aNJJohCB1Tr4CzgYM6QyGA8rSMYYNIBJzFohEakCboPb&#10;jAw0uNDuVNxP2rV7bhVQAEBAeXgj6YLZxznKnsXwJYGLTOGhIhFDmgHYNCi9qDYmmTnNcbYrRsIL&#10;JnM1YTl7FcpAIIsOPhqHE4MNHsijMKm2CU9bAwUEjyIVtSXJp9TxLBS2slSFaoBJMFoC9K5lZ8qv&#10;o9wBxaluDExt5GojMGJR1UoeENlKSToyzi42xI0fZ92UizLBr0uvLv8e59bM1NFu9NnhEAy9jzrr&#10;TVDiZ+xqwcw8jFC4+sBKgsuD0yHMygp1LE/J+S3dBBJwlj6xjBErKlnzRo4yPlnVAdNqhhp0C9j8&#10;q7WAMrJBbenC9s3y7Vrtw50t9C776tXes/F4jDY/kqnEOgpGSJ7yGxipQHGc6C6OTrJl7/yhyOAx&#10;abQbYCQjD2ham20AlL2D/mB3MJqjUT26wJTtZtRdLLl6Z1PtBXDntOmwEMyVQk03mQR1fqlNLWaK&#10;ahxFumNksbl3ZmVja/xVqJYKipTy09T8n16Tm4zk7bxGRCNOk8l8hrAQYo6yDN+L0Yr5sIgLiNOF&#10;4UFdomXddI5wVqtdJ5QBwDdUtIH9Fgx4eeLkkcN4A55Suka+OvL6LoFz1VLyq4I5LHax7PLiWSi9&#10;ojBxEU9QB+/qM8RLMadOnoJdCpWbTdu+Z1oNF4OvtTSzPg/rIbhQAG4zaqYH1H9Sr4WkDtRRAHAU&#10;ByH6aVFn3urqS/yYSoaiSfmEBZOw16hwFGZa0zI+vnt3q73z7YvBl7vDvVQ7MrVBzRq7xtxhogDH&#10;K05mdloQzodbHVzxZub/cho1SXeKvXNy9BnCIOFXIXEyyfLjJPv6+Phvv/iiO57eu3v3g0f32nVP&#10;2o0gEgj1DY7nKIZFxNOVZhxXHpkqGACgOJKePHjDmFw8PJNgxSEt7MHfh8eDqKkEKWBCiy4jYlco&#10;+RXkQhiZkL+hFUWWYvj97HgDgyEl4TJrs+A3sgUZj00SUTHRQDkmwERQF3x/mhlFTR2Em0H8HI1S&#10;oOLxGYg86EmogaRxGmYgWAjBaKvyp/jKaAkJAgjHY+KafiPCLnj/NIzcPLqPAlG2VZGrz63RzWz/&#10;hJAj8t1MkgxH3Ry2ZJajewUYTKo1HwE0O8lIwnpyPqoPFg3ISAxBKYTNyFEKw5MEFZQ6emOoO53H&#10;+dpac2wYz2f5s354gGKkaVhn4I4QIdqPAn04cz/XEUCqtlPep/L3Tj8WZ+iSH6DA1icPgG2PAdue&#10;zV+9OLhTbXzUaZKaiYlQ8nuh6icC9z9vU7WMgSJZ2CkFIkS9X+lcAn2mP0nmAz24X6n7zITT8kRI&#10;MLCMr6LR0Tz4sNoBfmEF/DTNWxCro54Y1EMQSUy9W68gwvys1zMq1YppRFMickB5Mk/RYYehR0yB&#10;mMrFDZajWnKiL9rlywfFJYpgeequXCzxEYGqomBD0oqSX+xoy6yADyfPX+wdHnaHx90RuVpo1EsO&#10;RugxRDb4ozIf1OeqCoCF5Xf+Pm459rC8rsUACo+NgwHuAdE7AKDy/Ntur+LVd9BwjmPMIDDUAGVv&#10;Y9XvV8E6LtjAb0PpLr3nlbEHzi9m39IOwvmvD44qzfYP6n4T3gK79EnMVcUeWDJ1a7EHWc4irlDa&#10;4bKhT0bOGVcHtAIAq52H/xGBQyYUpvNvv3kOB/Lu/TV6eqTGL5NEiGURj8ajRVIXkvmg564CDvKB&#10;8unCKMuPKItiZI1O7Iji44vRLtnfpTgUwz27L07ZXYWVUdQ54p8oQscsSoiu18HarhvMRc6nDYQq&#10;a1UArvV6BfvanmuNpgss/8Gk/97WJtAbTPVdzDB3fRkqvQlVhElqJXEWURkHS8LG1KHsmHU2ZtWu&#10;TMf545eHL6fzY8N4FkVTx0R6GlsbpjP6FdiA5PFAXiBTFoNZ0hAyIUUSXO0CNUWyueUbMeFO6xTm&#10;j/5PP/s5IVGSKy94eBh3Mua6FWh6P02eDif/8PjJ779+DCK6j+/d+/NPPnzQAl2AjUQD2y2BrFqn&#10;WUBaGY5TPoeRKCEF5OmL0DDjLRKcgpDgAEapgg3GAgaggEhEsAWvIpqUFzApxnHKq6UsiXhIaiyi&#10;HaUWiN+QERIfSNoxxQQlBqrUiBCdL4oND7yLgHhF8BF5YG6N9ojoDoAA8Fb81XiqvehmzydhT8tA&#10;XAiNwxGL9cE3YbckSZTizggpRhg9DHvHW27+6Ubjk416Ax+DVo7LAbXXC8wqTjkyM9IsRNddcxbF&#10;4yhE1CELMwtVJ6ggSpIa42toJ8l8V8GNWCpxzqTEB8WU4BIQyiFBMPweTxSBvjo47Ifp8+7w1d4R&#10;8MOj/nB/OPh2Nk5Nt+m7LMBFfqksu1JOcXEUnznbz9wmTxSRNcZDmH9Tg5LIpApjSTRADY5ZW8I0&#10;1TKVqSdSWKHGBCxM3Uzbj/P9MP7N7qvnL5/fbTVQ2dViy1E69ERmC9G2IAjYqly0U6l4ZMjq/zMy&#10;DysjdIzjwXEVHU6g5iwzsqyZoQPG+6J3jGKfT5rocH5KTb1+MUlbCTWeBSBcR9yBsB3XQzfU5Mnj&#10;Pzz/9uWk3+8d9vf2uq92j3aPQIkzOJqHBphGwDnMgCSXRmZEpmNZM6qPVDv3tIcvrevlT8pbXqhw&#10;WWQajsUtn9rsF/r9sphc6YKfThSElL4Za5UKegKtoR+xZXb39o57B8eTwXQ2S8IEXVEQrEJYjjBb&#10;aTeoFliZ7Iu5WsY9LCLhr5vJVYzsC25BjC6Vb1ffFQ+uulDaszjb+LY3gkdxp1ZFQSD0EBSvsh5k&#10;uEVSfekgOjXGVXarLN2V1trrhejcX85+qBTpATL57cvBTrP5sOHXQK+DqngVYKSzQMYdFe+/lYdM&#10;pGxmCeSJ9oRRQONX0QkIJk9Ek0KIn9HwwZxq5sAwjjXjVYL2s5PHL/Z/8PGHmwCokbKp2Jul4SnF&#10;zYsFUDg1lQRZWCvlN0u/OG3hnTIfC9VTSEIx/iV5uODbUjWUcSgOEaA9lPvCKWD5KB1h8NaCTHIT&#10;Je6GNY7nke+EQYKC4EbFGU4CtEPqT/rT8XCrXkNfJJYEl8KwgBFcuSIXCrbIJs8sjESF0NGggPBO&#10;mPfSkx5nIo5gYPYfbFbubaEBcHp4fDgYD5/v7b/YPzrojbrDcBqhXBBwJsyq0HWLhjjZI7KCi3Eq&#10;ig6e16JSxHwr9TUz9srEPplgrtffHo5922l4lo/0LcptQX+EDmOodJrMX42Gx+F8OBmCoehho/1e&#10;Z2MLoH8GaAR7SO5MHvalmULplfHJYaByYWokZ/Q3B61uo7herTWLI4qzRL1lITbliMuebIs/yGwU&#10;P5WvUJkJwZqw/4VYxvwNe2mygJdmGKswZQ6nOvpf6EFkvOznXw6iJ5Y29szISO0YYAs7DVhxBAXP&#10;bjSA+YBAIA0mo76ezAHC2Kw6n2133m9VNi1WRdKJvcC+u0ByVtJH9P6pFdBD/HA+fzkLRlDxJoAl&#10;yCfkDVBFAW9R9dZco8L6HB5AYl7SRIMVw5sXWaGny+lng0G42MAJgNZimGTP9w5eHR5jyHe3d+5u&#10;tmGKfTWd/beDbiey/oc7659XiaJMLUStM2SspJiE4S856s6exmoxC7VVrCeqhYidUmeKxNkkqkx2&#10;AVkRdcag6w9gK1J3TwcEygkVU5mOjNhxEL6ah3uBPkCbpjR44M8+6FTvNNFq12HPG8myqNTNSUGX&#10;UNgtic3JzC9LH5vAavrY0H736lV/Oqt32ggF44IkjseDAWI5n+7cQWc19vSmQXL5Q9A8vA9F60AC&#10;ZGmnS19xGgVDsOXHAPdYFXRryYy5a8J9fIb6rkrlw631OyD9RCCX5q8kNDAIeDwqcV24QyffFqEB&#10;ETHSUi2MhsVGUdAKzKeYaZhPyXSePM5rqPJDePYszt3iODh938B2HMezfVBqzWA3p3vId3j+3fba&#10;Dyy7GnBJMyeJTUShiUS6atKW1uWaZ90Ft1AghhdWQ2FviXRRRCAQAD38Yhj+5tsX/8cffLSDqCES&#10;rA5Czpgt0ocIA4/YtmQRvCDAu9JuXc16uFniRoJj+kDXvhyG//CPrz7c6Xz6QbNlhq18YmY1QNIj&#10;JCjFq5d2MKdU7c0+UdmlcCkR8GQRhGp6qKNuNAUBpNQ2wfcFjoGVd9hQAarBTO0oSp6N53tRdARe&#10;hDic9np3K5X//kcfbeCQg/5E8LP0fmnuccjUGhJtOGX18AaWrMBlg/Dk90qI3txUOhEcyYUopcna&#10;6hMx5mwgnsLb1/tavjufTwho8obz0AEbkAWKlD3k0//Fh+/dAykfYsZiKav3UWJ45Y642CyW4XBT&#10;yxlG1gplqikWB/5J6BTYx4AnBfrTTMFGmqSg3B6FYX8eHo2jURC3Go0ftu2P0cADfhexbzxI8HIx&#10;RThYtgiREYjpQJNaiCLEblHZccqC9KOQc0bCREVS2/zkf/qfXyHHCR9pNEjs3K4gh2sgsv3lty+f&#10;HxxUmrU7Ozsf7Nx5v91et60aIBsK2MAjQBgcFdRZEgziQSr/Q8mF/KN+Pv1U2/vMU65Rl4snWR4z&#10;5WtF0uRZXrZ4h5N3l4uV/BN5KRU/gqcQvKSKUhZBEZkv9KfbGyO+Eh8Z9gDFF0A2mGYFWxH8Y2ke&#10;EoaiVeIZWsS3fKNZIXjz0Zr3o/vtTzaa96vOmq2j3aJwIYpHfLWorChPavJooKMnJBIWTADZThxl&#10;VduZz2YuPtexQcoGYqjCcVygwESqZHOp1ZHZwJaQ8AveFUnuZtW/s955sLG206w1bLMC5k0P9FK1&#10;bncwOBo+2mkyWoS3YGc/nu6q8vN1O1ZFFdRWEc0gFizTS3wdojsxQinAZsLLN1IATVAAQpJt2s8Z&#10;rPgoQbzHPEzz3/T7v3y1/5vD45cjdLrJW+AOafqfrVU/2V5br9YqdO1pKAn2n0JeaJ5yXEvydEre&#10;lnevbDvuiKoH7efAm+ZOG05AT9lwvfvN9lbFk3zQSsskQqz8oeI16mAHggkeTMX3m7UaMFXViudz&#10;texa1W82Gr3eaDgaV2t1MOJSS5FWWexoxcN9obIpQzb869J+KORNybRaAlkG2T9X6K3ltzl5z3Lv&#10;qR2onmTusy3Xr6xXm61aLXDcwyA86I/v1/y6hIGwyDgcChzilcqyvGAVxbrymy3edMk6lQ+AJd03&#10;zWcHgwfNZtMBAqvo0Sx5auorrpgE30utcuozVxzkipdd+3ZEnnBYSNfp5Nu9vlv1768BpJ0Tss49&#10;Sso7EUFVaHYN6+2SwaCKQ1K6wBQJpkqgb8AUky8/B9DHRjzcwE5O2SMKbRf+/rD3357vPkGjmSiv&#10;xfpGrH3ebP3Jnc56FSFmFjSJn7mk0JXGKA6I4rxVAlkIcfnD4uA49fuTS28wo0svOTmWTh1Qyz8I&#10;VwtyLZhfKh7f8TE5R6NRs1pDonc0D2uW0+sOq9Xqlu9UxI1bFoYbCsZicxYHoTKwRNnIf4W+FY0r&#10;JxsZfUgSaBlVx2nVK6gwWGs3nJrfG832hoMhXgE6LnidGpowUPIFjCpPGIlsWIaaF3JlAoYg/WZZ&#10;cisJAVLyC2qFuESpaTpRLeb/+f/1/0SsFWUpqOPDu9bJEM7m4XZugonz0dYGKhLrllUHayEIvKQ0&#10;kuMXx0YJxMXqTnTXDefuzURCXq0O0LJon9PObaiS/6rah+Y02nkDgd+fPgviHuowDfjcBtpYgyY6&#10;Bg0Qchc21iXeMsPP7ngfrhsP6+aDlvuo5W97VssyaghzEdFJz1oMtlNG9OtuYpU5EcA6Y0hsygD8&#10;JhDXYTSJo06rgUi4X3VRF4iG9DUbRcZsH6tSzmqDlawqpQmmPCs5MiXhThY28Cn5tlW10ZCGOBHg&#10;VyuG1oDkmcbe8T7+3GhWUf8ouEJWMwiLlioALWnLJKolT2VjFz8Scsuf1EzThE0kBSQd1oU4A/BX&#10;YIygeUAnAuPCcoDG/fJ48Iunz+G7GM3G/Qfb9zfbH222Pu3UPvDsHQRG2DaHiQlSu4iPpTZpcb+n&#10;D47LZEfcbXCLouQY+ZmKDzKRyka92q7U77Xqd+tVwAXZuJW7Y3EUXyGLkqVbbAJOh4gWlLpqIkJJ&#10;BGIPZj9kERXI4JbArI9H08l8jm7YwGFRNmFNkZSs0Aqyc9R6ls6RiqCVSQ7BtSiePSXji8Xnzlak&#10;2K/bmNfdW+r0AsdqmqXoCO+BINcFCN066PUbdrUBHj6oHKKR2bN+JfN5sV63NsbLVBDO3bFpPH51&#10;fK9eW/eYb5UcKLVXYT0UE/v9tR4oUUA3ZMk3g+FRFoPReQ1pWyS9hRhdGF4gdph/pQeu/Tjj+9IN&#10;ZWSYjofUEUiDIMMEf7NjoucvUAAFhwl6Yz5Ptb/b3f/7J0/cduPHH9z9dLv5p+v1HzRrH7WqGxXA&#10;wyD+AKqdLX9WR6zaZWeO22uP/u2/AKNMU3TNwb/WZB4cT6a66wIM0R1NQWmI43IymuCo3vKc6m1Z&#10;D6+/qZPFUuYEYuIsHYBvSOpjqBMWn4udUTH1Dd9eb1THufFVb/ZyHGpezQEOi3pDWlNJeYLkf4Ue&#10;h+12ATMTnhR1nsDrE10iKGPFH1mkFNQA9S4S9qrFKwtGmbnA9wD1ZxaSbXoomE9ANpw09xG7hiXP&#10;OSSMEbpf2lWdUlPLyU4lGRfOw81CaivLicg/dS88DfUiiUxyUiRSCUeaSE1jmuW/2pv8fjo/cip9&#10;GNS6C7ZUE/csqE6wYo+R2Zj2/zcd419+cKcGj5K1HuwOAKMCJwHenWSxhA3LiakiI1c9zszJa8NW&#10;0n4UYaVxFH07m+1PQ9duoPoAMnKnYk+huyv2nVqlY1kusK2Ek6r1JN4Sq4SfFC0RqxCENVN0uzRe&#10;ULltmYjCqsAvEYGMtdDTfvXy1Vf93T//9LP37GqHzF0sS0AWA6hVOiJEJwouZemBWygUgSShiWER&#10;kSzaW1EKeWrjGIXOY7txANcAl0GWVPMPZsnRaDodTZt+4+FWq45GZGJ0sKuvFL5Iw0S29JICWhrA&#10;zIDgvljfRWlU2X8aFGVo9LUrIBeQ8xEpRGwWsl2wNJovluCKsOSqeF2Rp710McUY4ecXi67sUQqf&#10;WFDs0il/BoyGrNa8Ke5AhHlfDIZf7x8hzvfBvTvrluVLvZCiuBZ7rNxUYpgVHyP+sdLs6peyBkWy&#10;WyAUUi1XpO7oJJ4x7VcxW8/fL8aPmgtMh4gTYrjahO6m/psXu+iw+6/u3tmiaKFqBR+nJG7Vx3XH&#10;s6LSOKOCkLn4Jtf/4y+++t+/9/DTtlelYKJ5Im6rzFxQYGn9kIPntd5QcVOvG8Mq97Li+M9OH5ef&#10;JQwDLf0P+3t/+2Lvf3z00V9ut5AOcPPE1Oc6JAtbnrY+c7JnNuYqi3F2YFQLDGsgriD4O1i9Bioi&#10;iIRknRE5BaD+xnn2m+H8b18dzAejf/P+wx/stAFnBmMSjjJi1Sjw8GJld2G33x4Xzip39CbXnFsm&#10;JijBPolSyMR1e2k6DOJJpj0dD9F7cD4G5Hw8HI4+u3f3z9frm3RQC6vojTIXF90AtcgCeCAXQCeD&#10;JZk2I3MNEGFR6SxflBoyUWLzXEOK+kmg/ebxK7QgRmOHTqu+1nRrZlbXdbBrewb6LcONBO1+ZFo4&#10;XrCGQmDASAGWj4cJqVMse0qYmlbNefaph/l///c/h7WBn/EihvWgmvkSWAY4bQjpZfMPHraZowKs&#10;YpUIfKZo9nPhUi3syjdZyDd4rdKwRaMjjloCcQXtg7BIwco6mGlfDeZ7ej6vVNE4HMhy6HEUWLBi&#10;E3WMAah7p20j/ld3anerCGhnbp4hBgOyAS/L7BSkqpIX4ZqyomMVmD5GtaqiUfESDt1g23PW+Tph&#10;CkpPJ5wGcJLRpRt2JGijpOUPp0qZ8ip1XYa65BseZuKlSqAdfy68VjGjFDcH9D/6z+Iuorr7dHCE&#10;KtHNSh24IQmmi71Jk0P52WdDTmK4FH6EWCQ8Rpl1oTmMihyYp0igImGPsIe0wyavkztPnMfj+K+/&#10;fR7Owx88vPuwVWlmaRukYXlWBY08oxUwq8GaAEtV2Kyo5HlYSverxUm7cM8XHvjlUkNlLERNTOsQ&#10;hYEWJqrYV24MMQNGA9Qdr+S/l+e4rADXDPablLarfLpEIYBDD1kaivNJ0D0uGr9ZTn88jpMMnTXQ&#10;wWRhhqvPLD9ZRRyKxVVpRxWGkE9VdgWnXxSFuAklxlKh1JYfqwje+blT1gNNK+TwEoaLIG/YSLC8&#10;D4bD+9udGovIoFoXErfqrr3ZeM68+8KLPe/CqvfHbn4RZC+O+p9vr3dcUL9QOF8Te7he7OTN53bF&#10;mcJWwA4HAil0tN1xLwzMTrUFvhPhZyQggaAuErVfbf28TlefmkYKkiTUlLKSgCVD1nBXBZ+TeNqu&#10;lv9Vt//3z55jb/7lpx/9yUa1kWheBKSh9M4kiSMPH2lBgQkHUp00dJcs1opT8R1cRn2K2CH5JzEB&#10;qEgK0X65P3AbSOOb8yBuNuqH3X7DNR+2ajhZz8jhrQj58l0vGccKzId5pkIE0B6BB1JJIaqrHC0x&#10;KeDuIsDcsrQH7VoHVXrBbDYaDQej3aPBs+7wm+Ph4/74ZRTvZymII4a5G0ttPwMYKqbAsgQJg7NS&#10;CZ0E8STiWA3J/Nn/7edka6CAqNyKpFZoOQj5PYOSJO13UXagtJSEasvihdcq2O/aelDa/+SMKVWt&#10;5PCAH9QN4L2+7icvEq1n2rED/kZyB5GMAoQKBkr/w9l02HGsv/hg7SfrYPPCeZaBK80IAiNJwC8k&#10;ZOwFQY4K6ZBca4UD52p5KoCebAco0AAempN5OMlTv1KdjWbINKGoGkWWsOfQDQsEkQVsXpZPAAuy&#10;8dU/1C/4v5gKrimRrsU5o447eRJpilKW1HP2RmBhTRq1OiaFZ7VqDiv4ekGxM+By6inJMPVUBlVR&#10;rqHIFwRdhaOZnNhsJ4zgjnk0zr983v/i+VGnuf7DB0DjerDbKnnsobwX0TMxeMl5a7goYmDbCILz&#10;isyQ0HbJ/cntieFUnLhXHPeqsCxH6AFcHuIXoYmpYE05JbBVRE1yacmUtSLdxYn1oMwNbjSFBFOh&#10;HcZ10JoVTTCkgJi6lOYXCKnQPOX4uI+VRSAUVB4w04vxF3emjARlGBaCteDykFySsi0EzKSADiKI&#10;6vrbsh7wGUiB43NtMOQI9SSA6Jwp1/rD3svNtY0m+NstOBc4Ki7gWr1E3V+9EVY4Ky55k4X18GQ0&#10;OxyOf3RvoymxJeGf50Kdy1x8b60HhvPmeYJCtVk8e9FntfsD9BKURJ6ezQCUjoG0EQKUW3kobUnD&#10;gVw9FD7V8hHzhoDEXpz+zcHR3/d21+vVf3f/wfs1h9RtYNpBEIThPHANSPk0+6dI8yD2XFPb9Y/y&#10;wXIi+FVg5MIqRHE3mKfoA5Pr43nkNWpplA5H87V2HR5m7e1nLhYzqPS7CpNKdkE5F9iFQPhLBQPW&#10;KwEqnTAs9ErsWPpWxXlvvfVoo7XVqG5vdtqdht+oJlXvMNefDGdf74/2u3Pkp4jAFVZ9ZKiA+GCK&#10;gRhHoCLnDqgHWRMp1GSwHv4vP/8Zkx8iH8pbhK0hsDdFzQ8Vrnw9/s9xsn6S5BiE+V4UqVw2vvD9&#10;ivG65cveVK0ImIgHhTh0ZT4TuSGaafD2EsMONWMvSL4YhAca+lbQPbZi3SOtA2mqxloyDcduOv+3&#10;jzqfd/y2AX6qmEl3ov1I+jwbIaeR2cCLGAjtg3pSzL4zAf3r75TFJKg6VLqtiJohhZGAJ0kzKv58&#10;HiOBjiO13+uBXwzQPBdZ9KLHBncnKQWIPFBnVFHly0NGRYyK+L4YiKpeoTjl6I8zcZ3lPpmD3OdH&#10;3eN52KhW0JELl5BekwEOGLbYRKodVTmzRZFuaavwfCYPOGjBIt0eZ9YgN4amDmaqA0M/BHNDov36&#10;RfqLb/uDuf6jB52fbDV2KjaE20WpiwmMDphDie+FgJLxHMkyJC0US/KJYKnPFzdcvi2c8TKsd4n8&#10;UAMqhIqctWKsC2e0wjqwelcSBIXpdWoJz7+tHOxqCPKQ0EBxitMCL0C+2C4qUUwrhcW/fHfwn9Y9&#10;23OcVwfHr/pd9IZrIMKiMh3ANcEgRIlPwbrBmAiOZ1lG7kDVMUilk6VDldqyC3NRmRu3k7nAkFTs&#10;gYzgPE8kU0pki/Hk+NB27Z1qlTxsRE+Wxs/1AQ033vJXWg8gPfzqqI9So0+2mihyweQiTMJIoWyQ&#10;JWOL+uwWT7gb39F5tcGIIZcdvHxavVJ/GTtfvzrqeJVtzwSBow6GGgvAZJLWFLHWizTPmYTOpcqJ&#10;9ijEDwsKhDPp8BFyypnFeKlnv+iP/suTb171ez+5++C/39n6zHaaGB2BduBnh1MGmJbsYPiXuhMj&#10;oCkBvrPJztV044p5ogsvu2C3rqAfXjMuHd1egDPBTgtB8GIjh6PPZwH27AQ5bkS3pAhsx3ealKFT&#10;RtItioEa2yJ+oxxDicuqpi2ixRh0kAR60UiatBqAt8ZGBJwZVgXqvOJYzYrT9pwtz71b8R/WKh/U&#10;K5+1ag/cWiU2e93J48PB74+H+/Cnai7Km6H7PZgGoE8BhYNeL0oqZSRgi/r3yggQ96XQQPxRNZGR&#10;6SgMRxxG0iFUNRGn6XHOeriV2NTSBK0mZeeuklg9lTWNIVEJBf0Uz0cTDJjDNH+OJp+zvI9wA1J6&#10;se6C1xo7QNdGqBFEh/dw8ION5r/Yau4gT0HYuZBbS+SZpqjkEUzXk+4tjOlQG60SeVjthtSZqFJX&#10;kAWWlWb5BE0vwFhSd+aTeauBYi0muipwYNGpQ8KYEhxSbca5PCJPfCMsGfGioiqFXkahKMvhSogJ&#10;E4XmMGwVhfe0Xa/aPBiOd3tgi/N9IM1oL0rVDpP5Qm4pKEomhOBucCAKXMOPlmZbDFR04/x3+4P/&#10;8uXX/5+vvv67F/tPpxGCDd++7OL1nz7s/IsPax/UnTWkzMAxJjkU8lyyZTRyCKpRqErIFBumnDkR&#10;SvWUm+RCq520NLeL0NeyQKrDgnE9sTyK/8oYhiS3hC+hMATPnoGvUQRL1kNh1BTbfDEc8lqRvxV+&#10;GOaZZGqqHAVU6vWq01pvoXXZ4+fPkhDmWg1/RSIDRiB7T4ANXVkCsOEZ+mXtkLQ8Y42PCmPQFpLw&#10;g9q7yu5R1sQZWbtw/FduWLwLPEhAXixk58j8StmBTkAmPvHc57uv1tsdIHCF3b34hMXkrybsxRJf&#10;efGZoS57KSdTrSR/MRTJXKAWALnqT7daaLgDXI3wgHGW3rH1cOH4r5x/3hpVMBYb/Izgf/HGjtMD&#10;KdA0uO97IBxkWt5mcPC89XDJFF0y2xK9EhVBBBWF9nAefXk0+v8+efp3z5/vTUc76+t/8eGHf9as&#10;b6NykQTx2L1QuJAITDZLokTdkjwbIW6MTJkO1zcpXzvGVY7kK83KK+VNXcCthTw3W72gQw48Tz3K&#10;0v3jbnWtHaHDYpg2mh6YTKej0aO630H+YIlycpVxLsT1lKZ6zeBOSYs4EopJSXwf2fhKD0PPKJ0v&#10;sSAp5WZJDqPIEqlgeQXaL2s5Ui3NPF9L803NuOtZ99b8uzvNzkYbrWGe9w6+evWsh0wH2lplFgpK&#10;UHcVz8ArXaBraD38P/6v/x6KTD3JwyNPCTMU0YbiRlTeu4ylKn19IUpqxSm7ZPEuFPoVF7tYcQU3&#10;K/xremwCYIMFjZm12SQzSh8P5ruJMcUCAAUJyxLZaTSrNrVxNEd9w6aj/cXd9geehcmVSD0RSXIe&#10;s0rcQLoA6FUJyavAMffaTa2H87azbDaS2OMbRP0i6U+BWn50CxyGMTqFB2GA88Wz7IqF5vRMOgsl&#10;FBMdhRtdKkexHuRkKVx0RriKjSFbWuJeBIIQEQvbIEXyUgPzCSpv+nG4NxrNZ3HVsKu2CY4gXiPl&#10;rzjC+BSdQZsSBV3yV/5GI1QHnsrX3emvXzw2NqoPP75X36jVvHS77X64Wf3zndbnDWcNEG5+sqKW&#10;ZoYE5Owg19CJSeURS/YC4jIw4KWw57KZoO6kCD+oKnIJIZRfz8iMum1Je6hog9y+vIOYQXyZ1OYo&#10;W+T61sPJiV2OUlk4lDtamWiKiu3FD2ZKinoW4TDkAryqBxhL9xA8rrMq+ltKKhHMHhxDoRRUMAFd&#10;4/leEnaQpgAMMyFYVtyDjL/gwCjd6pM5uPHGxCcKZJUAFpEzRk/gmloV7/nBISy+9UYDIbgFW9pb&#10;sh7Oa4BV4pqQxr04B43Op9sdH1qQMwreF8rAO7YerqPBTq5V/py4LKDGhchA8+iBqT8/GDQS/W7L&#10;S1gnBIubzv55OtfzH7qCGBRSBBkLtbyXZb882v9ldzdr1e6ur/14Y+Onrc6Hpt3CkQGiYXw4yrFJ&#10;3yec+NKukG2mEKFEuBIENQgmUppvqhwvmrUVbqHQAxfO+eUvPyNU3HTS2YvYYDQoDubd4x7aFKD9&#10;EPQWzP1DtBDF7c1DFvCDrPcq62EVoV1RVJbVlDgQfAjvS9FVh7qO3SQMNwSqD2RWivNQ4dJgCLHJ&#10;Mrs1ZMjVk1UfLkrFzDtWdq/pbjcrVdcfzrT9Xvxkd0Q8BMwHlIRKyaLSsebP//3/cnZh1aHLiFUR&#10;Di289xI7wIk+4Ta8AAD/9ElEQVRUKvc1mYsVb/51l72p9UBFy1NAmFzVWSIDlsYsCCIPc/35NH46&#10;mAMkgi2AchIYYrgIhG4hKl/jwJyP/+X9rR+3vHaWANgsjZWFWUPdN76RXt4qAKNC55ibm20QhaQ9&#10;I9AQV4k6MJJNb1zagvTDcDQLLNOZI2uCZh5wTCOAO3UXiA1kGwSuKMehJChUpF9cUSlRKCZb3nPx&#10;oNcgxaZCHctiX3Ix8Qddq9acRtWL0Ej9GPXMIFSboUrCchyW24hLh68oT8ETke1Zqo3jbDRPBkHY&#10;D5Kngf6r4/kv93pHGFdzLTK8GPSKZsWzq+1qo4HqFsQ41agY5VT84iJ1Qh9QakzptSKpvYt1T3lT&#10;smmW7ur1BoSsFNdRTAU+C9tEvUT+Ktn7Mz6hOsUvfJzEHhQSQZ6nbZzSRFN9vxV4lVeoWCNBpEYF&#10;rFW+f9QbdvuDZqvpOYw6FB5bmYXGx4MqFHgd2Lgw3Th5RWCwyM4tElFibYnFuLzYN/X+IA8CnEPz&#10;FUSnlSHK1jW4D4jjq0EX1kMDuI5FPOiS+X/NJK5yHtxMq0BQh5b94nDwsNFYA8U7fMckoCt5I+vh&#10;ArF4zaze5h1xNUkpC4ceqTxUyMKlP0Jutd9dW2tZaBMM0ih2ALxJzdf5WZXDhVYAjF00wfkqmn1x&#10;dNBstf/07r0fNprve94ajBX2DGKfYjQsVSQ6iwOBmpHKUY4PVYMkfHCnYoM3W8vyVavM7SXXXMt6&#10;EGHn3UzR61hSiqM0ngnvBXoSQ921PCuMMjS7eL+NCjgYDwWiUI6U1ymNN7v/xTxwUpWyKT9ocSQV&#10;p56UZ0rFrXIn+RAmKCDZURejGkuRsIhhpgShDCk/ytD8sm056171Qau+Xa9A6J4e9Z4O53nNBRGv&#10;qrmg9fCzn/+ssAKULUBnWsisFNZBedZlKFyNTWIgclieO/ZuZcre1Hqg9EsbGVLJFQFcZQnhS2To&#10;+2H2dBAeBSgchKWFehXKO7Ck6MoaQj3G8bZm/HcftjbSGNAHtiYBalXqS3hCcYpEN3MmeFJIElg5&#10;rsoNvvbjDOaDJgMXlWtMyL40qghS7TAMkH3G+sKth6uKLhuwAtHdseaYoI2Sok0JPBQn5OJ8LJas&#10;zE8tp8cXXAHCtEeOcLj6MBK4BXCeg0hqrYYWsJVeNP/24HD/1fGrw+6T3cNvD3rPANk9HDw76j89&#10;7H27d4xffvNy/w8vdr96/vLLF7tfH01ejGPDrWyub6FNSzQOQDQD3NfwsN8/HO0ejPZGQVp1U5yR&#10;ikiKtCTMqqiEnUQjpG2JCKLACYq0fjn6Mqm/SO6X5UyXOb5yvBM9LupOrD61//iPrKP6q5gRK6yk&#10;2AjqlFeP4mjFd4oQUupjVdqIZy0WR/JfEkxkDgWAGR7MJAHFnyquW6mOJvPhYAwaOxgQSv+oeIgK&#10;k0xyrauzqxneQbA2TIkspWIKBJUa2JXWwyoJY86JmMlsRaZ6vPLDyT0KPz51rSejflUHIKtWVF2U&#10;SvNaqvNaFy822CrjJ8+SZex2J/U0udOs4OhNklAYbd515uLaeqF4AZZdGgMjOkwfAdoA4Qa4/PnT&#10;wRAI6k0QV2eoqCegeZVOTatMtRD+I1+uD9GuoncAcpI/27n7seutzTQfmGdIImpXrCgVhl0VyZMn&#10;ghGIICoQtzxoNxStilf53BWnaJW3urH1oNoELh5qC8NBgtVOdzTLEJGdxlGr2gLJJn4JmuYnTw5c&#10;x/hkswkIyJXWw4qxhxXuUVl5qhSuyMYqO4JEHYXNBl9P8EqC6BJFVbgyJUiC7hKSS1ixCN3IAVth&#10;3ygEP0Hjr/uJXk20lm92Wl5e9/aDeeIa93ynppQdcQ8//3nhhcnsKNXKFknKJ1XOVHG1uDuFv1Tq&#10;pnNa9srbXnZ+T4nL4oPERjrZO0vfiXel9LT67cmbqRNBDZjnqOAeqLvlFQpaT9Csrn07ip8NZjO2&#10;fHO5I7E70cTLQi9HQIViN4z/1dbaT9pGDbhIopFgi9F6KGeB88/4sRCQCZAAB5/wBMq4VtwAy5ct&#10;A5rUjbPqj+YDbwRvDNAicgH4GRCwURKDuxB0k7gbNBvx0PbNovUAgBPahimos7JGFygw5QgvjEPZ&#10;7rLY8q+aTGgDtJgjLJJHOcsOzCA249xxLa/ibq23Hzy822y08Df0XYSNimgBacigKNDvwPe9eq25&#10;3tm+d+fB+48++PDhD++v/btHzf/uTvVfNqy/qFn/tun/WdX7MYgjN1t31ltgHXox7/3j7svdSdSN&#10;zSlsN0A3DN3TQpuLAHpucXEV4bIUi5VGrNzJUgxM3Zqs+IkoXGJ98nqWZCoxKjx0mRzJ3xSmg4if&#10;euvF81TM5tTqnbIexGKQAZ+YO1g+BpCQa4SGl1AFunvgDkkFhi8xwMxkeZsiA+Xa62vtw+Pe0VHX&#10;Rlkn4ksIL5ZW6nAy/82z3b97vve8N5zFabUG2CzWSmiCRGnwHx4hhelwpfVwoaye3b8S5sSoQ3gr&#10;AsjFTxZWHRwgST6386fzSd2yt3zwoRQmVyFUpV12waec2yVXKo0Lh7qi9YA6dQB4Ry/3Nuv1CqZU&#10;yNtZJEXJV6YjfsTvvo+oSRFOwriIDmJEUXNSA7lFxzWf6NY/9acPm41tE7peqeYTx/d1iujKqRYf&#10;CUBfYa/MtWdfv9rMvJ+sr6+lJBrm0tlZbIVDE0A8uF5ouAO+GbrnBNgJuooijky7CfcsiUisAxP5&#10;Xc/t1dZDeXQoF2JxptANKU1/9Q26ae6Pxqi6Bk3My0E3jONmZ703n8N+r/v+18+ZcPxwZ/0+ak/g&#10;Rl4Ve7g164FCSwy/UP0sdCTtNrETSJEJL5r6gd0SeRIy4MCOlVhcqG64bcS2i0cKfDqa/YEPEp3k&#10;iGFSIEu0d4bXAxw+1DCSq3E0mg0OP2i2q3KPEntAj80TFVkcgMqHUt6YiueqA2npfFyyKa44MJcO&#10;+MUanVbNfF+SXUCvC7pRagbEp5OUMbPGck4zx4tEDWFPjHSjIYciywKgQUc9NC1mhSJRmBGh1VTj&#10;lyiNHPh9FGrOsn1AQQwfR1+CZtjA0GK3QPmBnytJdzTtp9veOqXANB24+uB6VxzUpZfKw502yRLL&#10;nxLAUn2uZkEoMToTeFBCz6NFWWmSMOehY5hBFPfns1qrMR5NwCtd9f0wDuGpo2gTtGI2SOm5nng5&#10;DQi5dQk/FL7xss2mxlnESpSbLexOyuWHRSDASFTtoL2H9EBA5gZlEWAu215rvL+z9t722qONzqON&#10;9qPN9nsbrQed+t1WdafuoSNO29GblrZu6S3AMkDpmLOXkhGzBzTKjkGaUXG0Ts27v7F2f3PdmAf9&#10;/vBgEqDpbc13wF6CDBw1EIMg7K1TavbFaX9inSmpLDc+v1nc4RXWQ2FxnFgGyyvH6eMk4ClNJUVx&#10;F8mg4kPU5xTTetpeFHGTQZ2MTS7HSkgbgmLMikeLBjpMCpYrCGsVgQOENKx1WvMwPOx3dfiYnguk&#10;M8PvQfTNywPkWu/d3a7b9ng8QIQIXJmIlbK/q6A9lRklpFEc3u1aD4gFQRbgpMA7gbmHbTjMsr0k&#10;6E5Gd2qtDYJ3Jayi5ErZYeosWX6WG+XMFrnySLtwS61iPWBACIpAYe4fDVLXq9R8K4W5L7l5pn5D&#10;LjdKhAR2vErAabXNfavvJUII1SdgW5ExRK2MbJJZ37zq+q5/vwGOZKFiWOEGrr5JdeBAr6Z6kOi/&#10;Gcw3KtWPURKEwEdRmsTAN/hygCR0EGlQn7qQNlU0LinUElxPkM7N4rIXzvaVt3D5CU3XaXHGoEmH&#10;1BsWBwXRcTgmEN/VZ4YxRrOCND9Kk90INkPaH0+QzfHbnd4Ebjpa7phTpGzRBV4zPwfXpAP0ydkc&#10;9IrScv6yK++xUH6iyVWMUuzHZS9H2UWFKpJFkbpO1cKi1J3FKS8GCJDaAEczUsGDmMmODB1s4CiQ&#10;HFJHZ6BUd95rNxFrFCHUzZ//7GfigZ55FhHiE8NiMcJC+apB///Z+68mWbYsPRBz7eGhI3Xm0fec&#10;K+veutXVaAEUBmjY2IwZhn+Bb3yhGY0vND4Mgenugg3HjA/kT+EMjW+0IQEMgO7GVHdXl77i3KNP&#10;6gwtXLvz+9b2iIzUkXnylgDaK+rczEgX27dYe4lvfWvBzpnyAcpOrqKzs+mmZhq9BQIjpxAU4xCW&#10;ToHOkFNJUpihSgLKZ0PJJbURrTxSWrAeEy6CBoATyfdL8CMsYyjpvK3U/0Z4LoGbDTwmu5n2NMh6&#10;oDGEzgWe9iTKPCuA4LPAdpLesYzPV8qPaiZIJ6GkQKtGRIi41Wlz1aBKEEmpN8VHQJMiPK86zk4L&#10;tdvNDvp+xLNNrLLsY9ByqA6SNiof+ZjVFsiiwGVlecj3hiWvoXg3kr/BD0Gtg3AlSmxlT0vT5wPx&#10;xWybKg8zea9ML5quvFSqkCpFDk5eF/xi+AAMAa4x0C3jA2QlPpoGL5b6EvW68PFy4nhxPiugip+K&#10;TjT4bhCbJRSSCb/4az3PoZ89aFQalfJhkD7b7YLxbNkreUIvATKBotLqdJqo/x5/Zgqt6m1ZGPPH&#10;bBBO9W0hxFQfiNibDuFsgKk9kIaFE1DV3VKSpshgmVsnSoHgoi1aoGaDgpyw17mIZHHCfyi9qzZW&#10;+Z/y7U0lr1RtglEnf4euhnIGgyjY7XVDZLlUy6Moeb7X7kyCx3fvPGqg3kQ5SeLuaFADhgSzATu6&#10;ZHUIvzBMBlYIlHE8v08u6pyLtC4lHhjNJnwSObTwoZh9Q+tZxpeH+ygK86TeaEDpJGpO5ptyqSod&#10;Rn4tPurBMx1qbqUsJitPL61TL3jur5iAXhpi6nZy62k/MCveuqU7kA0E0YO8YCRLGcRvKov3qtW7&#10;8N9v640wIRiaZuNgzCMjkr4lyANIOECMDw4mqEO7tVxdRdlmDtOFvodZ5yzyBpj8MCas2Bwl+r+f&#10;pMBQf+i5upMgvKvCZYLrR/iHZA6FcJS5roKOalngiTA+RNeUub/Ig0+ec9H4Xv9OIiSmx/H853aD&#10;TaHQHhSZCtMyUSk0SV50+4HloMTxs/FoDLsngkKlm57Xi+LYQNWachglAIeNBmNn0P3+5ioKFyAQ&#10;eYPXnG/bJcN0fm/MwkZFhvj88zkfVE5GUfH6+HfJqpcRk41MrA5OK+ZMSHIhnfViydNDgZLSmel+&#10;c+gHmvd4yauKaFFL+fg4JaNPCuypqFSnT8X6lQM5Ex3HpqGaY0ILQIwGmTiwx+cZXOc2POZwHOAg&#10;vjsOCE6Hm8U3jbFljm17gpJLSBWDO0Ww+UDuIbkSliokASu5Uchz+io6Ifm/4vtTzijacD0/GQSR&#10;4jrAWrTtyDZiV/dLud8y/Cct7YMlY9XKy1rgZCM781FpElEBUWZUxRgpScaEOX7I/6BeRqUxvsNx&#10;sbhRYg0JCWx0EsWViodsY7iVUlCoJkg4TmJ6lxh2xFKd2uSqKfMuh7nt98ygFxvwbHcVCSFedu5q&#10;6ODZhzVQLvlQSZgDkM6216lDDf/F5UjKhG8BP8Bj8Y/urXz/3tbhYe9Hr18FEOxg1oCmZ+ShBVdT&#10;EZU4rT3MdM/rdvj8jc5O5Lm/zhRD6fy52MksiHIcTTnRiLNNnb768apRWoX6zFYTNGH4acApAqOm&#10;4diPNjeBen757OXzr1++fPF20O6+dwciqlTFRp4k91dW4Hnq9lGFVJxySmhQ96MEODnq1+2j0+er&#10;F+VqEiEjH47LOIrHncG95nITbnQkLHFdIDmVdPnY2bhIQWmPKL2NFHn1SQGemAsxvWvDFrmejiRU&#10;tLesrVW4w7JvXh4gaZaOHukj+W/hnruZ3F+kDe9+juTjzoLFnEjQO5sl/b2N9cFwdNAdif/61t5A&#10;RBojfHAa+DDamOqBLZbhNpUDz7kms+1YdTi9eSj9XGExbrinvnu/zd9B4dPVoRad7BS5w7J9aQTH&#10;Nm1ULvdOEL7qdYdBPOhP9kbAl0FvQoeYyI6HAxhenqpbDgI4r11fMzp7hzXXBnXXLLh9u82+9G5n&#10;On1OnsxZtlNGQJWXNrVqZnJJhkfqSBr52IHSKAq+AR9dpHlWYrkjy3sZRijOc7ecw66eHVfHyd69&#10;L5TAkbmtvMIQLwgl8F+SL8kHngUfTC6It1t6lKOQEXwoIOSD6NGGsBs07cDQjwwDRS+hVeDfjp73&#10;UO8Iu6Vd8eFbgQ8N9Y1k+8at6XSZtlv1EfklTWOU6u1hMPYR1RGsg2NFKByXJrDk9NBv2emdmlNn&#10;7avEjEMzBVUGizvQ+QAuCJawhws+yswIiICIZ8SBjk+Ef1FK+mZicV7ZLBQ6ybuSHIrpO4gvCd8A&#10;V9eo1cbjSRkxb88BFyXOQOzFT5KANenJPDG1g2UGLKzknTvKM2P0Iqv0krlxyhNwgRmBUcnu2MYf&#10;bZU/2Gq8Gg5fjVBgxIXamxDeT2dUkYh58kmLGJ03aPPsIVP/WOG/kRDY3KKZasQLSutT9sTsV1Uh&#10;Vw26KCukxmL6XYywjY6SXd97eP+7Dx8sOzYqPH3/8aMnrUqDYW8N0goUCxurq3A/hBmCPSyRTE5S&#10;WAy4AecOp8+7r1wlZNW6pXdD9H1+h1SlVOvt77dcd6Na8+jwIr+VYvoQZhB6v0F0B2+ZfBACj1G2&#10;lsvkeFrfTgOvuAv9dxAw2rJnf3pvadLvPzsIYUMLjAz97QJPoJwOt9Rf38pLHYtp+YlKNVznuvZg&#10;C/Dp5KiHsDyTrm/l2WIwKHgv/QYobQL9IQN6XJywRXk2BlVP2ya38vRbucm58oHT+GSdCKpgAqzC&#10;anFYwUcfGflREu+Aym4cVSo1kEFNUH8eIMIAxXbAJsiCgnXLHQ9GuZOhbtnhXieNg/uPHiCCIVmd&#10;Vx8Xte3qK7/1M8jwgagNnDHcmC0AstJubuzn+lGu/7ufvzLz8P1WCWrSrCGLvfE7tFv5aKeGlvDx&#10;KO9AQZCsvOO0cuETA6cZK3zZTuCYPT3fC8KXg/HTw/43e50X24dPX+0+f7X38u0hcP6dOA5KDqiz&#10;kjgLoCZxi5dSpbic76SknExw/oAwp+lrVidIu34cEyKFOhdaPzEmRhlMUVleisZJNAEybBqv0yHA&#10;lSeedSiV2SV1uFl8AVNF/oW6yo+UpDs1Ma/dZcUucjbUUEhvkoWDtDwYjxFghgtkNBpZyOBN9Ykf&#10;BnGaUYXKoUlMEQ/XbsBFF8ycIjdzxlLYnWd7QEghzFSGsy/N3Dh/vNporKztj0NJQ2ZlSkcKvkHH&#10;nNpct/ZGl9+o0L9UZGFK41GoMTPb5diEuUarLtHGJGbHuUqKPqbO0j2D8mSP1lZQBOSDzZU7dZRV&#10;TUFMAnZtpRqs1hsgGOyNR0CZwgWv0jjJDCdw52s0a5FTBfNTpCjTn0ebfdId3F1ZA0VxDh46ccBZ&#10;AN8QRFCoGdKTCpGh3HLTGyzyxNs7B9Al1lnIsq1mdWOp9rozQvISdBusWBRngLJ1qyGL22v38Z0U&#10;iqWItBXyQARrw9JXG1WYQ90ImtktPVoA5ghRSTE9AJXcAHB8qBAnA1DKf3azZ867AU67BG7pJc7e&#10;Zrb6Zk9EAgUrQoobClok4GxHWvRl9xDsfDW7etgbaI2GXauGftIoVQFXDxFytcu5H9WqnlFyUrjB&#10;/cnacqMKKTYryPittf9bvjGMdpaRBHQDyyIAuyby8DWnp2lfD/3/8KyNyPVn9+/UwQ2gKlDK8a1r&#10;D3iGRJcKmFmBlz+hOnB/AYemnaPlNvhF2kn0cjz8st/7q5cvf/z67fP9o053EsJvMNGTUdw56jx9&#10;9fpvvvnm5zvbhwCzAGCnHMsFDRIBFGpmq9mufK7wHgzSHG6oPsouwT5DoT3oKaGGqiBeaFRC2xpl&#10;tk8MARZMYpqx4wT4zjJGNuImIF12SEeplYAFNFDYCDR7sVeKXS9yvbCEjxM7pHq+0XHGSmaoStif&#10;RPxOFyhTibK8Va8Ci99ut1GkGzTmlmmhXsIkjvpBAESPZpK2kR7F29hy5xt2LdXhrEPlXI0b+mIU&#10;BSDpL5mZmcB5qE+gCJKHCu8MTD9oTLBbnr8VLuJ+uNFoyHQRDMsM7le4jY9DFVOH4Y0iBDM1cb5L&#10;iztR+2d5DyD6VHiI8R1ohgl0KQnMqShZSkwpCiAD8n0E72rCpQ7tAR/si+BOvU3tocAuFEB09oG6&#10;vVTiLXkovkjwoZDQMD4vtQ0Iv4cCJBx0OlK/UAABZVLxQWrAzfabGw8ljWSBWaPHKlq20Wr047yH&#10;iolQeQQkIqE5HDNs1js86lu4VE21qSOxCH4puYB/oWjeW61PgvAoQE737R0YbVLeM+qwUkeGV9hH&#10;cQexw47F0rxz9PaefFt3utzEhyyFQyVOkyCJ8jDOJjDA4n4c7Y9GgyyD8B8lSdmrhnHaiWKnUUF0&#10;GIWyTM+ZaMlSw1t27TwE4D6Koskf3N+yY5htCiO10HGqbQtd8w4nne2KszcT5yIxD3Cp2KRzz7q5&#10;9WKU/Hyn93dP3456+//og/t3GxXwCs0zkomdfuZ4h6aee6mSGKp7ZQpOs2IUiJIp5TBXYtT3wA6e&#10;f72zC+XglzuvvY3lu4/vf/Lk7udPNr53f+3799Y/e7D12UePvvfxE7B9vTzY/8XebgeAALGEZpqC&#10;KrQw8z0I9AHlE3SwU++juCp1TBtAgSgltSF5ooAICSI3S5ZKVhXWEwo4GyCUSeHFGhtIHxR+cKJJ&#10;lCFKzBLYw5nvAjiqfAhoxI632IZ9eW8LGFhimCfvJu5ErWZbNcfpHh6stOphAiYnQh4mYYywBXhM&#10;UAkaCgR8x0qdUp1epLBcNaInIoLTk+e/vATGfLn1cJGdge9jeKIIc8Xi89HrWsVFKoyaJjKe9Dtw&#10;Ri+wSZ/7lKte+uK/T4Nt8+iHqbScuiGmfXuqZ871SlwURjlWIOYUXu4MCkiD+F2a2Jh0nJURMmD0&#10;DBYmE69wAtGyZW80HPWApM1QLjsfg7BrEo0mYYSY3u0dU6izCpkKtog0oxmqY03iACyowA3BXSSr&#10;EBqOQPMVjkaRXUCZwOyEootXQbrYmWVyauzOlUg3tlZFLJgQ80AWAyuOui2jKOuhs6TSJim/iz1R&#10;CsR865LwilE59zWLfH76Z6VeGTsIEwe0UaTcWK+ZQZB0QuC/jm9+tkuvNx0ghTJ6VXHVUlkPQ2gP&#10;mGLF1Fb/OV4GV9168V49tXYuER039ljMXxhrWE6c0ehUpFWP83wUJ9XmSi9O8gqJmaEKW1UPmhP8&#10;gaWKPUkjq+qUS07NBFo8GhwcPlpb2yiVVgFehzIKppyTx7uOwlUde8nfz5XnFzVPCVzKIgwrPCwp&#10;eDT1V8Pw717tP9/eu7da++efP3kP7hcQohNYeWwkS8bmYsdZ63MhpUamOp6gKIAKy4NBesoX+MME&#10;EQq+HJbMPhpF//FnX+51uu8/fvz+/Yfr5fKKbTdtq2EYDUOvmUj5Qyk3ePCdlWYTnL4/235VX1re&#10;Mm2EyikFFIoUW5JAdZiOISWRMsMe5fob8EsO82HuTFIjSLJQy4aWPkKHONFovGdrg3/6/cclHWUe&#10;JzYpB8A9oLlYovCuA1kD9UEZKUJqBJoURHARHKJ5CGQEM3WArChi2It15/FZpztW0K4FlEvho2CQ&#10;SulGYEgRpECKdQCohgBoURyU1OpAYCekHwTBNFKrEf2e0TYn0CsUT+ZihzpT7YiUEWrs5v698jYX&#10;7ZSnLsRSG4mO4yQh2t8ztJ9kYVN3P8ZLILMGqBNUwkRoCvuNeG1PHYu/0ZUNPvcEZfPND5KAb5nQ&#10;yoJVytulAOZyzHppdslsdVze/9PLJalDlelSwDSpTUiaU0w8Dqrs2gqmRnAkuUxQT69aqz/75hlK&#10;7mLFd9q9vd1dXNKsVsGfsciQX+3CkTAj9xG8t9AjyMrSgzzfHvSP/GGj0YSGEMBxbqEkkoEMSIDs&#10;4I3A+EZY1Qz6Cas5r4GpLzy3F7TsWtNM9fMi0wDhPKyLHIo2XDjV8i93BhXX2GqApADgDaJMUVlW&#10;EpPPyVlY5P7nz5+Fun/BuamwIsitoVyQzmPlPNb6Qm5hlL1sjwOzBK5DYLZmDZ4t3uuuX54vEdrE&#10;tHqG0c3y3tHwbs1q1Bwpt4tsNdEKJce1gFlP3wNPn6F5rtt1SubMrrru5deSD3gW3Q9cWjReMAsi&#10;1+xDD7bdV+2261VsqzQcTVorpb1hAEgEgG17ybhRLd1HeSMAIzrDl7t7HyyvfbrUaDksM4SYsqvq&#10;rp1sx8y0mJeK7/hqF823cwXvuQt81s9qkrA9LIPHyKNv6qFmjRP7r77Zdpu1739y/7Nm5Z7DOgL0&#10;bCOPRgD66rihs33BWV+s8PkImZr74EqDgwgtL4HD2BqC5zjXXvaCH33xynQqf/JHf/iw1VoF0CnX&#10;mrlWE/QB4NuMDAttE5yQHgxxtwTV4QhVPCKGYiKXfJFYVNhjIaJocxSbMBULeHQ7iTbMjCC3EekC&#10;13MYoRhpCtql8XCSR/HDtU2EQL3McFDsFvU2I9OLzHKkV4GVRIpGhCplMS4DmA9zLEEaMKql2Cmw&#10;k4EZBpClhF4tYCMv3HFsf/EKhe2NV0K9KoTYQE3rID8O1qfloPgbrJBRGPdgcBrGOEE4V+XuidOB&#10;m9Aim8iJZim99RTn2sINv9aJqrAW04vhdwJGNh4O8LbiNEUFMk+KVl3rhrd2ctH/01iv2N38oDmo&#10;QAF6q9kJt/PIKUCAwDSlaE8xOyp+pR43hcHSuwZgBGhblhzn8w+e1CqVyXhULbvvP36wtbaKauC3&#10;0yr1xOLZUz+WzHMUxlpZasVZ+rK7v9tv+1naBZWZoQ0t7TBJX47GTzuDl4Ph68FoqCF9hln1YCZh&#10;ctCv/ZAVwBRiF2nButasOp1Bb5AakWRpwrUj6f+/gZjK4j3BKSCZvkh8EPYuSHBVRDddce1qtf66&#10;HYyhTyCQP8VfvdMWxdATy2biGXGYJn4IbQLwEJTpIkhEzUJJRVr8FRY8c9b+2Q8LXnjlaTPtRKk4&#10;WMU2kp2R2Qf8XMkJABxJ8t1e36mBdd2N/BjVq4/G4cGbnWG73e8cZYNe73D/2fbb56+2J0dH3717&#10;5+FStQmOB4TnEuRJYdNRq/ac453G4soXu9EJUpCQxXSUtkcu6xxqVBropYlVerY/QOXxxyv1DT1v&#10;AjdKHCEx+VC353e5d/I9LNJsUelxqGILlIQMsfBfC2kMyJ5AyBYsDm9645+82Pbq1Y8ebiC9qqlp&#10;dagImQZAI3iQiKJjlULJ0wBRg6CCER/2oRq3ux+2lqAojElqBP2cUWESNxMezGiD0DCa7Vx/Nkr3&#10;fH2SWEC7oFgaPP+IFeaTpJyapSD7CJXjSib4BnIQQGew3Fykf6A8OpoKGCbYI9BIxCjg4IKPJGLa&#10;s4VoCKtGSThDKlWdROYv0jtyztm5JQamirZLpSzqhuQnV7sXKINCOJcAegCdk+kgYlcqowBQAq71&#10;Vo2Uf9RkFMWW6E+iWy60znGi0hvUv6es6gXXwLkq8NnOEJcyBSIYC0QiWsMsCfb7K+C+qtoB82QM&#10;kGly5twwXXzhATh7oupz+Ug/CnUvMyKFtVkw/LTClRxVyvvFdvCCHaKKoJ4aKPXFVF4r44x7IZ5P&#10;jxMpInQP66VaWa7XWihMYoMtjtVC6AhboAMWOqtIZSKdCPUGEljw1cFkpblOGAZHB3vdXge719F4&#10;fDAc7/YGe71B1/eBxXm9dwj7vtYqk7QOSxJQbvElXSJkF2rS9PpFTqbJge2WZcRtOEXgoN5vHy6B&#10;9MZxsICJ+qQzSRhSzlhTi9z/298wlL8BQTxmiWOXAn8dPVDIW6Pfznnha28m+ecb3rKwBJ8zna/j&#10;O5Q5xoSCQAeo3Pzl64kRhx9stpZLcPHimfCD4QQMJpNdRX6deOCNe2x2l3e/wyUTf7ZUpcqMsPAR&#10;Hoh9AS6crlmr5paLjBzPsbt+sN8e5EGwVvO2WtVluCP03HGMjXrj0cryWrUM/x5c4VAduCmxtqTa&#10;C073/1nh8G284EX3vET4KL2BPhiGACjhAD7sasZhpH35tlOz9e/fbba0xOWqp1ARhICM+fQVv3Xt&#10;Qc2uacyC0gfdDMAi3IaolES0l54/Oxj/7JsXXt37BESGZRs0RC6q4SEUwKYW7FikTOHQkIZQMOdC&#10;bKebB3uHZQe1GGyWo0DJKMmvIGkht3xcATwFXFPWYaZ9OcgOfD1kmWQwcqLGieEA85W6aZKORvE4&#10;zL58u/erg6MvR4OfDfq/8Ic/7vf/utv72/7wb0fjv+kNf9wb/XQw/nlv/Iv2CNUjd4ZI34CGbiPX&#10;F1gSSFYg3W5m8Z078OgpUYAKEgkRbGSShDUA3AUUF9SHhbKEbG8QRScaql5EZReIzgzYCJUlIgub&#10;k2IOq33FfqJaMgtbzFzul++Op2664GaJOUkuSbK1AHUENkCEpS2/19vZ74ytEmhYQL+NyGuoRSZA&#10;hCdl4rl2yS2uSbEgiiWiDG+ZheKDR/Fs6KP4V7yeylc5/2j1+vPHJYrF2fEoIANTpeFYdSi0iJkP&#10;QvZvCdlKcXaplyFcrSQ5mzJWXak/LNRpZBsAfwPps9AeVf9U/EXIeC8teeVGyatYznA08gEzQ3TA&#10;dVdWVtaXGkuNKvrt4OjIcZ2y58KFB+gGtewLmnWtaabusUD7oQozzZCavglRjxox2utON7Kc1arn&#10;IV8TmiDVVwyvsJudPBa4//kvc+MLz9n7lUUL2jshMWOtC0o1Bq/SNDBM91movw6sz1esddICTenn&#10;ZQrO99KCTZKQHPSpLLScZ4Pgy6ft9+6sPFmr1uF+YIQHI09IDsmoRXO+xR6biY4FZchF0/siv8WJ&#10;VSkJSoj/Yj7ujcbPBv1ys56EmT+KDNcdJgki5JOj3lq98tmD9QfVymalslGtr1VQ+MehsIKGIbhg&#10;7jEmcp7QIdyPTmkPZ4dgwVG4cuUu2O0X9aRi1D4GmhhmN8kCC9gO7flhsNftfLhWe1zzXJQ/0BDL&#10;MJGTonjLZNiLZfKtaw+KxERsZ2ltQYVuoWTDBCSgfvLz1yy5tLLS+M7D9ZZjVWA6k3SZNN3iHuPV&#10;pFtki/F/0s+gHAUrwObwdRMx9MX+rlkpN7CNM3jDoDAuhHaOitYMIiNskVm7cfbTQ78TIbfTQsmw&#10;SsW0KjYgyyAQA3Dg0cP64/cq9x61XGTBlct2s6x5rlWtevWa5XkAP1gg4nVKDksPkBkEVI8pELfj&#10;sHvQR1Y7fKGYPIgK3o72IKAFiAhJXCzisVSkxECCcIBKgd4Ls3w0CurNJqSiH4XlKkmLUUCwguIX&#10;irGxSI1FJyim7YWO+en+7WoPUGuQYANqB5IPEf9VN9K6VwoM40V79M0+eM1syzNdG8lQfJ0rW3+7&#10;y1JhJAuojkxffAMC6d5wYIFkT7zhUo73tAA9qz0s0jDhQVGplpzxRbIolQNufIXvARA/ijz4k4XO&#10;koWRWVgdKiOgIqhxiT4kRZNiDZWFczudBpsXsAGWyOIdwTRJXAMUZwKD9JJurLjeRrl2v7Vyf2n5&#10;3tLSFrwgrl2xrLJprddrQRCMB4MmakxgheQZebV/jdqDOJOFgC63SUZBBqS8nWXPO/lyqXTXAxki&#10;HUzgAGI1ht9O7YH54KI9sGIBGHAIiRF5CJcowr/Oz3rJL9rxH206m2SIPeYYnXXzddUyTLRYy4+y&#10;/Mcv3qDEwXceLK+WdA8WEroPUwHlE+CTVZUBb097OIV7uHLq3uCE2VbKXVOQggj17vWHKECYVitg&#10;AYqG8epyfb870lB+EIHgo87H9zbve3YdUWMklueZx4LLYNowSiwtxfUQYKOBSxojQ9XhhKQ9Kwpu&#10;0OYFL7loVZ2rPaiTVWxaBS+gIgxs+3WY/eLrw/b+m8cbjU/urCCoBwmEP0EEgeaBuhZynCXQrFr1&#10;rWsPim9hJsnghoa4Q8HFth+92O+9PeiCxWtjc+XJZnNZz8GjB10HiYiIggtHg/CVUH4Ki7LE+fAC&#10;iFChVjQ92wiPe97rJOiOhyvlMlQC+O3ZL7KwwIwmUDMj0MzdOP1VO5wAKmBYFaTDlbAKtCGepQXx&#10;eGQgEtALm6a54dl3PXvLclqJ+dB2P6q4j23n85L7Hc/9uOx+XHXerznv1dwndedew12vu8G4HYaT&#10;O0u1EmfVDeOA5w+8QqzLBkCdVlm+Uv0CWi7TK9IU+AeYI0GSmg5IOpksUoHbLck8hvQY7VAI+cV9&#10;D3zW3KF+PfXvlbN5cbuBDFtE48leiJ0lmVQ8VCJoGF4FQ7MXTMZRv6TFNcfD3+eSfhUEgMc00qhe&#10;dHEd6cqXEE+Dmrhy4Okoq9IeDI8Oj+p1aKqYoGLinxnzRXSFcx8/JfmdyeNi0Yhvg1eIi4H1Vwtq&#10;ealeTi8zAmwEVzIsTjQRBZl06G1pD8TfIEGGuGTGSpiZKaV9iUim3Q7z3YoBJkK6FzBJ0CcETCzG&#10;KdYjdrTJcIAEAZj6qLAGoTyvPcjPKlavHOEzzIdob/Kn+Y/s9cf9t8CgT2N+pHuXxWAmkVs+mORJ&#10;d/SoVUZrIBRhjlAlY16DTKvisdLnMs3UMcUyXz1/FpkGs/dQnTCdaLPXVd+RI0dQ1CjZx7Uv5DMm&#10;UPGstcYCKPpfvRkeZeYPttyNqfbAps7t6/Or+PihU4SE4g4VhBEXGX3DOrLj868O9l8f9r/34fvr&#10;NQ1FmeGnFcZsoE0RQIHgEXNObSRzIzpbhLNca/XEwmk29/P8sFJik2+AmC3VDpkOJ3pxdoerleJj&#10;CcENYLoFye0KolQ+CPyo/XHwatyPAKPNzOEwaLZqSYjt0nJc483+fhr6v39/o5JpFRRURL4x1zxy&#10;w1hbFEWlKBYQ0ZaUGMlZloDhBYtukflw9ay6+IxraQ/FcChoPALxKBwaJD9vj//yacfSBh+sed/d&#10;XLaZVkhjHOp1Ca9sktVWXNk30h7Oa3mB7poucrXVTSeI+i/UWCqq2P/AzghqaOMgzH76dh91ArMk&#10;Xa1WPtxYut9AhaQc7NkuVkaWw8BXSA4ZbOoMcluRj1SG8Bv0P0QwOFxIqzFtp3/Y9UcBsLIWilaw&#10;5gU5A6BzpDnCWmbP0J/7MRwyhuGgIiVqSkENIZSBEHfwIWcxIJSgRElMP9S743y7F32zN3je9Z/3&#10;4zdtP50kzQqiAinSXeG+hZHnaREgfpltH+nGq4H/fr1eBm0B6lQWuaiXOVSPnUXTDr144FWGqKgO&#10;avnR5KAmJQkgRhAnPeDYXRvthyZpu24eRjXEUujVFJQ+63zAYpHSFdPjch1/JmhO/XBKHs1PhrN+&#10;wlOpSmdfuRAnSjPBOIqKyPxM4pmMimettcq1kpWOe92D/RhkipV6JCktOlQlDB5VJYSAQYsGMAqj&#10;cQQxzrbZd1mFxeyljBG2f3DJwPUNdU3rBMHLg3alUlmvV8EUA/pE+B6m4IfrPfLsEBR482M1+/iG&#10;osQo9aFQkUQEikNC5ocBhnJZG1QZaEqonOzb8z2oVU19BKtO3C2KpFhKkrC2F38mDokfWahsl7i8&#10;qO4aZm8S7qPsOPrNBQ03WDExWyG66VeBjzzLgF9kCiVs2wQfRvdpMEjJRlKOiseeNHOiPskTFFBB&#10;9cDcZnKey5rrBluSVG9RV2ukWcPa2TuA1aBXKpFtIgDgEM+CmBRzTHUQeEYQl0TCsXy8bK3CSo+9&#10;dY7IdoFhv2h1z++dEtjlBkrXEvnZsUsLsYdoDRoy1NIsBE8/nY7GMDdeDsNX4+xXB5NfHqU/2ulu&#10;j0fvbza+v+S0pgUITrVr1oaZJsTxlE7Ff9nPdHeF+OBH+Pz6uvm0P/ry7eG9lbVP12uwvKE9EB8C&#10;1xbB9xg48KJyp5z1RZEKwiFCZ4sCwNEnqx6o7BQVCDZstASZOOQbRkCZtVvpRh1FIIZjxZFuFOe2&#10;PUIoOU0dJBpRPWVeHgLztB+w+qVmoNIrTymVJyQSA+J4M8XhjlPREFEEITagYkNosGqx3h6He4Nx&#10;3CxNdM3vp6VaY+DHJUk7hpdxjAJRWfLZ2kqdJYcUYk8yZVFZlMyqSs1kP3LuYx0IGOgSOTlr4ZWa&#10;xCWRlytn3Klr5VmFHl5oNmwj64Wic6EcjHT9MIh+/Hz3xaudmhn/4Qf3nqwv1Wyia5jMhzw+WgIi&#10;hLjYRHWYKqbmD3/4wzlrs/jxyiZOT1CYeCWnis9M+VK/M2IKESAWEZrzZuD/x6fbI/BLNxv3V1qP&#10;WpU1R68AmkE/PXsfLVaTUmSSkkXq/4UbmSA6yEcpAqSEGlCWnokEG/9tGypJrnkVVMzCpIRbFX6W&#10;Xq4/D/MvO1E3iB0TJa1BsESnBKkpWYmaQgVwKt1xY5TxTYxOahzExm6kbcfmm9jY87XxOGo1S9UK&#10;Ux5SKA0oaJr4wFhEhvMq0p/1ok+b1QYq0E1TYVUnLtKHs54/Z7Ufq07qPTlXpVf4i4V6IKjZEcRG&#10;rYwSJk4J8GFrPBzh7YwkrXi2ix1EjFEx9ArtYb5Vp1p4bktOTYyL3mhBdPTZPpHRLd6IepFotWg4&#10;nNuuloGhuVl2YfEfdqOebqYlqH0mSn0KsJOheFwNTESE4WDtWZkli3X7FUOjNin6uynxSGSQ6xCr&#10;e0G035+sIaRvw9UTmqj2iuQLYSpcZKzPnnOqz9VsLk47saTmllfxkjIlivlfbO3TWTd/5dXtunqi&#10;Fi2C0ATeXup/S6UklR1dbN44h2XdVXax6DmkHaEBSQojKAu2ezgKD8fxKuqrFgub0zOOwZSCJc86&#10;jRTsrFUl8lduLe6fgsVVLFIS0PNRLPYpkpu/XNn9EgacygppHVPsPE0Hv9qLo84unI/AwiFzQSI+&#10;4NVGW1BpTpxdVN2hrioaR3JoclNcJIx23POX93Ch9PIl6N6Sj9oY1YvJv1GAINnQtvua9raX/OjL&#10;5z97s/urvc6bnn4Ql4du6cFa/Qeb3n0bSYOnp+JZWaRQwJSx3OPpbwf+DE+1NSjpQLEbQ915ESQ/&#10;ft01ded79zc2LbNK6nhkqoGODJOeehhCd6jxXGyWMmAqA18202lhWtYr1MgdrCNDPgelOmTtMABB&#10;E/ACBjjOAmgVtrnT8bt+FBn29mCoV0pHkxBwRXCux2CdZQVaGkJU5VkomX1E2M3JHUfUZrX4i49U&#10;uaOKLd2nHJMymYB5QzY45IamgQbq1UEvLVV8PR75fsVbHvu6ZRvAn2tRWK2UNNdNg9Enyy1PvH3T&#10;qa42z+O5R4eD5FBL18vsVXP4Yll09aK7YOEufuEZea6MC9U/7A5uyBgpw9yOs7/b6R7CBt5s/MMn&#10;G3erFbpYAGZHkWX+K1hiykMFxZYenWkPi/M9nPdGc5NfVIVjv2Oh9HHlIl6KqpATS389Hn/5+qDs&#10;lT66v/KwUVqxmePAysXQg1jnSXwMJ7r+jFyWV5/NEvVMuG3LZadULkVx1OkND3s9VNcaRXFv4L/a&#10;6z7d73zZ6yOFTK/XNaeECZSYegC4sqmB2LKSYMnBXsPebwDn75OzCryXmLOQKE5Js1HdAlHb5bL2&#10;cLnksmIXDSY7tgwfirD9ug+GR/1OrdQsFSrOlVNnvhsvOfnU9iEzc6o7qswIJF/YTncwRrwmLYHQ&#10;Ilkx4WFK/SwuWXaVtbWni1opHScn9OITcb7BCyoK507+008sJqF8Xeybarg5v3FAj3RMZKPVgHF9&#10;2z5EOm6jVKopv7ckHOBKQmABhBYSk5tW8junsfIICBqaOQLtNPws/+ag55Urm+BSYAk6WGCstcQt&#10;9fraw0ym44djP8RFGsPcIpBTzqoOsw5U8qvozQtE0ImvF5oGc49U+t4Z6X38TLX5K7+zSAdq8B4G&#10;0rb2DztamG6WPfAQQfGyQMMCfx1yr4CPBrEH6glgM4kNa5xi0cE9wOJ3rLjGIZBCeIXgLgT5tC+u&#10;6n7ZjIu9bZolA9PCMVqtuum4XbBWoFDEIPLHWPikTAlZoJeRF5IaABANkmulLElFHvHcLtK1xTkX&#10;9rBsaUpFmu47hMAynq6jW0gaKwUSOQXBdNjWzNdZ/r++2eu+3f3kwb0PH9/7/cdLn627n264f7Ds&#10;3IVDlPrbAi0r9DP6HqRnAMZEZRXYWtj1sauC9sD56+eDdv/g8yd375bdMoAVVOJgatFRLxoNq0NI&#10;Mph4JFTxi9nMU2aqaICMsWr5OMtfd3txnI2z7HA8ykyr3RsN/CApl54ftieTEOS94HnUTQt1JTox&#10;qhRYaRgPwwkAPoC4lUhoY4R0YCNLme7UM56HIuY1+15YMUTLoCpIxyRLE8CrhapGsATybH/ov9g5&#10;dJqtSZ4n4cTz3CEygwxrGe7MDLwO1r1GuRvHw+Hws+UlGN8FFPVYRylecbYUpwaekl9XaA/XmD0n&#10;T11otZ66u0wwfASqJMo3KzLpI/QLUhM068ftw5+9fP35w8efbC4twW0NrQKWvLiDxVBQ4vnkmp/O&#10;smvgHi545+JO8owiNf2k9KKdgnTHnTD88fNnjWb9O/c3Vx2zplKHZaMoagIW7tZLe1/Aa1PtQa3i&#10;HAXQML+8kt1s1ssVD18Mep0hMnRHY+hLtWatsraaeHUUOoF4YPYWvPmSqOLFOoAD6EbMR+BepNA7&#10;Pa10bjDKpSNDCY8L7fRuXf+kZpcS1H3UMJGtlIHdsaE93RmWy9a9ulajBn/CxF9kpG82z9RVdHQi&#10;8omsBDBbxfDfw0KinxBwHzhd8avrwP2EwkQIihdJcvNNWqR5C87ymZ573R8KHVapEcefQj+m/JFA&#10;RtlzkDx2NOxWTbtZcuGjEs2BfxaxRUFL7VgYwm7lUG1BkSe6JTmvTZAjvTzqtJqVpQosEvB10emn&#10;nDrzguNaT5/lttziWFyrATNJd92rzj1fbYKF8iCyW77h5ghsU8UDSZ+7vbMXJnqlhiJfqGsowUXk&#10;bTNzTmIxhCiAHsyhDSi/cjsFUZvQWIpfA3dVECBxDylD6IrWF+1StuhU8WHDsF4b0PubjTJKiMTJ&#10;Uae30+uZVQCjAYnLSszLooiC4cnJxZaIG/yWtIfCl6rCEyLVYZoD6kXCYP4gRc4VxhxeAtYRtJ6P&#10;4y+Oep+vb/7B++vVkrVk6Ct6jlIXDSP3VHmfuQDlub2i7E61wSlYOgs/YWdFIB/9iliy7uxn1s+e&#10;72+s1j5aa4KgE558cpuiGfC9SOSIDhl2pqxT0R6UjV/s1moly58gjkIt3xuOUSXAh20WJ0AUwBvR&#10;RzDSc3tjAJui6tpyPwZqBn9xxmMf3Odgj0af44fhoI/EhxIUPYlo085k+6eeBD5H/Tz7YfpX1kks&#10;0A4YNe6YkBWmFcKUNbRXncH2cFCpVaMUNen0FGqXpdVSC5CdKAofNktI3YeyuzPyR/3+p+sryOO7&#10;VuXtm0n1+fG6SJAusk5PX0s9jz0UwnWklGBEjnJ9Qp5lK5pkf3nwxmvW/nBrrcoaziwSwPGFRS58&#10;WuIXPGOOTJcc4o3nH4s0dOq7VLgE4bkpeOnmo1Kcq/0w+uLtW73qbm0slw2tDF6mFDgUqZNL3yUy&#10;bMHUcOKZ5wfLzzQLzwY0VEG04Lhbr1c+vrv1Rx9++I8/+vgffvjhHz5579PNlXXMhiAuJahQr9ux&#10;hgRBK0wtQGwZ0k6hViO2Jpgv1AgRp5yq4cWVBfYxfYLU17KL801EHeF9QAUGQ+9r2tNuNBz767a+&#10;BB5/zS9E57ejeJ7a+PEr3Mh1INHA/5vHFdP00rwHDgsHdVWlYhbrd9OhI2N0w+OiuXHq+xveXVkK&#10;SgFUS734if5iC8EkymkanfBe3l1pQF8bTJBXizDqiYkik/tq//X1GskGKR9ysRvSGGWeD5uLeYOJ&#10;AF8rUEXK0L7xMVMgbnyH35ILVU8V1sN0IAlriCMq2vD5p+lGs7K8ufLNuPerdnc3TPqGNgL2iESP&#10;GqrPtGH0mRoYXsE3RbYPHIyei2ELP6GIf37kSayROy0VfVUPKGNDYG0yWhB5ypkBaxZ653rZen+9&#10;9dnDjQcPVzu+//XBQTcG/5yDLDXsmYzIyLRUBlwxX6965KJ/p9lCpKCCjU5/mcIX1eSTfFI7yRrw&#10;4AbhxI82WnXw2gGIUNaySp5UQFCTwTWGOP5ClS6UjVcMlryQOLXxL1QCSEezE8BDlN5DOQcT8pC4&#10;V+wiOYrOiIvh2DJU9mKRzDxdv7yvQsHN2o4Slq5erfU0LbBtMAq0g8BaasCwG6dpa3V51x+FsHgd&#10;qzse1+tVPHuSJlHd7dPu0eGWGAuIwc1J+wuCC4lDqY/KsyVZzNyv/Eal2hXwCPHfgHAXOyEcIQf9&#10;yeFobFQqiYM9IbZtZ4KkCZBuAW4zmbh1845rLsMYBRshUuygzEHZEe7B2zoWwoTd1sOK+1C/w+TA&#10;67NYCceMoFHoEof9fns8+ODeHbCUgq8Z8W+GwCl3Jc9HqZoXHzffWmRNzU8amTfFd/xBrTUoM+Nc&#10;g6doPAm2lpebjgN6FuRkgvdWuSUxMqTtFz/YdYRp8SzMewumKGMfKO+RoYyVmYRVLUdwuqabXgJq&#10;SUQ4EcmYWHGGEoX4lR9grJHJqaUTUDxL3rKb6+XEqMb4F2wT7DW0yDeysRagsjlyNFFHMCl5Pdd5&#10;UTJ/bKT/v8Hh307apXXvTqvqIZktGoudMFXsb3n4T98OD4LSheBK2BsvoYo43INOvozQTILIRYK4&#10;DDwhgJLTXINm9u0f1/U6FK57pWxOoU1qRKnxAjwnyDlSF8gMKZnGer3eG44QPVXSnHOF4pK8OSKp&#10;bvclZ+KC0lvdHiFAlJAAIZ1VQrV3bUwekXd96oIq8u2+26/pboXogXcUzmcYril0iHtry/XN1S8n&#10;/b/oHDwz8y/M7N/lwf97cPj/3H76P339y//xq1/9f/bf7gCySF+9ci3MXFLKyJ3tfSeFz2WvJD6K&#10;gv1bRVQkGQRIclMrSTUyJInUHePucu29R/fGAOEf7SP2LXVtprqtkrjfwjybNrzY6WbvQW2VWhc+&#10;CKAh4g/FCkkXUCME1g97iVgx3zZDG3osS6IrV8zVx/GUnW7/6FQQqlAI63ZkWEcT+tRanoMMGTrt&#10;2Xd0hRx3/Vw/zK+AIltCManJOehA8gOUXJ/uCqgOThs0fcQ3mSBWL7UaYJYNhn6zXAF3X6lUAjx0&#10;nKe1Rh3Eud0otFrNkZaD2EZ8gJwN9JOc2GSKAZ3bdvgNWkU2K5RPTXRA5YFopw8p00ZZ9rTXKTcq&#10;Zct73e6U1iqTLPLGWcu095LeUsX8yHXB1AwDsQR9oooEPRM1Pn4jrsGzEvXqoZ1NppMXz1Q+bBMU&#10;rJSfSIxChE57O+ojT3ENbw0sCmUqiAhQwQb2EQHsNpjdpvc8sddPvzw/cnEebvOCxnOFsT3KT6km&#10;jnK4sdge3Py6/mbkA+7wcGPjUavZYN1hgHtjJBLQ+UWa4gKkdjzp5OV5n1PuCAm+UFM+dllR/OI8&#10;6IrwdUomQgb+BuyeUpwHMFhMHf3VJH419AOQiiLDgvAuclrHVj6B0iFYEKZwYOmQiZM1KyzC+4HE&#10;S8M0iP3uAzf9kzvLq5o5tPUvkBHbGfxq+9UkGT+5v/XZcn0JdZPhFgJGAr4PtdNI4xc56A889Y5z&#10;M+DcXIbj++cacovgeu0NJp0kyKslvz+mo8kxw8GknOk1MFPAZoNTUIhBig177v6LtHCRc07deZFL&#10;Zuco92ex90u3ydgrzyrDVKr+GUhBDcd++XZnc3UVIFmhC6PLSHD7MpWUC/tkxy+O0jg5ZAKthxpD&#10;lzX96vgPnLwTLd3d2+92xuNB7APE7ehI/oZXE8+kJrPwoB+/u+gOZ4fmWh34mzr5ovdVIzAlGGck&#10;HpXc0J/gS0nCAHhTwJ5Ajdrtdd88e3F41D7qtKEH39naeO/+Xata3geH9HgCZ3WZpBrKuSnuaaWW&#10;K/eBcpFPgYUL9ACvOjU/1LyDiUVXhODBUFgQqwmwvv3dPUyzFsSqeH2ZOCBxdJUHdotmqDSJG5uQ&#10;N8wkGyO5UmoM8VXkA8aolpya1kS3Bpax1xmX9NIK+MlR8Qu+2yBgJgPrKkuS7JWTUBQimucKlsC8&#10;Du7I7FwGcFEX0PzZEarvRX9wp4lcAwc2KpCtTCpg8RxZmAqLwSepoIuKImGZynAVHhC1f8NnMMm0&#10;3eGkizKEdpllKVF2oOT5I79SLgVhMJlMPtxa6wGUpmkrCFX0xzpg4EmMUIbXrI8CENmEIPUB9IEy&#10;Wh4tzZAIxgzoxMYoOJT43Vl+hsS8DHLlgLgReQM7AzGUX7zes5eXxlE+Gvsrd9e6fZQ3MGuuNhkc&#10;LTVqm15lhcx08HxhkE3wbL7aO7rjlVtlrPIiyrrAZLsJ7uHswF09lIs0RWaVwJcB2UNiC8tAA1OD&#10;pFu43Q+j5JedA69W+6DRqtFCw7lkyccmoqiLELtgM07P+ONg4RW4h8uN6aldoLxfHE+KQ4lXYmJj&#10;zGABD7P8q3YPNV4/Xm9uOLbNVBzIe0JZRCGUYKTaLyTR4tytqOhKtTamYkA07dnspZdxqh1DdwD+&#10;B1YpQg1a3zB+0e3va2boeNCs4fBEml8CjloH+qzi8xXMN25HgmaQKIB7Bx5SsLJEVh5WouF/eWf5&#10;OxUPzomdMP/bV/3xMPhwufGP7t99ZJhLqVY3rBGsUBOJnAiUFkRvamQv0h8ves3ZfJjvhJk/ZrZF&#10;KYOVayTT94eD3dAHpRVScODxM0sOnJutzNyq1ylPkgy1W2R7Pj5Uwxace6dOO9XyK1/kyqcU7ZhZ&#10;mKqhIutnOqKCX43jpDOetFrLdVB2iLaKVFSKEKiOHPxzNpNztYdz3/3Ulyrdnyz/RA9Jxizisp7r&#10;lNwkREnTaKczgFisew4Cw1xfN9IeOOXluPFwXNm9394Jl2kPhZJPrQo/ShIplHSARRguwOrfsuwP&#10;veaj+vLHjeU/WN78rL60ZTsIu644zpLjdYe9wahfhyMNwHvk+3FkBbEgK1+52TncDMqeY22ft+hE&#10;9SjWpPqPKCTMKZU8UwFTIO6JkQBR5uFB5x6UVN2kasihJ6xG1EOZm8f3erfeVXqjCt3LbZUqIU8D&#10;pwDUAgCyEaOOcssILatvW6MkR8mF3mS8joRmUwfi2wS+E3EB5EJABSpIxM52wPziV6uKWytRdDT8&#10;BJsJNiSCg5G/p/319qBc9j5btqp0AEnHYxHQ/pdEt2naa6GrFzFDtf6mcQ2hckesaRBGnXGAGkOO&#10;5/XBrJ/nLcuJ/MAtoUBPZAbxslceIUIRRQ0gJYdBrVYNkD4fR1617CN7E6V8TOS3hVAl8XZkw1M+&#10;bcA8kQYKeIhpwums0kfwPXI78TNKHaEL8X/g332sYvyKnGGUuRoDckMXC7K0zAZ4HSJ9lFYNVFnq&#10;VsrGB06j7jjYYt1oguka6XZHM5BmfMd1m2XQ7522TM6OvVrOV4rEc4fnxjPpoi1m/oai8DL1XNjm&#10;oGNSE8Tkeh3FPxsevb+y/gQavZp+gvpToDJJnp9uE1Mj59TesZCza4F3O9ZPCIQSvQEfP9PaYfzN&#10;/t7qamMZaCQkOBAChPxNpHHP4m+LOiHVCCp/ooq4nWiYBLpI0qdqbRb4HqVDiftN1SuUg5UcQFgZ&#10;A8KAPZ/7furoIbL4Math6Cb+ain7eNn5463qf/148x+s1MsolGxpezuTZBB//mDzw7Wllq6VotCB&#10;i5NJyazIsaDncIHOXPAUsOfp7eHEK8MGRg2vxK2UUz9smW6lWQ31DPAO8GZQy1zwfr/208RcOPmR&#10;34qj+BMiXBk8zBXXgaAIBI8wPSgzZmQYt9p8tkJhu1ULiaox9I1G7TuP73/68cMnT+4PggReH8iw&#10;+ecu7u241db+5m+mFtaxTiq6n1oRU12QX7lp1ojSagqsn7FecZerUMgMqTBHxyk2sFbJfdBsICH5&#10;6dvXh6E/4ogTBoGMfCCBITQQnqauJlH6KTppodefTTQlPmbTTsh+OItARQk8QRUVfJmrBmd+MfyS&#10;m0B3PHO8F9hFFmqN9AtFWGHGq86StAaxqBC9g4yELKcgxQogsktbdoxHDWSWBb/Y7vZj8BQREQGi&#10;99QF8Grh2HwR+FYDJtBMCdKIGsC4ICK51JXZJ4woF9JW1BvBsRaavfpe9Ucx0mq5QNXDZgNULIBK&#10;URJguGx7MA6aIOs1zInvL1XKCAGWk2y5Ws58v+yHD2s1VBWqeY6Tp16ElDFUfofTRXfNEqjPQ2Rk&#10;QCpjN0kzhIdBOAGMJzyRgEDBJQlCWhiB+AYeY+DDQ6gKrjtgCqjZTpL9OOpN0u442h5ODsPIdL10&#10;Ap0MVmUaB8lKrWKnccs0H9ThX0BJJdjlLH1BzUPLCZZEJCVg6fNbdDgtOj1u8TxRtxXWB5MOCif2&#10;QxhFyM4bGwDtucjIFWil1PARWVd42M4NV8w17N21hxPSHuoi8NWADWPNM6fWT3/xzctmBRnJS0iM&#10;JKkbFRwp9DpdxIXIORY8l3XbbLIeT9vi9Lm/yCQAsoFcWVgI0GVCgCGQGYagifrkIGQEBsKD6gBp&#10;hAkKnBQWDpIVtGDsdyp2+PFa+R+suP9wqfTHK7UGuFoASITaAzkSJuOJdhSmPQi1koW6rj6DexaS&#10;pdHj5yJiTn25+KxQhs68djn7latUSLGWNlYw3KMAYRl4GTNkJZQyvd1FUTAUvCBwFnGsOaG++MN/&#10;LWdOJ0EBSZvuP6cnLfjGEJCCJZplQ/xf2R/E9RBTpygav613nM5uWGclHSSejOJDI6/XbLuEHDAS&#10;2ahBUf31n632oEZgbhFTZyjSJhTmYPqLhZLxmJNmghxNeM19Kw5BygMuOco0DcVj79YbW7XGZDT6&#10;4uunv3z69BfPn3/1dmcQkzNMtAfu5PK46zjQpg52jpHSCs4IHGokiJTTyJYqJqTWw3kKmaMm3Wl0&#10;wrssEnEAFOa/mjtCiEVNhVasW86cWqCXfb2aGR48yXbqr1jZd7dW1hvVl2/3f/py0E61qGIiEx7a&#10;FUv7LSZCi4k6VdPV0pNQoLiq8X/p2YJtY3qanCV6g8QT5w9xnrCLjtcAnLvk99EqVQ8eu3EYIf/L&#10;AggyTVEmIgtCfTzeqFZqrrVcrzys1Tdce6PqbdZKXpYvwb8HTd20oEuMeqMSSBcMc2cw6UfZ7njS&#10;y5LDIOmnGaAMIaDwpjFCAXHgxi0DbCKdMIG6+bo9AOsPqjYg1+NtdzA0DBR6nUAXqdS2D7rlZg3l&#10;muPBZLnm+oNu3dIf15pN7Edw4mBPjdH/gJpg9MmtCEi9BQq+wr/yLqN9vWsv2keud5fp2SopBgOK&#10;HQLvDuAkfEoYLD9G6VR9yUXtOHgamMOnLPqzn4ue+06RC6WSyaQpMJKc5LqJqDBsxF6YvNzvt9vd&#10;f/jRkzXXBqBPeKRF0yc0QfHCMlwhBR1OSZ+TE3S6j84Zqjx/KgX4vophRoW+6IDBpglsdaoN/Pxl&#10;ezLKHOTnIJEb2gPxDYIfRrYrfV0I7yFimGVh78jyx3fK1kfLtU9apQ0tryVJRSBLiWf14T1tlFDw&#10;/nk4+JveNz8J3v74YOftBPaBve6A+Vp5Na+tpF7kyDqlOsy6Y7ZRQcagrPkr+DExGQAhJp2qUbKR&#10;PZ889Gp3Kg7cD1kae4KavNKfdrN5OWvkTS4XKV6gp2ebz3QLmtuKmE4LDQl8hG+Gk9SwNiqlMv09&#10;8L3RFLRYNkhKX563n1zqxj3+46n2S+SC7MVkKsGsEt6jnMyWcBCzmh6Aavtjv24Yq55jkTOqUCBu&#10;FsK4Se/9pq+5Ktoim1FhlMr+Ih8hS1Gxd1q9WLFunJeynGmBQPyrVAjDqFeqa01Y2gguahGJW0bg&#10;ivBqDYCXaR4pQmC11IowxnF3nG3YvHtLbXQiI499ItNALqIk+X4wfnl0uLa23gTtAJ8FxAvgWwRR&#10;smkS4bzONn3ZOKktm7FbSkVCgNFUkDCi+EJgghvK2I7yPrmpzYqmQxa5WlhyLcer9yPtq+0jy3Jb&#10;NZtoL+laxeazyLxQuSwM4YrcJWyMK5FcnyPdAGMxcrg+rTuAcZH2iyA2qFXsLmENKtxKSviqUZBB&#10;mCJaCU1A4QcNnL/DJDsABbCLyzM/DRtlNxuOkET+wf31im2ASQLlxcscZr0BvBbMOc8Z5AmWmJMa&#10;/fEE6f3jka8H6cpS/aujA5LspNnuUUcvV14f9UARgYyM3T5kezpM9f3BKDJN8FQejiZx2YPjCrC1&#10;mlv9JvXzWqWMJJqBX15udUBxOQzvWmUYum6ePKx7FdBZgARLMofJBWYZUQRb0/15e3Qwnnz/7gbI&#10;zBdMy75qUSwyOJedc/b+Vz5RNF/OMMwxOu+YX4A9EDm6+pftPpSq7680ayThEtVBJpNaDsfohrm9&#10;Rw32bJK9q+/hhLXBKrjiXzDy7jD6OXiaxvHvf+ejLZSXghpns6AI8344ubC7M5gJFUKRt0+FwdX9&#10;qzyNSr4rCSXasIpaFLELLHdmeGEG51o/TMFSkiBpwgQ1IZV0lsAg5Sp2Xzj3WfcWRNfB3tF9t/yD&#10;97b+5P0H31+rryIbKgtLBFYi1R9Ug8lER3Jm/o/v1P7pauu/uvfkT+58/NHyfbDA/ejrt29HoIrG&#10;DnfD4/JI2EX7H0ZxECBfNzG8MlIBINdcx5kMRg2ntFzzuOLBfAMEB2Kot4n0uuE7nnvZWVPu2L0s&#10;81d9lHjFTF1eWxkHqKvOvPtjPVL6fRpxPfGcm6kOxS3UCioO0uUgXQzaKAC5wOeGEXY/JKgTocun&#10;T2fjlYv5Nrvvt+xe8xkR85rhdHlynUJ6kZ6Emh8+khbNmDoHE7FYJB/DIwjTE/6zJdP+YG3l47v3&#10;Pv/g/Q+fvAf89/bB3gSqMXmjVSR38QWn6CbppBJvlaQQSNU5lepXgKfMLLbzTjgOkR8CN6Sac8rc&#10;VqyTM4/urfW8YB4kRaBI3aTn38psZ6jpX/SS/++vev+vnxz9m2fjXZS1wPdGGkEK1YxP7rdQ4OfZ&#10;9tFwgozNvJxFJVjjWOkLHsrgK06my0dWInNgxdQApkqYHWRRkXxCcJ1KBSzW7FzfzwwAZTzho6K5&#10;iCzsdAcYZYzaaDJuNmppDMamcG2pjr8jywMKBFhiIaGQK2emKbIdYGEue/Q9THqDul2CB8My7Uqt&#10;vtcLcjghvNLuaGytLG2PRgMMYq3yqjfq52nkOK+BBnGssWUdIYVuqdkJw24QpOXyERKGXQ8EXN0g&#10;tGse4iZoStVzJ+HETGJQMjMRPJ0gSAGMbgQ6CJq0Zm45B4PgqDeqNVCxWOq7/HqPC2X+jZohpfUK&#10;f5LiQ8aW0NWykZ+tO1WbNSSEEVqcuLPP+Y86qZ2+o/agir8VXiuWsGM1T+310eCbF29RFeLJnWVQ&#10;ZqOANOwNtBpAICZCADgl6xE6rwq2XHN01BRVB02RohbGnDER6alvI6tCG+raUZb2MS0RGnQBbtAS&#10;RwscpDrpAdOhtMlkGAx6S7aBWuZ/8qj1D5a9x462Cs6lhAXtBHzD0oJ4YEXTGlF0fxR937D+i7z6&#10;h1HtH5W3Pl+/a9mlkRZlZSRtSFdc/llg+OX14ELkhyLvuHCMympVNh1/RBIpuLCCADks6AVzMBo3&#10;vUo5NwBWgu7vAVREEO11u3eBJn7bpxQo3OljJDcZn7VaJYD3chSiuJmC44uAn/qipd/kMyPLfdd3&#10;ny0WwoiIzipkagTEDMpBufA7FCuomJGLGX/fdv/9hu4/vzCLQSm+UjJJDgb6YDuAkgRpDlAF4He0&#10;JWkGzh3WZzFA4OYgvAj+FVDCIJaha81K+eH9+/sHByM/oN0ss3paY0Fxs9DjrggipjzJMvSzFh1L&#10;vRPi8bjF3MCRZZP7KNLs0Y9N77W6Shh00WxCwYVc4JYOyk0xnabSTJRiqEegofu6Hf34673d7qAb&#10;ZX+71/7rw3EfhEu55YP9FlQELpjxyjFgWkiHTFN7MrYR6F98l5MHqv5SMpQ6AftUipZw90cVEhGt&#10;ghhTlVwpYwrhVkj903iAwg/BvS+I4sHIB3cAoK/jKKzVKuEEOfs+qrZD7tuSIkKOMBbNSI0E0Fhk&#10;CkJny0twseh5q1VB+lsyCsuWPU6iCf5keUM/zqpl8EAMYD9XKn1QC0N3L5UOh2MwymmuB5hF6pZG&#10;qAmS5hWvfIScDs+swbWBYkCeMwRZdpysmyDWIpj8bqNcY0oqIpIQ80TgWq4BVz7Igyep/qvXb9Mo&#10;frTaUsid3/WjmOeC6sAbQaVDHwL/vWozv5AeB2Fju+5rnq89LOboxvYmgBKpcI4lHOhI+DFedPyf&#10;vXp7f7n2gztLH9RtcFGzhAjYajWjDLALY3pSP0fyuTlhlbvy0jEqsgxABQDoAfdzODlYMJjgR26y&#10;avkVhivEB7kOsKMr3wOWo9fAd1WsOrQE7geka6JVQBwN243h7qd1/Z+/3/xn98oflrUtXWsJeIr5&#10;QYaTm+XUrsYWwJ5WK0GiYJa5SBDWRnBgmNokyvcPB1UXQGKDl0hSNL3pwpslSU2nP1OkqDR3epwa&#10;M3Qp9EAMMP4FKgNCTZH8i9gTTQ17GAv2aCg13+/00LFIahp3ScWI0NAESVwAgYpTksIIN1CmxgWP&#10;u+6MUeerGXKza4urRDoV5RLk3dQX6lO4R5WoN4FUAZ46Xta1O9XS7rCLsi4QZzHSZoDDI9IavIUI&#10;3UDkAVJ94jPVJ0RUigl6NqZ4zlswoIZpCm+wTCquEnBiw9MJ8AM978CNO0lQRzyOlgm92pyMzKXm&#10;XDzek0788k699btw8bGOoH6ajaZa3bLYEZ4gDxi4zljLjdUzVPEqmQmFGcugJslgiFQlXBCzerlS&#10;KtkOhpo9qiwWLAJueNNfxOiFp00qT/JDh5BStaefqb5ZuLKKmaZ6ltEvq5QYzBsMfT/PaigfD/QW&#10;DpTO0uwRtxjYRkiCuJ2hkP5BcagJxagO0kNEpYkMA1xse6z91VdHut/+558u/TffW11ZN/6u3/5Z&#10;qPWMSpyBZs/wo2AybOsNfQSsN0tGV7TIkVz+8w8154v3JLBBKhWTPogOGCUp4EuLM3BkGcuuF466&#10;oOtGLgTaA4eQoJUlyMHrpLdYSALKFma+ou9WN+e4SXEYlpKyTXgTrDhOKpUyYBD+2Edl2jD0UTq3&#10;Ah1RaS+0HxltRvUAwGEsG1WIjLKLnYKCtmJqyOkE345XrobIK3Ug6tzeZFJp1dr+cDwJKyUvDDIH&#10;gWO7FI0ipPTh3YaTAFUL8S5lt4rJhjxhMAxZcWAniQfsWjCqGfl7S7VlB/BYuFgC+D9c0B+wahdj&#10;OQda+qPXe6ia9umdlQeOWcI2wd5ZBNJ2+px3mShn3Q/n3m0BaYalQm+7WGA2xBeWA4ZxjKzYOF4u&#10;GTaKlWEmGphXLDl+rsQqGnNmjz7OMLnEzXt+u7msinK6CleENqF+5tft4dLq2oONpbqTV7UYNKCK&#10;YBYU5QAHFOzUM69gkaEkDsIzxwW9f86mddK04PJA1hNgy/0g64C0AcFxrJIAbGJAdcLGAZw5iQeD&#10;VuT/4wdr/+y9lQ9q5pqp1/OsDMopUj+TsBP+rlR3UQoJOzEMJQtYZMC9POC8UigQR3r2V892gjj6&#10;eGttqQSDgLsINg8uqtmn4MGi11t9FgHgSPSFblLlKVXxGBU6FglZGObo14Od/aVWC0QrwDc83Frz&#10;g+BoNM49JxSFIcxZmcZFQpfYNLPj8kDJlWcuPEynR++cC+djz4U+Mv1KaSeig0lgy6gYZl3T7jdr&#10;o8h/0e8OoHQCPgNVmtMLQw0C++nOUnDdCdLteEdT3beI7C9c2bK7UCUUH5l4r6mli7DMElQSAcRP&#10;TN5C1+GtxQ13qr/PncaneuNyQbNgCGYxpf9qmTb/OHX2YoNe9LX6Dz/nqM+qkAN5V2gGFYUcJJZa&#10;0AYoNZkTnSmE0uPCN6qvLi/t7h50OwMMNNJlh6yUzOHBOke6smKqk9TL02Os7lf8O7eajtupdB3U&#10;3Uj1pluC/25/BCin2ibxfzodUFpJKgAQtXl1D14kuU70o0wWqWNXMFKzb+x2mP1qN4ax891Ha7+3&#10;5nxe13/waLNsWv/my9c/PYwO4/THO+N/+5dfuf3eZ6vLIKWgB9dyMvjnz8tfPa8hhZNGgiUiXdRQ&#10;kSGHw7BS9mJ/1AHJBBQ8mdNQSchuPNtZWH52SvNQUD1O3YPS0ywcLqocJBLSnFG2FCADp1qGoo/E&#10;hmYVpe4IEQUBNnqWwppKOusjogYh5kTVsZolu4bUlzwCY1OjjKTNAPCiNNSCUbC00uoNe0jWqTcq&#10;g/EI+iUA8n5/Uq16WpzAdbC+XOv1xiXAGuIYjlhk5adpAEXkQaPyeKP2cLXyuFnZsqwq5yF5xzOr&#10;MonNYab7eroz8P/ip8/BLfPpo7vv1b0l4JzEjltMbtx4XnyrFyoJyjLXylmrqoNOxCjyTNORzBqm&#10;3Ux5c6ar97yFP/XHqRbfPHIhbTlO2cGvSLhCYdPOqP9krVnBwiaQFxo1z1FIjDPS5fjLczSCC7v0&#10;arS1nGEhjWcYRAOQkmB3FduThniOdqEWSmz5weO15Q/WW0uotyqWD6ZILBkK3CmULJp66op3kJOI&#10;8NK1ziid5OGDjeZ7zYrj2hFK/pphYgao8o1b44fYDEBtnRhYhADhFB9ot1fGyPEsFhACQQwggnDy&#10;Yk1TTCovYlHZUJnDayvLqFQXw0WCKlkoTIcq9Y3ymARRKCqOhHFWrGT0QzkffguPefl9bvNEsPri&#10;iIB0dDLaoKuN+qE/3g4RpZRQGap4kLBjWppVuS6odanNae6+xbZ0VUdMWyUzXI7ZN8IfhSEE7w1Q&#10;5FJkUE5RqcLUkynCT+qy/yl4Pq/qsnP+fu7YypfzSoXSiRUu4bifp6qHbOrTz52NdSzPr7d3X3f6&#10;wzwLHdR0ps6o2Q5yApmrIPEMlkEpaoGeMw6nHzI3OKQ1tbVyybu3sn64f9CFOQS/NpVG6jZc+mjK&#10;uxG3nk6/IpkCKEyFtEkWKvbRnXGws793f8l5uLVh6RYsru+41g+Wl8xw/BfffP0/ffXqL15847jG&#10;P3n43g9ajTuJDuMYvDSTUpYQk77AMSeNCwUP18EAlXcEgrBVtsEWdYBsZElZ48gk7AlhaCrgI7xQ&#10;NL+TO8hUfze0wTAc+5N6q0FyVsBZkG9JNkl3swFxWZK8a2EBQyfTCyzVdQVUga5Adl7dKdVLXt2D&#10;98DKxpOqZWD7T4eD1ZoXTfya5dQ00/fHHqp9wME8HNTLTgxSSjBc41X642XPqmi+k0wargFSFqSA&#10;LlfKDdtCHGLNtZoo3gFXMSCyCdI+S8PUGNvmq2D81y93fvr0+YP15nfvrtxFmWKk9GPThWtCApa/&#10;5mMBp8L1WqQUQSl7RdMUaD4UqnOxQaglof56zePm2oM8jbNHQs88SNpjQZ4nNfnDhJYB3T43fsaC&#10;JtfZVyYHITnUtDGCheBbwQxL04huT7DGIc8pKGfZnXLlo7VaC7EMqsAsxEznATwEkjoma4V9yvoX&#10;UInBWo03EesEShG8i+3RaLNe3WqivgR9DiCCpxlBWln5qB8Uzk7jv+qj7jo7LvT/K1R00Q7lqBF4&#10;h6gQnNRwRcEjUgINe9D0UO0rO0omRtkBTds4SYam1gmxlsB5BY3mZFmIa86P3/jp4isF/IS80EjT&#10;BrXFnZUWSq0/HXVB7q+Qc5iCjo4QMHWNorrS/EqQc64bQ5itqamvR/yyEqZGVBWuY5ACCCDm2Aqb&#10;qpyyOx5vkb/xLvzdaMBxsmuxw4uJL1uaFNjUPMt6eP+uU3G/2t7++vBwPwjHCE+C4CiDKwKOdPih&#10;qFuL1jhlmZYNapF0fbp3ueBy7DT3Gq1wNNnxQRskgG4aSaCgFdhkkdp4O13K+UsMANmOaOAa2SjP&#10;fnmEctbReytaA3qFZoKkrpZqHy97f/TRw0dby42KdW9r5Qe/9/4nD1eqmJFj8ENQPGArZGTh5HFB&#10;K9WWT29DEeomagRvT90A79fE7m2Ze2MfYkRlYQoVBwUPS4OAA0G8FRKoVdSbasAK0aYST72K5ZVL&#10;/UEffiHThixMvRxqvtlPYtTKQjkhtICpHADB4T8Cn5MGcP0iaAVZi5zolYq3VnbuNiqINdhhuAlF&#10;IPQd8FSCAyMOUW7XAw4zGtXqpQzIR3/StPQ4GpXSeLWCmst2s15ac/WHZvKRoz3StRXQuwHpbDm5&#10;JQh6Ow3sPLDMoWH/bPvgb755MYzC9x5ufnRvdbkEjipQAbEmuYAofqd9D8UskIrzkropqwk7o2lb&#10;yIwtgLCL+GTPzKcb7+wyaZRKpgwKmXwkXDTzQRd+PjPlzGfARYn4X+NB1wH0FvgbJtjpbZb/hfcM&#10;UgSrAuzNYA5bLzuf3WusuiZoniq6DoCn5CZAOwCJp2T0Tw/W1oPDUihrSDjHugrM2koQSEPR2UTz&#10;GRyk8QkGMxN13DAo+Dfjv/j11IeZhccxyEu6ZNqxqpsJLKG6ACwkPuBKA0SKYOYoXKvU9DEKdGVe&#10;qzkMJky7ce1OGqG2CH4b+4iokm/319j5t/8oerHxf3GzYiwqtlWte0fhaIjQrRANMc6qaKULDt0i&#10;K31maM5m6UKNO6No8AvmtVFqYgARQgRgixNd7nvCmJ7FmBZ60t+fxB6Yi8qrgZLpOgW/KIMf44xi&#10;aUvVyqN7dzburHX94U9fPHu6u9uNInrgmbpFx7tyG84KJ/HmJybBhR0O0YrYPKSrpeXLllsx7ReD&#10;QQcLXy5nxVoZafGn3nDUzliTJMOnH7Ow5wnc6cT5y0GytLJ0r+bwbZiAQaWlYuofrtT/i3ub/9XD&#10;e//F/c37DXB5C97So9moJ4mNey3WLpmhat5Ou1p1mfgz0c9VU1tqNg6CtA3/JXnamUkLyAlUKSbV&#10;KUZJXCv5KnIU2oO4lUjYiQVCmm8TFHZIMYU7g8Pp6bY/CYZwRUhVe4YbIU0RdxSuKpkHoinS1QFc&#10;GypfAqZmlg1jvexuVd1l17zX8MrArdfqqA5o5QlKvXso0WnpzZpbsfVNz12DttGoPliqL5l60yut&#10;eeUVQ1vOtVXdqsVaCaVxwdWcIetHGxha28j2Ne3rrv8ffv7s2fbBnbW133t8/yEIyjHKSNxACUoI&#10;zjQBvO5d9sjFxuT0WbfM96AUO1GimXwhU3gE3LdtgL9LaQ8LRXTPvMy7VOhmM6aik+I9M0yQgwLM&#10;EnUHa2tLhFADiaF4L2+05BbxPRTzd36DJK0LVdjDOPtmGBzAR1UCQbZRtpH2BWAtrdRN1/ykYa1j&#10;qSAgR683AwNMVRJjcprUTU8BPRLclFjbWxQHpm4x2qqbb3Z2kS28UnWojIP+EwAvKs3y4YrDv8pq&#10;Ov4UlWNVUF+tvHO3du6TdJkqTwM0BqgFAseEjQXHCowWemprpkOC6jCw4LzNQM6tOWXkMYMaK4e6&#10;BLQTgAEla1qfe/qs8594s2l+natu9lxINRDDlWAvQCaht7BPYIw8++3RPr2s1RoNNIg1LonpbJz9&#10;rET9dO5N6WyuVqZmulvhsSxg8fCrcXqEeXYw7LVa4J2xkF02m9oFNoXqXiFUZzH4s9P/Wr1xrZOv&#10;Mybnn3v2cd9qA5TXYc4Ph+UkC0X4gWkpCwYIPmqsT1Cgtcrlaq2exFG3AzKgEWjaWSZPJdsJjmqa&#10;S8BUCWKzitE4MQin3kgURIwc6XSQwzZOzOfD/kazugLgHxsAewB3IaoJZbtvKM7OdDZLETFsgWdD&#10;RwD5svZiYv5VL/tos/bdGq0dlvxNwT9PQDoM7mamtzJ9GQIfcAFALiV1AW0GgY0jGSskq547Zg9U&#10;L1s8SnQGedkpQlmtEZa84D0g8wLTed4ZtKrlJpLtSR5M8QPzSBL7GKDj/5mUImNznCHFV2GKGoqm&#10;QlGIQrdenyRkjcR9QzDzmlbNdgDy5OsStIQQrVITp4mzKn1OOLeVz0lLEPhIqrZZB9eHlq9Wy1XL&#10;WbLsFiCUtgkeB2gJXp6voB6ma3saUhBLLhIuDBQQAOiBRagRwqb6p4xuloVPUCtrO05+FfhfHnbf&#10;7h01KpU//PDR42a1gkKJSPqAjGFSIDoY2g1kPtQ4pe1cvYd9q8vkws3iigWPzubcRWU/Rl3hoUux&#10;oeg/6Q+R3vIJeF2JHeMmJ1OnWIkLPmvRCt3z2tCstYVwJvGLwMp0HSGlR81mP/aPYkSHZV0woHd8&#10;9bVE203TBDA9hdInR+kHZEgDiw+qeCk7itmPCs9JFA4DkJBUhUMjR3mcLEXwnFNGWNSnxidd4ZjZ&#10;2L8x8UCzTWwwaSS4d2+iZree9Yc9oLuHIDNVuewmeN/AKkFLKJTEdIwT2epJWE+VXDjsOAsVNvoC&#10;4c0mQP2eoi/FNuGORBUHExteRDtP3TQBNVslzO42lz149UdAGJVHvo+7Yv6PohBOF1/PfLz8ycec&#10;q9hea1xudvJNUMvYREASB5c0vQm0kLChgLV6RbNXzNLbYedAT2FJsB9piClAjHxk6OZxC9JmRUu5&#10;yHEMfZTJoAw2vAFCKCyqZJvwncZ0aGFkEbcS6KSU/zz1gJn+sMhDb3jOrYdIzy72W3/Eua9aPEXo&#10;DsXNJnSiikkaG2SmVUFfCOCRpq/Z9vfu3f/04UPPLT1/9fqXz1/t9/oh4E2zKEWhMvAOpGK+6lAe&#10;DnAzI6OmkmpbzeokifuBr7geyBdFpZUgzavudOHfz5FmaroS8MAbI/rpJ8kYnAgIDmTI9KKYQJoJ&#10;NnQkVJTzrKJlVT13JSlM8Lp0qbNQHJCBhQl5ZeuKNSKqg9K25VCODihPCDpoqFpeciz37dFgmKLE&#10;GW0m5WaQ2KDo5uqqQlBSOh1/WB8G9caAWvCi8QiFKNC4NIqsEmpWOKMhMq7HkzxBYr9ygSgA5rz2&#10;L1l6stdnedmyKqj0iHQJHaOflUHzamjVTNssuS3LqqMWKLiWLaBDMiReVlBgOsyQ2Qdyb7h+qeyD&#10;DBbsLFbuu1rP0V5E0U/323/38s3zF69Gr3cqYfDZe/c+f7yxVjKbgItaBopFoXgpel/AsdBzAPp3&#10;UBf+zLo+v59/PcvkyjG+8gTOLI45WbAwWCoR7cqrzp5woe/hEjWqsBKEcYVrCxRtwlcGvCwWedlx&#10;nw+7WGsbFfiThKVrjkvncu3sXMWZU2yqO599gTmTpfgjpyJKoehaO06/GcU9AzMKGTkAITIJLMrD&#10;NPKN7uhxDVExAN8ATaSqKwAgXFoklxWGLPqVGgP5a8FqQi0cfJVQjTOiH+A/Oxr0QaTa8DB1mUkp&#10;WCKyvM6yUYDSlHvwHZQTVWrFnXiP+doqyiuBwnZSCUTyPkUflxQMtgGQT6GgRwVQZJQhTAFwMTcx&#10;REv6IYrpgHkFtNqxB7+bFLmuwXqguST3/R08GA5Dr0GAQ4ioGotMANZs2/ni4K3hlZbtSimmCUTF&#10;qnhFcXapn+W98X9VLY6dqZTsS46ZBjBLKVI+KPq0itgIlLPheIS6kRUHPmNJZuM0ZwbIdBbOBI6g&#10;7s4cp4bi3ObMzrnx2F3xou8wH27cpKuXsGDEFfMRepO1HZVLUNidVDkMAASxuXquW6k3XFR2zrXe&#10;cDgaBlWv7MKoVc8Q2ZSSBIlr8pTD4FT7Oa+onWYG9w5Upcr/brfTsI1H1RphjQq0zvwGzL0FiQdP&#10;v+gpuLSaj5wu1DmxVUFP0Pdj80f7o8fL3vtlmAqIe+bAW1vwmJJZT2agMviBIAA/AXZZQV3StQ6f&#10;qArczB2nRl/1iZJF6r+KKqfoLIWCkHumYLrMjLe7nVattla2HPEE0KShhxZ/p++BlyldfaqUFzdS&#10;kWqITZA+RWCIpXptu8j8ojKEmtfQekqO6VgCOlb7mABAZETkIzeSnzj2RJayHhq5zEXuMd1XGk8u&#10;YRtSES4Y2XpY70u9H9EUgJ6zJiKI/nbC/q86hz9vt1+NwlFmlW3nYb32/bWND1dWloCvNHRw1zL1&#10;APhIShHcGeYKu1ykr0q9v2HE6mbL5KJle9HauVyYkTeINTsYpADbHToKFtfPB2Mnyt+v10sAxIoK&#10;KjdZyPcwe9w7xXQE44zn0aELFRKtAGM2IJNeq/q2fYT06N8UYo9+BBSwRnom5h+KrjLFnCmjaC+K&#10;zwD9y8qv4EJTk1T1mEyaU8xT8rUAr9TsluQX6EqIUphR+v5aC3Vmnx7uwPgEOpleLzC+hQMtGDgp&#10;CsvGrhaX5F87C4nRSXwT+T98jHBmSYXPczwQgvmSUnvwtBH8SUWBfBLIvzANAn5A1oka9Kwrzpio&#10;jvAESmJlpdzEhDDAn4kEa0yHOCuXSoBevMMe8VtxKbYNTC/6GMQGgN5WzfR7brnRqB8MerCNICNY&#10;ml2gIUSaqmj3VLbJO8zc2dd6oxOyGCNFwSnqyHqjia2k3et2/AjfwokbwV5kPc7i/uL6EJzS3x83&#10;6oETXV+MIPclwe0VFa1KkDawUurV97Y2NjbWB6H/9ettpCsr2nLlLFp0AMTBRxtCsp2BqIFnSUcy&#10;PB0X01AU67Uter+LXnp+OxH5RLIQyQ2COmDVPdPLwaYK3FIpSDOqCOBwEVEwtfQVwZ5EWPiZzvSF&#10;BbnyF8zCfPKjEnuiZUucFZ7/R9Xycr220++DcA8OV+V2gO2jMiPYmoKqTS202bSnLYsTIJfKltFA&#10;UAlvYaF8RIqyCuhjEFFPEtTU1IIwG2eaLwU1+HaSvzQ9ipxS5QCUvFb1KRAtSrngTKDZUDhECFhD&#10;dSsgNFGSNEU+TtYF6VYQ/OvXu/9h++BtnJSb1Ufrze9tLX9/a/3DxhJiH5VYayRZFXRbgsxWjPSg&#10;nkC5LSum1CVEGr4I5p38Dh9Fv0pXihYojgfhDCIMQglKEWvXPRaedOfeWBaoDKnUCpJ5AGVwY2l5&#10;kuZvekMOPh1s123Vu55PTQac2bDKobECmqvr4MJAiJohNxP4XdTRA8MIEZCE2RWaNOBLxG2DOB7J&#10;6NTTlL/amPqtplA8EmNlWdmzXNt4eGe9Wir//Jtt6ncpwLmpZ9kV1wMfTjZBcARZnEzkJKs4Qhdg&#10;cUIPsbISHeDsMSnqetbfJbAvBcYgyh9uCMB3GHSlow/LBE5ceFhRStzsxgnqc5H4kKoENYWa62Kx&#10;wiIGdwrzmX/9vf+uo3fyeu7C9F6xVrHwZCGkk43DSpY/Wd9EEYSdyXDs5Cj5AVhrARBRwK5zFoOS&#10;nFf7sacXH9+FUhUSFnFQeJLBsuKi8Ns6/BnP93aOJj7dHhDnjJGdVFrObcXt9s9/indTWZpF73PT&#10;OPlRGFYQWgO3lCGZkLEFsAhs3d/q+aMRqs3K9qhCV0IHspiUA1sA5g22Okt/20ZgSm/Uawh5M+ZP&#10;85bcYSYy0M+bWAsOwkxCyw9SWh7pRIAjGgiMwLdmtRzjcas07I2OYAYA1SYCQmatdIb41Oa36hNz&#10;/DrSX+w+5Q5VucaS7iCaAT6VXLtfNh+sVQ96+22kNdC7RhwCKDEUDw1aBGIlMOAo5WVqmIveDveA&#10;uGngj0VhkgaAEwBPRqFRclmJEG9Vrbw+POqFqNFEZUxgmGqAlLwVIMU09qgU8OMP/UkqIKlUGEnE&#10;R+BQgkqQhEhTR67fkZU/nQz//cuvf/T8Kdi03rvz6Ht33/u8vvaJV3toWUsqdYaZmGTIRo023EWQ&#10;HYKcERORji46jQvA2TuM+YJT49s/TeYOCaEkVtYEgMRykKqjZgAnwPVtnQu9uIu8jYw5xkFyeNSQ&#10;QILn6aplLzVazzoDzA96Ahe51+2eQ52mED90cNExReUSPn7AMRBVkW2GVPa04Ys0YyIamHRa4PYV&#10;ZkvdR4J9yBkU5gWgcqyYrzzOs7rrvt9Y8YPoFzudDkgeTNTEK6Ei1xjRSbcW2eXIqUZOJbLKEeh3&#10;U2Q7MRddCZGZAnFGe1DCgsgktAgFmZA5NrTANKdBm24besfSB44xLpldhPbq9oGt+VCJ0qw/GZue&#10;MxoNzVFY1a02MONx6CrH5u/uIePIwkgCYKUGBf+neD3v2dU7pfqb3YO3Q3/k5BMp64qPUH0qb/c7&#10;ifr5PhPJTTIwSHRX4szIR19fXcHjMPIAm0hwvDB5L5Tvv7uj8GtsORU1GiFcswqrJKT2Klwnn6lm&#10;gb+ArB/8K3C+IlKpl+zMgWOuSLBT/lVlUy80D5C9hhvq+gg8bJOoVimhCiQqg+POoRDUMrmDWKUb&#10;yjO16lWr5AeCtengF8Yo4MthKtR1/TtrIHWOdseSQsnCQawLRMii+CemahWnt6qNoXyUs+8XHSgR&#10;aErACWYLAVmlQDAvGTnqgGdu1rwg9btgh2T8QHgkUXcCpj2dEHCiYjEqjq7iIwsO/n+6Aolaz3SY&#10;bS2vjASWaqXSzWM8omaXhn5gNmqjnFUv0KFj1goWCmFGQNRH1tHxh2JQcjnZD4mo6YwlikqHUxGY&#10;hQMH/L8+AGdg6vSjv9s//Ju327rjffrwwQ/u3vnMdR4BYY0SKsyrg9qAmC44KKCwwY/MEJl0AjnB&#10;hMOsqLdIbY3hEglg3PRYdDi+zfPU7GelFrwRFC0B4FcdI40TuOEputiHN7EyiXs42zOXv8tsAUBz&#10;lAUQElSbo4wEF2uAdELL9nXURZ1suu4yBP00UDi78KL7X+Q9mS28RTsZDCrYaNPsrR9PUAEeRSiJ&#10;79VDSx+hGEoSwi34pFVZIjCjiASqGT9zBPJBssVTlVZKqIQVMU/BwI9vkTMJtyJK+cK1qFXKXx90&#10;DkF05rmBbe4l2utR8nYUbvvJXpgcRmiJ3teNwIUwAOQVtT6PFYizr8xlxBiFCa15pOu9VOtk2n6c&#10;vhyM30yCV6PJ69Ho9WTyZjwZGHoPloFjH44n3YnvVqpj1ICxTKCIu/uHa/Xqar2ClKd3odxYtMO/&#10;1fOk/5UHkz5bCBrDQGZP1bEdx22H0U63P4wilPSVyo1F7JPFCgtfrOh/hWatxnuxDaAwgMRLhMUF&#10;rwPioQyqwqlJ7loNIC3TAADCtUGLCzC5xISPERcil2QmLfrEC7rxJl7F4sGLven1h+/GTbryUZQS&#10;isKYtrAad2EkJIkKP4QRCr4EeX0U7pYRgFkWhX/AIbaz897du9CYhamOxoyQGRaL/IQ6eIGjFpTJ&#10;7czYibVumKw1azbsjSgDPzW+Z1wT8OpjbMuVr3LihHnpp3wPKO2IT4pNTeBW3AOp/mbP26hm7T1q&#10;mnVYwWw+BT9J8AveOM4mFUGQjVxWxXSeXdmmqVWlLuAEpbY9P1PRLmK8oTAZP9t9UWtU18u1ipAR&#10;TqcxXaNIA8ENCEGYIowLSCW94Sj4LAMk6yG27YPxiOVqTWsy8ZEgRtcwSsVg6wK80dBL4C2i2/QE&#10;qFn8GGpfP/6oTqCJV3iUOMxoPLwOUE1AHfZ2Evxq+/DwqPPJ5uZ7jaUtxDeBs4YjBFlwcFPRQES7&#10;sJKTVAePHxQGoRYDql7AHPgbyxxIphtcE+hvVExjvPRKsNR56sWVY/HuJyywDOmfEY+DBFbBTAAa&#10;JF3vRGn7oLdWLbUwKqQ4oourCBVN1dwrt+lCezh5nrD1k91clEnlzpIiDsqcV9Y4tT/ZXYk1AnYH&#10;AwCnspSvRP5CbNq7w0krzTYq5QKJOKd3n9csNVvUIf+d86SoWTsTwUokKx/0TPNV18qOL1hl2OhJ&#10;+soHpQyKz5FdP4ty4aqOwzgCD+W9lWrTw0TWYeUASKLsmdnDRatQHUCzB3dDPgX0D9TvQXfElGKC&#10;RYCcQiJoyQGT6tP97suDztfbB68Outvt3nZ7cDAc73aHrw+7r/Y7b7v9/VHgT3zo2YibIIACsxUz&#10;nmzzKilj+ol0HaPbS/PdyeRtr//ioP10Z//VYQesOD5sIwy1bUPcIG/wsHswnEz2jtpDON7qdSQ3&#10;IcQIIdfrD5EZf2+lDsSyZIsK99Usc031kAoMFx2ufvu2dpp3XCQYAzXzVE02EHZJBBa4JrDQ6LV6&#10;FWD7Xr93sL8LejvEDgzLQT4Yp6mQocrUURqAmkIL7+VT7UHuRCkLQF6EcqZydxG7mPUAqwYIGYHh&#10;GMAagcjKMxQ3i2x719BXLuipBWTE+Vfe+MIrh+xbvbOKrBeLUfpQ9WSh3iuUPgYF0AQGvrPIsvbG&#10;/advX9zZ2Nqo1ZmDrRzs0DkwRQqwyol3OkdrF1QskEUjA/Sm2fPnrwZHnfbu3suXr14d9gc5jGhU&#10;JCTN0Ts686aP5gxi/Rb4zk2y0rPSPAJwWvain3ai0gdNc5kM+9INNLspIiS1iOYYL1CgaiHlw/cn&#10;kANXjd9M1k036aKzVUyAFmqWTcz8J2/e1OqtTfCrZLD56TgpJCxTN7m8FIBRCe6poxY/CTcON2RA&#10;JjPUtwQZrgN5idKDEH2IF+R5peSCyC6MA4QCiazkcKrcTQVTnG4CokCojD61jOFb4qgD3SmlP+nz&#10;Q5qbjoLJ2rP+6OevXuOKP35876NGYwUlMwRVqhQ/tY1BXQM/BoMWdI4QgglBrnhp1YsgIsOyz/yd&#10;SCpAXcQiWChj86pev/2/L7AMC+iAitCjBXg7+LOzKN1vD+oNbwkMoOQIl+5R/qiFtYdzUXvIiU00&#10;hKUcJzbB76eXQCzBGUqsDhHMzJvlv0SUYB8FOhJzBMocZj8wta6Jq6Gw/erFTt1wPthaKSNWKPvU&#10;xa/KygHTSqiFwKcvoMAoHV/HBG58Xag14rVTpM0S2yTSUJRw+AJBqfRSN/59v//lKNLspXSsl2Ph&#10;O3Hzg/HYj/2Ha7X/Zqv0PnJ+6M4iFRExSEA8yFYrkANhW2B9FKqsWMaSSs7+VUnkskHRDMXSBfwH&#10;td0G4wnqJ8ESraBSPXMEuIFAPgRRNBgPe8PRIEwGINDWrWazgaL1NRBXycvBJ4EuBPJuNEYJ2Ukv&#10;GPhgakEA0rZWKpW1RmMJpWYIJufTobKwQwELzcBXpT/tdL8cDI4yvdpYbrXqoH1YzvU1TVtxtJal&#10;VwAZzVGWHCtWAMWyFkiipsq2iv8PeRxcl+zCE4LxFEr89uf+pXc8gXiTnVhEJdexlEsr5AwcyxgC&#10;IGS74eTZDnS2EdhBtzY27y4D2Wii0GiZCocqkUU7DeUxlEZx4SEJTOqvx0xntIvkqsIRIopCoo+s&#10;7C/7hyh3+L3mJmqwhSiEYIKCDLw0PDex4fSmekoP68ljgWV/3Iz5S8/f9i54mcufsiCmcBZiK/pk&#10;Ctk5+8wrX+qSJ85PNln4MgTKeyTjhaiBGhV8U8QjiiJ9+Z6W/cWbL92K+9nKo7qBCARBTp4MASPw&#10;Ap1XF87afKapUoAPQki3pHRVMhx3obD7rD412cudnxyE//UHy5837ZqYybOD0uHy6XTB0IjxpaLN&#10;IYxcX3dQpdfOs04y+J8P7P/wPPg//X7zITADOlwAiBdIGdJCrFNLnerDapYKDm5B9f9YnS6uPd1A&#10;RggT7Olvdft//NHXq6ur//h9bzWflDPUGoS2IOxObA18gJRGU4tNhqZYN9yIlY2Jk1BhC5GgvSFK&#10;8Lj4GdyNoJCSiE3uAuHoj8oVJIgaK7YNTgvkz8BPQKkLOALkry0Kk8o74+ikXX3s5QA8wpFLTAuw&#10;KihJ2tW0v+iOXr1989Fy8weba8swFpmUI3JSzRkKTO4b0+xrZTuxz/j/qd2qjAymz6py7pK2Ju94&#10;DIi+YDx/S79G65lzi47MfCOF39yLoLuhIliU/puXh19Psv/NJ3cfoGIQSQ1m1lWxWC5arbMJf27G&#10;JktJwd+PQnMDSECwJkomGkYRwDRAcBkGQyDQ1Paz/LUfftPufXXQ/fqw+6I/ej3020nWTsJOEEOQ&#10;59VSs1WGo2qBjME5/ZX6D7cxUS7VmhGVaDa0yq4sHBIUsvy9gDpw5KmLwDdmmb00Ayo+SA16nYH6&#10;yVHZCFq6BcgC6Oru1e0tx6xJpR26QYluBmxGlFxxw019cpIWK/cvJJryhap8WUklIkrIMuq2uVx2&#10;V8teEwVlUfs1z5CmXEEasWstVb21VmN9faW5ugZ/RX80OuoODjrj/fbwqO/vHPR2D3u9/iQFsaup&#10;N1r1jbXVx1ub762v3m02ll2nRroYHaXnQI1SIgUCIWMoHIV3L1UrgzgdxllaqeNW0OVBRBGNwAZv&#10;NsqM0LOuB0UMQ3qKnF6p8XTOyU5AnUwJ6gvcDzNt9Dz/3AmJrE6Yl9HnXnLqtPmVd74slpZJvIeX&#10;Hu8i9FGTRRjKNIhXl5dW1jfvYHwnQdTuoyRa3iy5yO5jpAhvDM1PDKIrnCyq+TLpVJ+oh879WMxI&#10;E2hWE/isEUImW9i7aBrmyFtmwF4VChJAnCILO3XcbMthu87sVdft4UtG5xIReHZkz5585UtdMn9m&#10;fypuO134xfdUdIsMwyLsJ1QB2HdBuPKyDfdbeK+FbcOFqxO6GvRs6vU4pumbIkEKsXi2ndQYWbWX&#10;zgdMGERha3Zaq4K1oIrFmJS9t5MMfACP6y6Zg04qn2dfarGdRMk0ujJpvmAis1kgrE12YvtFJ/q4&#10;6a6VsV8iZIpZS7ez/KCMFnXpbJYurDpIJyhBOp3hsx+LH9jTKAdoaKPMfIOyh7bzYNVq6CBogMgh&#10;8YpiaCBjNe8jS2u6Nmb/Vc1TbwjeOscwEWVMwHwFLjsbTpbMD2LXcWBuTQAILzmjkPVMYQR7cKTT&#10;7BfZy+5QMRBu4KJAiT8RAo0OC54C3eptlvztfg/Hd+5ufrq+vARYPDJvxd0wa1mx5KcyW7kTZqkm&#10;x72h5EyxuygRIG6LM4tusSG+5bNOzbQF7y4kJdCiJ1K51sGSQTTJypJeaj4bJcu16ppngkNIOrxY&#10;IOfKmXm5oX4+R3vg2GkGnIEjy+5pOlzu24fto/5oZzDajfyDJNgPJjuDwate/yev37zoT3pJZnh2&#10;banmNquxgxpx0VPshGnmLjWXVupgBENp7LO218k353QkNAYo5DnGYb62OFNEO+BElY7gt/yNRdKE&#10;e57xNYG3COaGwW/4Q+AgI3eIPpjEYQiKOhCKINgl/CoIf8F7E4zKmX+/4i6BjBHaAwJcyH/k1iQ7&#10;zQntQUme455VnXviG+X4gVeBudFM2YA4gpXCSVzYq9Q1DN30LG216t5drm81qksVp+Fay1Vvq1l5&#10;uNp4tLb0cK15Z6m6XimtOHYD6gJyo2FFwf0jKdec8vL20kb4EAji2h0MAvA315v9LE0mgTGJRmB5&#10;iSaQPMgUR34JuC7wbKSKAvXJ7GnS+aPAHRJ/JUWNtDzsfElkP/849e4XzdpzN7YFp/giW9GsGTOD&#10;b34UOHQiZZYq5aV6NYuzfruDH+DHhtmBgSAtBh1CC9poVzccsyQ08uejQVk3t0oVRMEYNEVlOGHU&#10;xiHaw6wG24kb3lge3fjCq9/n0jNuRXu4QRtmzz3lCcMSoJNA1/pB/HL77XKjcb++VAZ/mlRTo31F&#10;uCXJgpTvoVABz1O/pFUwdckHh7R4MUjJdwgTChIJlsaXh8MwCj6ol+6BsFaZM3PHqZ5Z/B2nuA5y&#10;zWU6st05tpaetqPSyyN/xTbuLYH6X8Hd5LEnRdDiDzrV2gUuRJg3Qzpke5D0svjhSqUFg5I2iwFT&#10;krlFCPgWZTWv0sWxJKFAW6htngVQHgwjjOMJ4FllL/BDD/Uoyl5/NAYhRIoIYAYYBEsvUN2XsjLi&#10;AaD0V7g0bA8WkSfATqJidxrl5vNx9DcovBpFv7/U+rRRqTK9G2AGDNOF0myB1z99ym9q0d2gqedd&#10;QiEPex9xVlToFl4ceqEjy3vZ8YG9ebDigYlc4kMq1ntip7tEMp/re4AQNDuRNraM5+3uL5+9HI+i&#10;7tjvBMHbQf9lr73d67Un48AP3mutfGdt5bONpcet+mbJ2yq596qlhxXvfrX6/lLtUb28ARM81cqk&#10;WLnsECcSbAjCLqdJD0UsTQWdJCW6gM7xRgpnLHEKoVtHb6hgAtFs8mfqz9jE49wYTVLfR7m4EvKO&#10;SAEJCxQMEBaQEEgKPnrcqIDclMEQIjaoeoDKgeE0pT2Ih3BKIVW8wqkda/otTxPdpUirwHzPlMNc&#10;pI2oDtQq4ImBqeqivoZpLJXdtaq3UnaXPBd+C3QUfOx2Aro0qb6BykA5fbDIvERmkeJKEgyR5ImI&#10;Gz+NgToP9XJ5CHUt0+4s1aAzLZVcEN1M/MHQH2A+IDsAPQJRC0DyjHRFigeJdg8pKQ1kXPOCUbpy&#10;Pqnrbld7UDecv+e89nD6rwJuFUZRht3oK8vyQae70oR6hmkCqWVgApBk5yIHy/VXKsYAZIQvRv26&#10;49wpgXGfnYkIrkLSiG+H2gNjamdufmN5dOMLr/9+l+2R5zbj22jbJdoDqmQh0ear7R0s0ifrd1Cu&#10;uhSRJIigP7i+gXeSqHVhP166+zLvD+5U7k+CH6BKTVsCPsmv/OTvvnmN0hK/t95oyJI59Zo31h4K&#10;yUCphcUM7YHCC3JpmFqv236aBI82UM2aBpIYDr8+7UFQb1gy5lEvfjMePFxptqgWY4JDM4PvgYgf&#10;/CAm+xXaA40VKVoI7zj+T5A/5Fu5LInrWa1e2T04QkZGnETIkaVqhpPBzSO7v8h0FXaSjAs8jbBJ&#10;SikksIeG9iz2/+PeQRwbn22ufdTwGkiIg9MC3hvl7X7HGT+VP7dxp3duyjvcQAk85LxjH6b2QKAM&#10;/OzIHysdjtODTufx3SVUbBAqiHfXHmRbATnPWz949mZvrbn0Dz9+7+6d9bt3Vjc21zc3Nu/Do76x&#10;+eHG+pNqeRXVFnLULgNtS14FYVEYwmJetc0l26hnWRWcIQU32xVDKRgg1UPHYQilM0gwrQhMKZf1&#10;1LMkX0uoiogQkAcD1Gai1gb4tJgnTQpMJITERn+EokZIp8SmjfklWyWAzlk67mxvVspbnpinYFWA&#10;3JDIxUx7EPmvli1dCKemkfIrFF/S5UE+bG5gSvxQpSHDIb8RPntmTGcZUEPUHpCjgqoYAPSmiYvQ&#10;uFQDRjNAw+waaBtUbO5AijNKFpFMAPmPEN/xFyjoiHQYTulgMtZdd6VWGvtZreo2Tavu6EtLVccx&#10;dneQuVTTsRwF6UeWa9nUGAJUUT/mYjFVS6DF50/SX5v2MB9pu0gXwfezSPyxJsdJoKMQO/+qZaEf&#10;72wflR1rY7XpCJenjKqYNLfkeuCkRI3DPHsx6K2WylslzHTBcElSNSW+mj3yGmdxdjcWSTe+8B3k&#10;T6EantXkTt3z22jbJdrDUNMGefazl998/Oi9La9kYX9jDQhBASBOZRPdzFGSWX757ovlG7P8HFao&#10;gIzFjYQ1DKjyv3nZAybhj++3HrgWyF75jifN2nfRHriguR1TwyQfGq2FKMmsw1GyPew8vLfUYiZ8&#10;4YJfcBlePtCLjJHsAKR0BPzqWXu/7lkb1Trck/AKUHsgBw3Is+U5V2kPypRToEW4QiWOp3KvU88r&#10;HR613XIZNdZRHLjilcD9i+gGFD/bQk1vlQKtfK1MpqQ0JySDTJCxZv7t0e6/e/V1pV7/g7ubH3g2&#10;1CzU+2CsgwBT+lilV699/GbBXpc091wUwpWjSetXIj4xdGpsUIkqAwnlEM5oJ9Hdb/Y7jVp1HTxF&#10;RZjnGr6Hc/qXzwPQUMsOjgZwT72/tNzUrWUUuDOMu4bxxDQfGSZ+WDWMspWXUDoNFVr0IAEu0YhA&#10;DWIiiRZQSwDIdOBjkD3Auo9XjqH4CqQWDhz+8KsjjJAnVh7LR6X4SpYc8/Dg6INxIa5hsfYQ50dp&#10;iYGu72v6m0x7leZvs7xjIDmTugCyrqpAlUp6E+otQQFjTIGVVOxma5n5CxA2oudKKqyC2cygNqIf&#10;yJ49W7pKWJxayThDgfGo6oj7Az/bJtcLMZgKFYkyOPCkgow/DPBBmU5JFYKgAjaT0QS6QFLgVek1&#10;pHcQmyF+JexavDPFcbzDIzfGz9PDST9LYkAiALfUwqCMtINgUnGtLa+8WW+sr61/dXCwHwCrqbnE&#10;jAJgzFYK5TVRUHg7ZDE4wnrx23ZcJJfnh0ANDQ8i0bUgjt9s995ut6E63F9fRdAHqAgCI+DCkTF7&#10;d4tE9RLmCnw5Ibo1RiaY7CcUXnN4HJk356oOv239/DvaHmxEu/1eudWslEEeJpXrYVyxXgW7nkzv&#10;4vURosZFDtmk1VIjPxIkAmrNRZ1R0Gw01xCQJ9vIIlRjizxrbjUzQ+G4kAQMxIatrVftEYDAqOZK&#10;x/1tabyLNwzvzryLuyuVlUrp9fbuLmpTiP0jISDZlhddTMhYI1ksRW+WAhC2jHpWWQxUVjIa1xyn&#10;7Dkg/nVdFwV5glxDWlk/DntpBByEyCSJ1oq+RkXL0GEEoiD712/af7d9VF9e/wcrq/dtJOSzDAqC&#10;KyEVH5BTg0Vi0VG/vFOu3J4X79Pf1JmiQGD7hEEqG5naOA3D1fJ1IB4q3jd7e9igbiAZL9DOMNZx&#10;OpgM11eWNkGmCBcCCliQIVhrkEhEayLQnqA5XK9gYjM1qI2IswOfrH6lja/+nS8/cGH3CViBzF84&#10;GwlMKJCaxijVrkWSnsNFCzg0HXucIQA1SL6Qyg4FeBOY26NcexVkv+oGf3c4+tuDwd8ctn/a6yFd&#10;s0+Kda3WQoYkCdMR2CSbPCruYB8Fs1trudZqmSi1LICkmcowa6eSJFxHcpxqP74h9n8KQadiraSP&#10;HPOLS6a+oA/E90ZaOQfl36bgf/55GpmFg891DPL4wwxBkAN+cCUCixNwZ/owZJeCpT1IwtSxyrWq&#10;H4J7BTDJsh0nVcNEcVtUu6nr1mZr2Sp5ndFkHBJ7m8RU7oUcFOW7pAAxd0KJ+bzzMaO9OnUnVRJM&#10;9dXsmHXdJY89t9vPPR9CHYrUMIqfvt4GaXerWb23udKslNh5wjCE7qRL4LyL51u1yBNxDthCmbIu&#10;pMgYU892UX6NVqRop2qNKlI8Ide++jjbhgUTIq6+9e2dMd+ki8b69p6mFtGFnacaE40ntgN4E6JV&#10;GvYVGAxjC0QFsD8Mya0WB95Jn9q5XY0v6dc92Xrs6g6UbfoUMYxC3BRDYyykwWzhL/jKZwZU2RmF&#10;tMB/BPzPrGQkuK2WHVjQ212f9bBO6rzvODEWmWlK1uDB1ZL2wcYq5vlP3h5OghghOeGDpqA+1arL&#10;OoEvlaG+MdR3CK6abW3Wa42SDdWh6rrByAdXCnoXaR5YQyAYjEyjGwYdf8xEOFk+LEAnw43+Ckz9&#10;F/3xj47aa7W1f7b55J5bquSk1lVeJov2GoYdpICnj7MtvLwr1F8XEVMLToCLTltkRN7xERhNRaHC&#10;aaZSTeDByfO6pbVWW+3RKIjI/DkT0Zc/biYkz9ceLAukT9rETGw4NAxabxS+MKaRDAfGrjQDyAIV&#10;k4G9wP6Gv8MpJeXZuPWpX/mB7Y09WupaX/ny3FyL5JkZM4HIYMwX1jBEg/n+8FoFWu4j3glKOOT4&#10;6lpX195E2tfD9Jft8Fed4Kth8nScfe0nvxyOftHuf9EJ3waYcMw7paBnVIGKWBHS1E0bk1oaR/d2&#10;sfPTAzHX4qsbz+tF0RBVuTCYC12ksIoVPxSd5whK8ENuGCYc42dhx5YPfiapBIqpspSqkJYwX0L2&#10;IZUsIAf5VLm2QfdmumU/T8Dwb1c9lLIN4dLAUvN9I4iQDV/KUHbEfLS67I/Gb3YPJ1AdLJTWyicR&#10;lEOoS8x1Loyt8/bVmYl/kQ/gkmG9wSVqtzjlVzj3EWdvThcAvE1JNIiCxnJ9abnmuZJvAo1NKgMI&#10;KXDBQXTlbLzoBFWUhG4ONRZQXjPNteyy7ZLggUjZaYhtmq5Dxf/GzzvZITfr0ms9/NSInzscZ3f0&#10;RYbsWs0odtTpfc/9FV9izoLsNZ1MusiFjlNY6n1N6wNKaWkhSxdIhoJinZqCBi6bscqsFqkjrnaB&#10;+2l5w7H98SQAexLLPaFo9okpeoO9vOjAY3+iwv4rq4BeZj60RBfKPlLXmB+umn/1PLpk+K4zeSj/&#10;SJkBHUzTnqw0Vje3nvcmw36CgAF0GvE9CMLrvBadbQMxk5KaAT8rdwWAusCPUnLXm9WSYVah/clI&#10;1auVURAiAguXes/3UY8woDpROIREIyeV5E4U/e3hoXd3+Xtbdx7GRgN+U7XEcH9EyemqxTOANf/7&#10;Y9YDqjPUpsFgP7UHgPCQuwfO3DrAQuY4pikkWcTFMVOOL9kFzkNN4g6GvpMmv4iOlsrePbfC8pKg&#10;dkBISajeCCdiOAtJDSrV4fIPG3R26s+vOtkQJToD/SclSlokMW5LThTkMCHLZ5ybgxR6gwHSsm4S&#10;DzPdz/Vunu/H+bNe9mYU7YbpwHRCp+IbVmhjj9T7AdIy01FsD1Md8UtV8AbSRPZnJknBT/ag4a3B&#10;uS1kGXgwO1hkjaCg2QjBMFy9bmX28jSFxDj1KcSf4twiGapKmijeWrSO4w+2IRhSrDymfHey8Un/&#10;FOMqrWIfhboxiCOIztCxx2i3H8EBiLdsGuZ6qVyyoaSg3i6CtnCv2IPRYGfQzVByE2U4LKxYhJgI&#10;5ETDSawm0KzLcQ/XXY7nbjOnbrKITJxdok4+9xL4osA31xmNADZbX27CZMQk9Vg7VUJSak9Qr3dS&#10;N7zWS1E5mLaBDHeG/vzwCJ24Wa2V1c1p56opRJAShlCtlbMaxIIvvuBp13qL2z35OtvS9Z58+Z1F&#10;SnEdBOOgd9TZ3T94ub/3qns4AkgP3gKXdrIHAhpSIKvsvMtWsVL2SBKAlcD0X84boVexJrr74sWb&#10;9WYZeU8e1o34Hmbz8FoeiFMTWC1kaZgY2YJloyqBjDpT//EeUo61j5YrFdTXWMQCu9RVc3nXn5lm&#10;tPbhmgRMCnt/33Sf9eL3LGcNSnJJ4D10J0hdjDOZDWdvNY0Diw5U6GYsnAtD07WZ+IWgLvI0fT+q&#10;1mvjYALON9cricswAyu8o0iqBf0Fc/Hfd8PuJPhH99bvO6YXIYwPY8yE5UBOQC0WEkkmcRP8/k56&#10;+4kO+/UvwwWfuMhpihoE4gidD0ACh0ChIRJkhhnbdr5z1H+/6TZQIGnOfLtyrVLQnXOSrDKWmHdQ&#10;w0zx+zGIGEqZM6bQCO2Q+BSwI0dXfbhRn33K7LX5g9AsgnBpAqij7SaOl1puapVQ6izQrZHudDLj&#10;xTD84nD088PBT/Z7P3nb//F29293h3+35/9sf/J2EvcRRSmXUa8Z9gJ0gyAyJ2kpNGu+4aFYOHSI&#10;AGXXsBXHSF5g70GHnaTp0VFvMoqIK5AGsu8UDUuhgXHnLsyWK7X6Odmk0kMUeIs3U5Lp2ICQX1So&#10;YmbunJqrxfdKrMyZryddIoi/pHHcqrcQn50MhqVWHQoQnClmyRnHIVDNNnJQUbgr0+43yw+21qG4&#10;fLW9/fX+4dE4YPkR6H2qEDLyV8nxfOWEud4JpxRENeIzr9dt7zrC1eHYUYxSfoKhUe7XqT/pHd9O&#10;NVvhZOGBQOQCGjVmUaff8xxQSvDdoLpDaZlFLhRc5ZbCr9fr+f8czkaHI1C05HmfP3j4+eMnn7z/&#10;5NP333/vzv1Bf7g3GMC0sCkqJeliAdwA/Xms40B4JfNsqauzKBtq577fNMFi9LI99l0XpgshTAnC&#10;fyx0N5MKN+1wGvCQEsiHgoBFviLithJFTB07X/Ia/jgbRuBDuOnt3+E60uNQS0B4k6mbmVnWwOhE&#10;dx6bTIhYoQws8IyppcRNTKg4sL3jZfEvqmM3XBPZZ6iIUUL94BDIUcP1yihwOA6R4wkZRimiTDg8&#10;FHi67VG00VraNM0y/oBiDdIW6OikgJBKRAqCupi6tUDjf2tOOXcLWrx1NIwp8ln+S+EoOa2krDkY&#10;UsRMPTGfZ4L6kkecpz1gtFINinYJG3mYQjMkgSNhFxJeMFgyGmy9oMFR+e1XfGT5nqs9qELVdDyw&#10;VK2G/Ks+QNQgbaQaofuoZQBaJ8s6zLWn4+TLXvBsnLwcG9tB6SCr7iXe29DciYx2ag91lISAjQGw&#10;BLEAJaQV5a6Wklcpyt1Jaoj7j+WwgBsh2pRWez7OQI4QYkqSk4xrgkl+8imOqf/gGsBddQmDLTI4&#10;ULbmC8mIx4/zWmVSqGp1Rerp3A+KwYK+AX6YgniiBYUuQucIon0r5RqYt1HDs+6W+2mEeAd20W40&#10;magxg2Jvmw5iv0lSL7kf3Lu7urK23x1+8XrvTV9o9MDFiuUn3LGLT8Qrzzw182aa4nyE78qbXOsE&#10;tRiqXhnAmIlPlkFu40pcTbcPVbL0XHfrIs+a7RZUt2TijgIoYXkVaqt6jkydYlnO1Q5Y5OZ/f84N&#10;ekBF4ZuGsVYqrVXLd6vlB/X6o+W1IEzGEQrdAJ+iyGMX2X6lpC0IIpirib0cYg07GaSevm6aH91d&#10;/2rPf9YN4E5H0q8E1zm9Zr6oGzSe84S2Co18Ws34HQneCWwZGNGEJG21KmmQI08es/k2F+cCbVVh&#10;WLJnIcKZp/1JHIS5hZLbyNySpoh2NQ30XHlDLkBBrcuGRdsTuWaQOWCRyrS6ZTRdRP6gCRjhBCCu&#10;kmkxeRXULBGgXMe2nCwuXSvrVjwKYf9BWUfFrgjYP0DsU5ZJQ4ElgGaRkogA8JWN+s/oBOkMBZYn&#10;dzL3BVkSIqMAtceMNhwkrBwf50IxZl/Ozjtfe4BJ2tSMml7WhyFjAKr6uXLkk9SYbKVSl56erMs/&#10;AB6dTVib312gxUOXR0VvlIPa9lPUl9pBEmqUdzWtnWsHmfZinHzTDw9zp+/UOnqll1UHWq2vVbta&#10;uZvZ/czwNdNPM1RdgSIKZgMwJVQNUD3C7sYOws0XzjdOfET64eKQTsKCnABRYMHBCSe3ygmd5vfM&#10;rVRx+cx5cy71QBT7RrF7KMCG0iTkjuJHo/JHDht8pp143g8ARBABQRAE4iyzvM2pajKVJsROjsFu&#10;HdYrVSA4Ej+ybKuXkvi2WvHAFhrBPGMtCCaqICO0ZdmPmq2PH91zKpVXg/FbVNCD9oA1HQIPVaC+&#10;v6VFddbTsIjPbfHGKJumBHpNrzzuDaRIizrUbGWamarffWNBrDYMrkP5AezjB+1OuYpCjBBgAnkR&#10;Wqrp+B8j4hZ/i78/81o9IKRsmRkkdpSSQCUjR/umV079qDeCdcCVm8M3zly/BW4sYQSlPYB8n74H&#10;RjB0lMd9uFG3q/Wvdnt7Q6imBE7OvFA3wD3MS+mZf4piiTFLOs5U6tfdFWaRHo3HKIO4QOtv8xTl&#10;NCXnHmprJ1G7Oyi7LjBw8M6QsV+IqiV6ukDDJDaj0u5FCqp/GftgKgVzyAGDgKDLR93RSqsShADC&#10;BqVSGYXW4Xcowo3SIIwm4AzfqdmTo+HL0WSICsPMcgdllB9aSH6CpHQBzGPpbfhrFmnbbfbZr+Ne&#10;p/afazxSCqNwSBn/4Y7E8WARBa3XRqKSJSHvRRbJiWeaf/5n/51weQtmVT68NRwZpnbgj6PB8F6t&#10;6djwyBL3wsp1wqCHUaUZLdETeSptOvr9IKSnMD9F7yGnyDyT/xZoG/jn5EKQXvd1fS/Oftkb/rtn&#10;r37x7Otvnn/1Yvv1873OV+3gTei99PUX3WQP+5zrDQ0LVe/B36gYrPGoIDMmcT6O0gmSITX4rYUs&#10;KEB2pGK5LugapJSsYgkg8gFek4Do6bicjr+7ubJmIezBPiDbonKRFaRVUg340t1GOU7UJiWL6rhz&#10;RQJIyEIFNiVcwZUjfXjO3jkbAPygem6qcZy8aaE7qCwmrBSrWjoYIN6fVZu1/nAM33nVsvMIyGUN&#10;VbIAZwWcGRAIJFDDwwPbCamMYGsZTsbtfr9aJTyCOyy4XIq3KF5I6VkybrLmqTjyjWYvq76bb/VM&#10;OqgGn9UYZqL2krDF/DmnlscsbHxWZNPlQyAXrjA6ve7y8jJeS+V7SZQPDjMYdEKRpdwD4iOa1fLm&#10;q4iEkoLIfCeWPhGuGuluGT2uNoR4SM3ZTdKXeEy/v7G8vIIyM1JRGvoLUoPIRyXPYOEirpGpR+Ia&#10;a/0WTr1d5eySBl3+oFN/vdlee9EjMCI2AcTc1AgApqmsAxd8MBw6Xgn8dbBo4V0UwXS1aFThYTqo&#10;aCqnKDmBrY1ZAsisdq1S3evu7R7t7UROawAnJqcXV78IPl4K16zaS+e3ySJ2ORWt3DZl+tFpwblI&#10;RzsStVnTGtVYGDwEUzY8+tj8sHyNL152cy95sFxvKiI6SVsnja48a/aRuSwr7qYT51QPM+GeWV+5&#10;EcfbSfDzl/uPt+qPm6UK8VGIfzL6C5BYEe1UNtb0OI024NsWZq46i6sP+hAsGriFiPJH76GeSFSv&#10;V17uDzwwN9TLqApUKzmtklfNDZcsfFxLqrpmDVVtR+Gbbhd8NmWYYuHYYulMjAby0+jeYAuZhL/I&#10;mC/aX4usplMImGsBYs62Y6EnTndt2Xynfu9TErm4tdqDUU2RhaqIyMKvOYrRmz/dPUQtkU/XGigJ&#10;JGTpPI5H87x1MzsBqMk/VSXalMu+2O2gndhaPwwPB0eVpablGCiiCi8TjSvUUaD+iSvA5Ab1HBq+&#10;7JrC5lGE+kVNYDlduu4ht7nHqr2GpJAMgbDwhK/pnVz71cD/1y93kGMZVby1pdJ6y240Kkm59jYt&#10;/apvvxxpR2E6SrRRrA9pRzMDOgmyKEqDIB9Okt4Y5AnGOAZDAu6pBQFahgqfdHmgRTG1BRCXMlIH&#10;txZEAfcEoUgy0ryVBZ8/aAIGxDps0PiZyUha+UhQiowg0EmACSmAk7ljNjNUPxYuHYkFqkN9q6Lv&#10;Cr3DM6VzuRMVnm51XnHN/BMw/VnGczouClvFvUzWR0FJDkHD7CbtCKyfSYrEpQHSyWAqgZ97PG65&#10;dgsASdJmQLayJiTeARKP7QHvtQXcaBJNEBey7JKb2CStd1i9ljg0bIGUbdC5JKJD7UH4yQpxVYxx&#10;MVdkXOf8MzN8R1H/60S/4YazcBXf/Mwxf/bZv16ic1BCMSYFl6jx5mB3ZQNYWPaY1PZgRBSTDu5Q&#10;MjSIBouXol+Wv3LQ8Z5Sso/eUPFek+NY1ZelpsGpRYKRIGM5tP0g/KI73h6O31tfe1D1gM1kUUfl&#10;CxQ6ctU1BJrPtMQF5PrlvbGonJsJ8au3y+ve8vj8+aZefpdFhOCVd5hpjSe6SMomYaGymhzSh1i3&#10;XY8cVh/e7Q/LXmnL8QDJS8AeJ1UWL5pOU3lZbOycCVJ4GrdUBaixfpAKseIZW56JQjQ/OjJ+euTv&#10;hpMwiWqOXYJnk7sjKHK4owtSltNIOE0V+Lrgz6XkUQc3THoYEKaHKprBRWii4CD0Thj3Nt4DjEwO&#10;bBndPIy110H0aKm2Jio+dRHINJFgQstbhFoVykqJlpsdZ7QH5rXRVrSdF8NRu939eGv9LiCjaDcS&#10;wjJUSUA3gT5G4HdqIZ9nLShRqMSe6BiyT7BfZAtDP+AtSS/J4sCHoxQBZct1Bv4I4eQKfOmjUS03&#10;PaRsoJaA+A7xmihUBOl02N+vVMtIUC+ZYI+wYQAKHSWfRHpCSqTTQnvxnllkJZ4959SmUGwECyzD&#10;c2fmla2dbqiy4QuwtJhtM0C+zD9lDLPKOEJQOhRhtR8jfRFfOh09f7r3eqPeuFcuVyCaT0J5rpTA&#10;5p//6Q9VTysWcUhOcfMBj6n10niv36s1mjUP8WRWRJVIXVFhEq+XCH0ibXlRC7GNwOOXMRWAoQ78&#10;JozPWF3YvuUcErgQn4QzxoYOkoZf7I//+qvdUWw9vHvn83tr311tvbfcur+y0VpZjb16PwQxJK4F&#10;Pg2Bt3gUaGMQRGrJCNRUYUKCA3DaWyhmiQrJ2ErTEOWTM+RVBZg/gN7CHwFHID+yrKmMFkSz2IKx&#10;8YYNLfjOnSYIobFcmSsFaia6NBSrBt+tKJxxQV2ls5tZIeZmGkFhDXMmUGpM931Ro6aGu2iN3LSV&#10;4qbUCZVlOHVaqIwupXVw66PnhqpEiILjyNIM4rDkdBktBe1GCXRJNWRDVSqI4LA+FkVNkS8qz+EH&#10;OoSNsGKYIM0XDPOId9DO4nKG6iBVQ9APkvnCHNcZubMSA4UvYioViiYXq0SdMlWgrlwCl51wma5w&#10;5jrVVvQapthBv1Np1Bx4WySagENAstkoio5Gozfto4PRqAs2GlAHOqgqAPJNoEzoMFB6ElYBeiOh&#10;xgXuISklhq429J6Wvg1HLzudt/ttsKM9WVm6W/EqIBdX3TsNrovkkl5W0nIBvWFxQbN4h777tr34&#10;sy45892bcdk0oESiKwgbEA1hzUDeTTtJt4/6a/XyKgqkcQHAMct059M28bmNloET7Y9ahMAasGdD&#10;k05gATfKHorYlmoVq2TsdTvb3Tbs81YJvjyuEEYkFb8RzSm4Djjwyg6czoLCSFe/SiCY7WLJeVQ/&#10;pGIABxb1VOR1QOvFvV4F6ZsgftT07riwbiRxm5WpyfHGmCbNG/kIL63yj93sODlMmPFwfoRQYIaG&#10;/Yt2GI7jTzdWYGZJHWToD7AcLdbiU2ujUAuufry44SjqilNVf1jAskMbGKEgUWW5dhBOsPWUPTfz&#10;J4hCQj/AqzP2KHTe3H3wVBP930Uti1a95nFvhFFEvzH3SuURn+ksN+qORSbt2XNurD3cqI0zEavG&#10;XCkK06mmNhdl8dEPw/2CRiy3d3rYUesCSiC02IGW/eTFs9XVpTutquDtWHts/tUu7wrzh3/2Q6W5&#10;0EoTPVkNgm/qqLq03e026o0Vrww8gVKxhWhcRS3MQILyohmoqxCoh0aBDyPNtP2AiIW3HOBnOHyB&#10;OaC7ywhtvW/qu1r+k93Rr17uu27t956sfnfZe2BpG7rugb48s1BVe79HXbts6VWQSBDXYeWWA1bn&#10;0MXEhcJg40AZbKT2lByzDKhk7puZXzLjNBjqiJmFGpAQ4wjOiQAeCJZaRDKGMgdg1iO4EY2buf/J&#10;1hKKSoAdnXSWdFCwxocY+bJbU1kqtOuzY3yR9jA7U82neW8tLeQpzzSdjdIcChulKSjVQYmwQj9X&#10;QYzCip3GD2WAYbqYxph16t3DKBibGqpDTSYh2Ho9KFOBD8Io+CHA44bemibXFPMLvA9Q9qFBHHW6&#10;QRSjUA2KQaANGCXJ5ybzN6YZs0anyaLM6hROvGlTVGPVFlnsksf75U2l2HwnX0974GqBGAKI1+hP&#10;RrTrYniRqAGCX2zkR6hg+gqe517fsJGDl7WjSW8CQhOthQxWVa4Py4tBB9o4eOvYQrADES66tbpR&#10;uB9Onh7tbffamNPvra18uNy8B4gmwmhUMq6x3r7VjfZU791YKt3ihYsI4ssfd9k0UDu1uDSpvwHI&#10;b+h7fnDY6d9p1ktIVUZyNgdWkRUuMCnnT+FGxdviUEoADjDKr3n6vYa7uVQN3OrLvQ5cmvUKjCuI&#10;QswbWE20l8SHN13QSrrzHzEQZOmqsIficM4hROlPhmgHiTz3Z6nRgECbsZvn3/T8+zUb1blUGRqW&#10;mkSpKcZfBYsm26oqml04NW9h8BCT8G2kumv2oW5/0Yd4tx8u18vQsuFhgeLCxFJkShLzKRnKU73h&#10;UuVF2crSFTJikI3YwvIMIVdkpo7C2HIrEEYRqPLAlJXG8B17DtKZSEEtdD0ShUR2GLQ52zgYjpCU&#10;sb68XJWECy5g0R4otCXYOlPZbtAfi0za37j2IHZcYQ1yXxB7RZxaqjif0DMrp5SC5yvfBChLUkh2&#10;1oJJLH07Cr482ltfW0XFBpfT+5raw5//+Z+rDeA4Xic0jiNkoyXJXm/YajZXialgCxh4U0QI0m7F&#10;V0iAioXiEsAwsAyTbriBjg/SpcSTAdprkOrYBmB7ga33jPxNnH498v/yi69f724/vr/1x++vflA3&#10;t3R9OclLqGpn6P1Ye97O95C4zSUFXExiA9CA1GDPBOU0kkGshOnCtkQiElBi5yMt7jtB70nV+afv&#10;rf3xvSbQEH0SjkTgr4JbSyrgQlVXNAvkfEg1+B2HzTT8dGulAm8YtAfZoqe13NhsKdo5K+p5juhZ&#10;UHtQ01ft99KBx/5F2czp7RGXgoIYKCyJyEPVWqVKq0PJH1WADskpKejBtW/GA7S0bnq7SeBWShV4&#10;DyYBssSr8CkI2YN6vGqF+sBVCD0U3F4AJo3HI5TJjRBANODo5YF0NB97L9LVCCOhpwujjA+c9vhX&#10;zQGlMKjGTlvNWxf+tOnDbrB0Z5dcT3sg8yMtPvRNqV6J4WZot1+/fvXm9evd/f3+eAgn1cr6+oPN&#10;9QfNJqodNWv1CPKnP6o4bsmzkeDnQzAhTI4pJ10UhNpRnLzVomfx+KvuwZudt/fK9Q9ry5/hLqUS&#10;fBYhA1yFS/wGbVZvN3+8S1+dvXYRCXi7Tzz3bu/ejNk0OAczwWnIxQNnPpRomDFQf59BdwzT95Ya&#10;0IhhsFN/5FlXaQ9q7s4fVOp5cJSZqigqQRaUraAaxeu6s1Jzdw3374adesneRNlpPkIkNleMeF3F&#10;Vzj7j7g01AaqlAsRCMwOZU47M0PEAYE/Cucl3V37Wf5Fe7RZNh9UaQEUEqEQJgI2UwxToH4U5eLS&#10;7fvC0T7TsWi8r2c+TLlu7vy8kyGKsbVaqoI8mLIcFIGijSkZpJwr6sEXPV51rMge+YemcJrADEYi&#10;KFxDcLyYiWMf+qFhozR6NgnH2NgiSJ0g2jBBJSnaGPwtQheIqDSoAntJetTtPFhbh24B3giOntya&#10;KWyKkFnFD290LDJpf+Pag/JrFfak6A0KKsDtmPgAFXKmoibMGZLfQ2cVrXvOOUt/qYX/S2fHWKl9&#10;urr5KDVKTHQpgA/zAu2SLjT/xQ//XExdsSzF0cEfUC8ApEz+qD8YgPB3zXawr2NvkenLBCghSqQ+&#10;gXxoNo7EbhKtyEEcwIKVgCm8DfQvh/ovhvmXk/RpmD2LtadR+tNB8PPd9i+/ed6oVP7g8f3vrDXv&#10;2lod7B4+wmm4XB9b+rNx9lU/Osqgf6JhUMETPsC08cKIRhij1A6iWpa29KyVp/XUX8rDTTt96Bkf&#10;1z0U7lo39dW6Vyl7Qz+YAEIJImrTYlCCPE1C1Y7iGVqURqOVLPnszmoZbnw4A/E3hgMUXrHQZQUS&#10;pVbFO2kPs9UlSpfSoafBCOZ6zEJVM+1BhkQtOfmPsn5kAGSYGLDPh7n2oj+AlIELntEMpGaCPiVO&#10;6g4Yvsj6ycikCsYWd1Ivw0qTYowZAJYhhOH7QWcwgC1+0O11eoNOp+uPfXj+XTDIwgrPcz9JfeBz&#10;ZRXPgGAk3hbXTPGZCoh5F9qNFm9x0fW0B+kounZQhAwZNy5UiMrdrTv37t7d3NhYWV1pNhsAiDLj&#10;DFIL9UtNs4608iRtD4ZutYysVnETsXcSI4cv5+14st0fdAd9JFQ8XF7+9M6DO/VGwyuh3mkag4Mf&#10;WBHi2kRwHR+LyJ1iRG8m6Rfu0MVbsvAtb3Liuzfjsmkw1R7oJEOILdUPe5On+ztr9fpWvYYAOQZU&#10;VdmcglEufQXZ5I5VCPoQeEiQEAtQ1AEYtllIv2tserbpeub2YDQEi0zJa8AdKiESbnE8mRlRxXo7&#10;XseyxcuhNAhRN3A+8EnkQVB+X/VHwMKgPfzqaLRa1e/VYDQRj1MoHVSHRHtgSJtQLdga77Bdnu0W&#10;OpMNwwsz6+UwaU8CRGwqtl4iUyS0B1hASnOhlsR1L5P5irGeClHlpkZ7ke0MX1Gg590w3AMSMjed&#10;khVGseu5rDAynjxorCwBB8Fq6ewQ2i0ZDFH0DDB5cafbfW9jowTCRJrVSklUu6koNVepi5dMhUUm&#10;7W9ee5gT6dTIOBkUIVMRLlNqqwrDsVsYEuCmg9kytPM3efI3Rwdv++3vbN372AS1CLc/TMBTy+3y&#10;rjD/2x/+qbJw0eVC3UAnGg54+9uj/njUvb+6smI5Dn5XeQwSCoZ/DYFxYO0AVkKwDkh+xCUA04Xf&#10;O0J5rfbwF2/6P9qd/GU3/+kwf9UbPu+Nv+hPvuiM9xBLSI3Hy40/uL/1WaOyCpRfmjgohgcXgpX7&#10;jv3cT3/aDd+kme85Mdiq4LQi4wTuD50SauekFk2etErf23C/u2R/Urc+ajjfXal/d63+yUrjfqXU&#10;0FjeGtwjrbqOrTFI43EE0m0LnNkZFrlAALCukc8N7WFTyz67s4J6ECh9ybAQcYKKzpNdItqUTMSb&#10;ag9qRc2WFrtZ4gL4gTy08gilrUwfNJvShXahUFeUEfIRrZGfIMsGafpqOEwsIB5R7QIpa3YJtfmi&#10;2IamhZCh4zTA9MA1R+NJdvZZYLSAAxLubOgl16mUSyWA/xwHmkTZsatuqep6ALu4Di2a4SR6u3/4&#10;9uAQPkbYYJaNsOyx6iPSQw4lHYrA17s4Dm+iPSg1HAoNmAaxrQMGC1QDbE/MTMcE1SYhs2idCEXi&#10;GaE9Iq8cXHeHo8EgiJrVKgKojB8b2qEf/fxgv23Ed1eWPl5ZeVKubegOqsXinekJxBwCcyeSgBlp&#10;LjAgM4VgEbnz99rDtdSQy7QHePll4olDVEfu1dujgzhLH9/ZAOxFAhqKNEwiBFdZoseMJ9N9TtH+&#10;qzHlD7Kcia8QpxOkX0238fnp4cEb3YAyWjVB6o/5obhyZX2rdTHVHpQTUTUEt0KbWQQP8px1ARmx&#10;pTAg2TIXJjLlD9Psq4PhWtl4UK8A6CwxESJ5BHgoUnvKSqdue2PU5JkRwYbsQDGBJzgy0rftIbh9&#10;W1UbAMaSFLkQYYLWFsJLxNx1tAeODZl/saC6Ubw3GsLthwhsfxRYFRfkNG6cPqnWV9wy8cg4WQFc&#10;UNLIpPsTu0VnMOoNRu9vrlcNRPGn3ap8G2og/zPSHoqNhOWYpnsW9FBV6RcaA0QX1D0T+CDCubR9&#10;U/tFnvzVwW7PH8Pr8HmluRQTakMuAQlEzQuxK7SHP/3hf0eQjqArMJUjlqGid30YZ68PjzA74R0C&#10;Gh9VBEVlRBVsiUDRAQGALGz2GHyXBMRqtq87e7Hzt3vp//z04NUwaZQb31+p/Jebzh+s6J8upR/W&#10;zY+a7u+tVP9gufb7y7WHpllFnKIIWRnA4MDl0jPtn7YnX4ySsVfKPXhZYgsKNyqsoDYsze24lfq4&#10;zz+4U36vamw62mZJ23CNJUtrAGgD+ILgPuClgcmM/aPhGZ7njAIfxSdtq0zaYrhHQIQFSiEU4oqD&#10;DyveQ8QsUQqT7zO1mafag4rPiUF6vlp/qpdnv857AtVgFH+i7KGKpzQUhlGoGoh4YmYHp3ycwNSH&#10;H9McRzEq2oIIE0Y/dLJhgqJhOWxeLJ5hmiLXZbvbGUAVcjyU7gTuAza3PppUbAvV6ZpeaQ3vhaA8&#10;rSUJhIhePl3shQNRRBjJ/B3bLiHD2vOa1cpKtbpcrTQ9ZE4Bdoiy5dQZmQtrWN3BcL99OPIBaC/T&#10;iEfRDOUrKfyWSnvgG4r4fVfjevFJXIhOenGQV8I6wirPRWU9EKRTAOkF+MJaoxoSx/FXwHntanln&#10;b79eq1UcAsn9LHvV7gI2+mRjfQUFAIFkEysSkwpamgWiNNHfMW1RDp67yByYX20JC26Np848xy0/&#10;h5hZ/Lazpy9y/4tOXvAVFjntBi0/ddtzlxXPIcSVDPMg6CfDLCogDAYH3e4H9x7UUeMEqB7EcUVr&#10;UDvbldpDscnPDaB6tFq/BbyFXnQ7MkwU9UXc3031ZbijSt4vt7e/Gg7tSrllWyhji9p9AqWRnJ0z&#10;3il1W5oEXD1YL0DEA0fAf/A0WAgiGiiS3ozTt93R+xXvkxpYLHQnAi2zkhs05YQtmoJbkeWqynk3&#10;OGYy6vgHKl2ogYjktawEJTw3dvY6b44GbrXWAEMOS+QUaDe8ClOdxPNB+xNyVaoKn1kGczIHZ0rp&#10;IjxkBNVhMAAWXnMdoFVaK/XRxDf86L1mbUlD/WZmM+ERqMuDPaCjMVDb6YSvtw+PBv3mUmOrUasw&#10;RXMaIiq0B5EH37L2cG4/zybMbNrcYDiucYnaWJTpKXOKEwDOV/YJNxfyGwkkkVl3QCPo2o6R/2TQ&#10;+4tXz+Gc/2Rp9fvV5nqCMktaBuYmEY6z3Wr+XeabNKv1gy/NP/sX/xeyHcDxHVMPJtOusFliu3qx&#10;u99aaq3WahxF5RuB6idl1os1YcahgSQQ29fcdmJ8PdT+l6fdn+375Y2Nzz5Y/wd3ve9XzXtWvl6O&#10;75bM9zz7sVt6ZDtbpoVa8cyPl80GxhxyqphmaZh7qfllP96NjAzJhkiFyFP43u3c8nKroZsblv5h&#10;zfp0yblbNmugBkIZeLXr0/5V6UvCvQ7gCNO1gSnUa66FHRHwyXZnqFsesvGQqQGrpO7pDT3/7lLt&#10;bsVFMVAaAIRpCL+pCg/ITiv6scIjnVgOxwqB9Ov88pvv6NPLUrmSCmy/ogDnxg6KSMNyYiBMsfBM&#10;1FyHLwHBGqsTTnZ7vdxxkCNwNBoGutGZTI58H1XF33Y7qQ1SNXswCUzPTYLATXOgt6LxCEnSq5VK&#10;DY71qdZT+BZP2ECq2YVkU39hIgYgIFLPmpJI2okD1Nfw+TdqXr1ed0slPwoHwwECQyUTIBt6dcTZ&#10;qjpC4SDU7wtvpCeXy6zTTvXkZR1LWVuEAJXrEotHocyURSSV3xGfYhlfxODwr+JtRWNBJIZ03p2D&#10;Q+aDueY3nXagZU9Wlregb3K+y8uoDhKAiqpQIrafUk1ODPJFMuWsgL6GjJgqJedI+Yu/usH9r3XJ&#10;gm96s3tetKBO3o2pkTgTbPlqP30Jkuow+nBtHdMYK40+0SINfSHtQYUPp6rGXBOKhaIUEAUDgrKC&#10;2Y+UHOqjaxWnUq++ikdfbu8NxtYmsEcAXDBHQk0dfEjuPLv7dO3NJA21ByI0xPQTlRzOVsYikKz+&#10;ar+zlucPULYGHny1WwDcQclNrVZUB2A1mQMq7syrlderZ5G8L+4IDQmyqG4YS2UbQb9u6H/18i1q&#10;ZdWrVZf8tcobTYc3dV/puBli/1LtQToF7mSAjTLCrULk9/lBbWWp0x23SqUV14v74xq2CTgP8Xpw&#10;tVraN8P+T96++uLFq/bLgygI60v1+1triBYB9yA2jAoAi4UrYLtvG/dwdmLPC66rO3l+ft1okShX&#10;WOEeZ+erelMEGGgogchKBGL1CPwB5dU7Zv4y8v96++2ro4PN1tLnm3c+dN010AXBPIcznhxOBS3K&#10;RXqDaqbyxqnD/O//7F8JAYOsBBpjDEf5ufGmk+wPuvcf3gPjEKQt1HzkKfiob6mD9pwZzYDeSSoI&#10;EAvOm3H+N7vxX72a9JLova3aD+6Wv1PW1rAQ4JmwkZzpAZNh5EjMBZBduHSghVh5AE4j+i0AakR+&#10;pQbmitfD9EU7GiO5Av/LQByplzTHyWwv0Tdt++OW9UHD3nDBRU1qV1wFPSfQA8H0UZCInqoy5+jL&#10;RJk92B8NxwR0tztEJhBCZBAsmRmO7jfdj1cqH9acZThVmIGNqpYEfIrDq8i9E6c/mdXECXn1srxk&#10;PhWdrVYYg1NTkI8ILOpRgB/zLYDwj/pRFFsWyBs64wl4V+F7GMVxZqN0ReInCeyb9mAEAYIgYQxb&#10;pFyepFEdqMlEGyeTlXplC2lOiFlIzrMqxlrsomp/n35Ua5VapM6E6GEZVdloZSXyT0SLyaujb2HQ&#10;QWcAyrDf7Qdjv84MYXaaqjeplF+lkSwkra+zZtSEvuxglxaB62JvL0Q3W0NsmcCpMNdYuZnCi+1U&#10;ZWOhTfbDyath5/W4Hxn5eqO5BeAItEzEAUU9pVElIY8Cg4feENwPe+9Wo80XveDl6/k6HXnOuVf3&#10;7cIPuMVbXf1MDizdoKz1y+xl7Zt2B66nDxpNjBoQZELWIttIse9fMX04fefW+bkTDmJqYsCq0RHn&#10;gs1DKhWskTRZLlnI50SK+/YkcoPqChCG4goosq5nMnfWhMJYFM+diG6oG5T1eB0icICfhD5hAJe7&#10;2x0GwbjcqGSeBfEL0ycFshDZkqIhif3F6U382VTLvLzrrh4jCj5+EClACAWE/56pNSrGUrMWRtnb&#10;3fHuOLaq7loJ0UD8XaLBBW8331MhgU73nvpS6V/S0YzOIFcTFhF8w7CcUOcPf0nzJl7FDxBtbC15&#10;0NQhjiIddRA7P379jVuubNSbv//o8Xv3NzdWG2WLkVk4Eblf4pBEgxnoavqkq+fRuXL7Jpct1v83&#10;u/O5V9HFoywk/kN9lT+Q4ggQXoVIpGKNOdM3tZ9NBj96/Rw8B99b3fqj9Y17pgG3jRoMXIn1IsqH&#10;KHbFYF0ocmdTyPyXf/ZD7OhkRcBkhB1GdjZj3zD+9Wvtpa/19PL+ON9ux53E2YmtV5H5Kja3A2Pf&#10;Nw4C83nffNpPfnnQ+3oXJnH/UVP/o63aH22UH1lGVRIW8B4B9ko6k7ktyWImMzN4yQMjBqpW6P6g&#10;egPUaA8y++1YO5hgErDskJUgMUi4jvBmfrzm6B8tGRXxk0iMhqus+IjTgCKd5ShFP6HQZ6wFKgjy&#10;DpDSCc8Y7IJJHJccbdlIPmo5nzWtNQS+2XtUjtRuK+HzqedNMh9UCHNqXF9v6BURwPwh7kYp/ML2&#10;KegiC5sT7a+jfGi23esNswQJSoejEYAIUNTABFVuNMYhKGWQolpm4Xq8LqngEbXwsjCtA4oA2Eg4&#10;XnPdTZBHCtxBBb3U1iZ1wY71BjUp5F9F7sEPFirGvvABihdHipBKSRVRQCisZD8GNsJxSt12B5GN&#10;RrUixDiFYBBsmQKeTR95vQ678OwrRZ6EmsU5oDg2RKyqnCUlUCSDWO4Pc80SyagUiFwrOXatWgVp&#10;edV177eW77qVCsATQh0mxiixoSRHE+iJbEfilVE+qd9x7eHKjr3WAN7u3U49+ow9J7Oa8xjwKLDm&#10;aU8PD5fr9fsVZHmL3g9fnhDDTXXkhV5FzZFikztzhbg7FNWRWj8yAdIIAqZm2Wv1ZhoZO+0YqdJ1&#10;qNb0iHC9q5arGxciee4/EO9EEohrl7gxps7H2JgRkjEdF+RXvzzae5X5L8Pg6153N/RRAAj2kDBM&#10;aFacIcDANHlsxmqJXnVcOUZqaitfLm4n9YcT1DkGF+HWchPl6J/3B504vIOMZcRJUTGOERRF3Y3T&#10;xTCdaQ/HvTknQSWugRFCVtckzsZAoKGjLAuwbMRLgbnHSyBdDDyhwDLDLfHi6Ojt3sFSpf7h3Xsw&#10;mpd0E2R3wu/APQUeaOH4pDtR1SEoVuRFQ3hV/8ggXd2N597mxhcu0KjzH8glIP05hz8DXQ3QguRB&#10;gZRDB+5m8S863ec7u2tm6Y83736n2YQ/ieQkineBuzRnn4jGq7WH2TtiIzL/j//qh0JBSLcTdmq6&#10;zQ39r3byf/vNcGKV2z5A6fHOTne3O3l6MPiyM/qyM35+NHq157/YD58Psuc9EO8MqtXoe3e8P9os&#10;PynprYyc87ihDt8eaUM1kPEBRMsKqgAJIcUXUx6cv0QaAyaEnZBJG/3EejlIXg+zAZYSqlKQRASa&#10;LVIv9QDplePJail71IJnBLgFwBQMuA1JSUUTEOax5DgpWIPCIgFiySQR6B0EWwJwZHrGQM/3u13w&#10;z/3eVuu7S9ZdEwaECtvPLGaV/TDDOsnEFNv1ZtrDqQGn6GGMRAQQK0gTRB1mYDGKU9sEKcvhxB9D&#10;1zZNOBvcsgfXSgytzrIm4HF3S1AaSDoPtIFbiuPUsqlbIM4Bx0OQBI5nf1CtgSGKnF9SxY5KkNpR&#10;50TWTPcXEakiNMomKIhfVAYpX5xdyJVMwLp0gYI2o0XASZBLYzz2UD1YqUGFHFcQbLl34Y246bo4&#10;ed2Vy1KJdSX3C+HPkLDs90XASDl5tBTkIwzAKeQ35S3w3dA+m155vVxdQnyL0WV6XZi0K9EJEYr0&#10;s4lSpYrSC1mw0qduKGqu0TNXWgPXuNfFHTuju7mVu934Jte4UMEGICtRnF3TXuzt39/YWEb5ecRw&#10;hWkcwwsKCFEeZxvahbcvZu5UdTh3VPGliBoOOiwipVYCOYQ1BzRAA1kKlv0s6B+OD+8vVVyWlOLc&#10;UeGtgve8mJ5qTSotRJLzuRYtAMiQg2DDM5tF2F0N09PLdrrcaBsGiPt6gb+NusCITrZaFdgMvAAc&#10;F2RZJVxN8dpedVy5lKRdCrpPkk0oCELAiq0aMWat1XCzeuXrwwMQNaw06yqcMqXBlF+K9T/XDokG&#10;z5aJCm+qoC0WHqj9/DTxkSlWqfQGA7sChkBtMhq68K1a+sTUf/r067Vm8ztbdyswW3IN+GUm04hO&#10;CE4IG25rgsboBxKuLtkJjtW0q7rjvL8v1EW3euFNWqmErDILC5uNUxjbCjzToE0LASvR8q97/k/2&#10;9vdG43u15R+sbzy0AZGjUjsiXUeK4CxUT9wBgATObTX5r/I98ClymH/4v/s/gDnI9cD1yfqm/Tx9&#10;etj54qunj1bLf/xx8/t37M9WnI8b5sNq8mjNurdi3l+2n7ScD5rOkyXr4Zbz0Wb59+8vfX99+V6l&#10;VjZL0IplW8fGzgGFiAaCwyKqAJkW8DckoJ0nLAg4vBxZoK6L9LrEiibWm0Hyk8PxTphHQB2RewEx&#10;FKT86r1Uh6vQD/z1mgbtAW9b1gDbAYGJcC5L/JrbmhjyYHQAbxvC27DdkQBSIsIIgUpsuyCYMjTP&#10;GSI3YdL/3nrjI8+Ga1ommvQVyVbERqWFKtuuLCFyq1GbuLb2MNtDT04LZQ3T84CmYcmDKbIHv2SK&#10;gp96exKCYwN5zxh4at65juQlKOPQ7sdB2GhUxyNUgtGRHTEZTVBagd6/IAJT62g8Wvbch7UanD3I&#10;UgM/P+xm2edUjQ4BZJ72Pai8S5mAnC4qmMJZwYingev57qJYcdfkSSTcg7WAZAVumrZjHba7DpZ4&#10;CUaCSEdB/vLlJAiqwnLSi/N9wFud+EI1YnrMbBX54lieX7meVaIz76WkMn3XBAzhS3EOq5osRXF5&#10;qKvgB0PuJc6kxIECi4mLOAUmKQLOWAgW8GLM8JXUXXk1OZ99S29tGqMOD9FBKoXmapF9M+kwu2qR&#10;9XyzR8xbEuoO7/I673LtIu1nXx8f1I1TxjytUNMPsvz1252Pt9Y8ZE6yADS53rF2LWgPi7mI1Arg&#10;tJ3OSI7r/GQtsDUYb6wRMNmS9pfzikhyxW2jgbk6cIKd3a+dLK2Wq8zOEfIoggrV0pD/F0A3mbAs&#10;Ls39H1MJLD6sC25pkZUE3Lt1pEGZd133fbv6+dLKH22Ca6R5+Gbv6Ki9tLoKW4okd4A/OURdCh/9&#10;1VNxoXOwUiBFdRZ1caCXYIVIEWcAuKt6htdC4eLnvXSEclZ5iMws4M4pJmCtzWsPhW2iNvTjhlGf&#10;QqwY7j1kyYOTMMoGqHWMyEUArCl6FDzCk7zihJ45TGPEat++ffvpBx+iDCBQ9jVoSyKm4hysUSnQ&#10;eJL4IV+J6SuGtFSdvronLpxxN774xhcuMvlPnTOdqMqiKfoA7w3mHrII6tpukvyqM/hq/xCWzqdb&#10;dz5bri+DCD1gWmbmZmM6JlLYz1C98zhNyPQtwa9raQ8P/vn/9uXQ1ysVAxVSwU+SaH/9tq2Nuv/k&#10;/a3HjdKWpa3b+f2as1l3NxveRs27U3HvVUr36u6dhgMakw3PWLF0jwRk3IgVX6WqX0xwBOeTSFhS&#10;LXARYyeGvwEVHREmgWdRCg7pL4bxcwREdBe0yYjYYwaB6wEqb+qwwCc3pSirmNpaFRh4In7xrALX&#10;j15TfmTZpwqfuWwSCGazkA13SfyEgCJ2VhSE1fudEez+u61yJRN4sKipEulTO6nKbpz5g/DLQgZm&#10;gZmf7V3SFvWbVKKjI5BWCN5Z/AFRpqPgQtuPUMIjct3eyGcwo1QahSHhscgoTGIA+sC9htY269Ve&#10;FyXlUIHaTaME+ZXoWKBc66426featdJ6tYLMJagOQh6jOkO5HIq99MQLyR9nMrLYcpWDglewIaJw&#10;KKui6A42SjjH+b100nAcgEsURGIQcBhuRj3IVcrzpXB7kTlVAE9xI6oxtDeg+wqjuVTrm6IzVcBB&#10;hGvxX/GCFiL9ymVZqB2KFUjCVgqzppwDdJzIcFBDxJgLN1/RS4VngWS3eEEWfMWZYB4SraBQ7WUk&#10;i490rPLoqAIivwbnw5Wvf+UJF4mnsxfe+FbnPuJ273ZagMrsgCI+MfTDKOnsH368uVohs5MYuwyJ&#10;0qEqe/VplfVsw06pDmo1nDi478mkUM45TnPFkEzfAX6SFZ4j53kUTZ532nnJA4CShTAEx8ciLFIi&#10;mYEA/EgVnXV/uRy46Fg/KNdjoLVQjUcywLw8czFXa7G2jAwyFD3OjXUko2XeM9SEqNfg3UCAGDaI&#10;vC6Lhi8yFa8cEfXWMq8VB4XYaUgzyVKEgLFhw6W83PBQxnL35fPd3Z1eCe2oldXJWGhE0ZEaSPoK&#10;78XiOwJtV1JHqWDknEG8CUlkMJEjFxlMmYvXRPW+wLcrQMk7k8HQq9U746jT679/Z6uG3H7cLBSc&#10;KpzJFnQPyXpS1kGRBVjYCed2xCyt6eoeuKnqceWdZTs4Yz2ds3LmzzmjB03/WMhUUZ+YxmLAv27s&#10;6sbLIPuiPfzi1fao23680vzenfV7ZRcoB09MelYjAPwPOe1QTkVK0tRHbi5t2+LWV76Iwk6a//v/&#10;4f/x9Sje6fehlyDB/+kwR+2Jj5frny+VV0oOokowchlH15G6Bh2XigIIEgAXADIfrjP1LxpDHVvB&#10;04QzganJJCWaUaDxG9I2sfY0N3XoD1jzyI17HmY/6Yxfa3bXAoINmxDgDjD8sIBIFQzTgrI+QSHR&#10;oR/mNVevl+ieQ0Re/iMOZDUrRXdRvgO4H/DgzISZjD3PhpZl6mFNi2pGCTRIiMncXasvCfdkAT2S&#10;Bhf+zbmNQtYQI4yL6oZcchwilapBrYlX0n0uuX00zWEtIX7j5/mRH+1Poswrd0YBof+2MxxPwN4E&#10;8pMoDl3PAU4bGTDoz3Diw6KquCWUv4JsAm4k8ieVkhWNe0tVexWqA9yYgE8Q8CibmShq+FcCDwWw&#10;r1Aliql4/JKiNcmvxW5ZXC5uUJY4F9eLWo8IJkvKKRUIOHRsYKThCymVWFECfxb6GKaSoQAJVDPV&#10;aQVx7LFll7MWCUGvnLYKkcplUKgOKkCglL7Z5q3icZcdFEcFFFJt6OKPki+ZwKlUISX51cFRVb8y&#10;yqZwnyLUIJfYdEXIIUi0Qs+Qn3hLzmQGNsgWdcKqWnSWLHrerLFXXnDlap/d6tQPsztf8qyLrr3o&#10;VvOtvaRhl9z2yvflCXQr4h5WaGQTw9gf+Ol48nip1QAPL7lnDBcWPNV2YrkK7W/uvqcadnI9HLsf&#10;pjrj9MqZCklnJ/ZKTgbqvUzyUcF4CEzNqjbexPnz3XYQ5ZWSh5xH3AczXqxxlFFBRFVJ6iJ8iQ02&#10;zGFJEYAGeQs5CZ5HRP8xiQm+pJNLcixiFqOJbffn/WjftFj/Aq77fAgJDMuIHBTT4+ywLj6XZtcW&#10;upGUnUL7qZ7QlqKegvT4zbK1Wq9tj9OfTrSs5L7nWeCSgngThyfipkIcxOgeQjESo+bqEuiy8AZJ&#10;iW4aVTAzQiONUHUoMf1hGNfsGHI5TJdNB3yv+34cptl7q0vQnxxCkVLsRuJsVmJOhlbCq0rQqQ9F&#10;78VzSA395TPzyhl47uy98qrFT5gqXIXUmrNfTrwdcV2wSAFxyDRUov6iH/7Vfu8XnehgHDc99/ON&#10;5e8t1ddRzwHJdGoVYI5AUaAKaDicMFJpRbZS1najJlYcV8hbOcv8v/3f/6/IdN89Gr7tpS/72csD&#10;pPw5f3iveR9ExzIeKqudWL254VFhxNloza89NbJqsymMWVm7/FI0UHl7ZqIGhnGAlKRhdJjkfRAd&#10;kbWVCEpgmcnNAM0DFbgw30ythAIthn3UG4bBZAlMRkD/UyHgHZUVKaRL05Ut2xH1XiaB02SWWAk4&#10;yuDGdnzDedYNWmV7qwz8hIxNMRxq95i1Wv1W7B0Ljbp0PS+T9aMystnFojgUuy8SU1ki3Dz0gzfj&#10;EWBCqBWeg9Gtah+OxxVQvFvWOPZBhayTkSIF7wJ+QO2OrVYdUrDquACSOJpRZ8DAAJdKE0olCn2w&#10;9olCec/1/BTXMHun4i3OSkq12ub6b16VmBvNQnEW+j7u/aMJsjcnS0vAThLGIhOC3gf6YYnGVt3L&#10;0SDYVUoLyyzC0NK6F/ZfLnZZzey4wqM7U2dmY3q19nCs/qg+OOctZ28y/dtxZ539Zq5LjntmNpOP&#10;Va2Fpsa3fdIlovDbfvSVUuaiE969zWKgM0Lh68bBKAAS59FKEzQnrOKEvZfcKJhSMJXPUT7PPv30&#10;MjnV7hPz6VjRFhkkxrQIPiUwXcOp2Y00rb/oTX7ebe8gAdsroSoKDGgXPCEIkWmWT4Uf2HAWxKI7&#10;FoQGBlBM4At2wc6PIkaSdBdnyIq3IQJgLuLGcPdrY1d/bmjPeoMn1dIDxgygQ6F2gVBbntkzb9zJ&#10;ShpORaDarYtVRUcj7EYDhAxOXmn+vO8PB4Pvry6B0AqZeWilQPCU9oBQH9IHoeZBJyiKJBZ3gc8c&#10;ZIMaCnAj7wnpJemg09eatZ5npsFoDdiV2Jv44L7LgyB9sFqvUpaIz5AG4VQuiBZw7nq/ZFrelvbw&#10;ra4speHMC6Eip0z8s0pU0kDWUW46Bp8yeL7/5unOi6M+svNWmtUPN2qfrFTvQHVl+jri9qIAzqRc&#10;gedSqsn0PcQpsqD2oK4x/4cf/su7ZWdpqdVP7Nfd/kbV/icPW+/XbUAdodRQaZgakQtOxDOnzTw1&#10;RX/ILmEgwwpUrK+Gweu+75tlZNIB7UDSd2kVphM0KjiRFYiYPm7XBD5j2D+wtXBtqUqoJDuY8RCG&#10;wuTezA8Q53mxiROVyL1Koh8s0YBsDtzneSc0gvHdOqu3LZIhvcgsUeMys0Ql/C/LT8YHHQlEMXoT&#10;rww/w/Zw+Lx95CwtT8hmpyFPAhEKBAJX6k5v0IdG7iQJHLArqFVhWUteacnzgE6E+6HhAloCTcNq&#10;eBakJLgqwLHsCjxVcntPyEkx3qVNl2rii7xdcY4kcUiAjPcFNQggnPArGm6ZhI7EVAEDxcpCyh8G&#10;Lm18Jlo+1vMJQLPwbKK8DsEIiBAA/yqKxHRKU/FQSSJKCWPHKa+Pii2dkYvXaPd/+qf+1vbPJQ17&#10;9zYr7QHG60jXd/ojsLXfX24g8qmSjIA9FI0U+VvnLIB3f/psVs27xNVt3VxfsozVhlsGnly3joaj&#10;b17udoZpe6z1IqOLcK1pANEFeBZDuQn9JywkjmUh1oXshyRc0FGI0ERGOuKXsC+R8I46LIBcGFhN&#10;T3d3NkqluyhuROcaKH9VftfpqX6Lr4lbqzedZvyLqVJCFl7W7bS/t7ZUxwtwyU6ZoklajBRTYORh&#10;xpHfh6m1KlTJYrgoksRYJ4xgANSQNoNaSEHN6aRjuFwc0AYgOFMuR0nYH4/XV5vYj0Q7EwfDu0mD&#10;3xHt4XjWyk/i85VsuOkggykoAW0+MnOQcPSXX75tB/7de+u/d7/1YcO+b+stWN0Q18SSFJvlaX34&#10;ZDfOQNNKgVhEaJr//Z/+t6Uobnn2ast5vFX/g63yE1tDbEIZzLOOvuh2M1Vl9sOpp8oeprSa6UbG&#10;1AsiIvtp9qofHMBnh4oDzMhHmgn2XAQ3gE4DkAhRQWCPQSot1TltACWxoIZNN6636iBDQjwF3Pbw&#10;lRXLTZW2O04wYNaB8mpJ1it9J1inIL5ux+mo095sVeoI2S/SSQudw3VRaHLTGD4VPpXWxYZAAJig&#10;hdqPItDa6PUG2j0a+fVGBX4IK0wfVGvb/bYNUjm0dTS602gtuS7Y7auGDkYUZjaTF0VHOhpCN/ih&#10;JJEhiEblYJetV8ZcxW8L1/9tag/05tCbQt0AWg9EBWoDIa307f6eH0XANwG0ASKIvj9uT8b749H2&#10;oP9qOHgzHm/7wY7vvxkOffglMHIwrsTZyP+pkluFilP8KHNpqjQoTWKhIfjP96Tf2h76drUHmejY&#10;Vwe69rY7RPzuXgMFXgQsM9UeJEz/69AejvckwmIYUa3r+gPH/E7Vu+uCs1R7Hvo/Dcf/63D4s174&#10;zVH2ai/+qjN8jlp+qCRcIneBIHAYDwN7zQgYc+ZvwtHIwp7AS+RGBXWrgKmsAFqd6we9ATh4m62q&#10;upQhyyJYqgyp4rjdJXFqNElKpGmvM/A/9j5fX2kK7I6YbUHAQQ9i6SYrhqPRyelpUbStimNXIcG4&#10;yYiNwHJZZWend+DZMDPsINXvOJYfZq8HftfvPNxcq0lineBCJMXrHY7frPZw5Y4pb1YIQJm4UxzY&#10;acAEeZqB1sWe8noS/fT1zsNHmx/dW27o2ooe1/OonNMPFAvtZAGGO9lpp0bzJtrDv/rTPxWwQlY3&#10;85YRN5KwQpIcpTnwuDyP60qxJTAMBXsvrEoWrcAsMPSDIHnTDwe644NgkcmMyCnAQqEfCwW0tSis&#10;53HDjFp2VoIeEQST8djw26iqdn9piSQHvASzjlO16HDFN83OF4Ael6Py2CioBcL2VqCD4Cze2+us&#10;tSrL4FB8h1l45tLjzlCzm4VthFSBkA9dn2T5URjvToKsUgbgeOyHZBYAa3Kcl2EwxRHCFvArlE19&#10;s1Zrgc4Nf0JRBtwiQWqK1OSFuw/GCu4sBP4KSKFIL7iiijSrwhl1+74HdqTknMqOjqchoOui7Cl1&#10;iQx04AHYZFCSHWmm8BrR2UJ3C8YHfjPCdNK03xsN+hNgZh0bBRCVxiNcaMfaw9TPIIorIZi36Du5&#10;zbH+7brXlcvwN9Xcb1d7EDAkIu09XXvdGSw77l3y4hYygFxEmFkgfFHHyR3nFntsHgenfmYGJdYJ&#10;mV0y7PQN17q/UrvfrD+sVu47CDc4911zy4FdiLh++EWn/XIyCW0N+GMXW6MA39FYwg0kdMwCGIlh&#10;pRWFQ/SAkDA00FC2u+P1VnOF+MHCkV2E/H8tyrawOxI4+o0fHnV7n62vrSC4kmWgASROA+segWJ4&#10;hiTphQ5gosXRM4IJE1BzjjIEQjQM4CQDNVGKgtyDBH4Ysh2BnScve7FrTQJ/a20JNlUVkDsEfd/Z&#10;E/mb1R4WXYnT0IVAIqcKxPRibm/UwcxQt0a68bM3e8hMfPJgC+ycS6j0lPg6CxsQXBgDjzOD0t+6&#10;9vDDf/Ev6d0grCVCnjSLKqJdTHtA4EIA9Oo1LpiRVy5CgdIXXvxiWXBpsZj37iTeBjrZ9AZIsKJF&#10;i4Q5ExHBONFTP9FHgyct75O10odLTh1VMEbDumN/tLX08fryCjz2hIySkkDQDwoqKnuasr+nuoo8&#10;kX/nZicYngkokOLk5c7RWqu2XvWg2t/KMdVfTux2oj0Qn89Scrl2NJjsg7DKdYEDitO0UilPQjB9&#10;Z62EkBbIgHv1CrLVbdusOjY8DeJRIIAKURzFoS3eSckbEJ+s8vZTRVLvWRQN+ta0B2nDdDBVgIi9&#10;7XnlZq2yUqut1GvLNX5W6w3UOcS/G/XGeq2+Ua2tVarr1epKGaaF3h9MoGCgLjaTxZVLqphdhdJV&#10;DKZyn5wj+W9lxP6TusmVy/A39ba/Bu0Bu1NPz193B+tOabOKoIHYC8Jny7WSTSMX37L2cKxD0B2K&#10;un+M0ak0OITskBq3FOZ3DedxyX1SdR83nHstd63lrbTKWd19NuogEjEG8xuSFxxgIHQk5TvETCO+&#10;BwcrUvhLOjCgsB/gd0SNCF3fj/PXO+37S8tbLmrAkb9EIBdq6byTaX7lVFFWJYVBhuCL9iZOO6Px&#10;+yvLKwCqgUebPGtMnhftAZELyUyRkDIC0fA6S8IcRSKUCnhXoOKBKw+NhpO11x+NoTogKzoMo1It&#10;cqzhaNDr+1sbKw1Dr6MaBmjJ3xmp/DulPcxKGhdWlII8SDDIAFXGGJRIhv6zF69gUN9ZboDRoIHt&#10;gAltWAMWzDsi77i5nzMnTs2Tm/gefvhn/5KJDkhMMEoxMzhYZqgAoU/1hncRAcfaQ7GRc3Li/UMt&#10;f9MPOijEargD5M5LFh1qfcEhDvPV744+2qr84X33XtlctfSNkvXecuXDZRTHKq06DpVQcBYBEIX9&#10;uXBscw8Vj+Usx0Ds40KXYOyCAEsJAU2SdKfnu83aJoADYknfynoTDUWaULiYdB/KgW36cQpKqH6Y&#10;vj5sW40GctOTUURWNbgcw/QOEp2Ho4165WG1hBp9gGIgxYt1y4R3QiRhwZfPn1VJbNGNpiu40Jmm&#10;6pOoTrLJi9J0Qpu5RC7M20+XDrdKohCnDqGa1GzhVwDDC5oNNjp8EG3Bl/BmgbMCgTdkCgGhXc5y&#10;ML2UUWIHKWeO8dXOK6DEGtVyHiaswqPgvmgfJY/IEhm4xdt/pcj7+xNuZZKrblws6+yKLn/39qgM&#10;YKyTbd/fHgZ3K9W1ErhgBNpPlbrAPYjCK+r9TY9ZU8998dlupCSJUvDRCkKRmJUBA0AJfERlU/Am&#10;aC7S69PYBN90smZq76P6T7Olu9Vnw8lP3uzX3CYABCDpJycMs6gQLETWmAXhiHIPvo0gJhyo5m6s&#10;7Rz016vLWyXbBcQjj6ElKZf+u3fsJf00u7ny6yJR5DCOX+4c3F9dXYIQYCVMYtVRcByIdxIa4ie4&#10;18UrrCJKpMFFThwS7/lvjvw4sE0jMou+9cMUoVDQxvezuOQuhQN/pVTqoJLW7v77YLyJQBIrEufd&#10;1KMr++fKE77tTi6EuUpwLUxjfge+DYS/4XIA2QVy/ie60c20l0fD3cP9jx9uoqpfCXoqnFXgG4Nx&#10;DTic5P9NKagv0ylPzeEFX9BIwO9E5RgzgWx9x+mP09jZTVdccZ3oqMdeAaWzqqXMGpBkY8LrkqKI&#10;MQv0C9IZUX6zWi65rKuJGYZIRi3L1zV9E3nGuV4HeWWG6nasD049FkqsbLLKysftWPBKNvCp7lDs&#10;QXgErAJ4yCpA5Tilfgzay+OV9i46hBphlWV4LKWAKCqXJn5k2KDo0A9GE6+1THcJAxYoYGnYk6hp&#10;Wd3Dzp1GY822ahASks6KivVMMhM1oHC3TgvATBVPxSN7DJE97uDCmD++9mZmyEwOnvqBY6d0MpVi&#10;LfUjUAYFdLYuPCgomgrKcVhI8FtJER3yQWekVkIirstfUTdUJyP0Zn0nGffiEPFQhLGQJymhEIn6&#10;Uo+Yrpl3nHy/+5dfNBDz3//uv+WN3oCROoKiJYEdawYgHDV7BD1QREynUeMbPWHxi04ME5AKkFFp&#10;7iUsySb1o4VNCo56C/JWSI1kjddQri8Oa/3Je5n1J+utf/LowdrK6r99+uKv+5M3RuYTEwQz0u5r&#10;5peT9C/3/f94NPl6HBykeTvJenEyCBPuEUjbRykK0swXrVi82Redee6sO+9kpE/mGyUbNDyv2gNf&#10;1fmaMrOJBidhC+bXAekG4aADIAm9IQUNlcrcjHMNtQzk164fe43KJAjAo1v1VpPhqIUCR1FppVSv&#10;lsr/8esXHaS6i2lxsxecvdT85Qu/qdrQj4+bteHcq85f42fek1LXIil5CPlqWiAPHyT5DqiS3h6u&#10;1KqbZa+Sx7DTcB1rrMF6IwAIvio4Ho6JHK5swLXey/w///BfEUVPhEVA6jQ4IhS362LDtICapvbT&#10;wsutRh55mNhbunF+OIkCk5p1CJcWATRmBn5mIEn9cQwmM3CZWSbKu6nyj1I0T3iCJXR2fFehqJpt&#10;2yqVRSEelCtAwoE025E2yAp5mflmnPVy+A+tpsBR352jV7QWhQEXvIH8H9Ef7JbDOOlMosi0gXuI&#10;w7jsIms0gVRopkYwGdVrpYe1KjBBiheBgRhqPtSq5gdhXusS2hXlXSgeVQy5dEnRD0prm07Bay24&#10;SxSpaSer5yoTQBAQM71JSe3/P3t/EiTZmmaHYXcefPYYMyLHN+R79V5VddfQA4BugCIoyCSRJjNq&#10;wkKQZKadtJCJ1Iak2FUFwkw7LbWXFlppJdEIM1EyAAS6G13VXXO9+eWcMUf47H7ne3XO91/38IyI&#10;DPeIjFdV3Wwvr3yZEdev//cfvvF85yO6EttIUiq0qpRBwFUhXTlcEdc67He8wl6tAqErDhMWEa3I&#10;5fmnO3i6yNcWGFc6Cr+VFy9xvpYd9w3eatmvvPS6Nx+PIoJN8uQwS4+T/K1KpQ2SUACDpNMbEWN0&#10;vZi5KME1c+O50rdf6WJuZngwCMeztRpddELbUFXA0nE24oH8sXMTiQkTcXhsfCQrUT+VaijTWGn4&#10;HSf5Ynh8ohe1GsJ5Bqigfnnc+cneyfORthNGz3snKVj+m/WPOpNhb/LNe6tbqMJKc2QKpuDxG1mc&#10;JW5COQVBDpll7Q/Sl73o7mp9BU6vtHpmvy/YSPCTocDgskm7sAwuBQGSFJUwGMC024/DLqoqtGSA&#10;/ouO82wwRqcxzarGAVzJzLX8KDA2a1695T8fDtF5YLtRY1PfK4mzJR5lyUt+7V+sJKH8KRhTNnoQ&#10;+o9xqu10hp/udp8fjTxT++a9jdsV3xfGUWqSsi835S+6f8hNFjd6PMOmtczDmv/RD35AvnRmEgYo&#10;nJa+zDhvc5rnJkRAGX4oKysZn0bGa5QXnSAJQNZuWREbd6KGGEF71FQSMBDGqNUJjwbhyQjxf7sC&#10;Lm3FrV3qV5lRNU5hHSmNFNE0REgK7EisBzTLYQ0yg2fksEb1k/k8MJ+Ptffb1ioxJUoHvtGWlIBH&#10;qawV0zW+E7GNSZbhGVPHmuQa+m77tQrwn06Mg2EMouFK1XuriX46JGqU56HqVKU5ysJWvBrqV+Wr&#10;TF2o385CDfO/vUDZXunZFoVhSqumhFdwxIKKLS0KPgMMClaCkNxFoI+SvFNwKSTGYCdVTDsdhaPO&#10;eGWlCdwrWT0ULRcHKqaR0L/Mr+mSJ/xv2GVvuC3nZ+MGb3Ujk/zm41GhQ9CDHuf5YZLdd702aPLF&#10;emD4HCqbKktqLoQO7Nq+4xWHyu+T3AWxg3ABYxIikRISxEngBaYPQ0JJ4dCGK26hWhPykKCvmpWv&#10;Vf0oHn2x83I3yidu6/O9wS92Xlg163ff2ri34qdRhEZ6X8TF4yDbMit/uF5b5/OhRu3N0YTXWFVE&#10;fcglEJrWx4dB0/NuV1FQBVMGy4IHBz4DkozoDZhMgG0gODEwtf28eDoe/nznxScnh58cH3zU2fts&#10;cPRF7+TFMHpxNI4SfYTewejF51ezQK8APolPN0ELkYNbZh24EMA8riTOrvFYr/nIFbfBG3zxaQRb&#10;yUPqszQncASGFzosPzkcPNo5miTx9kbjg+0VdCxz0BpJ9V0smXD5Edn4tKO/KuvhP/ve90jwo7x3&#10;QGCpc8v02TLppWUmVLnBylVVXjP+Bno1oG0HiTZM0KEWYQWWICJ0j3a3yIM7vgMO5NivHYTZy35w&#10;EiLfY1fQGYbVIERIyO14QhUBlXJ9lVqD3hK+Qp5dVkvCcBAKWQExoRZgAtX2Mva/6IQPm/YGSbPZ&#10;o1tFINRfrrHsCk4sSn4GTaCQgPWg+d7hMOjHqVurBmEI4gO040thQ1Td7VqtxX5ZEsRTT0G2Nub+&#10;FfOBAkVKBYnMm5pAGSH+r/gdysefToKahVLDT8sZ5qyPxQ/3euuBe0R9ZRkW4M0U+2T5LpNsvEaa&#10;SZUhFDUztIslkpmDr8MrrP29rlNtVXxOACSCdBNRHTrKQU6tzSsNf/ED/jW64nq78cIHvMFb3cgE&#10;vuF4poKEYznRtJ1JsG24q2hXC6wYMp7EQ8AjYexBCdE32UNXGqp07gILhSTqZq3uZQgS2mckWQjx&#10;SHwEUCSDFOSoZk83R8tWDGuj0kB74cPeaL8z6vbH97eaf3hv+75jrVnG2+0a5MhfvDzuZuZ315vf&#10;qtsVdG0halKoFq4juq65mBRaiC6wJNNMHefTsR6PgXP36lAgPMRGbMJ6gCUBnLQe6BoSMYFeHCbJ&#10;x7t7X+7swh1sr63du3vn/tbt9c1btZVVy2skiXN0Muyn0UkeH4Wm52I+0mM0KnCLo4PjNdN+e7UJ&#10;NfHrfMzfAvubEh9ziEAVlPQ4Lb7Y7T7ZP26srX7z4a0HTXfFMWsIYMF+FEJHkdFwx0q/TYpkZ47d&#10;ZWt9ndjD//k//Y8zGxrVTvSqm6OUAa3UBK2hcP2LXgvP1SzWLUH9qVYDvTkK+iwTDaK6QRoDoosn&#10;R74caULG+2OcpAAcKq6ZeJXMrw2i5LDbQ4gMnbjQroKHUKp+qEcFgjv9lrJ5rmrSzIYGUqsp5KnK&#10;ksChRgTRPsy9p4PorYqx6aLiBOdPwSuJwZo+Ufnsoq1npqCIrNP3bHbYZkr9Qpl7zHQySg//wnxx&#10;3OtFiVmrj9JET5OGC+hUimzM3UaLFR9gYGWmUD7KbjnIdSJ+TzCHCi1MAyzKXlJ/qqUpAw+v2Knz&#10;poOMbvoYixZy7veXxh5Ks6S0UPgFApcRuMnsTYuMJd8symLYEggqcogi6CMkFZCaiC3rzkkQISTT&#10;gOFMTDChN9PSM7GXpmbc9JlmQ5yFJJZ4qDNWfGl3LfHB345LFp6v5Yd5Y7eam9L52T09JWpMpyag&#10;uornYy5E+KbRPvUV6NsGvdktipf90VpurlVcNGaUFCdkxNR6YBTg+oEHOaOLJeHpQlAEIEcRC6Eu&#10;oJEADmZgskJhtg9Xgox18I/AsmghNgJXAdFPgNUJJERpM6j/M7Oqm/drja+11u40ah/cX3u/5t01&#10;zTqwFElRx8GyzcPIHATaN9reW1XUa/L0gVOBXuZ0mDPgENO16qenv1xsSCmQqQJWqRRxuYBTP1j9&#10;EiqKzW8SY+IYT5Nw1Ou9t15vA8oupFDIzgpDNYEf6GcB4QAx/uTZbtCffLC99Z07t+/5/qZprhvm&#10;Ld26Zdqg3j8Z6eubbXut3dO0cR7sD4JOmPdRzpomwbD3zY21B67P7kVXWY3lD8jCK6+2DRbe7pIL&#10;FCtXCb/nbLKJEDvRa+BXfLRzUKs333rQbttaXZ/4RQqdTXZzlrIgaYTwRMhua/TEysZH0yzzZWO6&#10;jvXwn3/vP2GvNpBCg/gaDF9Ydba4FOalJZ5/4YTSEBJVJ840e70qWgKAZuBsYjpGQYIkBZKAQQZn&#10;AWBIfjsyZnReASRka0xqIjShBukBKv4atlUD/2kciMPO+wlVN60EpNUUXWEpqsRgKd1kUbuMndNK&#10;cyaZfnx03C4md1YbqjMkeE3SBNWzsC+AbmYjUEJOBGLACizpyDxFZJK8Rd6qpaSsLYnbISnIU0vj&#10;m2FTIyj0l8f9/ZOB1ajBJQIRwkrNy6LQti0UNCoOKNLXi4tSIgOETk2shPKl/nIKGpd/q9/PaXLZ&#10;bOonUzHxyvItWsszQV11//MIcwZnJIEkXyPmiwxkZrQI9XSJq1ROmBqOtM1R1g+niHcxtZ5p7Pb6&#10;m8jdANVCHnEktJAqRfKKPdUA58a0ox5DgsAzK0gCNWWeiuOYbdLyb6eq6lVLDzdnu7JZOOMKB+l1&#10;l6pg1ew1W5clzs31L1l44l536/MfvKSC4NWbYOqUYVzuxdlGU8yuKuom+cGyFEj2qFok6e/MN64i&#10;Uq6Mp776Bcs81Fnpxq/gkY9go6I7ZW/SGwxRKIwNSPRu6bCpHiYzS/v6014++lnGntMbnj4C54Fw&#10;7tnxFKtJVVXLTlY1hwp3XMKDIHhUFbZE55B5gZ1h6Q3f9E3NByubtKJmb61CG1vGyNH2jzr3q5W3&#10;6w5qQYkGQ9Mq5i8KWkyk6UWSlilDNKOHoGT/IAK25eioYc29zmyDUkArWDb9IMZQOdnoOURUPbmr&#10;gFKjl5SZaG6P8MlBmnx5eADihgcgSbZU8yoIwYzAdvT0YUsjDWxyT3b2g97g7urq12+voyIddXNs&#10;mVSwUxKmBCMPMjTxQG/hyUqjut70tXCyDphYOHzYrnzz1upDNC2FmL1yw+OrLfr5QzFb2dlfLjw4&#10;F37NMhv7gg9yX2fUIOwUBX5RcBgAcGuMdO1f90aTZPKtO+u3PBck3+AAAW8IGwoL9Z5srbLQUPWg&#10;ViHdReKfQ7iG9WBEYCfS7CooJrDx0DOxyBPIbkmfLPNauDLTrPdMlEuanDuGdYlt19xqWCtG5IGr&#10;Hr1gMQ887yhpZmVTJS5qWYEmCr6tg4Rx5Hp7hdkVIBK5WAogb1IQEkmEHxETnBjkCYSkguOn3SL1&#10;KqohohJ0aDTjRehiY+RbRjCajPo6+sDik5hh9kci+WeOYyckT7St5eTJQ05XQDXAUgdRTCGJOOBi&#10;DNrEimMK5byhErozyfeHsdtaQdFmEkWNmjMaocOn5aORKBBEkmRB4IHGzlTSgL9RSk5PD/nMZZsF&#10;PWa/nLceVHZDmQ6n8mH6j2WW8owBcfnKlk4nJ0UKt6VrlKwp3yU7haCvVe8uuoPyZhxI4kZYMKdR&#10;nWQIQmGqEGoD/FqEEldMOqsrw0TktaKNktfMOlA2xOlvLgwKLdyfb3LB8kJk4bdcuEALP6UuWHJx&#10;l7zbkpe9Ek+YzzYpXa3sSRmd7G0a9+R5oQFxMy+allSZOHIa+k++51TRnvFjtLFXxwN/kAsG4S5E&#10;J8qfzNt5NzOIV+8ypyrggXl8UzmytJzOoY1KOoDKaDdL7pWBUriM0l5wCvFRLj1+i3g/DohWVMRC&#10;jvhEZIsDmBCtH6paVsvHQZyCZJNMbcCc5+jMTHEEIU6JhL+i6J+MPQUQbTF5q5TEWvK5eRMmJpiQ&#10;LY8cVzFBZSjtE4wegYXA0Hcj/Yf74x9++nS0v3u76YG8F8g+9SVQKyY5u3V0ix6BFgKskb3+7c31&#10;h9trDotExEtQdpSAIyAJN6pGPjzZ8sx2Glrd/u+sN7a84ndut7672vhm1W+xOy+iGGc3/JKP9CaX&#10;qSP2Jne44mcxhYCPguYf8y9tB0GhmCJ4k38eBM5adaOit7Siju4mOWiPbITfGL6mC0v7EyaZrkmX&#10;NQYF1Ay/8rpwMOfFyMIxm//77/9T7HQQQsPfl+5FZDlho9Vl8hYLbz+1GUThqyNSuq0sBZbvcNiN&#10;y5xEySROoGxQy0hgHS9kHR/dV2wstLm3YWGD8J1HrglqEXSHIXLCBdZIqDCoslXzJqR/xMxXpRal&#10;JBEvWIkxngcYF6iX/fRoYLbXqhUaGNBw8vC4m7SNYBMXwJvE8VUpS6YxYVXjl4Bn4HBLfSWKRKRU&#10;SvL7bDqNn6D716AoumFxeNzTGtVjLUEXiIbt9sMJIiqorYIqBYSjYqLLGRe9bOSoPKSp6i+36rwt&#10;MBXI5TJPLz2V05y0mVp/Za/f8NZX0rk8UWVuZZpkmSqNi4Z3egQFTBmY+mF30PIdsnblKFjH5GMz&#10;irMoOQyVOFY4l+nzTAGyElYtERgUuSrOMUWdKBRIueZqH5S21ZxiW7x9L583Rac2/7rheb5ogF/1&#10;V1xwf5lqdZLUX2Viy8xSebRlMeRXZf2NqEGlFGc7hBW+yvV+k3lTI6T1ID4wfG/E+mqW27eML4/2&#10;NytA/lv0eunwEy0t4kFBrvmaJ8FbvAOWvuJVBYN/qceU9+kRmfvZ3O9OTf7ZeZ8lLDmpKv2gcplQ&#10;GLDOjd44fdTtFW0fPfLqkIGkuWDim6B75UJAukobQMg62C8lX1Dpni58KjLSI/WCvqAEdkrcHKob&#10;FYM6xLNUsHSy4i/H4T/f7/x8fz8K4ocr69/Z3LpjOTU2rVAusAGHOQI6XtOGWfbJp19utFpvbW/U&#10;UUKX5wi7qvRruZRokaNrw0mopzAQilGeVj0EmunPVSpO1TTbaDDGoVDAf9VHYOHsLH/BdYfK0yOl&#10;E1g4GJx4GYllftJLHx3vfuvu9rZlV3COkB+bKY851VHS/Jfb7txhWzT66flabC2Z/6s/+V4d6hlN&#10;Y8kqTLJ1QRXIll388UUDmf6eIqZUOUrEgAmlLLMk0RAsg1xL48QCMQCiNBIUR5c1ZZ/zIBC0S30S&#10;JgWox/TBeHsFgX80ooOW5wQSggSoCOEHtIBEZDHeLf9ValmZFKJGEBiEGnedX/bGe2lh+zbAFPgJ&#10;G2FgGJBJEnyg7EPCXjS66uoizeKQ2pCYhpII5c3Lsg+W4Rom+ncch/HReDJEBsSxojjyqy7OHrio&#10;G5ZjR1Hb99E+FY4JzkaBgIuShmrQU6ftkrlf0hCebYLr7uAFi7vkMF6nXDHD6HXSGYxtq2hVq6jx&#10;RMdYk5mcUqrI5KrOMBIUL6dI9JeykVTLGJXt4w4TzqlSvb0KJlUUIKW5cwXQ1eVTdyb2cI0JWfb8&#10;zF33Fa3m7Bsuuv/UdJjaDQqMTJGmeJkkpCTwFxVpEGMaf1EWnrynfd6ZKL+Gl3N+F/FIy0pCAiAm&#10;78HLalT6UZh0R2A7daUNsbhiaizleVIGBEc+bf53pSU4P/LZdJ1Z/ZtaJowbDgoUNqj9Af9mf9rc&#10;rAAcquufHPeejINWw695ToVxVZweqUhTj8vevhLdFG4JGhVCG7RQrqvPy0Ly3Nlwb6RaCgUjEfLL&#10;mh4VMAiKv9od/NWTZyh4+eD2xu/du/3h5sqmZ4GxB4sC/cFcrzqpJHTIP36ya2bZB2/drjok4HfL&#10;2VemlRxlQYmBXXkcx2GaupVqAkLeNAPrTzIaNyyrjioM2XSKyfBKq/bmF197Na/5QYkfMVpE4w8+&#10;FY2JI9P88ct+w0y+sb1ZZT9WckJdCAe+5pfOlHVpnS+eZPMf/sffv+sZyEIh7BEjR0LKBTZYLk3D&#10;N554JfRL8cNTy52o8qjcojBnQURo6L4DXgeLbR3U+cZGR6JHyRzobIbPiIJEju2k1/fCyTtbbcPk&#10;EcImZ3t7FVNgngKIPIgn6hRp/VBmE/kcZcqbc8OGK2gRWa8+6g57g8k4inrjST+Oulk2MY2xYcUO&#10;WChgQ7O4tiTDlrPHsLqSiqKnpEk9EIEASyDsgFpzc4ASzUk4CMFjYQxcRJuKlukicoiirHphVNJ8&#10;o1ZdReNUzjPPljTWVaFLeU+DwNe2HpRwnIm5N17A197gGspyflszNqfrgyBO8rglte1gSefOQBRO&#10;kujYKWS6pXgRQlHuorlcMpdAGRil3SV53VOMlzI2VLB2luTA1FxJ9ix/Dpc32L+KFVl+nAu//YJb&#10;yRkWWcY4qgQV+C+mrCQjIc6ukLGdmsCyXqd5NCUAaGm8ueSfTrUEnCCswMdLlDHLHArb7u0eVcBk&#10;D8JnuriKnvXUepg93fWsh0tm7yuyHniWSS+FEk/KGtoAwIghfum6oWXvjyZAVkFENeoV+OXwRmAr&#10;YNbjkmgTEDpRy/ghWKqksl0tw+UvyfQKkyzJdQQwBMy/aQxRRKZr3Uz75eHgo/2TW477339w+9ur&#10;tdu+WaMgAxC+IJUNRSXtB4fRQ22303+ys/eN9x60fA+hVsDYEHwVr1Ad6zIBib+GBRiAJh4oE5N8&#10;lMbVWiWO4pbpNAAyN5HagL8o7vab76FFM7Dw90ueuCUvu+DrqAOpzmCPYc3QK/LjoPh49/i7G+3t&#10;us/ZG8euK+Rc51TFmS+9aoJ1eVFmfvi//o/ebfo14PwxWKARac4rJ+2GYg9KgigDkxG4V2oT2LQZ&#10;aE1d9029hsoTz/KBcQD9Q14EYEVBLQbMWKbgpDlbrqGPVhgG7zT8t9cAKlK5PDa8YM0CE+WMdhNu&#10;KTplCpfiPlV+LA0IeTARY1rdMZqeYyVht3f8vHu0G4+/6Hc+OT5+PhwfjbJhhEggbN4CbWIBaKBJ&#10;TdOE95FCSinkBsUWDxRSe7i3G2nmOE2GUQp4S+CYSZzVqtVxFoEOroligyhar/pbNR+akiy2Mgbx&#10;EGZWXznSi7bE6QZbRm3/9lsPKkoQ5HkvHNVrlSqCTZRUAL7QK5QiYoV/IEOKkKQgtFRGkFSEVoin&#10;1JsSEiGhWbBYmQhik51mbUkBUOLWFgqH8oJlDv9sqpdZl2W/+IrXLTPOJW/5WutBJYZKoI/U5FEp&#10;iXepThapaqT3SvnzaWhOvlhFi5TKeMNXKd3kphgAuJgUNwiOIjzfLMyG43EdvAAWIA9w21VAT879&#10;nFV97Rk7s9z457y9fnqU3/w5ZzNGm5m4R0w3sQj8B9vOgS3GLeyXO8d7wxEcIQcRCKS7pcQCWBBA&#10;JSBkUPAgSMmSLhufXUgbhGsg7HAHrKXEdBGXZht0AJQg/9AS9JO93i++3N1or//Rg7V3PbQcouLA&#10;zAMxBh1iS18yGm4mWzAcpRPUZ1aqtXe21yE82SsY3tLMepjFhCSVOSaMTeuNxpllNZq1JEqR0kcU&#10;yUgSfMoHp710+rmBPfSGW1A20jL3WPKyc7eSRabvS75yWIBDrfjRwfEwiv+dW1t1C1wERJSgnexv&#10;OPbw8H/6v9lutJuu4bGzGTYJ5kURjyw1OwtnsLQtSS6pmLDFeqAkytn8CV8GMBCQu3kGEIBvGVWA&#10;gmxjmOQDkJ6bgE4SewCRhIBXkeTDYGJr0R/eb2+7MGDh2NMtArUzIwLYsJQhTJwrF3WKe1Cmg8IE&#10;0DCi6pFvx9Ha8uw7zer9tdW3NtGvrtGuNddX1gFt2t/vPn15steJu5PcrlljQxsjrpBr/TTvJwVa&#10;bQFbSt7LMu4Gtwv2NCibmTkZ6mY/z9CuerVWOTg6AV91NSvccXhnY6Xt2T7zk4KFVX6wEqtqskur&#10;QfnUr53/mZaaNyovjKIvv4hXtU+VIF64+mcumP+IxG9QdFMcjnq+59UMBzksCChQ+dJ14XrS2eIB&#10;UvxqakrkDXucgSYxIISni98jpSuzMc1wqKI85IJpCP31M3vueS5/xptSSFeaxpmuugQcfqUbXrJG&#10;6lcKSzOtoBGLvcQQSSBccksyuVgKsScEyKwMC9F7Kv1UBo7eXLKUiyKROsiPNAU3bYbCMYSyELlH&#10;pP3Fcddtgg3exhGF+FXRemVAzF6XT9Eyx0ENYx6pPr9brnE65u82f77kMRXuG643kKKMq6KfRzPR&#10;bleceqP+ZDAA51K1WVt1nAbY/qXunKxZNCBYOkFDD/9QHsvCzSHUNTDHmRVm3xl+I7gy2asr1z7a&#10;6f/V4x2z0fzmu2urDs5qAU8JUHAkdoGjRP17BRUwMSV6ZBr7Wv7LwUlvOPqdu7fRwALBA9TQaQi5&#10;Q80oPEepC7g3cAeI8EFvCMIfq9HodAfwCXFlfzhcqVc2XMAexPlbOP6/Vhdc+ECltlRZQUMfa/pR&#10;Yfxs7+Vqzf+9+gogkampIfFtpBnhpotiD+fnYyZDZr+a3/AzsbZwIs0//if/29hwb694aGKGZUd1&#10;ItpYq6j/Ta2TSlmXSeoy6i8VwRKdptKnN08aeCpTHXk17SRIxmgEwv2KfBmtB9b0gQgiGrXc7Dsb&#10;tTUTfRPAIQWbA83j8XsWjqm2MkrNzEIns6dQFlGJ6xJMBfx+mMmg2lgpjE3NeqA575re27Zzv1a5&#10;t7Xa2lgJLO3TcffPe/2fTOKf9OO/Ohj/eGf48V7wyYvx86P4pAdL2XQcP4l8w3YSsfpx6j46PgGG&#10;pGJ6x0FQq1UraP0Sx+v16rpvV1lsIqBUpQeViSlOmgyuHOyS1sNUuIsiniYsgOAQtoU3l9KicV99&#10;zf/k8r114QfnP8L1xIJZei9NkjCtuQzJxHA9kL1FDEzKemFd0p5FVgimAZjb8U/FoiETBVdGQrVC&#10;YS4uL4cLwwPQFUCU1bRKH+HS6pgiYBdu7CV1zPKzsfAcXnjBmTmcqavZ4ioMoFrueX2z5Nedv//F&#10;wrks/y+N/il0EqDwFB4HF4reLdxUoXilaaEs4hI7JIAllvkpg+7acefzi6LMSQslgtJ7VvW78wGf&#10;zIrDINhGEzb0wIYJOk1+LZyW2VfM4BFnJmT+57Nf4S/zS3DhrC6v9c5mHimnKB/p/yNJKuISj42k&#10;ALiv0Yqz3XbslfruePLF82dbzdUtCCREatFgVBK3ODdq/pUbKx2spr7Ka6ZDJDNqO9DsGI2EiPXC&#10;R2A9oL3fF53xXz3d60E/1Csn/WhnEj0aT54GwX4Uk7tlEgfDKBunQaANkvwgij8dh487w7vttdvV&#10;RtVBC0AizBlLKAPSpVFP8SV6IYG1Z9pBUfTHExdRaBusekWjWrGz3EPQggAAtZoLT/DCpX7tBa9b&#10;vvmfL3/38+s+b26+/sziYMMzskCSCHnYybWfHvV6YfeDzZV3rCqrdLC4wAgSrHdBdeSSw3vdnlxe&#10;mJj/y//Df7qb6Bv16hbUGjw6CAHEjkUa3NgSifUgbnaZGeWsMa/DRICcBbxYHAlRHxtmN0WhYzhK&#10;kUITBi2J8HM0WZ4mk62W97BmbaLMOENfeBZIItUhwHwqI3KuqM0l1OqnG608MypeLnYvvgwFG3hL&#10;PFy8JiXdQJitebbWcI2Nhnd7pYHWl23Laenmpm/fbfq3W/5Ky4ui8Kh/vAMqOJQlrbkR0vYGoMXF&#10;i8E4CjMkYCboC4VXknlpvlLx1ut+VZpgqXLlV+yD6b/Vqk9P92unf351v2rg3vJS78yWXfhBPh7p&#10;Zpjs7PUGTR+4F4B2oQlQAYSUBS0EtgLApgSoREi+GGlgzx0Fo5f0k/RDEnJOBWWV4DXugeRoGdTB&#10;96guBwKCn0akljxgv7WXzU/vzJhYOOfXexxlDCjjVlLnyuLHf1S7Pxj+bLMA4IN0V53t7mnOUiIS&#10;sCyUnynWw82IlvI+/EI4rhiTKs7R+5r2vNfZbraqKFmj161WfvGXzibwjIg/v7dnc16e2ZsTlrMb&#10;qq+AzIxRRo56f/ItSTG9CiGoQCrWAPX+6BDmeC9PesEgfKvVrLPFNclqYFoy3yH5c1xMGiEK0wXW&#10;g+SnVHiWp0uUAg6d2c31v/x8F2b5e3fW7zfclpNXLQ2tDBHgycMkHobDftDpB8BhHEfx3jh8fjII&#10;o3Sr3X6nVV91Lah/BlzL9qdKRKuvKrOLpIFBk+44DoLYdTw0P0pyEA7b2XgCLepXHI/xJTiZSy3l&#10;9bb6jX/qkiN5iZIWF5cOsego/UWQ/XS3u1IzvrHS3ABnN5mI4DMwWfsmR/4GrIf/4//pv/jl8aBu&#10;effqABkwzsUm2VLnc2NTqawHkeLqcSmIOD+SsOS/8V8qASBiImzTND8cRgGZZtGenO3i4ZHC2sjR&#10;RikNN5veu1W7jeszNBvDUB3AJAV5TetBdWkUW4WHTUk99QNlHJTwRPVf8NLRktcRLQcNO5hVAIAk&#10;usEE3ievaHlLT9f04n0k7Rz/vYr/Ydt7u+nertu36vbqildZcY6T3pfd/aRdbwAHiern4fhFb7Be&#10;X+mFYerZVdR+jgOkJ7eaVdRBw4ImFLxsyqHGU4ZJSqtBxOt03i+e//klvzDc9Cb76fyKX/tuy3wQ&#10;mwAGAdbhpD+GZYUUD7wTRJ5Rm6tAVexMSGgtCMwU2w3pxVToXKHB2DBAQA/ypyqNEUuyPFczlVFK&#10;+3Iv3NjO/s3ciEpljrboK7UeZokKdXRUSbl8O4nX2ASSxwd4YUWuQlwzDHLWWWMNVF5W5TmmZrGi&#10;N7iRiZu3HgCKwUaCKEAIAr31vjw+eXt1BdVkMCqYLF/occuAfiutB4T00VxSyCsYw2G3a4XlAI8j&#10;SyNNA6jzuuV0M+PZzuGqX20DMopoHOQYZp5wbh4ZMjgxOHpxpvzMcrD8nb22gTzD7OGXOHrmYVr8&#10;1SdP11vN33uw8W7DvVuv3K5XHtQr96vV2/XqrXptFWJwtd5cr5pt3214t9aqD9cabzUq646JongG&#10;XOdMh6lUnn0z5W6CVg4s0jTDMEa1mlNxYzRACqO1Bsj9jSJNQa3516lec25HvU60vkZOKhohBo4i&#10;Xf9ymD46Gb6/VvugWgHBPy0uijthKRJler3TdAPWw5/8s3/6sjvonkzcml+rWqAZ9eDgcXMuslGX&#10;HXKptdXxnMHZVD8PqcmUn5FdEAcf8TGzlxVHw3iSWyB3YOMLkp6wKydCD2g4hYzcBy23KcIJ1xso&#10;A6ZwokLh3cjZIDzP5KWZYgoky3Zq5YrilmGxPiNC+xZ4wMS1MjTCFCG5HfiG7CGoM9dBvYED4BaF&#10;h0plxjeKig3iS9etVXb6vaeHnfXNjcF4Mh7HtUbrybhvuh5qNLMwajZBWa8ZYbrqwUPA/k/gnilu&#10;y2meYrr65R5QY1bC9vSlNMQZ6XYmfXWJMbtwrWb3P/OXhR983QULrQfm9lTMWzNBNfr86Li12qwY&#10;hgtxDyC9oEqwkuxUn4C0vLATkOfwrlGWoWnIfhg9GfSBcn087r9MguMUrXVAWCXWmFIWQrNzmrSY&#10;nbJrnrVrz8QNf1CZDmfS7W+y9AvHp8xwTJsqnJVADsMMQgmgjwvtOM73gryDvyToAkWWJvZskF5/&#10;4obwnEu0lW+RqDe1Bso1QJwKViXiU2yDDR+ia2mPT7oPV9stksYJqvKvj/VwzhaErGAOiPoX2Tsq&#10;DwYEEE6AxYauOdjjbqpVIVBqlZf9uDMcbqzXWpDkiNFJTJU+G4MIlLOydAtiD1hsJoBhL7BbJv0p&#10;kn7rsB7yJ8fDu7dW77Y9Xys8LW8UaSMxaiCb1zQ0K151DPRcABN/23XWPHvFtWu2gfCPS4lK644V&#10;aqXCU+Gs2UgYfhDTFLEiA928e1AFEJTwFpPcqVVGg26j0NsVP0lTFNcvhm4s3NO/rgsu2eqXnFnJ&#10;+WFOGPXpAWtyHIIZ7HfXW3cBNGEiirIswZ4nSHlqoV/9iW7AevjP/tk/dQvj2VFvL3Futd0VwDEM&#10;tOrGWFR3jRt5KQOijDqIsVA63YLSFrJWYX/Ahof1MMi0o1GKdiCIPQANJQVDLLzABgxSfTJJtz17&#10;zbUcywzRzhtMKeIOzQhzVXPYGb/qNNrwaiW62C1iVCBKTpQX/g6DHSRoQpLPLjaMGpExVowTDhoO&#10;AFhxUbhUALeCEx1lGmkb3OrhweRkMLZYKOaP0jRACwfbAXdEq1lNwW8VRXXHqjnoRYelx4CVAJbg&#10;i5qVOQNSYg9lpufM1J93jGYXzH41b2HcyMpd+yZLaAgxoTi1puE5B+OxZjvov1unFMHEM4GGaCu9&#10;x0yY7+DgWnonDD95tvdob+94OAwS5ElhUqZRGPUHk70jMOiA75adNJALR/c/SWPIQNSOO2uSXfvh&#10;fmMfnJ9VGBAzAfTVWQ8iw7gpiRCWGmPRR2YKhlbWGuk7o8lHL/YfoypvqD3thoeTdJgBx6ih5EHq&#10;iZjqlv62aseL6XBTcqU8OxgQ6EqlWju30Yrw6STZCYKHzSZaboIGYhZ9XLhs54/Yhdt4ZmGfP4AL&#10;v+LyC+Zt99mV4s/gKSCQCe+hBFEhH4ncgo8STFAwmzPH6OTO8+4Jyp836r4fS6m55IbpzpP9XVhq&#10;LoDZnR8U/SjkP8SDQtLQmujG06Pw5e7J5mrjVsvz87yWj+wEHhLtdIn7SjQK35WlHorwSagH6uAU&#10;vhM5qxjCYiq5bHFFcT2LB0nmQjlz6NAQZ/0kLTw3BjI9ySsVD3w5CIKs+Z6PyC0SxCUX7xvO9K/p&#10;49ezHuj78qBBvel7hfHR3gjEpd9abzRxOzS74HwaCfgEaD0wJnW9h7kB6+E/+cEPNh27p1ufD0eV&#10;2F2tGA6sVgD7pOEEl1UsX5EaPPTTwHrJerCUJJAcqYhwgUnPhLioyvJGYp/CekCCLcz1k6AYpkUE&#10;/wZlV1IBJoSu+I8Luve8M7pV9z0ADQx2eweYQKEm8SWCK1A01WrAcoDkawX1rRgJuV8J54enpAE8&#10;gS2eI2DuogEGrRX6TfwsYxvSBI/mnZRTSBxd+ovzcOHQ4kQ0PLdZae3sHIGzInKsYZGtN1txlDo+&#10;0viaGafrvo/2FnS+mMefHpTS8JZpKfXajJVAbYZTy7z8t4iWCzfKvPJYQm1fb7Nd7VNLDIMSBR4J&#10;2L3YKcjz9o6OQJK/IuBqeD2x4rjT9YlZhLYx0LJn/e7Lky426Nb62v1bmw82Vt9urzxor9xvrm40&#10;2ug9BNPtsHMSFXm1ivIdhEJVpJazpsoApMj3FTNCdV6RUiDxh2SFZ0Grqz3zr/3qM37qEnN+5SGq&#10;zAVmhAqMPUf4d+gwkPmAkQVh1YPh+OXRSep6UX0VxsQYfCeD8Lg3SlLm6Vz0UxZsCqWIYuY8u6+v&#10;PCT1AeW9ytLC+kdsn0QIgGAMk+LzTg82/vtgEaGRLtzYy0VSf+PWw/m5EM8F+5bMkeTbIEUvi8WV&#10;5QjMKt4i/dAGgSflWW84jMN2o7Fmm9DcjPooevgCMLIiIfpykf1AxAO+hXgJWXIz1C3EA1LD2tnt&#10;o5blXttvgBk2BWUUjphf2FZkmwHocxjrMHzAMGC4wOLI0Tq5BIgz3SLWgTwNob7SSWm6GThOaekN&#10;MxDNj8BMFaPnEOo7qRddzag5CAHzckAfFLKmFIkiyefe4o5Md9k1N9aNfuya1gMxfoi5QV4BwwAA&#10;//RJREFUpyA4PynMx52wbsdfbzfACZajcpbEiEgORsSfluSt1xn0Mtrk8vua/+xPvo++4Hbd6U3G&#10;L3Z2h1icBphPbZaTwqDHEzB1IE2uoVNRWy8mhJK5ymBceuBzV071oJjCvIXFjc1eH/hacJmhMPJo&#10;EoxNtAlB+U8BrhA0endZ4MmzgEbvwOE3K04NFRdJBr50CidSbDOUikJjan5plyDWsDJaqCEkmaFs&#10;CnyvKh1mWRMsuqkRdxoMUOhwMURU5aAEYYWkXjphsT4ME4AaJM/RTybB7iQNDbe+UhsGhQ9qbXTU&#10;jLI7dW8Dgwe+Ik8A0BDfjY8giRqMlfpMWHZo24AZG4T1gi8TY2PR3M57KrOt8FWokKWX+AoXytRK&#10;Q3pB4PmuFUyC4WAAKlwdYFPDGqMiifyeSCoBS5XuHvcGvVHdrTzYXN+uV5oW+tLq8HLQaIeU7sCu&#10;Vry6506K6PHkZJjGK9UmMBBYbY96q+xOIgYxQ3+lBuKuyKF4UDhK9VNiK0jpIciL00T4FR7sq7z0&#10;8oTFmy/9eSSNPA1nkEaYcltFdfFPJgklK5+AqjgK3LruV52ah7UcxNlut49IISppsPnFZZ7u5sX7&#10;erkZVK4B/idREOClrJgY9Y/C4eFw+Fa7fQcMdGSxlsNE6+Fqr3mLfP6TF1a4nJn5ZQo+rzaaMmYj&#10;01++ST4tnDEqogNYAEh7UeuefXJ80ncqa23fA5gIDhkXCSInjcy4b0w8Fr9fOhtKmjJWgaMBsYrr&#10;+Q2HefbDp/tOs/V+22vGmQ4OPDpQqHijaYCRqX6OtBRle6iBKnbL6VmaqoAy+jyNCPLXrCiF6c50&#10;TJqOghDtvNGGGVFe23NOul1UcdJEYh8gxTFKm0kyM2U1j+RoJNk89Q6W10xXXIsrXK6SjPOvmVSZ&#10;bbCLdgsQq0ikwyJ00PHg+aBr17SHtXoFhw2NqQ3Yc7qfZ5gRAbRc80FvwHr4L/7k+wQlW0azVj2J&#10;Rl90OkPHd3wUcGpVMIaw3lfgBKKBhWmRW3ZarrtkFHJOJSt7Q/a7HH2lyOmXkw+CM8F86jjLD8bB&#10;GDU8OP2wN8nPqqOnBVjl0ITNBPUY0nxVu+6i0oF9bSngiCVhVzHBlMjXSKRUlpp/kzg5zwRhkbK7&#10;hf+JFZQKVCSPeHo6Sx9VUiocoWA0xJWVftLyrwznkkGO9GQS7QzTbpDtd/pOvU48X1zc8rwHHuwe&#10;8Fnh7szlS+cn4o5lQtXzS3W8jFch0vlF/J1QZ18UbzhjNFxoQ1xhg1/l0gu/eskbnP0snpEhHPGi&#10;xIT2PHc8CR7v7/WiNHfQXBCRu6If5ydB2umNwPZxq712f73RMNHdRIPdIIWaqhkrYqSk/QBnSb1W&#10;T30THQgrtu+jmhY/hAgkeyplC/00ctXJBuZLzDf5a7muKrkvIk9J5SWf7td52fkVv3CfvOGQps9O&#10;00Eq/kSDSQBRbU9hIUJ1klUHHt71sPnBE52mmQvmwaZrOz7A8wAirNZMMHmUQgPW2kUV6tceKoOJ&#10;OIQmTEwLJifW+afxAKmrr7VaTUlbSE5TAuZzr4Vf97r5vOTnC++p1MaVhiH3nHro8smp6aBkprqZ&#10;iDIchzgHzgC8a0eZ/tMX+4PErtTRIAj7XfJ3GSwruFOMB0gRymtfytlC4hWGOyKvBtoBgJdF134x&#10;HD4dx/fX179WMSuJnnrkfUTmhG4Vvl3eJQEO/k1JrIaotNv0KUq5V54uZVmoncV6fUGrRQXYdGi4&#10;2CD8RaeoMKrXathXGDtizWDpldgyjQTRnBJ7mBooUqDNO96Ujaqm6XUn7kJ5OPvh66ZYnaz5P89e&#10;yTgRLD4n0cxRkX22u1OtGQ9rLR+xWtMYiQ9fYydVTIHSXFd7nd/G08NePuxseBfed/aA5ve/9312&#10;n4QUcOA414fj4OjoGEV07VptHesU00dnC1CUPkgDcW6MMoVRGpBXHHhpik7lULmtFD+GxJVR80HI&#10;VZTrwzgGdJigJ4hzlhthh1GKObAmkJNjxxaa0SqpCqsUNjDAPqBUgTebCrRIivgU0wQdEFrrqCjB&#10;IVK4CGUjz53P+dOqhKQyacWoUHWjvJNQ69EkEW40SqcYnTPbawhEhFkK9OTuwQEe51Zhb9dB68Iy&#10;a3x1Ih02YA3hE0gOoQM1IiWghGMrDYWIAN6MNG9io5TlKOXsLiwhu9oq/Caunt+g5fejoYjEhoSE&#10;lIVnjTq0fy2chIeHR13EYIfBaAjarbDhe7dWGitgyTdAV6c4PeRdLgmIcTU71FD+XjONFhJQ/Sgf&#10;RneqtZbylPGSNcMeBvu4fFa+VuwErg4CrSk5zlHdMbDIrCcEEr+l1sP51btgbt94iaf3VDmd0iKX&#10;H3IuEXxWJdEQEp7toii/CVY07OLJKOr1suHIjiNjMqgV2Rb8EqGSln6NONnX95bmn2l6NIUXhMF9&#10;rDoNmseTEbJWd1C3GCPQLTSI1LBXlrBvPH8X3OC6yzTVwGr2X3lPjTmCYAAezdHvo16rRglidSdP&#10;R5MvRuPnWWjYZtXy/MLxU2kxsYRJLM2LIa1QI8n4+XGi/Yune67r/NFKA8RPWEKEfKWHk3TimrcO&#10;zg3xzIjnDQmlmpVKmGWawWOQIKIb52y/a4L0AHizBDYPLovHYcMBqKkMwLD+QnkBpZsoYv4VU+Vm&#10;lvG6C3fxt59X3meuY9QHaK/cgY54liRfvHjxXrv1oN4AMo+6S1SIj6ALPsbVvOG9fZlZoyZ76lOZ&#10;3//+99ChAWOCqYN6mGa9NhkHz46PXb9xu+LCdSPPi6UHBluf0cbEpqKVSCBUuezXWqAz6yGxHYam&#10;xF5lIabt2qMwRHoV08i0Amp9me8hEh8zBrhOlKe9ODkG+6QHniEgdA1ALg1wQLKSIk8Q9REqfgXb&#10;4DOXwQOxVlUKVlnyC16l9aBOsJw7Sk+sLeWglH5AjB5HYQe87g0fem4lM9Yr1WAU9HuDagvNNZme&#10;wkjMJGWnXlVXSqYjFVFVtjsjDmzBJUiL0veVdZoH2KuRnl/dm93ciybkmr+/YJBKjUsXWu4oUeme&#10;bbfq9Xa92qpWGkhGVP12o9pGQZBjSktSspKrjlel5JEZoWIKgNRCb0VWmWG3dCbjjWqlaluJqpQn&#10;UT+FC/PEOrYHI570UVRKTkHuALbg1hKK39I6WULQXnM+bvJjX8UGmLMeMAkqOK2k9JzZNhWEmK6G&#10;pm9WTVKiATWcxjU9X3HNrUZ1s06EEgqsKUoo72/SLVQcVCWqkMFRfT+O0GlpvVqtIlHPvCA97+uZ&#10;gTMfa/aX163ZkvO/5GXX+BaolSQPmG/QjKZl3UaEzjY7Ye/l+Hind3TQHRSZ03A8X7ogLkhcKMua&#10;GQLaeSiU6GvmX+5PfrV78rW1+u+33BqdIJTpUp0DtFQq7itu57Nzi28ifoW1Ftgg+NuIHHKpi9qR&#10;jG2OUM3d6fZ9z9WiwLNM/Jx3IMfI9IQqD1FW+k0U04XPce2FO7+FFpoOGICUo0Ni2UGm/8XuSZyE&#10;v7d1e9UBbbewfklrJyBSaTpxjRbrsCstzhWsh+99/3slGhosSYiH2CZaMzzrDPqp1nD8FfCQCNEp&#10;CDsiLUeVDrNPJc/TqfS+0uDmVeDsg/RvOC9EFcJcgCngWDqAV3GaJ9g8QNqibQS1BgB24JREzkcP&#10;QEk5mewjvZqhr7YFims0vCCyiJ1hafMwQ6HQkip2MA0mlJtLCbHFMz9nPaiDIvsVcRIVIcCPoiQ5&#10;DEdRFWUVupcU9+pVN4GBbL8c9hLPWmmiiYdYi1BvU+IrxZOIN+aTxS2sFwVOkFz9UQmwnjsYDICU&#10;ufoLBdm1N/c1Fu7aH7lokAKgEX4GSg9pg4KwKpB2jmlUXa+Gghaw9zso9mYwQM7MtG5Q6oLK6BAV&#10;CFcX6w5nBSpqVKR7w/4q6PU9BzQezFfAmZHEPTDq0GPAZOGIKtYd5ULnNkHseAFIUQYe/jb2IIst&#10;O49nfjbdYj6Q0UFVtOAFKQF8CahUm465VvU2GxWEHDabtY2aX5XGqSUelUGAm7MeSh4rdbKJJQJx&#10;yzhLD/rDaqWybtiwHiAHSEWpNsqv8XXhkXzDc3rJxxFtjfQIhjLEjp8bzVxfr3trCNetrvgVf/ew&#10;t9sJdLu+2mKPS3V0Xv/iqQQAizkPukrGR73k//PFbsOv//Gd9lt+gnIoRIhB8oEDVDb+vvrEnnsW&#10;aWNQ1tcyxwh7h0IhwXMVll+JxwHynFjKfDKqgYUPKRnqLdURcapSZB+UpsONrvcbLtyZ6Znd7XUR&#10;ZYhBBKBTzdodRD/aefHWxup3Wi2wRAnVGvmRIQbhaUoZzSJj8LpLc8kjz35lfu8H/7mowVI0AwWA&#10;0FDm1B8fDdArcqtea9rsPpSCMF3LfIxfyg2QfZG45TIxsIuHPz84yVzRIZfNSjgp1DCGhC3C70Lv&#10;A2B+QGjPjYGQKYogIRTszHRizYkL67gzHgdggzBANgQ9A/JvElYYlo3Am4QqFJsE5puIZQmm4C/T&#10;3PbCXVYm1UqLTFSWsh4gPBm2keBAaOQ8uuOgobkDtOJIirsttxtlx6PRrVarYeoVkm2boI+QXnkK&#10;k6dK4MSCFK5lVZuC04DNwf1xUezhb5D1IHUxgjxQpoMAGpmJgkRAXRbWnkkKZHzSGIFMUqEimppC&#10;akkg+jT2IJ+EwLG1ianD/MI+GQEwMRz5mtsA5gqWB7LtKAIVHYhUEb4P6WBPLDlEgsh0JB4US+LI&#10;68/CcxFCfF399P0GPvFVjHN6T8n5SOLvFEiEfJ0gRqRUhatGJnFwC2VJnkSY1optoqdRzUSWmsCi&#10;qYSjqSYn+4ZmVQ1ATBimMKW3EyKTB+MJwnj3AZ2RzmmCQL7mQp7xHXlmz70uXO9ft/WgUctOaBnr&#10;yJUi2g+jbcW10AbzrWrdqbe/HIx3Q6O+Vtm0YUAveBXgjNbA9842wJ0g+xdPjnbz/O+/u/GtplnR&#10;0KMbpxQ9goRU8LpreXZ+VC2bJIgZhSUaFE3OiihHFZzVHwyRyK7U65PxBEyaiECgwTKWnVkTiV5y&#10;P02hZCpEdlNbbGqYXGfHnt8q6ifnZ//MD2k96NpRVPzk6U5gGH/w9r3bDMfT3SRvB7GI0HFAglAX&#10;X7ti83WboNR0rz8xp9bDn3z/T3AX2jQ5BTR6byCAjoDvs+Pwy8FJte6vV5Eqo4kDf97BWrITNR6C&#10;PWmW2TqvQXGfCSWKGpEdQP0hlE1gYQAIjuSkYBNKCwQYmDKFGiENK+wuVJzTdcdesuxKpzvZOez3&#10;wzxxDaiaFOX+tM2ISFQJFuRl4NxTuLAGCcqBcH6hLSuDD6+HSSvLVhS70ne0cMRjJUiTYgmREqQb&#10;xsmY8TT0+ouyRsvb7U00xznYO1prVluAfwvBO6aspOsWR45McNKeTo2DXWGywk5ZhXUakJtGHWb7&#10;+PwWvKryOPOwy3/8TcDkF8gLyR3g5wpIo049BD2CkpwehJSwwOhFAmMLvlCWgTEDMBipuizd4KkN&#10;IZ+XnyPiR6gL2rtn+dGg28uyoZb1tOQwjXfi4GUYdpBS1ED/ZYIEDCaw1HHy02X3dWR5wRnBNPpp&#10;en75+Vkklr+q338VI5zdU7J8Jd5hKvkU3kT9XxJw5FxA3YNmodoIKWr5FeHBxArjyMoGp5vIyOtN&#10;zYLsBHFRaX8z8cdUsGF24nAYBO84dUgLGOsiva5vPVxvtF/pipwfEmYC6T9Ld6FhHPSkpVPKYi4s&#10;QRXWs2W9GGcnk/jOZu2BbYDVZjY8dWrOjJbd6yAhYxONCj8epj/e7d2/u/L7m5VN2IgpXDk4ZVJy&#10;oxzI6yjWC55A0pG0HohWIwkgU5mpYQ57Q+wvv9XoDcdIrMMFB+wTIRYsPXwMBUuTIag/pn+9mVGV&#10;47z2al4oMBfeDUIJ2urFJPzL5y/e2d7+oFmtIEnEJiVYU4ErQ9ABkUKjeb6C9eKtejlm7vxnrmA9&#10;fO8Hf6IyV5J7p0sBhC1qBFLP+yKa9KO43aq2XNMDuRiK8DFguByoRhTOo4XNXs+MbN4WOztoqYcU&#10;L0IV10kxH5SHjXACLBYdZFsxEmDE4jLbxa6xZLNTJf2m5foIRRyGYzTXfhmke+PgcIB31A2KHMhK&#10;W4805gUUfhLhCADjwGoixutZWXbGYBSbgRl5kVSi7Mo/qHhUuRRSLUmRhUnYT0IIr/W8EsZa2nLR&#10;SXU4YOnyZhtEBjTXbRSkwvxCdARAyyKLQT7Fh6RfJ7YE0H+wzxgtEYz7K5M0630123yzoV5VwJ3Z&#10;Twt381Xvr+TR2Zk8exeZUPm/io1LaQwzF6w9gYxQQHnVIBCeiDSPL3dqKbFO5QbtcvTuS0HkRTp/&#10;vDzfO06D3XR8FE2exZPH2fhlGh4kweFwPBiFYGUHs4lKHrEhIPceHGrgbSk3hXmjLOxUT3GNGfiq&#10;P3LZabrud198T2WtTe95Zi7E9hPjn4BgBvkI3ClBymUOSK0x7e3lIHvnN8+FP1EjgpyVDBQrCohg&#10;KbSxaT3f2/2guoLsJzQqaw6uq+OWWXpcM382Xzf4666J0okLNiH7WuWItnL+SUsH6WijwxUM7sKF&#10;o1VoLzvjUS/45p3Wlm2A22Z2wwtVBSzBrAgdzYEv8y8Pi06Sf2vbf+BbVbLIoz8XvgVxCdx7lhC+&#10;bMWWenDGH2WXiUWqcisYJUo3I2SvTSPKEhv8vQhuxRFi0iDtxVfCwkApiWBpJA4iAebTrXpzp3aZ&#10;bXBe6L3uwc8I8Av0N5/dfBJHn3a7371zZ8Oy0E9EGo+Q91N5sqy4oLF1BdzJhWv9RtYDUJNKBqsQ&#10;kBITbC9RMXYMDTTMbqV6FyWcuYYyOepJch7h91Ruy8Qe5gd3yRkQL1QNQlkPshZgmBRCKMshW1MY&#10;RlGWEjNJkgCFaSBHFH1HIg7sxHH6enYQhXujeHeYvOyFe8O4n1ro+dqPoappzALAxa6MQiGpLBZu&#10;0zn//uxG4e9UhHY6QBml/MFrGdhFvMEoOilCH9mqXcvQJcu1oIKQqrNb9pcHB55dWXNdoMkS0GcS&#10;5kLcLFJAWH9KW2RjeFKkQgS/ZatpKal/9TW/55Y6kK+/6NdjPSwapALzT19lneqpAJhbiNllSjRM&#10;37MFUZJG0iB0RMH9UOiNXEfd0Ga9cdeurzvVjWr97Wrzntdoo/2IaT89OOxFESqoQXZCZ0eq3mAa&#10;07RD8ILsxgLLWiS1Fz3jV/j7JSXaG45g5srNT/ZURKsumuqw0mCQviS03pQPOG3mpC6Y/nlzMp0p&#10;Q6nzVtaDFHUw6B1a5svd3W+sbiLJDyiMHPJrGoBLTvKSl117LRbfn1BgmWZxuuiEMfCqZClUr/b8&#10;oDfphd+4t4KuEzPr4XXbG7GHLAv13El159/sAnZgfrDu3bKRfoVcYr0nJZXCk5VwsjdfVFqhAmPm&#10;XyDu4ezxr8CUWWYvCqq+r9vWMIha9WoYhjAaHBehcBWPlJT3GQN3/t/XnvfpBxfPf6mxlpqHhXfD&#10;REA77BbZl53+O/7qJmwHgAXI4IWvYcBbWQ8COfiNWg8/+N4PzsafCE/XbDR4Mo1nvcEkzt9u11YA&#10;XBRSUlADShccUd5XDFu9brNK+Fje1ALTuLS4nQi/IRvtIZDlQLRncPEZOBOsL+PbKuHNlvGCdQAV&#10;WcXTfT9HsUi1VnjV3PMi9I+Ji4Nh9OKwu3fUxS5EUMCGwUqOgLP+vdgsZ3aA+MRi78nzqmCtso3F&#10;nZK/RAis62bNqAy6fa1eAd0hqozaLWeM3FSSnuwe7748jo3q8974KNO6uQYmTeT2YRhFAehgGY0n&#10;AxuRfPThZt9yxqRXm3nh5lt4WH47rIeZSpFqvmlcZwbEk0mYiQRBRJT/nlWRlyslim26gfBXE/2L&#10;gYtBftcAOcSqbq3b1i3T2tCs9cIAA3+t4tr12v6g9/z4BBvLqzpwWFHeww6zwOcCtYkMmQp8TCcc&#10;M/bm075wXa50wa9tPJKmU4tVBntUuEi1a5FKGQXSgd0gYWc5KRLLlA+WvgA/TeNuKQG71ExIES4P&#10;pmwOSXaxEFo7CsOTfv8bq+tQLShzYk7wul+75CQvedlST3XRRQvvX9rX01JGlYkTLxU0aEZYGHvH&#10;o94guLe1suWjdmnRGrA0HqEcJ8ztz4/SOB9vtK11VDpInTljv7TWhcK/DMUuuuGiJz8N7IoTSxSE&#10;nH7kXA573Vq7Bc1zMhy323UEoIF+qFQr7E2vkZePJgdxbUo2imCemaqLvnfJ3y+c/ytJ5mXuhjno&#10;avqLznBDr2210NyjsCX2QLoi5WSz6v83bz38UyUVpr6fLBppHyENrF6U7x8Du96841uuGPnENLJ4&#10;W6yHaeR4+TV47cRN49eKiEF4o8QflLwpZDlIQsBLA9cwImxTbC+Bb7OaG/MqEUtaFXRAKfhRhWG7&#10;junaIKqMDHNiWIM0O+ghiRahl6PnEVqgkP5nFv5C60FEoCip0oQotyf+yV2LIdBAtyZRErjmyDPG&#10;eeyBPDHP7WH0nr8SJfmJVXy0t/c0T342GPx4d/9pd9idwMvVUM4GX7hioGDEYkhHJYklCneh6fA3&#10;yHqYmQYKzE9rsbTPpksy3VeChJmPOszU2fQKLA+RsEyAi94SNAMDOaU8UXkx0V9ZgV5cDcOoN6q9&#10;Iv3o+KAPA9UCH6iNM8ocmSgjgnVfTQkvc+aXPAg3ctmvbzzKNigXpVwHWSpl8ZVhQ7VGgn7lm8Vl&#10;08AE/626c6ozdBPPXxr1ssCiOZgnh0waF/nne/uO6z6sN/CdoCXAZvibbz2gYotd7YVMRkw2CT0Q&#10;pA/Gd/QrPg6zl0Fs1WrvooR86oFAAV8oTwSbhckEigIRueT5/u5JGqwTQc8TRQyyFEeJLTiTim+2&#10;qAqSy6bvFObwqNCMED+YoIeACeqQBCXxjUYVaeAwCtur7fFkApQl+l5gpC4JIFSx5nRvne7XNxvV&#10;9NNLnrXzl52R4eqfC8eEcwNBFBnG7iGaxuR3btVAp4t2CoLykBI9ThdpnwU1ufiG8zpu4QAWruns&#10;DuYP/uQHyqVQtY0kUWd0Cq1fM1RJou3Qk8MeMmfvrlfB7gdrFiRYinCp9CKWHbkyDF8/d5I5VdaA&#10;tFoWCU5pJA3ipDc8GowBgItub+CAYCEn8ihARbFwn6NBJRIsDDcvnDhHL3n2YyRTODJ4CAygi2YR&#10;QzvUqsej4ATknw7KAU3QGwtL/Ctn4BLrQV06fQ6pMJqJQoQfUrTNMCZFdjLuNxv1JE7SMGwgCoLD&#10;Vqm0b6/1M72+uV64VcPyHKdy3J282D8eBBmKU+Ezwd0F/xW7CZemw2vZ8RYu/+LdOVf/eSPmyPlv&#10;XHqQs4Kr2Q4/NejmwlDlN8gSTN8zlSa/VJFURoOkpRp0F4C32Eao4VQmhXAcscs3dxlKN227UQGD&#10;vgX7eL87ORxF/bhIgHtFbUzGjYEYkLRnlB6vwKOwwP236LX0DL/xmJVlP/XnFH+KaKfSyWNWj1Ru&#10;pJNTxZGsdJKuMtKCgSzybEVBZEkZ6n7jMfEGKlc+HYUUUxX6Puhqjk62Nta2baCuwUL63w7rgd4T&#10;IttsiUk0FSuQCKSECRebcJ/0IZqHjdJ+Ev3OWg0dMtXGVhG18xsJHIYoj0edE+qVfLfoBvFOb5yZ&#10;lXbFXWFLINwaSqA8bjclQFSWpQw9K0FLBmJ4hPbRAAS+tVGMwgutVqv1BkP0N87jZDLsVyHJbYFI&#10;cRNeRRtdZQsueeczl13PdBDTj0oQp2d3t3sUBQ/urrZZ1iRlAJKmEyVUWg+vSsHLnmqhWbCkkTFn&#10;PXwP1kN5BCXxrtJP4H410NMQCu9JZwhx+t5WA+aPkhdCZi6O3BVNvAXWgwyDUQSlofFP1ICplCX/&#10;R9mAiALgtlmK/8UE5RMoz6ZVUBCkZM3ZxxmYBkYshGOKpjNOAm6Fw2ShkFIHf3GQ5nvo6pHqq+ga&#10;z9JTfl15FtSJmMW+ROVMY68yT4p5Rpn3yicrTX0a40mhTaK44rgp2mQVebtSBfVy5NnAkSVx2lht&#10;OLbbdN3tlWrd89utiluvHg4HLzonYwhc30XXUKRjpOku3hC4OMWqRZGoWGVgUWTit5LjKIX6lc/M&#10;b03mQm09WeDypeZ2ioKZ/lb9ehomOj0hp0+uQp8KeEteahrl4ghLK0KcPVXZgWoh9nBGuzID6C9Y&#10;mWu+X0Fpn+8Os2K/N9o7OOkiQzwaxWkIKVxYFtYOJ1khMcsBlIshloy0Z529ZFtM36/89MJTLZCZ&#10;6YPP36c8xheLAjGOpNOlfLh0wmU/Cg5AhQPU7pjOmrp+2gxMPsJPz82fZACnY5cuNrOdr0Y2tR5K&#10;A+7V1ZhRsZWmnfhJsj1FKciA1OaVJguXivkSYnTBw8/NNG+mjEv5v7JUDEBeHx93h1F8/9Z6E/kn&#10;RhipUOV0z55o7i/Th5lO5NzaqYc+HelsQi84bktql4vXc4mfLnF/IqmQGseQsW+hWNifiv9CM0YD&#10;6YYoN5/2g06v851bGyysY/0fNgEDubJtVEVuue9Ie0sXUbHR5M1WrR/rnx4Nmn7lgVTgSdm0stvK&#10;nOPlD3G6y0+FqcpRzx8eGZKq3cffsGzgN2ZMkUUjkKv4Rst1+4MBmMCSKEqTrFGrFgmeWvfgBEjE&#10;cV6ULDGvy16yxPyf2S3L3vliuUD6dfAU6E92O/uTwftvbbelpF+M9NJlFWmk4m7Lyv+vwHr4wQ9m&#10;zhytvbKyisAa4DIONfuTgz4QBx/eaYN0VnrEUtGSTFpB4F8dOflrkb6Xc32+WGV+DS5YD3XEhVDp&#10;lCWd81PqF5S8ohikbmht16giIcbG3VKDCW8T7bwRkWClEmoZ2BsT4QjGT8QYIHMAYAYpaqARpCaN&#10;ADD3Lwajzw5GZq0ORAVUC2qgVS1nWXpSEn6xc1W5SBIXk2GXu3y6jCKc+GmARXTPshFrwljg2o7G&#10;E3BLRnkyHg+a9UrFRswETKtm3p9s+k7L0WBjbN1t90zri8Pdo3HoV6t1w3IwaCZmAHUasuqaU0IS&#10;bpqjoscYkEGdgD6SqblmI/V5S27Js3GlA7HUPefAqmdvLpKlNNPmd9mr++30X7I45f/xH8l6KdtD&#10;XGHZB7xgCs2SX6u+Puifvll17zb8+63anbrf9pzAyB5NRh91Op/3B3t5OkLXQDm6opexsbHTaIKQ&#10;t4yqjlKadJbTNH+puafKW2XaXn2JAhPMgOgt/k1qcYQxRy4udbvSdOw1IRwj4pYoPx6FO9K8vlT6&#10;6o5yExa9gWNeXE+RxxIqSPgRGhDcUQzNCMOm9GRT34BHgLmKbmF8Ovqy/JlQyM/OubqWryn2RCZF&#10;pFg513KtiAWlHVRQWck4dc2cvJulNs7MTmno0NpQT3A6Ibwn+z7R2oHrQI5ylG5HqOnFYgw07bO9&#10;43a9ttluYA8g2OuiqqkEU5LqRc1jmSOjjBNLi2/Ba0zTt1xoddLFHhQNq9ZAvc4u51K7/aLzc2HB&#10;5DIH7aJvLGdYCQXuebLWgiYH5q/mWmwpd/jFM6/w2qs1qFwsdKpHoR6hyFlSddKJQCJ4CngFXBgL&#10;wnQI26LZdH81DNA99YNWAxl4ULJahaRKysztdGNM9/ypw4MIiMJzTVUFOxTLfCrYjNpR0yMiXcWn&#10;zoRKQdJ4ME3PdFCzFo1GpseQ0mA4rDcbw8EEbbxXm01gH3yWDeNm3OCQsyQePKebhJpnaiJdasEu&#10;swTnrzmzKG9S3w7gXMcyvxhHlSL42q11oLHI9MDqYx5sHDfAk4UhabG9pET9bGwL9+pCI2N2B/P7&#10;P/j+6dLNrSLFhp7tJfqnBwPfMb6+jV2DYh0RE1RhJOw7b/Zc6NSeGX15/uYXr3RY+PUqxV3Km5lo&#10;4i34vUhkomICFDRVF/hIG8469l4SoOIBJgHoS4lDVDpEeB3o6SBaQfYI9FUydVdSIKjUAx9y5jqj&#10;1OoNIVy0tm+SgTtJENtQooGiVW5CS0mJvHIB5LfTLTiznvFV0nND1lK2cZSg9wVKCHPEIdZW2hoa&#10;EU7GjVolS8P1hm9GSTQI1ler46QItWzt1sb+4fHwZHxvtYkB4v62hCASmEfyPJT2CEwKuJwPg86j&#10;FNOllLjqXp+tyPyuWuYmZz54yccX7tEzX1cu26l0ni65cv9KS2Bm6E737Omv1PLI/CslpRbsFEJS&#10;ro2ykJWCUwYEOKngjaEsvmEZsO3qVafRbLTXVlvt1YpfQdeUg+PO072DcZ6H0L84xUi4omyHmTWp&#10;ExMhy7tNMbzSdkF+omSjKhWWv0q7aKUUpbxdtFRpdai+y7MzKHcoKZm4mUsIPTNbKnUomGLVfkUA&#10;Mzw0rMJnzJmZUzbGZcdZBrHQ/VjsBtHnyJ0ya83/qfQ44FjTWAHvQhtcbg6NUkao5zSmGmGJ7J0z&#10;HWTjq8dWV5cWw/Q0S3NEdUTmjIazeliZMqBmkVnipKqmtDKZ08lRjeVUoRKuYPaScsB0Rrq1N4wm&#10;Yb690kizogbW2RxdxMXroahlfS55KCh5la5kskUtwdTmKSOsCqWhbLipOaesifLC+Q28zG4/f3Zm&#10;d1gorxcqKpkePhqrRxVKVG2t6QajBwWHYxx9dDJ02y3w38K0QgG5TbWktoSILZF3Qiwq20fuY2E1&#10;zHzH8Hb2B7eR76ujUAnAZDSjODUZ1QhLzfzqcMn1KcdQLhBwimw3ZTlwBcsZLpdAxdTk+PAYsf6U&#10;bYyI1cduBXVsbzxqrawcn3TQwLVZrwfD0NMd9AOQmD7nkiXDnI1XxnGzAdflJeFCuXrBrTgz+kvN&#10;+NlJb93M3t9cgebF8mEG4FWy5zOJvKR477wlyzNz2Ytze9Fr+fmZ7Xbze9/73kXHABKFZv1uWHx+&#10;NGz4zgebDVgPYs5RwImrdAHfw7wpPfuOC4/WMuft7LzL3mR9gmxq5OSQ8SKrHTmqCwNmdBI7Weai&#10;34QJtgC+wawhEkAcN5ZmiHtHfBUehSQCyWiUDAd1y4DH6bJeveSwKHO6IuRLm+CSXSC7HYOieJaG&#10;pWyawB72er/TqXkVB9+YJC2/Ch3A/FUYZ2HcqIHBWsfWX21WYVo2ff/kCK068+ZKHZhOFoTk6LgL&#10;sAdUVgrUNKrYI/JUMBgpsGcgoMXW+QqM6IU7fuEF11nfV2+qdvjCL7rZCyjmhB4RpMtrhnHLdjYd&#10;D2S/wHifoOHQweEwCNFwqIlNV+4L0fcsAOZSKLpxYRZR/ViVBcCAkbIe5t6lKlRqjFIStGgkUxKh&#10;STUlwXnGlslshj8FJwURj6oni7HjDG+xHoRiQRIWRA0j2kw+FCvOUeePN4LQzBowgyzdZWEgC1Ms&#10;vscAc2cI8HbZRZOQaGwpA7UT7Mai2JekyVRZVTE319c+1DO77ULBp76BACzZ2aLYiJueWlgiAkqn&#10;tTQshDgZM2DFuh3pBpuDd+LVlUodFTf4MTAA4AYryFqrOj9K12CGJ+XNR8S0Ul9yckvdSftPRjJb&#10;JIF4qFD9WbWkxPGb7MObsB7KrSUA0rJwbfYEYpSiuaAZ+f6PJ/3d8XjF97fBAZ+ZLgxEVL9LjYZQ&#10;vSpTUjqHSFd2MbSQPrAmrvPk+UlDy7dWqj72EKsl5Xezl4qklQlutY9lamSLE40ku1CMG5oENH0J&#10;wKdLxx/ILMzEdWlsKyiNmB3809B3Op2V9TXAJxFHbjUbqN6E8FypuB7cR34nt4+0TDobe1heOy6z&#10;lG+44gu+Ao57YXwRJD876Dxo+W83GqgKQyt0TGUG64FCAP5LiVk9v/OuN7bl5+fUevj+978/yzWU&#10;jySyjAzMRg6Gskcn45V69eFaBdaDsJpztNJO+2Lr4cxJeN2TXOsJRQ7TIGBgFQcclZx1w2g61opv&#10;rVXttmtV9cyFeZrHDmhSIAKzCJxM2KEWDAoSO6q+iuW+hvVQQfuMycDRsrsr1QrMDSyaVCIpCB4F&#10;rFRQL5QNvCP9yrK0HDAeZOKyOF5Ba1VSrBSoyMhDSOrc8kzQLVfQwNi1x/2gVXWzGJ6h1qxXR0F0&#10;OBiCVW3Ft8FYkEhsj8hO3ZroVl/XEZiFZqqgppBtT6f0WgsHt8xpuOlrrrW+rwziK7IeLjK7XzFT&#10;uOKS8QXqm4EuU685VstH74Y67L9Bb7J70Clcz6q5iHxhZ0D9IH4FdMUUxYTILmUxAsLIQCO8i3VS&#10;jp1K6M5Ca8q2mLm2ugGqMaB5SFclGk1Cy0AGk9mcISfRezAmmXwjWRoy0qIQcQeW6jBvx79D5nMf&#10;gmFHTGjSbsmbsQTKHYVukrAECcoQYKCZLX+htpYfK4NbQiTK8T9bAHTxnlu86KVhNG9HXXArWvdY&#10;AkogYchRDoAYEfg3jCk2k4P+EutCCEOBjZUgN/WUddAZgmbufsMF25GYcXCzp9xf0wAG5o+VY4IV&#10;UHkQ4kIEXSX5S0kSlQEqJfTExKBJc4G7t/jBLz1fN2U94EuUaSNzKsPm7pMRYz7ha/j2kWd+9uIl&#10;vJS6D+4TwwWcAGF+CEYrSY0Ekoi87ZjmMvpABnLxVY0I9D8nbBpzZ7XaRimbbCJaAPJSESMlOcX1&#10;UtW8IkcJRFMZV2HZIdsNuyjz/0jNSpWI3EWWuOT7mcJlxHVL2K6aHQlJrGdbgwDRe62wjUkY1Ehu&#10;ihtnVSy5CjmqgNE5I2957biMLHzDFV/wFeCty/Rf9ie/Gg6+ubX6AFXlGYsVMH2pAS5+/BeZ9t8C&#10;6wGxh/lpLbeatIOHNHo+ih93gvV2/e2WW2fftfLoYNtIk6GzJvfyK3Sd2ce+gB8u3pDEIpnFAPCt&#10;qmt1Q2/Z5gpaUlXtlZq7WnXXa267YsG8QAOKHDwRPEcwf7F/Ca8BYyWFBKO9Bfp94wHXq05VGG2J&#10;6mBGmNtQSW3+bZGGVka22rFK7iCsV7FtvNHTpe66UPkeMoi+g9Zx0gPMCoLA97w0THFkXNvodset&#10;jeZRMHne6fhOve6AZJNeKY5YZ5L95PHnP370y2cHO7jMyH30REZLrmmEfpnd/uu+5jrr++oYvyLr&#10;4fKJkGHDyU/0JJRqHwpf7BhYElbEANXGWgMMIk8mo4lnoX0XwolTQ5ORA6grNtSQSnRsAoVfY/O2&#10;06j7zGKYnqXp5kIMADeboYaV3pbybtKHSSMaxC+Z0IKlgsQV/lThDwZsZ945zWrRHyqpQUuZ11Fq&#10;K104tRvERlBAJon4ntZTCgWbHhcmqM0Qsk6EYGWpepMlFl2ABqchmJnqmak8mR8cTFZeKVuG9RpE&#10;QUuN1VyWgQk8PI/EWmgzSWSFIe4gC0+6gwetGmYgQzmf7KRTS61UqpJfYkaQvAiE6AmeQo1NASNK&#10;806+UsUipiH1s5toiQe/bN/dqPVQWn3l93HjlS498WTgZ3RddOp+2e3v9eM2mtmy+45YFzbcLEpX&#10;tnopJ8DEhCfAj9H2NdEgZndYTPL8/mplzQLvMGZOdTedzsxsfmbfLdMo9ixTxgpyDtGKdKyq3CHU&#10;U8HkyzFO97GSt1wGWNOwF7nODLpqWj8pxlHk+v4wnlg2LIYCKWHftpuUl9PUmdrsrwrt5XXTMrLy&#10;DVd8wVeALCvVfjEIX5ratzfbtw3Tx0Fm3IbWA/QSGT8VK9hFqul6Y1t+fmb3Z+ZCOqCevpQBgaoG&#10;yLyng+hZN9pcbb7VsOoS2Cz3gwA+T/l0Xv34zL27ZI6u94RyQ0E2cvIkAwGIAIq6GWpDPDdHKX/N&#10;NGBTl2/PQudLtMiIQVMJCAI2J/x2gK0EUwY4Dztw6Vmz5q74Zh1Hi+FfFqorX0VlBM97G8zElZG2&#10;MmhJWVNaXrLnBeTPrk5JgsIOWDnsfu7aJBUQgYVrxXrJ4yzxPT+OEWRGvELPHLsXBEfddDjUGkgv&#10;uuZekH7Z6SFL+e2333qwcatWbR6PszBKfZC3KE6jZTb7r/2aN1jfcqxfhfUw25nzfzljPXPxoExI&#10;U6icJKpZ6C/ocMQT0PUZsYj9eHScjpHs8kxWz7sAzMaaqQIH4rtTqcNB0OkjQEWXqLwy4S+6SNWA&#10;lI4aBSjuoeIdmQaOPxvlQYlu8Q3gm2HGKP2A2DUIeMHOgbtlg4SdBj07ukg/CexkgIgBAiCFbSLF&#10;1fCsVVNzhdsRI4ChLHAARKAB0I1A+H/gb9JcVoXRgkQkLBeeKONfbKioGhItPNeLF50PrXICs5dK&#10;RpSu8pzeURAfhlzQfUval6iDT9AGqPLJOiATSOiTSimIPIU2cjz36PDIiLOVlQYGzgkC5pjRBqor&#10;UWiMmwtlAWM5AACw3FSwFVO8tnRznRoQyktScfgLHYnFD37pAbxh66EcpQo5YGOUvDZ4HGR424W+&#10;3qxC8T4DqT86EeRWvYZSBmlJTBY++FhlPQaUFO1U7DgSiGIfal+eRJ04ebhWWwdMFaTwcuNSJZRR&#10;NDW7nCQVlMC2EgOG2x13GxtaCF5/FLdrGlDfI0xqjtBCMSGQjjExLpbE8+QvrBaJpUUi4kyjJD7o&#10;9PuT2G00BtGkBk4PxxqE4xW3chudmZBHIReFstMVjuXVffYqXvJGluyrEqu5FoTFz3pBp+Z/2PBu&#10;GYVH9DxFSWygBzMyRqTiUMGx8/L/eo92TeuBa6zSTnJI8Cd4E4krt4qXk+xJJ2hWvQdtl7gHJfDo&#10;/kuRz6te+TyiVU3rJY9x5levg6fOX3YKdOLMydGmLGJ3AowEmlR4logjJ9WgRlOgomvQsuycjXJK&#10;0D/QuUDgQRUvMNSFjQv5iDTxraq9ahhQA/Qa8W8RcowzSyRBCAT44ikQEPv8gS+9OvILKdeRLRl4&#10;eLLMd0CyjRgbQQr8C1QPmnIAzIBso6kPk8Cpev3RGKrGq/rdwXh1vQWaqyhMEX19fjzsF8XeaACX&#10;6uH21rrjt0wXkTo0zgBpPdpXgzIRxtPl8/xV7e9F911yfS+5zZWsh2X2z+u+67xeVKUHIgbpvKvl&#10;TACbcdF/i6vb9j1tzIYZwB54LnhDBFaDJYeuwpVkHJezwTZFopslV1aizMs+bZLdJzd2Du9KoRaU&#10;Tz4FCSq2HyQqSFKr3gjmW7lBcAN2L4qLaA1DzwNiLl1f+EUMJ0vHKN4eklnlIITiQpVQco9KxQJv&#10;jtoqvHFDpkUEJSfyHJYIsPpWSlMGm1elaBaYqfPSR/19HgWlJr+8RiHf6fLKF06lihIZuIrJIJhF&#10;AhRmobb8AhhV1Nvy2KgsESZK8I6wdVJ+gkyXDMPDerDNNIg73cN2s1oF5gj+s5AgcA6JOGM2BDJO&#10;lndaz8L8pDA7KzQal0PQA6rUVQpgKRNKZqqzW+l68np2l2tYD2dGoAxS2bEKIzJdLAqrqWBn5Arh&#10;sQxAMYiOWLOfnBw/Hw36mBnXXnEcF4iwjIEzIhW5J0H7g/mMpK+jBbP1h4/3B3n+9a3GOhIcsF0F&#10;egsXSXx+LUvR/oh/mVldCuuK30coQ7O4OqMk6wboJDCMbOuoPwjTLDLN4/EI1mGSIagAII4VgE0y&#10;zUNNnyBqjKRtriEMGGb5i+PeJEnrrZXucEB95VhhOGl7HqrmbKQXYdhL5FgMPW6Ovy7Ww3nZhWkN&#10;4/xX/aDrWR/WnXXELwVbCls3Q+yBiGZEIpnmufBYLtyNr5OW81p7Gd1t/uAHP8CSq9dUjFLL8lAb&#10;+UGsPzqZ+JbxcL06Q01ydUSsTtOAF1gJF56H82J6kQ46e2e22hBoMZ3uaSBENoqSe+W5QQEFYCYA&#10;loCrGIh6bC7HcdCeIwF3CohUJE0NGQ0EJfwzABPHwz6KIO56FcY68eBABInMkmNDgYEghZpxxbIy&#10;m+WZ+STIIJUqLo8uxI+kmaUAVU62QLb4Qxg6JIcAibueD8MARxdfEqdZq+aNxjFOeLuJUE/12DSf&#10;9ceTcPju1sptz/VgDyUaqOYrnnEcxyCzrDu2X7ptv3UBiIU7eJmlv5GbLPyicxfQ3Sb+Vfx0WTu4&#10;4xCxaJtLDeLm2YpmrhlOfzjeH086waSTxAMj7xZJN4tSmIvEGBgJzVVsU/Cb4TxJLrZ8KbuEQS4V&#10;SJMCNslRAQNPC4T+NIAt8mZoDQgavhn8w/a04ImrqhEg3lDHn9BuMFOYE9SgYB6joxZleUQZasMO&#10;YIQfjiRNiKmSkdi0l2cOup+jCRHkkXw7b8o/GdSLMxNpcPBiqIzAMjts/tSfy4dOTw0fXdUECEiP&#10;QlGsBvUNYvUgSB5AnRD6geJnUrmjqhp+KIRmmWFh4ICBBBgSgcwFSmBisK1kLNVjFW6lcjgeAdHR&#10;rICnL7H0AEYHrQd06gHzMknDaHXhMVlYLyWFsKqYp4LuhPHIkZTTpaZElXvSRFTVX6++rr7H1LO+&#10;8jr/kysa0K9sMplPejtiU8hfKJpgVsZWnK5Y1mrNs+r+k2D02eH+YBzfsqpt+Fn0pYiuwdpg02M2&#10;kVBDsAdG7N5E+9GTHa/pf327uYJfQ+EreYtVgGClYIS5S2gkQ0Aqw0T0CAaBLaoNhXYCR+ZFp6s3&#10;KsdBQA1v27tBP0MfxLTo9CeApx0PAAaLJ1l2Mpqg7Rd4VzqTKLPt437QD5NKqwWJWKuBphp9i7IK&#10;gg9jlFenMIbaqLejmSwO+UXWw4VLdm4ll9nm5dotXPTzN19SoGH20CL9CzR6TKKvtyursJlpokkJ&#10;ANYEk03vmJmjsnjs1aEs+S2vG/+Funv+4tn9TaAmz98FC8DMhZF3cgeoSdQ6frBZr8/FHsRNWmw9&#10;zNsy6mwsnPEzF5z5yHzNdXlzkcQijcXSlTPCkCdMaEKuCFjDTJONDCibHL060S6D10CFo2Wn6Ztw&#10;SSbD4eTw6Nu3NpsM3zF3jaNBiIS0/aHEnoZbcftXDLdXNIJMSXni1aOKgSNl/aVfqRwZaYKHApAw&#10;jSZJ5FYrkF9oRp4mMHfAeA33oHAatt52D6J41O29u7EOfgg290KImjZ+9nwwHNjmhuvUZIKuMbFX&#10;XYirXv/mQ7qS6Lz8JFx18KI6BJI3ZVDCIoJlys1y5CkctFDXDNewkUVi/6HOyYto9CKPPh93PjnY&#10;ORyNPL8KAeyCrAjeMtsKoS+RCREMvxlBWCRvKUeZasBGI6JW6j9Ty0RjmYmuwbeIVLuuNGVXWWDb&#10;8W2F4aaa3Sn0X07iP905+DfPX3wSxj3PTW0D3ji2LfY5gmrjoDgc5I+76Q8fn/z5lwfHZiWreIFm&#10;QsWiSASOJLw5+gbQnpL0J9oSNOsM5OvovRwjniFxa8WEAVZXZl6mIcmF03ih3JlfR0wnikDEJjdA&#10;0JJAKMppmPsgjheNLSGlyDzNrIJFBTkkeMHSf2uMgj1L29fzHS09KvLDSOsWmovEcJ46euyaiVOk&#10;BKlY1oHhfNlPC8dr2rYL1IRMcw7aF9OLDWdYmMep1tMyELUNLQPVTOi1RIIxqSikZcM6FZhh0oVG&#10;RXIkxkiQyMKJ+LVfMJVDShrMAtqSQislpApPIEwF2ZbBl2paZh3tD1tNkN3u7HeAENlYrXuoTaGz&#10;hNQY3UexJ2lcAszz84Pho+7o/q21d1a8qsKCwCKbVr2yyAE9pDHFAGey46X6VkJZJd2G7yxe9gYH&#10;ceg2W+iUhCiCXq104qBqu67n9+PIb9TGaBdk2prrIPYASwLhh+4kAkpjlBS9IK61msBLos0AtjDq&#10;4Wu2k49HENe3KvU1xpelfaIKFUsl4zLaZqmLLlrNa39wua3BwsDDEBzhJ8bgpOqZlo8eToIWkeNO&#10;ug0phrqwZPMNx3YD1gNZn7R0aHqPTkbYch9uN+etB3H0Zacq1T1dqJm1daGpco2nOm89lFnTMlsw&#10;Oyvlv5VTJtBeKYLgf5mqRvB3nBdHk3iQENDBvW6CoYEBAPwcPocfR3/8YLVKwxn/xtZmZBSWOMXG&#10;1HqYycF5A+J0hHJqxXo5VemntoRMlnyQMwfjHhFhGBGmZQwnEwfwSXS1mwQrtUoRR0g0Rxi2pfme&#10;OxiCPbmyWnEaOJkSL9kZxYfBZLtdXwMW929jD5cex+tsOQm3StyzrBPkDsdOoMonqSlWBmn3AAfZ&#10;NNbqle3N9e21jY3GylZzfXt1E/wQ+y8PfdNr2zYEJ0wQcjUIsYB4RYIvOH1jb0JQs/K2KGLBkSEj&#10;4Q4y6zg2u4Xd0exDFBGg+DvTf3Fc/Pmjk49evshc0614kyQ77Ix2OuNA1zpJsj+JnvWjzw/7H7/c&#10;3TkcEA1cre+Okk+OxjuB1ku0L3ejJ530STd+1A0/7Qcf98cf9/ufj8bP4vxFnO7n8QiloBWA6VUb&#10;P8Di4BOCMQ5VkPS3l4k+LGE9EILALACJqDi9FhhalAPFD5epAmD+YSujmBAsrSxoEY0eGvpxnr+M&#10;oy8nwU+O9/7i2eOfPzl59GK83xsibtAC+TsCE0WcFyB6MMC1MnG9R1EVbLmwy5PUHRvOxLSRBTzI&#10;jcfj/Ke7wx89Ofi3j/Z+cTx5HOh7gEXRVBPaFqAgVPpeMSCrkzt1UFRY/rfwNaPoLIWx/IfBgZKN&#10;RJ6CGBeUpbM/hBGlMJlWXGt1pf50b3QySda3Vn0X0U3MvJQgS7WZIvYIdf2H+71ern/j9upGBdqL&#10;GR+EdrpRGjHCRTwjM1Eo31EyUAUgJIUAC2NYZN1R0AuD1HFhX/QmkVur98ZYELPueoPJxHJclHxE&#10;CNeZRoxvt22k83qjseF5OBH90cRyfRjb6GTnO/nRSbfRrMPUNeLo/ur6OvrcCQRD8VVgyzBANBfr&#10;u2SxriEfSq91GdvkNWbHTEvOFMrZn5CHLnaqdYiLoydf7vYOwyoA9151WiMr4fHCggq5yB+/9kPN&#10;P9olNzlV96pRytkX2ezgCUcvrOp/+dFBOh7/z/7g7btaahM9y6IEOPXwAxToW1kP50EP3LuvRvsv&#10;GdAyeetZjlKZteW8ldbE6TTCa0mZMwVlNfO/DD8b+sDSUD778+PBAeKxRjUGDg1bLNQmdtGFI5QE&#10;W8Hgf/e7t9dieFpJ4YQTFjE5fgpabDJzwNpVj4nXrMB1lut5xZgoD6kKPUwHp6LT7P5MxSTuC8z5&#10;Aq04h3r6IpwMkBFEXM6t5xMkFI3Ms06CqIIf6vaPHu+ajvd3t1p/WC0qaKIxHD+Ns2qtcq/ur/92&#10;WA8Xrt2Ztb480zbbfmfMsuWPwTL7Z1mJP100Osoigdmlgf1XtCQBUtGIHLRN0UIGIbQaaiEQ1gVV&#10;kVyMetpxmp/0x4cvT+7XWw+3WwgipDYxC8iAEK8gb+UginAv8f2q7HOYFJ1h2BkGR6OoF2WjHDln&#10;L7EdZLgiVvV6bX38YTN7e63R9u1xmO0ej4/Gw5MkGCJ4TEo+q+p6q6Z1z6ncrdYxzqeT9BdHnZed&#10;oWN7Lc9nQWbBFEwAAiAEPfIYxBHIDaD1EKIgTcfZ8Jyvb6zerfpwFSppREAHmtpaLlIH89bDhbOt&#10;UEHnpYE6NeojSC7AoYTpAItJ6RbFISUnYlr1gdMGwAZPLnFHMKlCUxvk2u44etEbvewcDpLAqFs4&#10;AlWzbuVu93ikT3rvb60+vL1ecbMk0UZRcTwJdlPjF/vRMCw2Pa+qoduuXq8jCmEjm37cC4bjyK/D&#10;CkMLaG08SaPRcFVLblWdd7dXH2zUQVTpA6tEejYVfWIdoaI1YlngsjvpZq5b+uxMJXlpiolMng5B&#10;jbmM3eZI5RBTm+nuMHcODe3/8adfvhxF/4M/+vq3m9q9PEP5BYp8URMp0Dx2h+lq+v/1J09yr/E/&#10;/wDGgxbFYTVG0MrqhGhBaDlSKVt1kbRDEgFFbDSHpcsMXDHAgPSTJHx8dGz7NXzmMAj91fZoHKIp&#10;XcU2+pMR8g7CZBXWGvXRJIRxA/b4IEBjIlSRpsEk9kDaFiGjYlQqbrdztNoEDVgO2r17zcaW5YDN&#10;A+AW5psUZlg8clUavfB1XsIsOdvLi6aFYzj/jQVYiFHfb9TBZbi3d/CL7u6urn93/cHf32xVC4Rl&#10;EL9DsLJARp43X2I7LiON51ONs1N84eAXWA8EIYEFOo9eOpV//mmnf3T0P/69hw/d/NR6IG3FxdbD&#10;TFLMRjPDCryh9SDaWCh0yuwtg2eEm6lHlCatBOloWoidq+U+AphCBAOp1jO1T8bBzw5Pjgw3cxso&#10;kzRT0x7DwNM7dhaO+r9T9/7J/comMPNwAV1YD5AZrpeCtAHaHKhvnkz1IHRRplbRzHjkySyjdUy8&#10;TTfuqfWgGIKJH2YYukD9Lpwv3AbYZbTf3M3iiaYPRmHN9r1cH48D2/FCw+qB6/PlYVzk795um4Mj&#10;2NtaPF5vtB9s34VtUUGVxm9B7OFvovXALSbWA9YLk06110uzo2EQQZoC9grmHeTuWdgYA47rGmAt&#10;A6WIlPy62qTQDvqTnRM0tw+8aj1JgHyEXnebnt30QU9SyjW1b4XYQQvz4vP9oDuOhv0RFHat6tXR&#10;S96Tshr8doLOkWmr2dysVFfRjFVJDMjlTEPwfwjSf0LT8O0I4NpgYvUh/BE5dPXDPP3h/sFxf/xw&#10;89bdZsMnEoj2Cr+Uoh0lP9koQo0GgT1Hg/TF8xd12/rg3p2Ha1Vk8Rxpqasc8PnDe23rgf3q0HOB&#10;p6wEfAFVwQwK0BxszaAYFYSfPYP8MSLP7er6o3H82V5v52Tgu+5a1d1uWHdqXst3IYJwp8Eo/+GT&#10;k+e9sFJbqfuVJAon0XAw6rTRnNGBInKQYAqDcNjrJ3EEeetaRqteffvuVgs4fRb8wfLKJ3H005cn&#10;neG4UiRfu73+rXvrLbLXg1GGHb8k9KBgiTR1lhDXC1XGFS5YTp8h2zAtnVOgTyrQs9YDn4GyHbIq&#10;KIoRcmGh3jw2zP/XXx4+7Yz+vd9/+7ur2mYyIprcQi8tInCIKtfiQ6P4v/xsx/Vb/+TdFWC6J/mk&#10;EqIRDCj/UX5uRUHA6nQ0y06SZoVBdmLVDRbHY+LCLOuE4TjL0KEwMRy/WTsYhYgIQfmh5fH6agNF&#10;L8PewK/W9w6PW+2G5wFRNPArqKCHJJzA4rNA3x9nlYo/GiFMC6Y2Ix6NNuuVTd9r5kUV5wn0CMya&#10;GMC2gIsRkpg1CUvM8W+D9XB+mJkWJho6JFUMzcut4uMk/P/t77d6zv/k3VtbyMxBPWOqY9TnsaX0&#10;b5v1AKM0ATFoWGjHpvUvPus+OXj+P/rWe9+s8qRjaRg0IRGZpAjmDPEzu/wS62G58yB21SuGfhl9&#10;UNaD/KmCVeLxqICzWA8T1krCU9fQMQsCEGelY2mfjaOfHPaOgST3GhGK63IwpRhDYIDhSU76/8HX&#10;Nv9hzW5DkMO4s6ETGLSwScSGu4Iuguh2psLZm4sQSnwji9jknOJSxpyVSynFcVN7RnUbUqNknBYO&#10;KwSoo+VgnRSKP5oUY0sfWcZRGsMtC9EVIwgrRg41sBe5mWfvHSPgl3zna+sAyyG0vAlebQbpCL5E&#10;/RXz6q/O0vWM4uuuiJhtcyGW2UlYaO2qILWKd06PgAC9ZwtaKqwSc3/mjC28v7r+GrOhygXkjX1O&#10;uoNAKzpF8WfHB+ihBT4nW/PgtAKrhZpMFvxEERA0gMiwPyqIKW+v11YqL4L405fPRwXUldGKDS8F&#10;Og+HXih7czCmWz5q1UlJyg4tEQqKM60/MRqN9q3V5lbbXrfh++psFUs64RASwwbAl1AFFPwilov4&#10;GRlIuUeh3RCMJqW0PLDwkyAEMtG0sab97OXOk90XW5tr375zf812kJizyVhNVCgTKUBUkKWR7BFI&#10;xEyKYn8w+eiz5+jScvf29oNtNABhI7EmSIZk+yovfP41nStR+YQiSny/ZGmQQ8oFoE0l2H+tm2qf&#10;dJHNhe8/AGADhFutmr+92UTeAYUAADhDVeONRA+OHIb0Wbf/85c7+0GU2t7Dt9/ZqjjbjrGOmhc8&#10;SAqioSw086CwvpgUv+gULw6S0SDycc+2tb2qv1/T2w79UJxIYIxgJ0UJYK8pbIYaWFgsC2VQ4KmU&#10;byyAfniRGnth+tGjF7u7+994960/eLC1bhmCSuZZZc9VoddSAJLXKSaZADVLN2ZjLHc2uawiZmji&#10;yFIRQHj21JTxNOxrWHFjLFi3qB/o7p9+Pn78ovMPvr71B1vWatrHfspQxCCMz4i6oe780NT/77vR&#10;znHw7zYq2PqttYo+OISC0OutIEHUDMy/RhoEjaofjUc116t4bgVFHIAPw6hh2QXgOKMAstTzBuMA&#10;y4HOmPgBkib5OEyCCbjhj3uD9upqlqdg94fVPJlM2C3IQRw4hP3dqjfBsVKvoYYmG/Y62+32LQSf&#10;EPnLQFTBIAl3NVphAHIriQtpmvUVvpYRLBcLRoZj2BUaQ6aJR4FHMSiRN4lwMz4NA3tk5vWi8MeF&#10;9sLW/+Xe4dHHB//4m++/3SZdNYSHmaJ5MHbjUoDm89Lykk01H0G8cAYvjz0g9jNCVmWg1+Nc++hF&#10;+C/3fvZHDx/8g+amQHCLFuBVhCQCgSSVXHMvNab5WCV+Ml+noK5dRt+8ZuWVWJeblMLyFYlGRS5U&#10;mBD9rP3lC0SNxkGh/aoXPRqnJ7mBTUxIA9uAmXGeZkF/LRj8h1+/84FNYga6P8oQQbkbVzTzcmSW&#10;maJloZyOovzSpJc6PsUIQCuBlGyswxchXzKvwXCnPQLEHDnc2PtcpKPysbiJ5EEgK2Gh69pJEr8c&#10;D5G2AC56PBjWanc6qfbxyy44sv7D392+m2tVpIzg6jKcagE9I+MQsqJpxFhN/jUOzXISSmbm3P2X&#10;Wc2LonMITgMBL12EJW3Jm89yYafPIKjTc7L4eo+5zMxgTrlmrGYErBuFDnTjTwz9//10t5qm/+Dd&#10;+0D9oU1rmIUFGrrq0EOmDS8KsdlO59Nefz/NQmwk11i1jds1771m/XaaNyzvMC920/wwzp/tdqNR&#10;2EKLeCTkSUFN4YeypvfWNtCDFcpPOorzgRljKLtdi3Uqm5rBWZR9m1CvkJPcyvBTPHQyIrc0JxCA&#10;hYFhHZnacZB+8enThmv87lu3a7bZYhMX6fGrXkTVq73ODcm0Czahph+HsHv20eRaq9RXNjc2KtZ9&#10;x9lk6QVD3diKNnrBCc8s9j/Wj6kN4jhwD9jGCjhMggBhvgDYHlsdCC8m5dGz/kfPBn96mLrtpmdk&#10;LlSylkaDfjru31mpf/Dg9laLdK+4yTDVn03SJ3tHh/u7Nc++v71xZ3NtDbPKVroMn6DpHROoCtkI&#10;lAMbS0oTMXksZXYC30oQvpIVJZuhelyJIZRbqkyX4FaIFU+AS9XcvzwY/PDj50g8/b131u/VXRvl&#10;HLDh8rCCxDtquSwwJSnX5dRMUPec3lZZwDemvJY+m7MctLIeLnhhhsi6xfKewM4CbICx0Xhh2v/q&#10;Zfzx57t/78H6v3evupoD5JDD4kXAFaQhDvr16E7fdP55L/8Xn724W63+nbfW/BhG85FZqfaxzIgy&#10;oI9xHCAihy0BJ4g1EdIeGZ0EkAB3TDsI0lEUeb4fxiFKXVYa1ZPeoFGtrtSqg5MuQkEIDsWZVmlW&#10;j7sDv+ZHWXrY666trQ36A88B1b8z6HTXGq1WrTo53l1r1FBKgw4dSKogkTSjy1aCj7tA/e06gnAZ&#10;CXGxGDz/yQsWjgoBqHwEvlnsw/ZM7IaOuihYBIif0L8ANphF3EaEdjqJXkODgn6hf3zU//hXT/7R&#10;3/lgDaV2QOakkU+eTiSC1Da/2uvyHbW89XBhzQX1I58I9AepdjxOf9jfvdVqfuA3yH/ObisEJBPs&#10;JQm28wOfj+dzEZfTZ8tdNjunp999+qPpnhHRMCV7N8CxqiNvujNJOxEkHKrYy6or/Bx2rpVMbunZ&#10;t1brbUk4KEJN1NPDKmSNl5ADzzD4JTWrBDHl0fg35irk63DcFF6zrJ2i4hNzktNUFtcokoyStUY+&#10;iOA4NUaujRFahRdYJChZajSb0biYpJCydq/X/9bt9hrijNhg7FhD9Im0L5LvnU7vvA1xtd10lauX&#10;W6alFp2of8X9JR6qknhzVLvqB7PlfWWUSw7jKk92eq3U5kFBom6X6XgIKcjCo7SIhuMVxwY4AI1J&#10;HMdkJsI1PdCGm3nVsduNxtbq6t2Vlffaa99aXf1Wu/U1v35bt+rQpohPMGDhJZY5msRrNfe7791+&#10;d6PxYL15Z6N9Z619t93cQEQdzi6KsdiFCxYnTFGSNAlROtZaeIwUmk/2k8TTVarEJk0UZlNVJSLw&#10;YBonqfbls2OE8L/51r21mofusirJpXatKnJWvqnaPsRzyo3h1aw06412Kwjzo+PBy+PR0370xTB5&#10;HqZHudHT7W5a9BMwwCN3KVSc0i+CnQXAjAW4L/6EvQUTh6YJRKSFlFxXM55F6V/uHDzZ3/twe/Xb&#10;d+rfuO093PTBeby51qzW63vdwc4wmDjVk9x6NE4edyZf7nSiMHqwtfntd++9jYZl4KSXfhWIt5Ev&#10;X/aLGDG0Y/BoCBL4CDdqmgd/Tf7kBMI3VVSh005ZZb8s0e3yVhsPb5Z/MjJkWKuIh/u1p4fd3cHQ&#10;atZXscQ4elJIQEAVgbAyk9RS0xl9ZZuW83q9vfcGn3rlpMxLxflfMIBCqYXMFVnH4AKCiGyc61/u&#10;7Ddq5v21mhNnrsWgDWQjdh4sAvgqY806TPQvDo7Wt9YAUbSCsN5m5xeLJLrWJAib7Waa5Sg796rV&#10;o24fWx0zddwfANoXpFo/jBAYiDJwOuQV3w0mY9DvrlZRDmPx7dhVw2xYdh1Ni9C9wrF8w6yaNrgc&#10;YGHfqlTauMa0tsBwo6EQzW6AJgqRPsHK8NGUSJ3JZLXPL/A43mBqz330uvJHSvDEwsYAaYIrW4eN&#10;Edl6VFppIt9OonZ0fZtoFkw5IEz2j4aDTv+t+xtgzYe9YGSxLZRHijr5Jh9sqq8vecDZry6wHsQl&#10;tgHbqDBqD8SA9a+7vaZb/WaljlPKTpKCT0E+RvIWi62HJZ/tuutx9vbiE/BYyx4iyyrSEINM2xkm&#10;XfgXmHkyRXLoLMRKMzMebznGN1ZqTXa0FbS9tPrGdmQ3AYpu0vNJ5T/5acqwgdqfEtbkdpCkSWkU&#10;qHpWfrvi5VXc78quENCpGBzlDpfh0jezUNdkgKk6LAoAbCM0tE90p1EZJsloOP5gu90iWbFw+sjB&#10;weZR7sVU+s9Uw1dpct+sLShJCcJEGHsoWTtUu6I5aazw7mcf6qZ2y2s2J9eHsomrLyFFfB/SsWE4&#10;Go9uN2oA4iL6pmiFJCZAdxQ9glcK45Zmbhf6rVxfBY6MjGsIwpuJC8y/Mdb1T569hCXx4b1bK0Cb&#10;g8qMQASsfA5WSshNVJ3NY5fOBO2Y6FGtMmQVsCfJ4wR4G74AET60TEYKzNAnhtFNtM+fHZwcHX74&#10;9r3b6GmEzZ5m7IhYOqRS/CH2x7QrgZrxMjmHzQ8qkc169RbC1I7f050XUfGsO37eG+8Pg4PBaK/b&#10;f3F8snvSCZAH8V2UowLQE5s2Kh3AORHkqMczx4l5NMwPxsVnh4Nf7Bz/fOfo5ST+8N7mv7vl3HfT&#10;tSJF91L0NUXyoll1Nd8/HKbPOuHzYQoCxMkout2ofv32CvChTfTAw5cwiVO2lD1l3Vbm5pSoRv1l&#10;jrdGeTEqErHgBZ0qtJvoRqOvafpmxQod+8tB53ASbpj1dcAnDAPTG+opmJ2VcFDblHrgVFXJsS9z&#10;iYu/dNGgvpLfy3Gj0BHBxS2ECkvsus93D1AvCRRCw7BqEl3B7winIfDLDgz9y974Za8HgwPQk9Wq&#10;MwzH7PiIvqaTqNmqTiYRgBBoJzcJI8f1IS3BVENzOQMJR2JV/XEEOBBNsCG6EoJeVzdaAPYUOgpH&#10;8WdFMxEeq+Toc4u/GKjqQMlS3TQaptmyzAYaEZhWHbCevAA1FB9A2NcoNGR1lenwyoz/dloPytVk&#10;/wR2GKMuYH9YVLjgSVDhY6EYPNTMEHwtKBGC6SBBtaNx/MXjl2hu8PDuOuaERdQ50qYSyhYC78s3&#10;ytKxq/I2C73Qy6wHKj0aN4VroUhKizz7L3qjdKx9HQ3VcXQgeBBhQVSXRC90jM4PfZkTe/5IL3PI&#10;lzxPkrxQwUkKSrEeit1h0k8QkUP2gTIG2w87r0BpTDS47Zrvt2t1Xs9SMq6rQK3ZRUf485V84BYV&#10;qj5pUa+wVLSfpjQ7peCY28aCcRcdibgyI7wS75VIqkok0xGA5IJNDl8AvK0nIShTrDhCTsuqVFu9&#10;SDsCoWEavXOrvSLWA3PKuIXq4DgN/ZwJPyw5S9e7bMllWu4yYfJTLiCtOWUMiRA4E3j99VoPguPj&#10;EpGWURJNtBptY5Bljw8P31td8RGVgDc65TomuRNWBxIBbE0kb6DJgSRDYmuhyVLDIfILRfHl/lG3&#10;13vv3u3bVQ/1t1VkfwkXz9jsmFX1pzNw8YJS2SP6FGETMOEJXQc4O+cPAUxsoASRQjSLelIUnx6e&#10;HD57eXu19c37G+jyRUJJKQwtp1UR+YhRqyoKlCOuYEPIzKHZsatrNVNH/7nbNefDlvO7q+6H6PVX&#10;czc9s2ojPGEP4+LFIP60Ez8Oreeau2uYQy1/nuefxPnPxvEPh6OfDIc/Ojr8otvvoYo/zOuR/raJ&#10;XMBK240s8m4jmaco6tD/RW979lq1Ui8sUJi8s1r5cKP6cN3fqNhQG6CLRVkyHkEctZKgSG38su/i&#10;FHZzaiycMxoW7kY64zDANAPhDaCLML8rNQTa/We7nSe7ndV2u+HoI+wKISYXglflAigv4PQvPPtl&#10;f60lbJbrncA3+JTsMIJkRSqyDAjQLhfxhwLInvzzw91upt1r11swK8C7BVBOBqING7yfh6P8zx/t&#10;DbLkrY3a7bXqGF22wKqPevJRUPV8ABTiKKlWqwA5QjoB9jgJ4pWmPwgSNMOstpvd8cB2bPTBRPnG&#10;erPpoT8R7AZQTad5HfQF4CsDvwOC9mkMCxrkqjgXsgmRKMoAs3Oxh4V9hMA75m054WK3KfI+atG/&#10;FtYDUos8smxji13CxmzCwi4bjgzHQscJbVXoQ5BV58Uwyx/tBb/8+FEUBl97+97dVgU2NJC+cDbU&#10;WWDsYZH1cOF+WXhYLjkyp9LpfMWmFDZQrZrAEpnGgeH933aP954O//3t+9/YtlcBWo4L4PlGZlIr&#10;bOfVpMuFuIfXjf7Mzxee8Avvc96wkmpyeoTsKMGdZYBQfS8pfrwfPg+REvYiRm6RaBIRD5k73Pt2&#10;y/tHd9fWU8DPYE2wSAOJKaiGDMhWqHHVPIeNDZmJIFCOFLqQaMDdI1ErgAYhqJIOgoz0zTIXIAaC&#10;kyodCJgMYdZW9KV6UQLidkA9OHo/zQ+CaEDKdyRz0ZzbPRnEecU9icLHjx7/47/7rbuF1igInBRv&#10;WMj2FABDhTHeTFgtb5+e/6Lr4R5kAoRVhCEduhCzzXNmoSVA8WuMPYhjpgJHRNlpiZuA+tgcu9qv&#10;ougvHj/9x/fvrxsmANFIbQFJwLI27jmiXmh54uNO2XITGwdrG+TaIM0+eY6KjeH7b9+5U/MBZ69D&#10;XKJiTkQ5SaNoECD0zhSmmgriisSTns0G5E2qoUACfQ5dO3N0MDKK5geBomETsghKqJ0o/ld7vfHh&#10;4e/d3gJFKQbWQNVGkhAAz8Mg20WiZYp0QcVNpWCSPNp8bowF+xo7FnYTYieQVSkyIciuOUjGIrQA&#10;akucIKAye6n27DB7ftgfhqC0Nk+CfUAuTNOEd1j1QalurlbQjNFfs9xNX68gXxiDAhKMr1A85CmU&#10;LntsCQ7NHUPaiAkZsxAJikRaXCAEKmWTQh0gMbry0Igpj6fnjlE0GhcE3vjbORjW5ToXwhynGv+D&#10;MYfaWMD6wMMZmNYnJ+F/8/FLmIZ/+BCZJh8wvSYSRArby+GoYAMhodJFFePiXsBwhKn8Zl7Ln83F&#10;3yck4LQgpNcJBJ0LcRITjPXLIvx//uJXTw6H//43f/+/t11dhWAEItVwIqiAcfGTLw8+G3TX7t96&#10;e7s16Q6xZvW63z8+2WiBJ9o7OelV6jWQqwIajDLL/jCoN2vDwRjfAB73fhRA45GGKs8qsL+y1M+K&#10;241GC7BKIB2JiJH5hAWBfD8ZI5V1IFIXP0tBeIOWyRg0JCh3mLSOm26F0pKbhnunUzATjIvn5FpX&#10;LCNvzy8cThxOLUmQ8Sx4NgQeLMA8keCjUwvDC1rg2SR5OYh6PaR3IhgNvq3XXeu9tzbugRyU6gMf&#10;B4ebEKrhJtDA17Uezjz3zBKYxR5et/Euiz3wOACJZOIkA9bFcKcO/P9Bv9st/FqlVdNBE4q0Jqoy&#10;QHTObsHnXr/Z2IM4VZQvKq+Jo0ye1Fw/nGRD1B4ZqMNgYx0lKNkIKZ3crrp36p4bI98kxaqqlSFu&#10;xCgxwkkUCRLphW2BYrKUSDd6bmL8ivXAEigQuZPNT0Uup5E0hiqUaczL8cWln3caoGAfBGwpwI8A&#10;Mu/DVmdnRwtVzrYP1Ix+eHQCvNl725sIdGPTTDuT0WOfi0PflKRafJKWOTZKBS6+V5nioZYsG/Cp&#10;8PmZzIWovDOvpe6/eAQXXqEUFVUsSKZRFGmBFgfBBsDy8+wwzb7mVRvkURIlwcMs1L6MPphgkw4d&#10;ravlx1EUAbdO0zDb74XP9k/QW/X+1uo2oGLosQ60F4JNGUwLSf/xkYXHnHajAGXEgDh/jlTdL7+R&#10;0Nlp6By6HECHQvt8OPrxo2cgr/7G9sb9larCOqCyQMCSSEOrTalCaCXuT81riRMS7A4vEl+aRfOC&#10;jpCGVCpdTusG3g/uiYKmlqbdq+nvNryHNedO1Wq17Ptrza+vt7+7sfZ311b+oN38nYr/QNe3fb2J&#10;lkpWBlp1mDimAWwEapaZbOFBI3YBWdAEbzMHwwSqG2Lyw+oW2CZgbUucRIGSlYOpAid4026Y8VSW&#10;6mS662amw4XTeH7VeSph38BmAxycCUgOAHU0q+hr16g9HQ+fTYZVs3LLMQUpPq+byjiEMsvUxHJg&#10;N2c9XHMXX/wx7C4IGOwsGr34PzH/qjYZTX392vEo3e8Z6+3Gmp+hqhL203GY/3x39NnxaH298vbd&#10;FVRIYOtWbX0wjID1qaNjtlas1ytVrBYQtXoxAdwbySyYElHcqHh6glATU056nNYdF6kHNAtAs/s2&#10;GCYh0MhlJbKY5gJDZIyHlVh0Yf7nGaP0Jc5BmhMI6rdcZm6gOUEwExIzwXijU/fKza4nfzAweBkK&#10;wcS/CieG9LhDWxn9KEg/3+19vnOEhkeIxKw07I1m9cMHt969vbZecVC+ib2JkAysLLoUnC8SfF7P&#10;Sr3ECZxZD6+bvctiD1JHCMisBbCGVM1m+7r+0/3RTz4fgELq779/6+9ugSs0QUjfLXQPokVe8Dku&#10;dB8X2i+zIV5zPc6VC/J8yBmGl8/qFnRb0fWDTPvp/vh5BG5ad5gWwI0r68FB4VfU++6t6rcafmUY&#10;omci/B0EIGowm1GaabIXHLvwYZeS+BrV/nAWCwCJTRM+ncvnlkblIw06g6YBdgYsROazEQEWwmz0&#10;0eQBkMwFUfbTsgLlSmHTAFw7wpTb5qPDDvBohusHoFJxfK/tPNo52t8/uLu2+vfeu7eGRuSI6YlO&#10;Et3Geu55ofm6CbzEd5l9ZHn/5s1jD6epfRKiC1SN00IXjjefKQDBg9Bsk9dCQbDMNQtvIhcIlp8t&#10;GLBzkkibVECPm1mBWfxZOP6oO/hfbKyvws1C5RrObxhZNgk/UWUOxOteljwZDXZG6AQ4hIqtg8c/&#10;ySu53/Cr21stUBQAgVvBIjJgOe0ZSZlI2DheJG5WAlGedx4DwXHR22YpMicLjmGSolCT3HyatmPm&#10;P+sNHh/uAaH5x2t3t5sVQLdhlrAoUQAcJF0uy6MEoi62sQo8yI3xFsukfFEsM66qZkOyHHOxYVyG&#10;UWAkQsXK5gaIVFp4UGWyk7lB+sVQ1CN2I8NFsk/ugKeFF6r8S8lbcQRKgyH+jVNCwYgLxHKY+vfy&#10;dWqULJxUBpAyxF+z6mf28+K9wX63fC6MAONW4WXmZnPtWC8+HUd/9mjH7Gn/wbfvv90A6Tj63ulp&#10;GEt9jCJUpBkoxSZl7KHs5bnchrvqVfO2kdow83e4RPrDmmVhDZWXi+Ic6YuGuUT9TjLRzRPd/YuX&#10;o//my869Nfd/+DXkqa2RZv3oyejZ/nG9Xb9zpwFikbbLT4HKqW47fh57abCx0q4A31CAh0Abxyye&#10;IAd/lICBGhgIFPpgjcM4atUbsCrQzgd1NS1gWUocK0iwScWKZ5Bu3aVRK7GxUrzxcYjflJ1BU+PU&#10;YiiFRSkFT9XoVx14OD/nF67geaHKAIq4BmwAhzAESdlBW+8OM3NS5H/55cFBZ4B+iK26v1H3fId2&#10;uwv7jGS0LLHDUSP9qepoLtMzF5p87SY6I0ZmavrMB5a8bP7ZL0RNMj5PxwZSHaVXqK4wi2rdMyrO&#10;4Sh5uduJJ9Fqq27aqEEnwf68ArtwKytpeOZ1/lkXn/CL5ueCO5PFnxuNjr7ENiG3AD8BTTX4+yJg&#10;WblXxfgDlAyAeUvfbrqrEHiIiSFEzWgCSs+lDQYSOPCJmCVAloKOF7sRMj9qA7McMiloAg23GyYf&#10;n/Q/Oer+/Pnel/v9MXDKLipyiRFhITKQZRIHgc0oEpx7W6AStB0xVLSLCYv80eHxAI2J/Aq6b8N0&#10;yIGayY3RaKwn4cOtzbsoXGNEnG0RlNslMlT5OaX4uPYEqlVb8nXhwi1c39kFr3ycgleMA4bK5VHk&#10;XCjvt9Qd8lQzgTjTrDe1fy7YU0oYib6CYMPf0HwEmyPQ88963XFWfKtRBxEZlhgRV4DOEKcDU0Jo&#10;61+Moh+/eHE4GbXX1+6tba40V1ygw2zn3c31+6g2cyyPt0pQNSCkDHgsxmAFkEuBwKjLdJrOjGq2&#10;svT/0fQwhkpGKy5+AjYCWhT8yyfHv9o/vLW29nfubn/gu+Q4sgh0YPEnv0luL1NcvuVfM6yZ+p2S&#10;uTM0JawbttrlTiPqQzBe6uPqhsjt4fFxOPhGpbITu06KeKQE7aWHBlIATGizpFmaWwpRkcINq/ig&#10;PLQyOcTqkB5heAtyVkZUlutSY6hAlQIpl1BlCdpcaFculDZn150LDQtQXAW2zpIVkTEDllHDYdas&#10;o3EG/NomykrxtFB+AtyYbk0+lzxOGXMoZ+oikXXjPztz8GeH5fwX0S4GwAMBIITT2KOCezEFoyMI&#10;ZgrdR3bKdfZ1+/PuPiJj9Ubr073eXz3dbW+t3r/X7g2C2yvk0R+NRrVawwVbUTjZbngrvkc0vQbY&#10;L4hM9AaY1IoM4qpqG66Woxst2vvVLXcDWB8THKFmDbV85cLJSaOdpurkS2tQwo/CpCMlRaTZUQVr&#10;ZZ/58ldcg+kTnplt2VOLNc78/Fwi/S5cr2WE7UVSUVKGBDrgXJCvhXmwAnBj4/NO+OnO/sra6vt3&#10;1+7XnRVLA+EG6aK0zAVdLaGGbJ0u38vNSQNa8Yi/+rpkd12yMc5MBZfl9Q7b7FcXVmxCZFDr0jhQ&#10;bAKoUjK1iq832vVRkD570UW1bdXXqyjsKTnuyAqyZJDwdY+3zHosc/Cor+U6aR7A/JBqNYvc8zF6&#10;swB7QOgug2lsZu8gAEHw6miS7R4Ee5P0GJXMuVZHkTKfHLgicE8hQc3mimyalaIqDsKDqavQtoaG&#10;8SzJfrR/9PP9o4Nx1s/NTqw9OTzpTtJ6tQLjEZgvVWEvYlyCcuJ0SVk7JxkDA5vE/mjcjWKv1R6H&#10;2EiIa1RAhglG4WG/1zT0b93eqGGkJLcRnmMJraZSODaN5opMn0IHFs7SeTNz4Ue+kgvkDCinAoEe&#10;fsWUPkSF78uc9rSr4eVjuKn9M1MA5Cul9mKGDg4SWmh+fnTcrtff98GbBhuyQG4PuhJ9qvq6/nwS&#10;ffZiv65bv79153crtYemfSe137X8d+v1lg1iIhI1QMJSbrIEVJjH5K3aaisV+jpFqB5cogXkt4Rl&#10;SqYyepHF8yT+r5/v706id9c3/nhz9QHziUgei+6TakZlJ0zfpz8QyXVqDqgLxOdT7xJQKbJOFkPG&#10;wD9VNBkmMp4GxRBaVS9qKBnBPKQAfBD7wQSbeOG0kMSGgfalfYDJhFsvMDFV7sGjMFMMYqRMa5Nm&#10;NB/qstJiYOBhNpBZEvAmNqe4hbRWkIBm+EHINthuADWwNc0E3XVS9X/2/BnIvVCYAMdCyrZkDmkw&#10;zKZZplpgHReu5jWGujAuuLz1gAALICdYFDZsY5UvhVqIpoBg5oVITOAhmpOq9dHREWg/urlzMohW&#10;m8769gqYm+pFCsU/gqcMTFaeVFL9XquO+gt4xjBp4Y1JTCn3wCdtg3rVhJHVQBs/225YbstjAQX2&#10;CrIVLDgsk2XKDi0tVOWpkipEvcs6N3VI5Fdqb8jEnsluXjCrS0Qr5z91Velx1evVd3HwEuBD7FFK&#10;+jB1YHyw+knxZx9/afje7767vekaLVYdoyGfnCck9dSRkgy4sqzkOKjDOw28LLGxfk3WA8U4lStN&#10;Uz4gE1E0VhG2atcrJ+i1c3LY2GxtAFw7NXxUvvY8MdQSD1Vecr31OH9/ZT1gZpnuZTCW8EjoZPSJ&#10;P56kaGQBYA74roQZl88Z5FkY5J3OZO9o8KwzfN4ZTsbJJrjNgDTjihHfwkejwcFoAplWNB300Ttg&#10;/gnzT3vBiwnidDXNajj1VaveHKbZMAhhlKBlXZ19TSTapoQk63NK6AOPLjLrhn4ShIBzgxd7Eifg&#10;jAdEaBIXfkNnreZJ52sbq283KiBRg68pzRBpIzDKJ5XCYqFfP/Ywm/Obmvzll1vUIWuX6OIp+k48&#10;irRQkve03/lM0Cy69U09gth1Kl8Cw5MaBVEnVF0/C4LOePLW2spt0CUhyo5YIjLjWZG4xn4Q/uL5&#10;geu437h/6xYEJUxLwMHEYETgCRFweOdMdtJQArJGQPkIRYm2VumDU79+7jHV2Zp/btAiASLDABgS&#10;boX+JJz82csXB6PRt9+6/wcb9U35XqAvBGcooIVT6+HUOBFLU+4q1sPUKFAWgspWnP5Y4BhKmtPk&#10;nb3LELPcRH2Ch06yHLxG2jSLfcRQnlRm8U6qr4VUwarGmrQWp2NRcIvyXZo2p8Ms4zUz5THVQFfU&#10;Eq/bRVx1uAioBmHXLpbb0xnCacXC8RHoaFTMcZq+2Nmt1JpVqFkxaiWHfWooKENiGoBYtGVv6PdX&#10;sR6QlJHoKaMqArm1AMAB7VnqwaiFcwuIra3vRNmzkXZ8MLzdbD3YbhdZXDW0Nc9D82zEZWlU5/n9&#10;enXNg1ks5Z7MxLMZIfjEsC5I60BQQvwit8daJFqa/Bhjt3ScVbjhlXUXHLsyuha8Sodp0WVTc3fh&#10;ddfUPteWNuWBR42VGAAolwKJwKPD8ec7hx++e+9e00XrHCeK0TJEXF8lIXg21dlSXkb5I6Wel33E&#10;ZdXEQiPjstgDA0Q4/GLx8+CLJY6aVLi79YIFuNC+H3eHHVN/p1kDagY6VpkOgD4s/SAXXHjt9Thz&#10;L0nSKuuBuFb5F1x8NEU0kLxApRmatiUx2+1i6ol6B443hz1hJYUb2B5qO0GJCvaeNTCYcDsn8BdR&#10;WgIWH4AqxwwUa786mvx4b/ir48nLidbPrRh9vq2aqfnDSE/QG7gBVjq91z1p+v56zUGYgpuAPhix&#10;dxBJFHziXGOKQd8JOh3AJ/aGAx0dXyp+GGZOxYZu+Oz5XtPKv3tva1UzPRxIHlRVSkrrAezCUneh&#10;AsCiEeTPCz2VM3OrrjmzS25q/pffA6pBmwQYCJ+TtHGZjxc/u9RuygudDfh197/B8aeS7WLlHsJW&#10;oDgxjKGW/ezgBGLxYXu1SYsf5Q9oJoxWqFmgW1/uHXf6kw/eurVWsQGKRGEtBG6Cgh4kuNjREGWZ&#10;YifR6BNrhBWgKuSgorYltHbB1OFLIdwFqonJ+XwQ/HBv9yTP/uDB/Q/rtfVEuP1h3ELv8c5096eK&#10;7JyEmbrK0+CDml9lx5RxYyFikjblRHeVloEKV0wlrvx3avjgGsIrhZBCWQ+qzWL5VWqfSvBZhaNL&#10;6hT5UjEapLZZwS147al7WQbYpgNTnBe8+XQPL7/lXn8lhR18DJSTgBoTYC5CHoT+BWlKWBX4Ofpm&#10;NX3vxTB82emttGo1et3EkHLnzjxAtZmXl+hLDP1GYw+wHliYSoQ/dimqR9jIgrQ3KMY3pN8pgOSD&#10;wv7pvr5aaT+o+U0XJF1hw0zDUdKo1wPS0GhVVJMnSZ0dgrnHIJzY9UhYwTFlbHVe5iGmljGniPRh&#10;5VKWG6OMJZR5CroPc/tMAW5m73IzTfXmwnm74hpcVXpc9Xo1XikUkjnhbOBhLUiPfq7/4sku0CLf&#10;ff92FUkfllSAyFAM7vKgiOkl8ZfpBDIvPxOMZybjdWNbaBao+yy8bHb/ErXwytdLR2GIOVT1AHOe&#10;M8IljS3QWjXNGkn8tfXKrXfv/1UnfXwyjNF2UKkz+ukCIBLRJu/pv68SXVm4K5a5YOrQKEOijPCg&#10;dX3NQ5ESVEJZHoalQV9srCFKnxPHTas1vdlEemZUWEBWIn+B2DW9kBBsOMgUGgPQXU/y/+9B+F/u&#10;df5sFDzSnY7hF6bnFZ4OdDIaEQI2QRyDGaPHle1+sX98FOaolk5BRsisLwMPpa5XbqHofUAGu2jL&#10;ZaFtoB+w+ycbEz3bGw+Hw20ESdFHPGSDRXZ6nDp6pw+2zHSUy3F2GZRUmsqm6aKV6za9r/LEX1nS&#10;udspoVmueLncAmZ49Rq5yYU/S3I0IMhRxwK9AaI6dNgL4iSIEkRzEIkJ0hTtCdAFEssEb5+wOgGy&#10;vOZ9anmcsUHm/6mGUb5OxzT/Nw6VbSlADkJRaCRJsN856sTpamsFpIe0LODY20ZPi0YstY3D4ehe&#10;tXHPtV1QmRLdguaFhYH8GILhaJsC6n4MX4L14j3MXHyFMUAsGYTO6EjMh5NHm82ejFR+Ji8NbYzr&#10;cYIWbr/Ss3/Z6Qwz5+/defA79foqGu4BAoG2xlqcYDZVgmuafTh93tPdwh0kLGXMGJVVQkpWS96C&#10;6h9bDhAvnA8EM+xJYYfyjoiPZIU+8B6sUJhqfTxZjI3PN+xwG81iSJnJN7SxMGCSSoVYCuQBQbHL&#10;wqWScoLVmcrsYCIHb/orMpjZws0GNs2sCDRLpM2NvFiWReZZHWTwSP0A50epgG67GR6GuFQc4lo2&#10;vO2ZD9+9CxLAj14c7U2AqKUrLzGkuS2lRnVDA7uRp5u7iUIZ0GCjQEGVD8ae5VXTxZ4W+sm0FQf3&#10;QAqO/INRRY8mUKCumkbY7SA7lceoDfb9aoXGMwiLkMKVG/EtcV4xI8T0Uum5cmoIehXnWbXyUrHF&#10;0lCc5qrYGDlCGdLsbWbJ3Ds2+Fv8KbCvy2blt3fu5cmBEqJzCxmCBB4SYwhjTxK4tdtrm20TPXvB&#10;igZXFw8IVxyOJ+hXgL930CEBtK1yOnlyJfVHvawU3G/qdRHuQdFQ4AFJu8x4lpgYsHoQqOVmy11r&#10;VLH3hgE6oiDCb6NIgQhSdlNhMEYwHdLVQQFD6G1J1vPi1zK+8lVnB8OXI6KwaZIykCAwBOsoSkAL&#10;AwEFbBY0UwCxjh2PeBwuQiwJI0YaY9z98HZ7uwKjm/X7BVJThnWcFR8N47/Ym/xsf9DH0VpZc6ro&#10;ZchWDZaL2g14mkRcIRNBUxovdBbuDzY8d7uGwIFUeeHI8ayxObiUM0utZlE8Oj4ZZmml2ewPJ2jd&#10;CNTDi+PsoDv82or33TurbTT6UwSXyhWnAyepc+aTp4nAudjDmbkqzbi5/BjdgGmhSmlF8p7UZKK2&#10;VJWDnG+5V5n9ocChPVUC81lmRRCoaEWZa2k6gOtZJ0G3TRVXidEgWQjpdUDyJUwP4NksfYasQolz&#10;lI9zJF/N3d7kKIxGhdYJ42GaD6IUBLexxLUiGBgCNRBVJ4KHfjhuKRzJcOlhV0hPH1G3c76g6lOm&#10;3tIIgRM/tT74dLyeCXomT+ST+BP+Wayjf0QRmyYIIp/1+4/29tabqx+0Wk1cD70JjQiYOrPITpCg&#10;MeYYEOnVJurWiFUEcRP6YNORI1IcPb0BsCMWT8UCOBfyxepUKISonB2yiETyFMQtMGciwE0RuNix&#10;uBxBssg0H4Xxv330FBiY79zffr/uraBqn8EbxQKE7UXsofJRZqfulYBBeSpKs1p5yq94y2rhSxmN&#10;HQt9rwIDs4+UEzeNROAWyu4of0AmiZKGVYKuKjpWPuq09rKExk6/XO1uFXco/Z8yMqLGpu49dQzU&#10;j66ZJDgvc7AomD4IbJdALhXZwN0JPAWfZsZ0PgR5gjykg0afrvt09+Bw2EcvO0TcwZqMbgsSVcGU&#10;JQR9TAMulwuus8fwKhJy/toLMxev+2oGk2T3Cd2ShEqSBCIcUhFF47BAh5n+NDE/OsSxHD5cdVpW&#10;mkSjRgO8DlZ/NHAqTjYZN7TiYaNR+sJyyHl4KNs4FuZ8xDEqg4u0FEoDlaefG2u2cLxe7T/RFyXU&#10;abqy5V5QW4jxKCXxymj+62d3toGuqjmWvv68f78wRETZKD11GXumZqWXiBP96SD8oh/9nVsbd6rw&#10;JKFFAGeVhnGSl6ZIOs3WqIlQc8hJPHMgLtkVclxkphdFZRZeNrvDhahJETsCChKks4ghdaBA9WKi&#10;dI3hvOHhfm802rqz7ZroYwvGGrhZeCQ+c8lhR+GOgB8sWjKFnFmXS55BFP0r0mzpNZ1dKJtV5lnd&#10;TJEr4QBgiIMoBoFPiC5DpHGSEgvmpqEKgI7LnDS0Jp1voF2BA4Q8VKN5YlifDKIfvuj/ZGe8D+5A&#10;v2W7MMRpQ5LlFayhqF+l5BTjHX2NxeIWWjoTvb4frjdYzwU+wRwcGfTrWNdJYxy2lQ64fh+uteNO&#10;EOd2XJQ9pUk6MOzuMP531r23PYCMANQUeYT5ZDF6KTLxQ6I+52C3r5slLIzSWJwP2Yllnw91JzFE&#10;xDLgherkK1WLBU9BOScKtnzTJecOpNElvQ0gWnkBs6i0HuSDYj3Q35Tkl56zfQdQM4gdIPDOjqV4&#10;M7QT5trRJHzZHw/RBDXN99Ctz68MCmOMufW8IWjx2RbK7IJGX89D0OjLtyAMgWhNDi9FjFwZpiyA&#10;CT4ujhVbrbQE6OQwKUvCXTEZJBrAPQGFUE4I6ap4T0Fa5AnWgqSfBtJJvcR4MZx8etL54vCk5Td+&#10;f2N7jdhyVSavyhEc2BnYIfu9Lpzs1TYoOQBaFEJlzi3miLwgSPURhCc7mvNNQ1Wla6bnH2KCQgJz&#10;jQbWLGxnb1jC29CXCd00WeRFyoWcJHSP4uTT50dakPz+ve136k6N1Jai8PiWhIDYJK/Ayua1frlL&#10;5GiU76npMNPM6i8KWaDEgFAaS3Nqvstsk3xc2RHTv0w/I78iIab0PzsdTGkBzL76nPibjkFt+Yvf&#10;YoxPmc2vLhsu+gS+ijBq0U/yNGXeBl+ExBU6hBHcALZRrajmCSxFu1F/MRp/uX8ISjej8BjUpCMu&#10;ZXgZSzKuRPiwjLxWgmz2mtFyz5i5lWK4XHKyrZRQ18RkimLHDnZWk7wqetCjSr+va58Exp/tdAej&#10;k/duN+9voNURPcI0T0M4/5BoabBqWw9qdfD6Iy4rKTjZ1Yr3UYQLVYfAWkQ8nabPRIiVSpHry3e5&#10;xLxYMai+5q1+VXI+vGrrXrBJltCRb7hvrqehIHOEOIaTlKDaBYIiND8O0k9H8X93o9ZC3MUaJzkY&#10;oDzVN1Dh2sp5KsEis0OnTnqpWMvZngPOzzbVmZ0z2yeX//yS+Zk9+0UhASU45JIZKEOSMFxpCHTI&#10;ZPShaSG7xYgDQ7EU4ohkIjQhUQjFd0sZe2aZ33DFlv64aGsxc0tYIa0HxFBBvrvV8NZqPmmXUhBm&#10;pnijvohcDuDswlvLEG9u++jYYsNOQrOXR5nxX+12/qtnxz89AG20tdpoAUjMpnKk1AIFPJLNRi21&#10;fDBKyRxhpUEHhjsB/2BV62athRarYOqJqPv4MXHxJdEjx4XiyXZSwC7Q8DMM4bBWK25/DJIhDeOs&#10;QvrSx1ciWkLYU50zk8gLZ4UavQx/i65VQfC5l7JjuU8p3BEBRzEXTytGib8HQImS5sJAQdvY1Ceu&#10;2dGyrp5PLH0QAk2IBgdo+IjKReg8i01I2cYI6DMWMYaAesAUsN1JzrZxaL6Lx0RX9DESQwValyUv&#10;xr2hFnaSyXEwNupOqCcB7IoK0gGjiYGCetAujWPf7ydOPzY6kbE/iieJngLbBq5bzc3AtpB7Zmh5&#10;YB6RyChEuPiRtPFBwBBZemDrQ1sbWEbfMUdI6sIk4nZlqBx6OUzZXqQ7QhNgqxsVBwg8FfZukv+0&#10;2//Rixdf7hyko+S95ua3t+/CNCAPHhunqfsjpk2mUbIjihCNpH5AXiyOERiAek9N4Zl6fsVlkHPG&#10;0J5sHlFjPHh0a0noH9FssHDW0CfgKE9++Xhv0B99863tOw10KCLxnNpR8wpfDWL6rQs3yKsXXKCz&#10;S6NBmQ5Kmk3fStmqV2k6SJxSvS/U/qcffwURe+bq86O+8HZXfLjXXY57K/yjjFhJO4Up4mMIZwb/&#10;KxZn2rKKr7eq//DhW9+8c28wHv3bx7sfdTP0IxCsGKwswctcc/Zv6Hleexu1LDSlafrL1kOwM05N&#10;tCl5EeW/Oon+/NOXaEV/p+3f2azBgreqbm7bcV6g/VUShGCw3vD8OgOoS5ENqJ041YCiK17znlog&#10;87vr9O9inAj8dqY9z1meX/Xc3dj9Z1BImUJw3hhoYgGOdHFgbHhBrOUsz9X52Zo76V/JJlsmiFKK&#10;ue9///uX7DSVz1MPoLj/GR6FUC60nYMOmBDe316to4Er3Uzy/uANzSGFNxID5n/wo19z7EEljyFP&#10;S+9U+aioCUSSAko+s80J2NPBGcU2svBu0X8XpNQ0xWykAsMUxUXv3K9DI356PP6zp3s/7EQTr1ZF&#10;T/sKIHH07ogPlgQWrISKZnjgmIQ1YhLJiN+z6Soj5KS8QccXNF/2XJraVVoOjO4xxCkEzeCJGkbJ&#10;s6PDWrs5iWE8RI1avdsPPj8cocLjv3O/UpHe3+xRQBMf4WsC4tCiSVZFWf2LN5CqGRFBocqE53wU&#10;SbzjRfMChiBDsGyegCeALxJKnOAkDMiCnOV7vX7uV19OJp04zh0XBQhooJdAtQHyQeYPsdQQ/QTf&#10;sKWfFNlIL4IsnSQg6bZImi8BrSApjnpBhNbASfbkaL+22Qa2Bp5NtV4LggkiCg2UAmuIBcS1qj+J&#10;R64Pw8wbhbnle+MYVhZDxWHMlgMReKRhtKb6CA2OnGIYR5DaaAyIo4eACTqehxgA/2QDpAGazeSw&#10;PBD1KDojWCBo45R1gjB1zeOo6CbFQLMPwnxsOfth8hG6QR6f4NIHW1tf31x5B/2AgXvBLpe+J+Qa&#10;hSUEC4lMX8VOZwQ+0K31tdWqj4AjmWPl2CiqFJgRamYuFz3ktKbbazjcXAxsgXyRiRG9QIteBJ2A&#10;293Ni796ejDo9t5/a/vBWh3l9bBTYVoweMQtXoYSVPJgTqnfmNC7xo2W2Z8X3vbaH7zGIGcfWfil&#10;7CkPiHNq4siv2MZa3au26p/2hyDtfqfpN2lA5EhHS7RQabmlXgtjD+fvsnCoF34xsbqyXZj1U7gT&#10;CQwhRIzK83/9ZPenz3eSIHmwvX7nVhsmUK1iRYBJ4lSiNfZoXLfdzVqrjf4UkuWhaJray8vPobry&#10;euNfajZ/i++PU8rMBUifaO3Lmc2NL8eTl0H04Uat6SgvFyVdSHVezfyfhZ3OpMOWn+cl82jza3dh&#10;5kKFufme5quU9cDoCDYfnj/MtOc7+4ZVeWe7KbFTpLGhJQg3Qn4XGA8yxMgmlWKDaSJwbvEveaqF&#10;8beFe0hC1HiGWdBdxDmUojRLRDgVmmwyygw0p4K+Q39jB+Q7jLdZSaaP46bnb27ZL/r5D593n4ea&#10;v/YgN0HAYJEPBbyCFOyJX+QeulFINRobIhjIkVNwwJ53pAEB6qDiHMgK2gSOh6Jnq8ZiFhow05kl&#10;wfwQiDrbBDxwFATtdrvfHwKJNrIqyPP/4SYAFdCPxEHnAHZSUTCTiMLRElR2UaDybDxKFMuUfeUU&#10;qY7LmI1QqWhljCCVA+iisGSdDMMeOt+YxtPDY7CookXk81Ef9gQoNQ8D4AHAnZ1GSTYyipM4XGGT&#10;anYgJAxI/H9EJj4fdvujSWqbh+FkBG2fGoNhkLnO53vHEZJGtneSxGajPoqAikRVgx8MI2QDWtVm&#10;ALatBG0+fOQQEA5G4wPcBnXlB5MA1PvgX+qmceDo6J5MY6JifTmZnOTpxCiOgn5oFccTMGeA4s6E&#10;iTJJi24Qj9ICIAY07BmN01GRH4QTlMJ2k3jP0HqW1Ufz6MF4UK28KIqjWHs5jB8PA9RebjVa7dUV&#10;UHYAgoDEA+gaUG4D/xInAS2yYBDgSUEr/unL/tOnL+oV9+2tDTBDw6pkb2Ox1pjUFGvtfB+bM2uE&#10;f+LgjKXrOiA2jICbsHtKDyXE9xs2UCA/3jl5tLv7zbfuvHdrBUAHsBgh8KA6iKsVVImIv7UeFsqH&#10;112wUNSy6wKKsMBVK4z3PvaBZz7KzWfD8dfqbPGFgzZEA0FzKZPxjMZ93bef3y0XXnnhZWd+SEkl&#10;Hwb7CPw9abKKY2cMC+2/fjr48fHhwMi/++7bqMYswrDVQIdM5OV1y3MnkxBF4w3DZtYWTdLoBgn3&#10;1zkjaeEc/q31wMgkvCA232NMdy/Nn/cGtYq3UXEQ+bYyAvBPw/7L7eYbsR6YthZ39PJFnP32oszF&#10;K8OdhbhnSmaWbCngKsK3o6VBGBn7Rsu/BBuoxFkZDlz4LcvN0HJXqcCcGoICwikrDj4/m/wWGuK9&#10;QLe6APDCOwTtrBAoSK0Ir7UrLshN9sbas1Exsesr27fdREOrZQgG4AImeQFeSGTfwegOH9mi/Z6S&#10;p60C00AeXJAB+DH0fphnHXRl7A8/PhkMELoHVnBW4M4mXHgTpIzU/GAwWG21J+NQOgxV0W0GUWvy&#10;AkwhgIKsVVpCza2A0mbPOZ2ZCyWI6mVIiOWZXTHnnxKlB+2YFyDiPEnSvfFkEKZHw7CfFhPPfdbt&#10;J4ZrN1s73aFjgYYbyizTvCqKuMAD8jwKD4yim+WHUXKYJS/S6NFogCcJKg5YsHTDzSx/ZzSZOO6L&#10;E0D3fX29uY8ggu+kbqWL1EK1OUnsJPUatVb3JHbMimM3RqPMdauT1AoTY7VZC7rjNdtCdnkUjF0E&#10;ilDehMShZz8/7qHqx6l5L/u9wLb6WQFkQD/TjoMYxk4vLNAqejTWeggsB0Bd+lnsZnolq7VHlo/4&#10;Sax5hxhRq94Psr39wcuT/sEobDRrt9ZbzXrNcIxhloxQWJHF2BvAz8LXR1UkFg7NzB6Po7/8cvfx&#10;sxf3725/8937VRehibzCSncFQaBVdpqWXLx1CYgRPPwpXJHVvMLMDAaRHx92Xh51397cevfWCpI0&#10;oHAE3AFZLcG0zr+W9XcXj+hvrzg3A1hQFm9jkYimBvqlaBVas1pHhQYAS0TlYmXOnco3n8izLsFr&#10;7rjYgBAJrc49UnDgIMJ2QyD5y+Psl3vdrN7efudBu+HaSQz7FO2skjhAt50oA8ceTl/FRM1FAPwW&#10;tikiuSDgfyUB+uaP+d+OO8gJl+CzgvWv1bymXTzuHB4iCQo3Rby93+xryeTFa4Y5p4GVAmPAXqGf&#10;WAFPVQpC0uM06qFnFH7IVDkIyAAZozcL9INKFV5Nft7chJ161BKwZwYFYjZVJLQ6yM7QK89BQzcT&#10;GXPw68CSRm8LgZYDm+Db6Ivx5Fjr49d+FaBAL9aqqebhwdl1EA6lDd2FCD1gZIaBeszQs+IaIJZ0&#10;v4WbUzCKrEGw9Ni2j9Lii6POIE0noCakcmFKB4YEq+tQa5DEw9Go3WyBZIK2hGUNJygEYRsBzjmn&#10;XPTDPCVNaUOU4P2F01ZW8AuY6dREFSWlEuYECoC7HotmmSeD8dNOD8GGcQzOq8RdaR+BnxOpF9N5&#10;etytNVoIUKRB6lerQYrOuV7Vrj4dD15kyX4Y74yGL+PwcQgwOvJCxkkQZShbzMzuKECFOIIqaF1f&#10;uJXDLI1b9kDTvzyO0qp/FBbPT6JJ4RwNteNecjRIH788ORmlR6O8Gxh2pdo/6bawLGGshYGHKNEE&#10;RkHkW9YkCmFjofXOeDRyfL8wiBdBt8fUrPQCOIA2qjlQXJeYdjfQEGk6GRe7J2MUHaJXO0pqgXeV&#10;hIg1iIonT/a6CIoE0dZ2ba1ijYZAQdCpR8wkNDCMQRxO6lnRSGF0gtBYexomP9rdSz37a+8/eOc2&#10;sgiI5cITBQ4Kv5TKRGwpqUIkPc7CFSpxDrMrpWGQmOFIZbiFtTcIPu516rXm77212YDhWxQAxCD+&#10;gy+EKStb5W9fv44ZQNISriGyE+CASBGGNEHRGNuANKFum8S71AcSgfotXREaDaV5Sq4HaX+mjzPt&#10;V7vDseWtbm48WG9mQegbWRWbfzRAUA2ODcqeUJTRPTip294K2mER3kZwfIZ5KJ2ZX8fk/835Dile&#10;4x6B52pqq5657pnH48FBiGa1hFz/BrfPknaDWovXZC7UL6mEJTo1TWMwZMGcL2kSgFf7xWDg1hq3&#10;XasG1RvQDQKvjgDKWVJIX1nFti7K4FyeuZhtlCXjYOc2ljq9qrJZAg+SesF+ZzYF/8i1fpC+zK0+&#10;mriQJQ1aDtaDhB9gDgjlPQwB1asHyWxwLpDLXSr5oRcYzGcVRwKj4W7d/nDFvgceujgawnnXHSsC&#10;7VPBfnNoCkMTwEmSZK1efVhBFQaHA3kv2AI9KHLoO7daA70BxE61Vg3BfmBbJ6C0SvK/v4keXkBb&#10;YiA2SfVZp4FNh/AJdphycKcVcnPPf2bGlCs6XYIyKkUTr9wm5HdBNQTwDUBKHoyDLw6Pm9UWCLUA&#10;bnBaFRAwEAXpucfByLWdqmWNx9FKo4IAKMwdr1190j9cdWtZlHTSyKlVu+ySk3m1Wh+MOqCptazj&#10;cdCoV5GtQP7CXKkexcgrwGCzHh0dw0zZ7QxOemMUVXR7XcQjqvVKmERxAVhldDgajtIIPXdWgdIC&#10;BqIw0PcZUYB+mtrtRi8E5MDw27Vj5HMq7Fs77gW1SgM+OT7vNytIWJg+qMS1j3Y64IJ8OQm/7HZO&#10;dP2zY+Au4tTxfnV8iGQEsg9Pd/ZPsHS+/vZbGw3fGySZS14QPQ9ijzU1qIKJ6q5X9MZVdAPStL0i&#10;/9mLQ92vPNhevd8EnT8lMuIBLpw57A9lPEpEV8IP5RGa36IXH1EkRFD1I4gZ1F9IcoSosZNe/Muj&#10;w66h/dGDzbu+7YLbFkzp6EsptGMqcjz3bWXn1TOHriSMmAJmr3usrizAr/1F1/vglWTflR8GH8AR&#10;RGAQywwKBLJEIe0W/fwkG46Lf3Sr6sNaZgtpnlOmF6dJwYXS7HoPe43xQ17AfZIdKUVDEdwq+4t+&#10;/q8e709q3tv36s4oqsURALkgm8HuQzVyUmStSjXsDu40arfA9cBW74RP0I0qEaWSvpi+lnyW85fd&#10;bOn+ksO4xhyWunEJwNn5m8NyA25GjDapkELmQjjkKo3qT58/y6Ps4eoK0uOndUpLj+/8816Sg7j8&#10;mCxMXsy+i9bD2XjXTBZNTYcp2k78eBVXAdLeMf/t/i7S0g/qtRUW/5B5kw3T2GiKrSOVbKPjf1Ew&#10;9cKnnXnGV92LZyZZOD4hwktuxhlKUBGaqFDKIC4eJ9oAjCdISKDhVZy7KAQk+zvidMgnM51sqy6d&#10;XG2JvdC0oAvvwhTPk6YWf7BW+U7be8vSHUQRtKwT4k6g7YHdkQf4K4o5oQMQIQ+jVc/9oOJ4Ul6I&#10;Qk8YKEiiQ9igYOHguIugp+fXjrp9y3MM23mCdmST4O9uVVFSDbMBtCkMc1B0US8hSSRJlilQ7lVw&#10;1oXH5rRWXiEt5aXaPbNwC2oLrcDDZKc3NCs+1vCw22+0qmPgEgFRsKCPI9d1PNMcjsYrK7VRGI7C&#10;8eomEhmdRqtZc6wgSi3Hg+GAUoa6XxsPxlvtVhYWw2GwsbEKkGKQZNWV+sko6gVBEIXjMPLZ1de+&#10;u7ryYL11p117b2vla3fqD9bttzb8tzZr9zYba2gUmcKqOIpc+/FwdJDGiW+9HIbDogBtKFIpSDKB&#10;OVd3nSS1AO1CU9LMsvGDStN+2gmOg+g4KZ4cD3ppehxOahvNu++uDoK83UKvv+rR4Ynr2oNuF4Q0&#10;Wyvt9Wbl7e31JlCjUYQWJ4hCpUG4ygpaVIqGbq3aGfR9ByGNBOmSR+O4N4ne217f8C2YDlgTtL8C&#10;wjFOALdg4YTY3FQ102JtscBffZ05wFgVwC3LSLAElHEX3Au3ep5Gn+4fPtja/KBZc2MNQAxQyLNW&#10;XKEj5aVMFBUcVHbDJQmM86dsaRn1yoXzcuN1dzizG8+KGjV4ZeBOX9eTzl+53aBWVOKwhHOBQous&#10;NnloJD/dD8b97B/dbvkIOyNfCc+BfKNScvfq63Wzcb35v96npEsT0WikptFdHKWfHwc/Pel7OBiF&#10;fds23245O7s7YDaBBARTCVrKB93eVq12twFxRCICMYoVtw/+Kj3Rpsnyi4XPRau+5OAvURMX7qUz&#10;u2j+W85fv+QY5jfnJfdf5m4KEMWwpsDnMcPAEYovaA40o3MyWYE7XrXZJm4h0HruyMzP0pnHXGZU&#10;89r2Soe6tB7OfQcfc2Y6KyyWOuIsoGddBdgNzI5h7OwetGxvvQYOEanPpCYiMEeVnLDAawbiuvQg&#10;qRU6/6gX/nDxjEiwnwkLRVihhCkVJR9FWiqQkvazQTjRUPKHakNIZEINcDHYOqTMgcWnKMqAZw47&#10;INETaCs8FD6KiwEUfatqfmet+p5vbeToH5OBTAb9Mg6DvJ+C2JrwitRIoOVRjwmMBNzphlH8TssD&#10;XTzBm+CxI+WwMcrS4yGAg4XjoT145AHi7Lsvj4cH/aBimn+wijYZ+E4d1gM0GmsRxXizwCAgu1Ch&#10;5M5oigvO2zldQhe0nBHeAZwNgA+8HDN3AYwUcI6VVjOLimgcrK81+5NRzTBXLLvf7wITEGYxS9pr&#10;/gjtetGvKcx2JuNave5GhZsUvuXFcexhE2TaIIyrKKBI9M4odNtV8JKGo3Hn4CB3dHShrRVFIwzf&#10;b/r3PH3DyO9XjC1Lq+OHWlHJ0oaubTrW7Zq/3m48iqOBbfVG4V6YHCdpfxiPJzkqU1DBOBqGVVRP&#10;jCK77sZ2sTcOUkffG02eHRzu97uAlTTatXqtutaqAC0AjsSmgVJ1z9WMrWblrUoFAvK92ytNy2wn&#10;6W3DcuJJ09TWMeFIkfiOHURWllkuMiAT06uEedFHFajnfHFwXHUcCFM8KRQ+k8NBgIUJk3ScxGCJ&#10;wspiVqUAk7tuVjb8ulPKJaNXIjkvVgtCwFCygL4n0IqfT4JOt//t9fYW8iP4Dc3y2aaemgrTMMcF&#10;G+LcablB62HhSVz+/J7XrAtvri6YtxtmsK8lP3vVy5h15Elk825y4unFSMt/dYgD4f6dtQoAUjrI&#10;y204BqmL615FBdzUtF91zK9er1jeMHaEWEmQvx9mf7bT2U2TZs1/2K6s6elk1K+yiSwZ2Kq+Hw+G&#10;q463Xa00LQPdogXzLSYUF0xVs55aD282tgs+vfz+ufGvnr/hTQ1DQvfCTM8yb3ZdxLdIPybN9is7&#10;BxPgy9Hw3EdfPqU33+B17THPbMHXffnszpdYD2T+ks+LgiqzZVTFKhvA0kHHOTzu9cfjxmoTRExI&#10;oYFZBVegsQzsUkwMqXVo6l5Qu3ShUXlj1gMpgPC9qhGReGVTNDoMPiQO4MkDqvGij8w8MK7odKGb&#10;Ntv3sS0Y6U0IilKkEcLRxDYfGahU0bXWNm45xsO6/kHNeNfVV1Chh8g5YAzIAmraUWwcpzZrouCD&#10;A6OM/8J6AItUnLlp8J3NWh2HL2MxJMpER7A2JkE3COr1+nF35FeRubf6k9iquL1JvFqt/MGq7QKW&#10;ypGj8y3XQqwHhNIJhljeejifmiShE8urFbmQFiXxcRAC859aVm8SbKw20Qek1+tB7w67XbTcBbY/&#10;GAzWqhVAPOMsatWrBmg7YSV4znA8Xm/WEXlKkrTRrHQ6Iy1L2vXaYDCpeNWkyLvIXKzWJgEa+056&#10;vY7vIrqw0cB3j8fvVLz3qt6GaayYWgMoVJSxFDncfUwp6DXBKVLLi2Zm3vcqbxmVdz3/a3V/U6+s&#10;u95G0w1GE/BujGMQRUyOJoN+GBz2uyf9Tqc/sG0riQBGMR7cWr/TqlazYtO1q3Fqj6P7TS+fxG3H&#10;aHpGPB4CsWAhtFBkVaSZ4qDlgxi0QrJI1xzmcZEkQNCiYYWDEhHTS1AQ6vmHQfSi0/GqaPmCAp0o&#10;RpY4DLEFAGrphwnMPHBlohwU8V00DkDtJfn2JJ03v7fn8wjq71xPrAn7WKO0OAWHKTxDxPCOsuKv&#10;Do5v1WofNls1tiJgswDZ26XdIIK8RMRO0cLqrL5W+NyUGltGPC1zjZqZa1sP8zbEV249MOIvhWeA&#10;SEG/AoSjaZ/sjYrE+WCjgjwXkVGo/YYVcY4N4aam/Q0UCoQ2AossWjYLO49g6OgfD6O/PDhJXPOb&#10;b69vQnSNQ8fTIy2Tmmgz6PU3/QpyFmhvJPSHFDsq6iAJ4JJ0ZqG+ufaYl98/1/6KZT54U8Og6UBo&#10;NPUSTDcE66Fo4IAgLQ64zCC1XvQjtGdccS3kuN+oa9RrvPHlH/aSR77celCgAdVrh+8y9jAlfxBm&#10;PJjdGraUYdu/3Ns9NnQfzTctSHwyTdI3ptZm5J/aSd3j1ddXaD0QDSjWAxsVs7OpsoAIVlRADlWm&#10;DMQjcJBpFkXjBOrfgQYkGwTADSA9EKIvoeVn+I5weiNL20bxbtP9ett6r6pvGwVQ+8RAIlpJBskM&#10;2Yz91NwBO76GO4MjkVTwRuYgCkFmxqD/e3eabCoGNByYOrN8dzTuRZFfI0G151aBj5tEqVsHx2J8&#10;cDJ6sNb4dg0QrVDAjg6YFYnWkDJYVInII0nsQVlGc69lNjqfDZ4TKJURZCVIRSPlZW4C2+/V62kA&#10;CwEgWDtPWQtxu9lEGAb9mO+uNMD3tOJ5Tcc2gHe0bXQjdatVNzXiINJ8b4SWDrbl+ZU4KWpQvODV&#10;SPNqq2I61s7OYQrGSb1498HWfVghg+BWxbtXq1RSlL8ykQ+WT6SMhBCZtFpC8YyRmWDKAApjI9e3&#10;PfO2ZW6a5mrV2qhZ69XKe2teq+k0ms7drZadJm3X9WAoNOr319st03q42t50YF8EWyhjCcNaEL6D&#10;zkZ60XC021X0NNNrVRvxCDfP6pa5VkexlLnqOnUL1h7Pd0w6KB1sFtgRKDMJgwQ9FmFrHhyegOvc&#10;8JzMMy20T8pQ1AaVbyeGHep2bPl9mFUkpUYOg3wMKn134f6fDxJyRRjPY3sZoaBjWyYQPPwSndj2&#10;9r9zB5PmosAHu5XVXDPmjlnLYtkJik9zZvC/TlLclBpbaqddFFC8cGBvYj2UFpjEId6kze9C2Sqz&#10;S6J7GhFMPKIY2BzF7pOXHdDXNtfRuxrRBzQ5YRLqjMi7qWlfOMhLLoAXFOoB2wWnlM3HrvZXg+jJ&#10;ZLJxa+3dtu9GGQwgoMr7UWD6FTh+Lct50Gy0EHUgZSp0HihZmVVj1EGFwERO/q31sOyi0PQSQD36&#10;mqIOn65gYYD8DmIdFf915wsg4NBOpeHXEB06V9GyzImbjeRKF5/XINe2HtSo56wH2SGC0WdfQEWi&#10;iUNSjfVK1el4zueT/s44BNVgy0Y3SNV2jfEZbjihFDkvPWfJkDIlctOZC+xr0itI5kKsB8W6jnNf&#10;sqji8eoVlCFCyRcJzD8W1duwG1DSRxIeaUIRW+B2oKuBuP3bVe+bNf8bvn3f0lq0FUAvnYKjAHX5&#10;qWFDo5t59mSYPAqQh3BAzAAmIULuMxdRDk5HNPzD+0040/ATccmL/gBMD4WDA4tSzgyBhxgq13GH&#10;4fjJs71mrfY7txv32WUjQhkGdTeZKYmvmVoPYtGV1sMrW3fBphHxJ1kpehB4dtwHEYLj8eQkzmyP&#10;dBaIw9dqFQF9ah/c2/Asve06twFvyIo136sZJMgCYwwkSc1y666/0+ua9SoKAEZQpa550EffKMAM&#10;bcjTSsVCTOdoADSCXvedr93ZvF316pq+6bvrLn4FaAnS+AB3kG8jN21wUOdAnJqW9FAiZQKLYs1A&#10;9yPEiCKshmtUwPycF+tQ9qZ2xzLfs+2HaPfqVd6vVh422wAHbOjGbdff9t16mq0a+nbVWbX1Vd9t&#10;2zpKNtdcdDbLGoa+Yhqg4W1aNoAOqLdFITvKMHC20ffMT/K2aY3ytAdUWbUCnGYGVId0UYpHgZlk&#10;m7fWc1dPk9C30Q8KVWwakk+RYSN+E4NBC4NHyiMH0zkBuVwR2YQqJsAcBdpgoOkXC2v4TvFPNppj&#10;/0zmQQ0LiNBno/Bf7x9+0e/+3tqtd5t1nzA8cmqg2klY18t4mgoLKvmt2O/FgJjLZ52LQfAszFTb&#10;G4RHlxFPy1yjtu+1rYd50+Grth4wThLgYZHYUQQZKqyEDfbZ/UH286ODvg0SNeMW6qZC7GhYkDP/&#10;Sx6vtCfEfVfuFR97Wb1zI9ehCcdYD0AeacXAXhuPcu3POtFxHGw2qu0krxJBnvaGvdraKvKSFct9&#10;C1EH1DKRJwfIKERhSc8u5rDw20832t9aD+p0cz3PqXy1cFMYgDADYDYRxJUuuDDipHmijlqewNdf&#10;6sXuwct31xtt1MieW/LlT9P5A7X8/lm4mpfHHgSRLwpf4qLlxHCfK5x/6e5yR1mW0W7UarYz6AYH&#10;nUEvjkGsiKIeYfvHhcAks9fxjJoTnwdDE3ME0iZMHZ5piOOCk7Rwvl6DlmJsbXp2pfK+JAknG0ZJ&#10;1kojW0cjuYpjVi1w+YHBI/FzKAUsJ4Q5iBahENOanrzjGO9Vrfeb9lsVY80qXLL7sTiffZx5P2Jc&#10;8ANwHX8SZ4+JyAb0AbkBcGCDg9o1E1AmA2sx+gfbdVAg4Xk7eY4CA5CCxOhpAXbEqo+uFs1q5fFB&#10;r3PSfadR/c7t9j3XrEtDRsn/SLsAiZyIYaayZ7IgF+mGMxuldEeV/uLmRgUWa1PJCCoFMuMwRKFB&#10;hMRMoQHSuLrWGoUThFXWGpW2bQFlXdEN8EIjdAnBiZwuVtYDhYxm13WHMZN6ZWIbu+EoCKP+fsec&#10;xDXdCgeTYDIeDyfD3tBIohXPfnejfcuzmrpWQRcLEq4xxKX6CpQIUO4NFsVIYF6x5cupg6EGCw2w&#10;FFrqBLcig+IhN5TlMHYqJIXO8BPgVxpoUpVqdVtHQSO+ArQ2DZet3VwTbc2ANQTHBDqTgP0R+SsE&#10;DJEQkpsyDgMwBmwZ1cuBqFSSbSICgcILsHm5PnaxS2urAId46Jv+WgVnBHfG0OCOwe5EnBc0l8hV&#10;YHqRZyqiEDXAqGrmVpfGPgCXoLAetTyBpnXTZDcA/BP2RxEO4hNDA3UVDhPYukLDeNodfQK7YX9v&#10;okd31tp/dHsNaR08ObAkFpKkbJuFMyXEyLKimCJ4hAJtltiDmCcqEjETavMy7dVo1QVZxeUFzTWu&#10;fN2JXnjSF36XusNXG3soRaJMGutrSGiNf/igc7bynb3dbr+/srrqodkuYkksAecuAg6MWSnEJNlK&#10;Bz07kQbFWPnBUvwtfLYbukC2BnJqOAWIEOufxMW/OUjQI/a2Y9xrVpMIfMGJX6uEw2FNszYrFQCe&#10;apBuCJ1iPyErLcCx0hcUdhw1/vm1O7+ON1tMsYxe/OogtOrpLry/AuMLxxvV2+l7mjtXkWNIHgSv&#10;SMospO/4CArsWGcATn1NG47D3ZcHD+9sraPRgQjuS+Z2fhiXH58rHa4rWA8/+MEPzu5MwQbOQuLT&#10;HSJKXlCHsmMI8IIawXy0C+2O74ElcFCYz3r9l/2hbRhtH8gPdg1kVyd2JJScgXxW9d+TnSf/mf5x&#10;kSo865Ese4hEycq2FpxTqW3FcpjaKvg1jBpf19u2Ad3Wtk2AEmomuiaknpWhBnDFt27VYDHY38af&#10;rr4OzmmJ1rE3O0lWcC+oUZPJaFoniCjon2TFS3CMgr2SIXhEphwPTBIJ8hQhiH/+4a0G2rfHedI1&#10;0TDCDgHKc9APIu/qCOFU+53kp188/fZ7D/5grfHAd9CqFewUQlSI/yqcUjl0YYhTwLnyh/PTctHp&#10;ld+rw84mV8I4QZozqStG+QwMJQ2IB7SXRuZTG0M/+i5kCqCiYOf2UYQqvAUInKNnLrBW2AU2eBXw&#10;7NDEhtaNs8/29p6fHDq69fWV1vvt9nq9stpAOacL4pm1ioeUx/1WbRUTKKYQ6TVwE8QaVKMPutLS&#10;WoDCWP2kpAvhjuMbWFyYLjTVLWWrySpC8Qu5s7CHln9I3zKF5iobOuEy5f4rnAcv5D4mVoDfxo2C&#10;lULSiheIMcOvh4xNUGyCYhoPPTTATTxBOlt7tn+0O+o56w3Tsb0cQA2mtzGx0ksMCw7EAhIxALaE&#10;NTihoI8ERwWgCmYBCY0ZP5xMJkhJZPmT0aiHvhtJHvYju3BfWPmua6EhyH6veNINf7lzcDgZbN5a&#10;+frtrfebzRWdu5Rk7yxrEsOGSlKQvcL2Q5sOFZ5SCSA/UNdMXUN1zlTYTZ6fP5iL+N2g+8u7T1+v&#10;O6rn96f6xOz6K0k6JV5nr6/UdODpIVISYVVh9iolI1HWdU/fbKJvtblz1O8Z7spKFcBq0ELEsD8R&#10;SUIJFoxsFGmgD7ul+NSlJ5c883kH4PzUzT/jVefnFeHAjiw2NgKQ3BNd+/Fx/NOjYqvpf/d23WH4&#10;HLQV+mA4WPMAKAYUyarZJq6ea3alumJxA0mDbUE/vPoASw5vycsu3EVv8tllNcir183iW6/76ql1&#10;Po0wcfWnkUaRVvSkVd9n6ETJ/qAhCv5EcwM06cafEUJZ6Mh4DORWfPf25obNsMSZ7X3J4C8/d+fX&#10;6MyOwj9ntkgpIl6/L2d3My+wHtQYp2bxvKKfal75PTwtlfGn9waHz9ise55pH3R7z4c9ZJUBqXNy&#10;EzY56h8hPwVTTicMso2VkIjhQyfJTlSERQqifL29eG5ap+GRmbFw/goh9oMDiqiDb2gN22h5JsyI&#10;Vd/eqjp3au69qnPfs+46Ftrbo8e20P6wITcHDFIiLD+qPTlcqcszdDAMfTwKj3LDh6KB9sFv4E5C&#10;0iRFkIRePvwHt9o1yHXgnJPkoDeoGg7i/N0srFdao37+Yq+PW/3x1zY2aabM2KHKZVDqYCawpqsj&#10;JtmiA4EYjxx5CTVKREYpTbkn/0xy/bgzRBzWq/jghKxUEeBPkvG4atmrlQr8e+ptMfyIAwUeFK08&#10;IhDIGL0s++VJ5y8//7TlV39v+/aHa+3Nmt/yUABh1lyr6TntituquKB9YNswQRcLGUppz838mFK7&#10;y9pf9FaG5+w9tw3nrlZT8br3bE/PoF6nO3x29KcziWhBDJwspKfh1TKwlGuIPvxp9+SL0VGaBN/y&#10;Vh+AGi2JWAEBbw07GRYKCUgV4IempIVWN7nGDgEISsHqKnIYZ5MURax5HwBVtmIEMtf0CgfsF72K&#10;Hbrmi8P0073Opy92NpreH3zw4H6zsW0764Xu5aggxvyzaRPgNcyHEqBM9QVNBpVEZcDu3mI1sRJM&#10;erLOTvGMOm06P9PDrSZriQ20aIPNfr+MWF/mmqW/8Ku98LyLyTCPnPgSLigzyBaVLLEzGo0KwLOP&#10;n+02TP82MJSAPgGxpFsjAMmR50XsARktK2GpNtimqDykk/oSD3GDk6bIGgBOO9LMf/H4eJzV3t/y&#10;VhAtCxPwXQUpwEnaKoIOYVS1wbCPw14a9CryKRJa9eq7ePcsOdQlL/ttsB5mGOeZejoPzuW+oGPG&#10;5sLsimvmMboLWOjpDrY8MA5KCJK2P1GrwlQN5xqViezH5EIehojvmjv94M+/eGG3a+CTRcp13npY&#10;uEeUNfC6y5aZ7Ru1HhaNV1iTwKyXosUDNhb8sFahb9TdWrv1aDL67OTYcPwNz/VR6Qgfnw2byZ0A&#10;MMSUXldpNNXiR6G/lFlbGhCXT8ei0S3ze5wgLjm+U9rxskMBkvpNZsR1LF5L0+s5GKhVkZIICSnE&#10;EMJN2PB0fdmAWcKSmIjDKPuiH45yy8K6Q7my5glGJlHyiGTc943fa/t2miJF3iUnNIB2ID4KnGYj&#10;6kWIgo/irOrYvwvOGaTeFeeW8hCnRS5KMUokf6pI5yyK1z0wY5XlaRdYvwpBIPCAoaOZPNpkA6eX&#10;F+iWaXq18SSpAMEQxQgz1D2nZjlsKEo/ncXJSNBbmgN0CwM6pjXM0o+Ojz7rHbz7ztvfWN94x3Hq&#10;0n2akQmGZeDA809ANsi4JeEEMR3ECJNFL4c/jXwus8UvWdfz1vRFF89sDDW1r8zu9HpVYEQgBsU8&#10;Gm7Z+dNo8tnx4d3V9rfXb31YrbcA6TA15HTAuwfoDDimbMhY5IOYayl8vzIajyGivUplDCYKIF1i&#10;UE+luo8+7AlIsQzHAe7BAd8ljAvNgpn2+ST48uUeGm7c3lp57wG6rFiNXKuDDZwcKioewuQEcCHM&#10;qWAlBCQBKnRU/04AmQCAUxguYcjgkcoQ4am5KRt4ZkBNrdC/tR6WERPz1yjrQZnfJXhVUmzY0eR4&#10;MPVGvYmY4rMneyCnBTYK9O3DvAAaBm5Wk7UxLMCCzEEGyoT5LXRgS8YelhnqmSNw/iPKtAU5XKz9&#10;/9n7zybJ0uzOD7zXr3ItQkfKyhJZ1dVVaIWGGAwHFLOkLY18tbav9xvsRyD5Rfb9mq2tLYe2pC1t&#10;hgPMDDAAGt1Ad7UqmTozdLhWV+7vnOe6h2dEZIRnZGZ19aDcPCNDXL/iEUf+z/8UPgmzv/x8r+RU&#10;1wt+ywOvndATpuyXiIO29w6uN5rNkgTQxEoVIZLLHBPAND8YuXjqKkvu4iUP+yZYD4vG8fy2z9y/&#10;yAwTeTCx4UXJYkZKLU5Rf7jb0s5Cug8nAPI9bI3Yud9L/uK37eN48sPv3HwLjwuVYDbshWbBufd2&#10;zrwvsci+VutBBgvkh1pb0gUgdtwIr8dyi87Q9xGE3W5YdisrVZxVCT5rZFeKiHXxCVU6o2h6G2th&#10;pSjn+WC9ytpaZpvptCia0zBqKwRIYtkaFMHoY3olOiIctBKgkxidhtZF89GZUz4o6XJD34R4p07v&#10;8SR7NoQLEWoGt0ADT05P1oKHCuzrTfej1dK7UORDTGWn0GNPY9rQxH6tNIomoCwq1SqVr/2j9g/u&#10;rNbBxeVmiqzFuZLN3cQTv8cov+d27znekvbPVIhkrrGlLIaqEIHp0eTTAqCHVUzZCayLNAunbGI4&#10;7tfLpUIYUlXRoFxTtT4Pzp9wl6EgwJIeeek/Hh08HnWvb2+9XWusQagZWthDWAnCciEDqNaDhtyF&#10;WI1uO1rDZuxDTdbrN6rNL42VLTOnS64ZFf7mfCbmsPjV3JMsBxpWUY5NPvJhOP5J5/izg4Pv1Nb+&#10;tLn6XVI5JSqTrZUCoAofVoiq7wOqQMjGEZYh+AeXvmge1AyuNwmp1PBDdkYCPNQ/mg6zoFDxgvFo&#10;FASlHpWy06xeLX/eG/300VMK5LZb5Y9ur0+IbE6zDcciYaH5CL1dBaxBKADPmOmNeDAZHw8GBMYP&#10;J0PHL2LzTcBgoJXU8jTM5jlWa25GaGjEPOPsUZdzfpeZgJndf/GxS07Tchf8uo+aWQ8ygJoPVVOc&#10;JhegmCSBaQHHobLnaBj9Zr/z5VHn4VH73mH/K3htHf86pTtidqS0hSV8hPcpJXmnGejPf6IlB+3y&#10;w0RaSVlpt2D/m6e93+6NVrzS3UawXbWGzrHrg9gqjSYpwcKqbdUACRHXMl0HTOAqX0gn9STfWg8z&#10;UWJQpGJViujIgGFJv1zwUFq7K+lV0Xl8g+1Pl2AGLgmLAKWAiKXOp8fTf/XZbtdJ/+zDWx+3ynUQ&#10;XbO5/E/XesgbxJuEsYafCbCCVguQp6WDg+F+d+qjGH0ZU1QuJewSXzVN2pVsBVWIHoERSeoScmhE&#10;bkC/dsFw2jAXO1DgKjgNUpmpDrqEEszNiVJB7QpnpuVJ925JrRuYGnA/uXEH7UvomCNonfV0nH7V&#10;h3OJvelRPkBCxOWMVEISfSjCZm19WHHWAStSleB60CDudUZ+rYr6SGFQbDRhIw771I2G799YaWZw&#10;Fwohdn653EIwcXtj6phiKb0ZY0Jc9BKwTr751Tw2YElufpBk/YiEftoZj3phYpeKtJkfjMbrK/Ve&#10;r0vBxVajQVGuN2taImXiJPqpUgzsJ3H093uPqs3Ghysba0TXoSoXMi5VSZxesCYngAP15QUtcY6f&#10;9bVbD+YeZvaDzrIJyeSWhJqwLFOYeJ3sl73eX+4/PpyO7q5u/Um9edN1aXcCvyS4SBY1c4SpGGjm&#10;zsdUpDpGHlTMRsWpSI92rLRRmJbqRbqBY7CBL55ORtBijiZTWjWuNmtfHI0+3etGSXqjXnzn1gZ1&#10;9n4YEaU6GjEzEE9wbpwUISPB8CbYMKRAw3V6UQSzxYA8ikP3jyki62A0iIhJ4OlGEb3Wck7AE7B3&#10;/nzPLRczIxcvn5fZh5drr+UsjJe55hs89rxoliZfNVqp+1H3oNgUiZDJ83R0tfadVqsGV7pboMOU&#10;Hyf2k+Pe8TB+q1prEsjCrJYyaQLXaBazny9/hGUGVtbtpS6mSFucgMKTOPtfnw2mdvXHq/U76+5h&#10;+6gc9Auu2x5lTSiiKElOI6hgheJWocQn1Ifzu52Z/6fu/vJ7MIbrpbf64lF5lc9ePtZnjuByJlXB&#10;S6FW+Y+LB7IOpChFC1kl0CQ1vfpVyH9kmlVT0OJAQg+grKhGxLMCOdaNCz9pj/5ij+YE0Y/vbH5v&#10;tbSaEnGU9pu5p/VNjj0YpuorjKlpga01wCwFsa4SIzOphLTsJvTGkf1w2NkdjjZaNYwDTAclwBG3&#10;XXRxbsab/2ULzszbi6yHJcG05rBT2akzjynWiwkeSOxDnkNaSuSbeQ7eEyQ+IGl05qxGREYL8wCU&#10;i01RPoyHe4PRp+3hV2NaXomHOEWlMCSEHbxsTHldMX6rZH3HK1Q0vnI8nXRHkV2pAxpA8YAY+Orw&#10;CPLkZrFEb4i3t1fWgNaTRM91nHrCMxPBCCytvsg5c+fugHne3BCefSNDqfTWZmYkY0ABg/ivGbyS&#10;u/1Bh9pKh3ZWoykT6HuEH5qtcq/XbxaL241Gk4ILbCdxZDW7JGcvUDjQc7PfdrvdZPrh9vXV2Gmh&#10;3Di7JHhIh9Ce2MAaAIdRaWJygSos8nfu/85RtMtIzyuszxd+ZNF6MNJfnPQcdGP+o5aCZNLn/cHf&#10;PHkQlZwfXbv1g2pjAzdC8YhSryG2JutdRIAk7oisSLdUMlnAYqEREaQZAoAqDMghqGo+GEzdklct&#10;+hY0Vr5HvxUQphWvejxODqWdWESA50c3N+mZAav3jYp/1D2goBfM+3Q6nUDQ5UpjhamV9cKIKFcv&#10;iXfbHSyGoF5j7qqwctG3haZZng93FY3MW5USFBrGU1QD0wR7Zq6jsZ7Mpl/Cerhg0y25H1/n9P1O&#10;zyXGpsoRgQsZd4MhiKS9hRTCQHTG1o+TEqCfcnBnrXxrrXp9s27Vao8POlt+jQZsDgggsbCh8xc2&#10;GsV2X/JaDCnPJdv8M4ti7XJJLlFAab7z8+703+6Mim7lj1ZLMKuWG8VWaXI0HFiVZjHxJztH11er&#10;tcAVl0n3B+XF+UqZ2d4yCrm8uewBXvffTz3m17YIT113/qPegI6TNkc4Kdo0uywXwRpDFKIkOjIi&#10;JtNpoXBoF/6hm/z73YP9ZPxffXDjT1pFTAfCt7Jh53Ha3zvr4Tyj+/QSEPUpxW5ewSRowBNLexjA&#10;8bY/pYmlvbZWyqrFL48Pv3rW60U4TxwnkQd0NgSKondR34jFcEKxHIAAkGbzNpBXW2/z2yblbM6w&#10;aDAas3HxJSh7xeZrxMRA9fPCSBPlVzdd7AjBOEifC1PxKHKYRYAxhA7en6T3Drpf9iZtv45ZSQhm&#10;TFGBRJntEcQ/xXQ8PXrLt257QQVEPnA8oPzF0t4QNZBWi8VBp1es18Amdg774/7w45urTSKL5CUl&#10;WUJWnTM5YBTExMGzJJOiWlrAcVIpqDVUs+VldpExjefPrr6RkCeQf0CToegJjOMFQ3O5OxzgpfbS&#10;eAgzR4UmDvSqAMRH9aUNWWrVdbECSUbgLInEkPbjBbqPtp3s88n43s6TD1e33oGhmpyF2jRYYqGf&#10;xlSDyfAoWYj6aLqnhDVMFKoel/egnCG2z5WDV1sAS3xK7yqPvOpGn5kOMmSFAn1bKNEcOoWfHx3/&#10;1d7D7bW1f7l267tuqcmK9SnhlUIdMjeSdsOPUN0rdGKG4oSVD+hF+pLQ0RgTIQnDaRmfbpyuNGjw&#10;BfRhUmbK6fI1iWt+iQItyEIYt4P25KMP13FMvdFkxc32QKN4xWul4hTWYCsZZ9BwxeNCvDONvzg8&#10;LhSLR0fHUidSr3bEzitHUL72uw1paB5S21Or1uDArLBkxWYwjyVlQqfB8bkNcanyWla3nZrHyzXZ&#10;ErN16pAz+3fZU5z94NXKCMVmUOtTZbvWLokpIM/KMkB+CbhHy6uJU5eJwtI3x7KejKY7vcGmX7rR&#10;BCRj4HXYgsL6tiRqcmE7ny4XfF6gXTYgWLdRemBnf92ffrETX682m+5kpeyWPeuo+8iH3CErT/dG&#10;H11fh4XVYMKNZBQO4efiBS/Ea5w771eeuHOf500srYsHbn7/88MQzKbAh4Uk3yMYpPeV6AfQYRAF&#10;jd1sCHbSSadUWgvpsMDzJclPsjiG5dPZyaz/Y2/4r3d3ygX7v7m+/YNWsApZDEU6BCyR8pKzzF8v&#10;ujf+vKjUFlXeFQb8CrgH9Sev9GKYAA8D3RKnVBt/SAGK8OTF4q66VsW23quV/uStGxWv9NXD/b/6&#10;5Mlffrb3Hx8e/Paovz+JsX8hP2UrOrAYQmEo9YOv+nopI1SK+xX6PHvbZKoIJsKiAh2RtjKh4FZq&#10;Mo0DJ6/clpRHJk4FUrIdZ096k30aOZfqsA3i1uOA4JOS2IR9VGBu00nUb8fDAeRL5AW00Lrw7KgH&#10;lq4OzcNw6JVLDZe2NINn7cGNzdUqgwFQJPBpcS189HBCwCSNvZXBaidNtFH8cLfAUMSdzupUTsbN&#10;wINZUsTGZgsL1AEWm4teJAXDPfeThGDJEc0z6/WJLXEIp1LqjAeVKnl2ArAFgvDctjBwa9BSpKUw&#10;eEs7OFpWfgkk9vGjt1c336ePFkAH44hpQoX7QC6GLAKFa5j8iiku5W9cXwMRBn+RV3EsTtlLTd+r&#10;rpXnP69dYR1QIJBwpEHwm2H3H0cHa/XGH61v3iy4xZHMK3hFGD5oPPH8SlXjjIHSNwICYm8KVqGw&#10;hJ+8TPihN1yh8BM+qSSu8NSDIY0x6uXiarG4VQzWaA9ixyv1YpNlBlqCLu9xVAwnNVh9hmM6sWKa&#10;g8RtW8mDafjFuOtutjrjIXyg9ZXm3lGnVK0yg+12Z3VljSwGwZFiqXI8GBI0lf6w2A9Kn2p0z+sd&#10;sVO2whs6+TfwtLLYT8SBWhEnQ6vWhaTtiBZFXiGCh5a8Ek2neuNhbSWAjY6Agyt4SRcCFQJOX7v7&#10;jtVpHzvuw/4U4tLCdNygNKTo7nf7reqm6wRgnm5vcKfafCHfwfMk6SykaWbldxR4+CYsCXaTJB/M&#10;MGhSQ4KXMVQ4Y5d3OnUzsQOcDOE6CeyoCEcOpe7xhLwvriCx298Mpv/7vfbPH+y+5Zf+61sbP14r&#10;rUkzBGGJSXBLKfn6fRjfq1sPZuyE9Ilwrvg5QtstiV/UJzUq8AfaUAEWftyq/vm7mz96//r2tTVi&#10;3b94/ORvPr3/j188OR6SpZWukcAPwRGBQs4RXq+2Ooz6XOocotCoVgTyREGVBPRB+QnQT01I/Qqc&#10;U3Mb+qAL5xTcAICJfmo9G8ZP+tPjFNoG2meKVEnQ7Ly1KtHHEQ+ThmVBwUnpAVRIYZoe9LuDOKyv&#10;VCIq+aCj8p2j3U6vS7fIeGutAsaUc0zjyC6iV+xhanXC5Flv3Legpxzu9kedMOaXdGzStMtplTA3&#10;ORkEsi3A+yUX7rjEDIa2vSPnsXtxfDCY2KWq4iULfuAD4qPhpU33q+nUhazaSku2MF5pGl+D20o0&#10;MLStnXD85fF+zfM+aDZbVHjKzSqyVGoKMRrFbhSibs3wKZ7WCFvYsoQwS7nCTfTmJIxupmzZWVtq&#10;ai886MzqMGWszD+F13iKx2H0Vfc4LrvfX9u8CbqN46WxOo9GX2wjSfkHNErMSh2g/Ik4kkIbOC3q&#10;sFS5brMY0D2uFbjbLsU7UcnP1jEXCl6jVGpVKo2gAFdm2Yr3B72ym5TGaUBnDScbRPFNCLwnY6o9&#10;QVimg6hSgQC7cAQKo9HohEPMQidw7+/st8rQidlYk+utVgTJucahpqMJYQ/6otLMjPVmaqG5P0PK&#10;9YZeb840eV03PF9jF3yzzLXEVJ5hFTSEb35hOvDOkkFqKjsFAlVTR0iACDUkjbWVWoNuOpolVdox&#10;Y4++wVk573kIQE18D5HVHdklz3nvRrlVtLvDAZ00k6wy7IVQxLYCoajh3nJA+fwWF+515kYtM2av&#10;/5hTk/j6L3DZGU28wRwlUWkBh0hbZrMGgN7jRUBfW7cdqvZcGBQps9KI7DSdtrPhf7z34P/78y+/&#10;POh/sLn5f7m1/qOyW00p5YZsuABfrbYRAVW5qHEuu6Hf0d9f1CXr8tsRLK7mwoU+WbM9GpaWUcL1&#10;xEvD94GeD6KhSqmwUvU3G8Wba9X1RhPinEdPnwKAaLTqQM9I0KKx8JSl+NnkpK8q6c5qoMUTnj5t&#10;LvbnEYU5usB40XonMgzG18hZ3cXFlpxFAej7M0o0D8eI9ZFfFnePajnSgw6EQQyKcGGwJKx+53bV&#10;+cPN1U0oseOoH03pFm0Xa52JRVeIcr3coxe2V4MLOfKcD9fpcUcCB81L0wQX64GmkU+7/axc3u2N&#10;6F9F1LpNYjyN6V0JyaGYwDpR80ebZzHM4uZH7IN2mg6S5HG7M4aTP7WOR1O/WoFPHSIrwq1g9avF&#10;UmESuuOwVnAwCJouXSRKNYfyb4me4WqD7ZgU0vud4W+ePfFL3o+3tq+5tN4Q1joYcST9pDEGR2Cw&#10;hOkUBTGDOeiuUW4jZYJScWsqXdRiP2PqXXn2L1+yOlSzaT05XEwH0kMK4KGTxZdPjobD0d3Na3Tn&#10;CqTDOlUzFkVVPAPGQYDQl5CbWJB6KqWrUjUiokSLU/hKzzgKMUpuoRb4sPXVXLvuu/BnVIOg5vnV&#10;1AF9CVihnUzvHey9s1K9WSuXnGzc62zWq/0xtJ8eh41GA69SocGrVIIGbmc4pIVppeAOe4NqpeqV&#10;gnASlqngQDw5DvhKyM5d4lusPjxdHyoygcyLQFOj7ZSPbAbjyqN9aqvOF958NV75zBfM49XOuaRh&#10;uvgIL7qHOQTpRJOeoHlOkD0CiEE8wlgeO1Fs//qof5ja7200G1KOhZhASkh2TNqoGgtkideLbm+Z&#10;256fnlDxfpb9dL//yZPRR7fW311xiDLS4DCM4uM4ozVNbTIpDZPNVskwUeu+zX2IxY0zYxs7FSCX&#10;H899lKtN3LmnOnc2X+P5l5gK1Qoa4kXM4qGJMSH+pDtxvZBiC9wuadKAyyVcf6R/ycr3EvtRe/Dp&#10;7v5fffnbnfF4dXXzP7u1+eeb5evEo/Erqdmk3YEdlMQGYcnEjh2YNPrFr9f44POBvVQLzy/6CtYD&#10;3jlupraNBnNHXF1SfzyrlLvClSSkf+J1AiiLxzW3QNuPiuNgRqyuNtr9ySE949dWiZtJlgPTjFDZ&#10;rBXh1UbkXP/1AushtwjU9BGYn3rICr/PoyDGMdDDZAsZ0mTtnSHdvY9RM8fh4344cIsTyvdjpyT0&#10;BqycKJKCaieeONYgXC8kH2/U7jZx7XEFKe/1p753hAKnsI+m1Z1Bgz6aWfbV7v7aWu3D1WpVIhST&#10;xPH6tvOo0zsYTUPf76YZBMZ2udwPQ/Iq3NIoirzALyKMZtiOxScl6mCSF/ySENjjJPmq28YnhXIZ&#10;XKTl0VxDUkYYGPE0pNkTc+RPomvF6nqp1PS8pu+1fLiXhd8JDH/i2e04+fv7T+6329c31z/e3Nqk&#10;IYjEJHJKR2E6UFSldi7W7K+0npXv5TdalCutPhRgKG6amJo6mBoGWFy1LyUKL9tZL5Bjz/1aHgNj&#10;DWuAqANW79PO9MmzwzvN1nfqLZ/xk4RTGlkRol7WiDTR1uIr4flWR0MVcD74aj1IloeiX01b8tRU&#10;XpWl1CIjH4Rip3qH5hdSxsJiSLOdyWinf3h3beUmFZx2oe4Ln3Z7MnXKZf5uBR4EU2TCAnp/hFOI&#10;1+j7HI6ASZZKxaA/6NcqFYtUR5aWisVJf+j5nBtzcLJaKVVgm6FvrPJGSXqeCJGmME5eKuevttfM&#10;B+dL7tSsXSp9rjRxr3S3Z694Vu8tNRqGJ2k2biYHl0cBDUPL7M/SxVbCr27kevfjwqedft0ub0Gk&#10;5pKwEOOT8nZhPF3WeDgZ8FPP8lJbBp+HPkz//qt2obTy3ka5EqcAeV0bBrNhCk4tDFf6g9trq74k&#10;Pk2YbWYNzFeL+SafjdOj+KKZvfIyW3KpvOnzv2j9CJoef891CWHvxdbj2N6L0p0oeRbGT6bxg1H8&#10;1SD5vJv847POT+7t/na/tztJWxsrH75z549urr9fslvscSwPwQsKEz3hWYfaN5HdIneUJeA/UetB&#10;vBlIChGV5HmIyWjpG/KWxB5ZC7Grc/J92DBI9NAMVhnWJBVLlKH49MneZrOxBicRxyOSZ6TvxiGa&#10;j1kOOTDBgOWM9Ock5EIw49QKY3NgiUvFpig/IV8zSXplszJcylrJJ1aRli3ke0YKb2jL+6Qb3e+M&#10;+7bfz5yRVYAtCMID9CQJLuldSQp9FN+pBz+6Uf2gCfXHFOWBrAD+dgBWEcu0UuvKsVnVKhBXOB6N&#10;rq9WNiqlZiH1SKDRrnM43ekP08An594jStGoDHBClQuIjgl0xwgj4WMQ1ln1fnSjG22sHr1ipcdR&#10;fDiZfn4MH7Kf4aRS+hcE8BSFMTkTIb4r0R4C8y6MbjUbW0FQtQvUm5U9KT1klnh8Kixo3v3Fzu7h&#10;NNzcWvtgdWVLOlHI0Am8nNoQxVYZRYq0lLiC8PmfhHLnQU75m8kaGPCpqYtZmNO5KLpsy7zi3zVm&#10;YIZKJx3+JsivMLMGyNZH+2Qovn9ta1X4wIScgySkNPNSpIk+5ayARKt1OMkpNKIGV/JfCukkPgij&#10;BFZNzmPSyVLQa1I7T0a9fWv0zsr6durCSxb4Mkd+uTjJMD6lyJlBKoLDwYaMXAKh2XhcpPU4ReOT&#10;yWqNVmagU7Ki5xEssSnlIBWVJOXAs6m/IFfieQY6qaTd+UDnM6Chwuf0pfmDOepUcsfkauboH3Ng&#10;/vGFw+dn0L9prCP/lfFeeefde2c/Ll7z9HXP2+ynt/BsITz3bOaXz9+t+d3ssWahxecFitzhbJR0&#10;eczyCrK1Zs52PgwzGTV70jxtoSuLN9VYZMGES4xoll/olYKdadp7cni9Wl8tFcDP4gEID8os3Gky&#10;57ojED55A4n5Ep2Nt+zzWaLsZAuYiEf+8+KgmRGfvfTppJXuX+0efrE7qRXrm3V3vZbZU4AZo2C1&#10;2U8LtWn6URNcr7QYV/aKBVmsjza/UG5CzPf2yXXOfqejnQPO9QnzqTjZhrPP5Fx2ekwe8Vh4iOcy&#10;26dW6FWt4FwSmRGer9Lnvzm9SPPbV7iD3JPj9IAz7xz+3ZP+P+5Pf7M3/O3e4NcHw18eD391PPi0&#10;M7w/HHcsx29W17c3bl7f+nh77a0gWKXGwBqKsSAl2UBpyd9L1SFYO6nzBg0gANx8JT+/ep8b4WXM&#10;pvlY6bY8M0HznbJQqadT9kJ1my8DFgkVmxdN/YV/0woVIynFiJYwjXiZWnqpQlQGWIWtfkOxkkP3&#10;Sf4cFf1fPHpCO5btVk2iwVQ5RWPpXySIVCUkyMdN+jXPZI5ZqqdfF4clF4fgrOjRSm1zp7PiKVnA&#10;RrjkikHdZKGEEJYK6dbhglPbnWRftcPHk5h2FcDmeTpabdE2cUD1VskhgOwNhu8H3n9x0/+oYa9C&#10;ACGWFdakO6HLRVY4dq3d6aBaJN+dTocpFlRvGHmVgEK7NTutiDZzD8ZgbNxxCsV3wa1Wjo46VSeg&#10;4Iu6jEa9NInicRzC5BmGCVXa04Q2CiA8pVUX98lHiI7QcunxMHzcIwweeFYQUlJRKlLOFxIkK3Fm&#10;qgQzD26AKLlZqd0oeWQ+pV5GpYZxxMf44pPJZzvPxtH0/ZvX77bqtUS6TykPMuEl3XO57yMDaaSL&#10;BvPz5LAxK/SNQDixC824a3LlZEJf5LNeMMWLc3r2MPObxWOUwYNoghZ+CLkHTcFjVHQ0pVrE/Www&#10;+mL32Y+2N6/XSoJqkMJTBUtL1ERcAi3KyZlNeJpZlc7CFUwoYrYDxLuUiIUkuyNH2CGZpqLQo0m/&#10;JJ793mBwYMV3mxvrBCTk/GBlXKVFt7kDTJYyJwCPkoB6SDKqkwIMSBIoyXq5slEugbUB9La3v2cH&#10;Pp/sT8ZBucLQ0+UIgvASfTrkptUelvHPYz6m7zxr2ph9qiilVl1IMNVeEWJBBYfrn9UHlSdQ/aYN&#10;DuRUkhoT7SdDKiAcuotKQIYxx96ivhlzXDJToF2UAEOyQqpWCeeHjDuIDYwdspYiHfL4kxagGMPO&#10;gIhmO3Em8jSarl0KZWq1Fjm3m43sP8ki6DPN3sb4l+k2MF6FuUoZimCatChRHoMxgW4LewvWL0mk&#10;8oA0M9IFxD8BeJn1rms2tzMWtLZugNyo0jHLu7yBe8BzqAbeo92jA0q1SwEcjq6UsI/JYnAvAgnK&#10;k3q0wKSCmq0ncS4pzpBsumlbr+VguVLNoxwnmRIdKhkSY13IJMgjypsy9JiHhR1OBn8nzv6XL/Yh&#10;PaXr/fduwGgW08bOa9V641Exct4qe2sBVeSyFsQR0M2ZeyfGDVs0U8yzv1DFzPe1rCeZcykSw46W&#10;lkemMN6kuxUIIvlBG6ig3KYSsAgsXVjZ825T8nj8wlDgiHAx0kQeeEGqzG7HQH0uvTPGiznmirIO&#10;cPk1/SqRJPNWykhZ7Xw1T2+2gURZDUUiq9wpPJ5mf/3w8CePdvuFkAq0W63Su6ul91bK31kpf7Ba&#10;ubtS+WC9+tFW4+ON8nt173bRbtAmULh3cbV4VmHfZduzC5TsXIlL9WonpbwzLW5c2eff+U8L1vhp&#10;E0iWkKwCHZFFo2xmyOs+kt2k0lIvbZ72XOtBd+J8GbyK9TCr5iHeQG5H33n7tQXlweWklIGWEPyV&#10;nDEePcyGjvX5fhsld321KY3MUWO4Y5o1EMCiRmxEqc8dHqNt8p171oTIfzN3Xs/1Ys8OhwbSDTjI&#10;3Hlu2s9WpbGDyHvLQhIGRZY/DM2W9bCfPBjGh3Q3cWmsygPRG0moAOhbMaYssz+447t01PxuhT6Z&#10;UAIIBycl4RLbtwvtQfSYSEytRA+lJLKKxVJyTLB6MixabzXLG7ZVjBDHhbgY7La7ACy8SpXGa61K&#10;FdMhHiXibmpPNp/O0YRDG5VxTHoBKkPSZ5KBE6WjBFw74+irzsRrlmnwPR6hV8r0z4Q9jvTaoNst&#10;ZelGqbzqB9fKZbp7gPWb+9A8Eamonp3tTuNffvkVuYuPbt/erpRLU6CEkp0yMpdBNzVFMwMhtxOe&#10;w5WdWA+zWcur3IwXIlblqck6f9U+P+enDAWR/+dBZReTWRzDKCGJDT5DwkmCbRPrgdXJd0PX+fvj&#10;o2kh+dO1DcL+pgk2XphZ1VrAcrJMjGhVwTW737kwzZeqkbpGPiobCkUVKuHLhq4dKAnQ6+PjccG6&#10;21ptsPY1rkENCxWw5YI0DW+4pCow6QqVgEAPjd9JaPjkmVZLJQCYDZt+KNJCbSoVooX+dFyrVcfT&#10;ZDAYbbCr0tilBFSKLrRrlohbuUUjXcQk50eaezEIFIgajYjGR4blXez0WCMshG1VxaYRoaKe8pSs&#10;+Tv1RzI0DKkgCFnqnENVBSEuLfxAe4jdIDVKSXdCg7XCQXfQHw6r5RIN6nWkVNvp//lUGw9C9UOu&#10;l/Noifm7KhztgS1/ztVI7loZEWhCiaJS50EEvYxy2uZSUJexmkVYzER0gKuBHRE8PUyAU2h9ZrOY&#10;09Oo7poHHnIFtbjGc9tCM6CK5AIAEdGPlXZx/ULw2X5vp59Um6UmABakAUxSqFNYxsXrFFA10SVl&#10;JBS7QhsAsJ9RarIcZ6Gc3EKarz4jtE5eZihFeOofDEjTpZGjOEAw2v27Z4N6tfLjtxotqzDst4ut&#10;GmAszw2wX+loX2V9udDdGUvZqBJeM+oic5mzm/qFIllsNvp2JjSXVd9LDGSVHzp3OnPiH7LmQBjl&#10;yksDc8aoyB9N+IixxuRwkwWdZ4jmF84/rD8/t1BefGu6irRh1dwimT3ciVcpVBdiJ0hQgOPkXnWF&#10;wuVCSncnSv/dg91f7vc3b13/g3e3/mC9/FGj9l7Fv+M5t7zCjcC5VnK2i4VNJ1vP0ibAVFxlQg0y&#10;eTwO/8M8p63+zKMbnS2W+MwOzIWI/NLMp3nA+Txoh4ezC/C53+Sa1Th0c+vCnMYsf/UB5pvoIuvB&#10;3OPs8q9gPcw29dwENrd86llUeOJsicciYtORvtdSj5L4Tx/vcPBqq8Iuh5hEMwayTgwOTWbI7Oz5&#10;gpXfPrdT8rE842Keu2JOqaXT0n5uPSh+QxZU/gGdH9H8UjiAmO4k1oPj0c44Hjm++Hx8UA0MJaOM&#10;+3t7G078z95ev9v0wMSrDpIVYpwk6jF6E5wOyZhMpmGpUi7EXtNyjwrZg7jzVq1y28O9LMCQfzAc&#10;cXQSuD0rrRK1GWfDMC5Djey5Q1ByvtMfDmpBaTgOOxPQkM5kMgnJZ7g+XITFgvPkaPTlaFhq1Xvj&#10;qONMo4Y7caJG0SuHsTedfK/W/I5T9cYhgL4VmqEGgEBFerFJkByDgr2Xxg/7gy++unet2vjDrevX&#10;goBu5onU1jKHuSyZifl8sM+d/fliMIrI2LeLUMmztsIVrAdN1Jy6HbkrcS5P1HvusLJVRKWphAGS&#10;gxtMmW7mBvB2/HL/4Ob2xndoWsFt6nTOdmEuRs0aMUpjvkFPFluuhk6vPvmQiF+xXfivhGGCceda&#10;+076d08el8rldxtNulrM+UakdpyAByyWvCHs8vxa0YPfGqqISuCyBuqeV6GqV2DLei3Hox16UKlM&#10;IcFN7Wa1Rl4Do4Cn1Dahogvz9aeevaJWVQYL66DUw+AAa9tyUba45HC4SAG70Mor05dIFvMQMsoq&#10;g3IdJg3nZWeIbpNfqppT0SsgUyKRQlLP5pCoQ9YO471OH/v7cDo5nowqrt/p9YjasuQ5I1VO4mjC&#10;l2H4RWSGclH63NTmg28ci5kcm29mMzH5S27EAOF1toygnaUghfJLHAep/GJjOnYnzfrT6XgigQcB&#10;xFGuLVHlmWg3/4tYeM6LmS+DxfVAFIauifDNA4aTMBfnKTirNRzOYO/gaA+ESpX0VDFwiLp60AMI&#10;ez3qSHhdfQ+ghACPyWsSxRGqNcMcdGKlG99s5qEZ6W+gu2ZdymzJ/+r4yEjKpmXFcUu/fLL32266&#10;ulrbqvjOcFwqusMCLOpZzS9OOn1q7LeJullUlCpvppG8CzvoXLl68S+R+vTqnXBO+JlTzwlBjwPd&#10;EiZG+nGNJTM4ThwkGGixIiy2AOC0GD3z0RBwucoHyYYL96uYpWKIn+zChcE/UWk6ZedIg9P3aZY0&#10;gy5N57RgUAvuyCZLF4qUhLzUDopPRgGlbZXIXYJUIkBFAogSesd6PJ38689/+2DYe//G9p9trX5Y&#10;dK5bLv0pAmaSefMKCEyJJOnGRgdifwjMxSxrXZGzFT5bUfNlLH/Ij9OZ5A9qPOiqnz/1jAL07Bo8&#10;+c18tZqIzWxSdTAMrELXtXH75zNu5v2cmTULazbAl+MyrrBizszTzOVRRimaARC6+c5abc0vfvHl&#10;4189PYZFgDSh6S+Rx23mklE37Aytf9G9nAXfmXU/fy3zIPOtMh87g10xSUCCIpjw/TjtRfEUaKQs&#10;aQNxIUSs+Kf+cD2Z/GC98i4iXyS5SWHK9pXYiqApsnIpcIAuhqFXK6Px8T8ikjd0k0gs+lyOacxI&#10;8yoKVRD8ZZ8e2TWJLMTDaBhI7VdKpCGolHr9kTRdpMvziL3n7w3GT4bTA9uFVB/Sp6964wedTqNS&#10;Go9BQ00cSCTsSdXNSlZMAuOmV2z5vl9y1pqVFq2FhVdb+BPRJEzEo3jyy71nnz15dPBs51a9/r1b&#10;11aqRbgRUQ5kOjRe/dpepyboFeXUBbc1s6ZNPHC2K3Jhy/xQDpOOxlOEZj0oKvfZOUbqlR9byUGl&#10;ABjeexF++jOi/MCydlkBU6BX2vFdcCGCxKDiS4o/9Y2JUKbLGj1sXavuWATqqjZ1MQKy0mCvkEwg&#10;/0s2zWyJuac+QdAkjBNwnv4kLdACjZ2ltYHaCF3fCm4lzyr4VlGqot+Nm4qnK+CVEEohoS0hIiMJ&#10;DgKr2iFV4nS5Ry9eoTSpUQdRhBIrFqnGwRRbmYVPzAZLAB5GOTm6eTjeOz5MPOconB72hn65+mxE&#10;Z1npXE4ZM45nqOfOffYZo8JMwi2O/aJQO5kmXZpcWL4aWI3cmfqw87iuePJodJUt7EdJqigpOax/&#10;MHgeDMY7nQHl0DudPnXRlueHoofV2ZVhmnXIu3wdmJA419Y2QGrm0Edx3bb/+Fb5h+9sDsa9f/PL&#10;L//mcfuLSXwELYAcJOz3iUXvNFBPKBzRudrAjo9LzFIyuC9+K2uVwiZmURW9Rw1HM1rK/MqbGp9O&#10;tyeHQCkQptWWBH4gGKkEQa8/oNPb1mqdv4qSM6d6HS+huYlL5bjmJmUbY0CiD9xvQvatmKQgzX3s&#10;BKscWhVqFiTIwu2Jg68dBLBNI2FZMcEhNZLyJ9MQknnk2dvc8cmXy+9elr4Wx+UpkTxWk1fwE/WB&#10;syXWkFqghEZcC1QbRiF3tGsVftUePjwavtPa+he312/SPzAWa5tuBISGxS7XZklFPisoaZlC1SGX&#10;35U54iQnMQ8XaI/JfA9ry0kJ3MwX94u/4TDpT5ljTkz6cjZ8s3jiczGJy+5xftFXiD1cdo18FNTo&#10;l2aUop8SGhMDF2NMCbr6Xmm/P3q4f1SpNNehRdXcHoLemL0zU2jRptdTnpmAeXr7YvWzjFM7f6aZ&#10;vlHDzDgtGk/D6gQF8GQY9mxv6vg8CzYFglJJeTKac360Wv3BRnUNg0IdYlNokK9pASRYvfF0zAor&#10;B90xNNYEML2jYRoXC73JIOwP3t+GbFAdRNfZi2AWSkGVDvh7veYBd0SNY/xOp0HRx3XpD0b1egOU&#10;BMhKGm0B3pE0aVJ4NBz5KzVYsDqjQX2tESXDUhg3SGv0B1uVyp06/JBWDFWycBFJMl42bJa248nn&#10;e7ufPHu0O+g2S9UPt67dXV8JSIKw8nCEsdKpJJEU9txIXW4FvPioc+drmWk6VVwkc3SepbxoneTE&#10;cLJLiIJqHFD8UDQw5F4Uq6Z7k+lxTK1a9YbAJbXfzfMrbZkbU5n9nNzlB22qjXLQbDjUnOobDgrW&#10;J+Pp5wf7Vct7r9VqKplp/jLAfo3tSipAnQbJsuVkqPhDCrgzAQD+OTZxKXpDe14RlgjCKQHFnBhE&#10;eEuwuDpkMDTecOK06IMZ0UPWje+l3KkwxYgBPQq7Nkhy05VGYxbGC5Kgk5gYOYgJ1RySn9DCGkwH&#10;wQTMhTAc/mIDiUOgusKhchkMDYD/Xpp0IXIuVyn2GdhJtVGT3JBSWnEeMThM5F6n6XR4+tS6E38s&#10;lzFGuWrs1YQS5A/5L9Ss0SGfq3+eRq7Bds771CTp8TSCQq1QppJ5irnugFQlFQvqNB/jBYm0hAKg&#10;CzN1d1j7GnKSyiMC7zwdeNZixc2C4kF//PigB1tMUiyuF52SxMNEN3KbHqJSyEew/YgCSYGnRh40&#10;IHM67X3ih87iQ+YYfXwzxwbworEH+F1+u3OwY5U3V8rvbVBxHWUgr32/DyY3KDYt6kEy8Fs2P+rj&#10;m1O8ok3PWVzsAnXATY9qKTcimYt+pXUcVqww0kmVo14pNxHUEdafNYUi+1VXlwDxTcYjf0DBq80G&#10;xpwg/8sSsySjY1aQnMJYwlKABagVzxCaHIvoCBh5F8A5jYXl3BJGg8xvVCh8Pg7/4fFxLWj9+e3t&#10;t9xCCSNHKSYlzGDSM1KGSX0N+11MfI32GT//chtCN7fhvJZVPu95ZH5eeHw95cWPmj+kPqgRK/qe&#10;4WJ09PL0R37Mou47Jbxzu8GIz1dETS6lPcQ30bw08R8J5IkUKkoLMqtS8dlMT49H7VHSbNYbJHhV&#10;18o6MRaljJwZGzOIs9fz43XKejjXo11S9C/ultlHVFzqkKNoR5n9dBRiQIwcKBl8fHIMIxaHQszs&#10;WxX3h+v+bd8q0UdT2kaJCM1jpyJewebxS29U8Q4GPX+cVRr1w9GkWS1m5Avi+HBvf6XWXKlIt+dJ&#10;CO9zYRiHKHUxEfqQVtJPq4Kv6kTJSqPW6Q9oZ8Mg9SYQg5d6UZpMUr9RfjYM62UwEoVn/U5rtZ5O&#10;x8FkuuJ64053vda4Vq9jpVHNHQiET3bIURr9orP7k6df3T/cg6Joq776w5t33m2tEFjGQaGoQ6RX&#10;ErkJYVRT/5eDW5aa/fmM6TyeCu2c5Q5fcpoW4ZAXSDeT0Vg8QIPoLEgtv9V+qQKJTaGG9XZHk93u&#10;4NZqY8PQZF3Veji733CixP0DjSLxKUHDYUPfGyc/3dkZEIeDemtlpSnpz5mZOTefVa4tigymTAqU&#10;VDXOtQSnnQhG0ekNhzT2JKo0AltAATrVX8Iv6pK+N6okVz/6rfB+Ej2WMKwYVOS9jsbj0HWoCu5R&#10;UOx5u5MpBgQjiCYUnazOntyOgstGcdQejiECGSXZaCotgtQxkEvgQmIEiMOgeYMRFg0C1ffoJL7X&#10;GwbVGkKgNx5vrTbbx22exQe9R9jaoMxNwE71nhF1fDX5bwOfVsVocsALTpmAq3PJNn9KIydF8WpQ&#10;RGWuKiXNwxjbDJ3az6yj8XR/OAq9IgTj4B6CUgXTC7hPpUhKJU/U65jP4HiXqSal0AOOh0Yi20cI&#10;m3Fk9gVJinbeqJYaK42j0Pli0N0Po3WXon/qvVUtirWoJLi0dxVAmAeVngacc5U5twvMMjtZG8aa&#10;zBWpmp9GamKJSA5GgFCEeR61e8+ioEE4kWkaRs2y342GruU0vEpn0C8WChtFj8ypUd6vxXpgXoQ2&#10;yyUYpsxAoqfVFpCklsZrJSms0BxrnNpDdiMs/dSGdOOsnwi7LpSNlrCxjDMbfr6hQorNMjTv+aKe&#10;PbP+f9kUyfVIHzPKgkES0SZ2A1/VRmE9Qx/oEoAilQEHMVi8oQu5H/sD/83p2vYvusPPnhx9fGvz&#10;B6tFpHDoxgM7Gos8YYfqg+XWiGbixIoztm6udy8WnsZKN2Gr5x9zQQWaLIYBd17wVpSq7ic1GkQr&#10;5aa2mtQ5AldvLrdNLrAe5KDcApIRdv6H/+F/WFINLCnZT51N/QEJcyYueV/BqomnTlEBWjW1SzXf&#10;KVU/32kPhoM76zVg59qCSPSa8lCKY6XPZDb/LPpjhKGRMjNX75QWOXW3F+D2z338k4/rtjT2GSJy&#10;KKz14e4I6yEAfSDALWlFTUpBluCWa71bslckX0nRA54ZXLRqD5mF49CRChoG78mwA2HDenXlsN0H&#10;8RGU/MFoutIokx0ECHljrQnkDK6hMEkO+gOvVosGE2JildU6WdlsGq+tVo8OevAOlVxnCBCyVplS&#10;8k/8LQieHvTLVUI7xcOj49b1te6wm02mm5X6pDNYq7e2S3WIN2TnEZgGwpZN6Zvwq8cP96bDytr6&#10;e7ffeW99+516ay31yiBd2aY+W0p8XwoxJCgENEIRx2dH7EWjvfh7Yyuo8D/5mgvB8yIHFyzLuU1w&#10;luZ98VNzPjjzyzy2q+AaiZGLTpXtRyCXJtqYTk/2ju5urjRgMFN373IJtMTOET1tuuxRbCNSRRDt&#10;Hdv6Be2b94/LdbAr/getZgvxaDTHScJ5tlV1lc8qj6R9Wp7xF9XOPqEuN/WKbn8ytT2fRtHkBYhL&#10;iW0hnfoIo+BJF6aRlBOEVjpIE3IE3STpRtDiFmAyHYzjqeM+6w+eHnWmib3XG+CIQzeys38IKwnN&#10;XyWAb9DmCucSznLOMJkcTsa9JIG7RGjULXu/3xY3EmZOmC2wAbCWpC8oJafB1C087XWfHndqrRVo&#10;yo764/WN1uCwX/LB6xYjohGOW55lbiBLU1tLIfcACATuhwUjSGEBEahwV6CdmhlGFORaVLSmCgr5&#10;lamQUaNfIKty+xrdVNMhx9UTFNmn4S1BPJLcldLuYadSqwiEL00D2pSiYnkiFblqMhsDSiEhL35x&#10;dsmXQ/ZKETfBA2NuC+plRHyHDGXVciAvr7SqY8953D6YHgyul5p0ORE142RTcXwVTpL5Tgodm2Kw&#10;ZnANDYXIetCu2eKVGdC3MazU+pCczcw9l2OFk4AaQPIAIKm7o092h4Bs6579/mZwuH8UBC48s/v7&#10;R1vrq2vUasf0j5VOLaraVWrpa4mVfiKTFze1Aj8xbok9QWHP0pOCBmNDmNotvWn5BlP1MHafjNMv&#10;Bskv2tO/2xv87LD/6+748TTqkASSFgLgWdmacCGIN5pvUJMcVtPwxETUQbrkJRygyjovh6JuBLqq&#10;AFX+l04FNKYD4y+dBQQBC6cRRWzSs4JZ6sWFTx4fcEM/vLWyhkSl45U7wggrZkUii0qiKCslr/Ux&#10;86ePbIpNLr05sWx0mmcdJOXTMxWmajBHcJsogqQwzVsWAo9lyg00DqfpDb0DNbnkjAoIUzGiq2k2&#10;kPkBuX3+wvHTupf8CV4ic7H8Gnpu2hQvye4l0cstkwGSJnPS+0n8MSaq2vAO4+LTp7tr1cpKLaCi&#10;MZCmxBigwL4WEkb5ItE7nz2aAdXPVcj8ui+14hfv9pSranSOacRpon90NsK5PwyziRsInavS/iDz&#10;OWQSR7V08nbNbUmmDuOVHSuRrDwCJTOIjLWJ9wp/kut1w6hYCOpFfy8Mi0Rvw3SYpkf9STJMW6Dj&#10;vMIRHhCo+ciCMqq02uiNJ1RTNP3iADAEpRpRllD9X60A9WJJkyppxyHsnQ0nmMRxc61CgV8STRuN&#10;Wu+gTcv4jUoNEkkCcBM4trPo6WT024P9bjjZaDbvbl6/U11dsd2GVajSrEGiczlPrX7DkjMlPxoK&#10;mkXgTo3buXv1RWvmYlPvsn1/vlCbz92ibfGceSH3LmpYmRd0JwsHFOEjv5sQVLeOu8Mb680VJQRc&#10;apefd6OnAioSA6BpKlNOKl2cYICa2Re9ya8Oju7cuFYMKJSL36vUWgwwAC0p68nj8bmXqZg5hlzD&#10;0Zp7z10J8SmMMcdWQtaAvRknCSEqt1xEOox6I06O0UmeC6F72O1SK3g4GLQj4kjO/aPjB8fHQ9s5&#10;7o3h7uhE8YHwj5UmkziBmape3R0MV8q1SVzYHw3F/UEVYkRCkk3oA2/SwkAuRL57MBoRfXeLxb1j&#10;Wg1L3zAI0issM2kFJXscRw290eN+CEX4WMlQcGf1en08RI+Su/Qm4xE7CB+fOlXpVicRasKVDvge&#10;zC1CFKNYQu677R5bhv0zJjUjwE5RsGor8OQmKKYyVWOVRosQ35T4igRFMh6LwmZSfxhRHEU0RfAW&#10;BRts8k53CHkTj9CbpI1GmRGDeBGyJDBDDGMxIO0j+RBBZZi4yEytXmRAiMRA7xBmmsXZpTNz6Nmh&#10;n6VUcJOyrDk2pddhmjx9ekyx1nqdVqwCPwrhABAxD40eNLzsv1zwGTU3f/NrMY8E5iE5GVKcqo3V&#10;tDTRm3wUtEeaWjyw0x6O41/tTeDre2e9yKWhIGu6xf54XF6ppyNqvZI6kzcNce2kkPDlrYezshRt&#10;7GYjPxsQgLAypkLqnXQeANXgdsnCCguFnmV/0Q7/9vH4b+4f/+o4emKX9oLSgRM8GltPR9mnT9uP&#10;OtOBRb4WGjRpcCuIDdPEWtaC0QcnY6NGz+VSBJcrhatIzGlTtskwYjgxXhAwAIYi5yJiEMDvBFOC&#10;wjrKumXVebA0HFJSP5ze3GzUitC8hsVsXAxpx04nEzHgCGnEeaeTAolGqc40+ZdZKOvimzOxB32e&#10;eXzFmA/iTusyL8C1hIJU2jpBlOpXKSYT5DQIKAUkCexHYXvqh5OmpX5EcEDCQKejt2g9GOtYh06r&#10;01/wkjrimXB889aDwn3wG4AmsR7FNNNiJjY/ssiEh7t2Yf9oAOBrrVVheorSfA7tKyMlZc/zdaEe&#10;vLEeXhRyMI98ZevhfBU4i3GwJoikPRtMj6a4ax4tRrl5BTXhaBGMHaW9zs16ZasKUljithLBlcTd&#10;DKetRWiimwouFWtgq7EBBv0x1azIQ6IRWxutcT95unvo+J4DwL7ks6OH47hEVdVoVCSGVvLoX7Dp&#10;BWu+Nx2NK9VgOhxhUnhl2jBOK1YBmsjJMIJIwoqmyXBcb9T63c7N6up6pQwcsAfO38qO4uTe0dFu&#10;r7vuVd5e3YAnasP1IXKgmohyQdWuMilS08zylAcQ54vQxgzXPfeOT0brAsty/qeLwz8va5u+7PH5&#10;vapLIDYDSp0v6rqFMSLb3RmMxsPwzlqj6Yt8UvGzhAQ6s2JOh2E4QEGpki4Rq7GA2PnZ4524VPzO&#10;VrM3nI7D4Qe1ZpOjctxA7p7MXAKTms2DiiY6b0LxisQS60HYAqQvNMWQE0AMIbHfMEEZseEIHBRL&#10;xcF0zNIdJhG5ichz98k4gKHzvNEoCorVSSkYQjlKftb1DsMwqNenA5DxQVYvH5NWq1URQVFE458U&#10;btMAg4BLYEC49v6gf0xnr0rtuDt2Ahi5fXq7N0rwahbooSD+E/uC8Jh0hMezdCbQ8B12mist6SaD&#10;De3DMZuUXT8eQf2ACUICw+H3IhxgyuKD1GhA0+4FfO1Op4VS8enBIeENjKSDbgdgvgNYWQtBjJA1&#10;qWU1LQgeI/m1myt2gFUYRNC3umRkIFCBCv5Zuwe9R2ca3t87hAscgCSgTkqaBfwxjRVR1Kfv7Wg4&#10;wjqqlUpsR5hBZN3Lv9wpf7ECUC1hIieK/yMUyU+etGgVkInxHoK4ULMtanGfjuIvDrqQuWzhGfAU&#10;4P6Fgs3D4kRJKlWdrkOJgCjyzVhLeiuawNLQholEzPJKGqYWE0YyNHLbGpOwsn5c+NXO0K+AvgWN&#10;a6+Wvc7xUaPaIEzVnoxb9eIqnbxCKrdMduCVZGkuhLkquFAoA0EcOkUg3oRWgH7QRCyeuJHtHnuF&#10;X4zjf/vk8G8fHBwNp/VK5b3N5h9slH644n2v7r1fDt6uFzFGd4+69497WaVyq+qRYdFuzPJQEjk0&#10;qk7D8HPP8lLrQUJEjDbTGtH2GIJ+JyQ2TosPFLBbgCgYWoFewaLC7siCYkBI/YUwNsa/9aHQedxJ&#10;dnvTte16s+hgMQCaBFaO+RyS/KA+ViM9Esowe190ktFepuTnEsGS6/CZ9WAErk6+cPlCB4IZjQJV&#10;0Mc8oafehTq7SQpsWoMXUjuNxSCGhQKd83AdQHnNxD0fe1DP5FLtqfF/9bwYveXZoq4or8VgwhoS&#10;cwCxQjBBwicEJFOalFIUIwMDm9KzQ/r82Nvr1WqAIyKHqykpnarMqOsIam2ZqFoTdDB/ySPhi5v5&#10;9VoPOumiTgSxCPfiKDqexGSGJaxlYA0IP0QqqNA0WqtVtqt02JS1LFWoGpbTEc9hZ3wTUBzk+G2Y&#10;IcKoWkImW+1hd3WtHtGlply3Kv7D3SMnKMH60BvGFTIaWUZrA7iaMB1Qfu/VKnW6hJT8ZtkL6elc&#10;Knfob5NMr5eqo06vTpNHPM5ur1GFvVACP7dXYECGHzN7GoVf7u8+fvIU23N7ZeWDldY65MYRtrTm&#10;9xSvplVRGupSTWXSklKJp9luY7tdvvrPm5oLrIcrLK0rfETXirqjQPqQEYp8IMIMb/fYdR4c9yh0&#10;f3utWhUSAMNdcBXr4axSYQzFVRKOVSnk+3W7vzMYvHVtdaXo33+4Uy85dxsNqLrEzZlFX43fqLFG&#10;XXxiLuc12QZMoHrCKBXUkvQvFUSFJ7xh0yytVYpccjSZVirlcThiQsuN2vFgUKzVKdKRKH2R+Hyh&#10;6AbVemlvPCwFXoXcTaezstU87o/L9HgtuLuTUbNV94TsiXUUwUlagojCBUooHD7YIiPMoWIFhgnH&#10;DRrN8qNnzzY21ivwp6eFsjApMsKCMobtNHWpKZ3u7revXd9SWqC0WQOpI6E4dOQ0nHhBIBxWUpNM&#10;PLhAUVw/Tihuylz/cCjhDb/R4PYKxRI3T5oTjTEKp/SZc8jKOPCJSxbdwI3lXWAchK0dnQ2u6Em7&#10;F9TKVEq3x9PM854dt9vjySSzD6icrFS4ezGehGXLJjJSq5Yg7qxWKxnwUyqmYULgTbpRkJ0IY4mL&#10;LLUuTHZEqoKFmBXZTTIJFL/MJWegUDB2inHWChw61P3muLfXG9N0d6tGcxkJ0vIMUhXCYIn8m0kQ&#10;pW9AB0g/mRmkZ0Fr6nrIa3p0gUheVahhNXbKhFCY7fzi6RgXqNmwr9WLcIP4iAbKyPtDmgiUKAin&#10;xxtY0Yik/1UyF+cJYQxVSX7GXnFgByPLP0q8w7HbnTp07DtIs7/bCf/Do/0ve0Mqjb+7vfrjW7Xv&#10;r/gfBNZtK7tlZW8H9u2KfWOlWGtU9vuTnZ2Dd1bpdqA8HAqSU7vJ6OWT2MOSlj8pFMH0OgEte0Kw&#10;Fb47KBQ6YJKG4S+fHf3Do2f/+OjJzx8/+8Wzgy9hj0+KFNkCIiLDcWxbD6cphIFH42R3p3d0MOwO&#10;Y1zKoeeCRie4i7mMAUhEjUIMEa1a8qSJA5MCW8Z6UJTC7MH4n0g0tdlTC0oh0SXCnjLJBknanibo&#10;o+40ASYyTJ3jMWRnQVLwB3DYCFvIvNujESkyWmgeofTIHRTjrhhpd6n1YMqpZ3EedtlZeXfub64m&#10;r7XgBlYUQFTQMdIFWzUx8P1kDMALXBabvJva//svdg5C6198b/tOxW5mkZ9B4YiQKsYGWwBaQjIg&#10;CEnR05rPUd9eU+lnwyxnrYeXxT08NwISLJbaTDJzndT6rBf+6mC0Z3mUnREaki1KNDjLyChbg+5N&#10;3/pv727c8ayGIDwIviYqO6RPAtUTMnEkyWKvHbg/DyfTzqjpVx5lvVKxHHUnvTArrq2DiTg6HsIa&#10;SZPG1Sb9MejQFLVWg/3hoBLGa67/1mq9HNukGFhP1OqR+Jj0RxR4tom7FVzE8Kg/WNtYsYveMckO&#10;26K8HnKIcbtXnsRbrRUIp9dokwAonMwq21qTErkhpsuCYiP8LH4ni17r1eW3LoAlGRU+eCqqdXZs&#10;T6EaVQHOr3AytEse9iIDccl1Oz9Ms4AErWlfFjAj0DQF1JQnKSnV+2H8d/d3bpbrP7rRKAnZAUaU&#10;mIYvfYnzHlNy3vSBox99YnULyf98/1HZLf7oxjbUST/95Ld/+N7t9xCchNYlx7p4QY1TytSIytAT&#10;g7pT7Lp4tgJ0ESNPEmeU/Qq6YWRnO9PxzmQMXp9SM+UxF3vbc/H7if25Yzx4F6BN0FFshMRTqfbk&#10;rqbjpOK3guq0R6P2IC37dKJZSekRloJZI9lVTqPNgr8dUOsLjJYkdta17SdjCft7fsUvBIPB2Kv5&#10;0XgEPvcaqECCAlkG/3qf/EW1vHdMei1bbTXa7T4N4N1G+eC403BLrKRxEjZqpelxt5pmWxtNOjbR&#10;Mw+pPi4UKITZPT5iC8GqQj9pwt0bq63jbr8oGk+kaZNrZ/ZqtdQEPSWaUvBHwlLFZ7lpu0BoZJ+W&#10;6C7crOlwMChXitRHT+gDsrra7w8CSL99//io12zVBn1sLAv+lYgMDi+nMGi3W0TsrKzhFTYq5br2&#10;lKFIAVPp4lWRw2skcCxAWDiF4F5jD0EMSnWg3B55dYxJIhExStp+4Dt/eTz9+08fbRSc//ajG9+p&#10;BXKkYjoMKE5hGhptUsuAiI7ZkYyBKaU1BJ15kApSUkOxIfuYlYH1IGaV7EHH2Umz/8fP2vePeu+/&#10;29xuBttOVp6GEDkl1XKHKEvRvV0pX4+iBsT2c5SZCtMXbeFTQ7G4zeexBxQdszcI7F3L+sUg/Ltn&#10;g4fINyzPNKsCTU1G61Xvg+2t765VN+gTJW1IEW0jqCGwC6BOGCUeSTWsva/245/89PPvv7f1/lsr&#10;dekhDq+aVFJKwx55Yh0SDUgYoNolm5e/K8KG/wnFDez08SD8bK/zuNMZQRvMvFEggymHqedU+xN3&#10;0BlDfvP2RpXkxNNh8slBx6/565VisT+qRgnRuVE2QKBg2KzXanc3N26XitUYBab6TnZpCrGMZkeE&#10;Y+WyJWTsITMJWnMsBiAEwUptYFvH4+lvvjp8cDiclqqSL+R5Fd4goUgWqtA2ozdovuFAD3NrtfD+&#10;qtcgGS41TVaZ5SfUM0boSxJEY2TmiiYdKir1fImtuldiKro633jsgWmgRyBhW4pzpGZMcaLSxFuL&#10;5UDvCYZ2mj07Gu7H1tZmbcUHGEGXSrHbqYWU2IPGfxQ8aYIzC6pOn/OsWfNaYw95aazC3QS6TF7s&#10;cJQMqMqCxUTHXHarC5GUQ1+JEUlEx9+suFXhsZeab+nZLffsEKyQCIQ4+BRhwiUCOYzT6/ezuh/2&#10;eqtuYFeqB0MoAgPSFvu9MZIQMuIStHSB3+71ikhpiKWzpO4Xmy57Dz4S1EZS9D24rkFZkumAKi5I&#10;k5VKpVp0p9REOe7jZzt9uB98/62NjQ+2rt2gWgN+nhSchNrs0hhhmmChQhOg0B6x2XTvaYx0hvcx&#10;wVImw1idS2tVMzUX253zv15w2LlT/LKqXY5X/L5SE0nsgcADbzbZl0fd/cGEtMVmyYPsQAv1XlPs&#10;weQcdPHwf8fO/sPhs1v11h2v9GxKbn/yvZXVMvsXUicJaM+8Z7UcZuEFI0d0/UvYWiZBdIs6DOKa&#10;Tkm3kixD5qWEH4TumG+KVG8SRsV79/C0a5XycIhT5PiOD+agWoI11AnHoxJxMGJm/Lbkw0EChzJX&#10;gRWgVa+S+cpSUhtCp17zva0yzKS04RJAA1qaKuP2EL402Mv8zuFwrVUeC+7MrvlBNArptQGB1W5v&#10;SFu4trRzBdFbHg/xl2yv5HZpFlotRTH9VhK/WsYgQJHT0LQ3HfcmlGiQaMnGibVz3Ib0oNxqdiYT&#10;ih1LjcYz+NobjdF0EiYxTwSlNElO2nxIuxbFJouxpUwLqeseTcNH7ePQ9aepM5hA017CgiPe4ldr&#10;oEMg1wIeNByOVxqN48MefvlKq0awgamnZ/1wNGg1alOMLSuryuYi9EDMk3SK4lAufUmtas6FIbJL&#10;k9JYMNipcM6aSVONwsTCj+WwWye296Q32htGkPfXuIeMbHuEvofVW9Uc/A9i0xOS7UdxP8Q+LCBt&#10;JM/DHKv6yDemSWerbSErGHNFN7qG9Ql92R3X+s3Do2rV32iWKmzz0bhcre53e2lQqBMILVirmId0&#10;+tOWOmbzXs1vPPkgtKphTL+Pr477f/3Lr7B0v3tr88M1GtEF31+v/rO3t//w1so7Db9hpUWwMULF&#10;mGjXXoHaEFQSs1u9GEDcewdEsibra81SIA+Vl0Ea1WC2iJFNZjgufHE4cFpAOfA+7Sfpz58c//Tz&#10;p7vdca1Zu77W+u7N7R/cuvbDza2PVjfurjXfXatfD8rhYPTg4OBJt0MN/Lut4I9vNH64WX1ns3p3&#10;o/7WSnNzvVUqB9NpdHjYbnd6pVKpwV0av14TGKbkRGMPlywhAwJWDS0q3TwOJrW4Pg4xs+nPfk3D&#10;zsk77167tbXy1kbt7c3q7fXqjZXq9kr19lrlWrN0rVm8ReOkWpBNBof7e4edAau6XvalP59Yscgj&#10;ta40lKywCXORS2IPxqQ0BZv8/8atB/Iu7AOInCk94rICmWZUkGtiMQqPPHZFPCKHOsWbubFRWcXi&#10;I4OkZVUSqtAe1JKjMlH0XP2qztY2kufiO6684s+uN0F3ixkmHaCotxTGM+ZvOOlGxBBI4GqgVOP7&#10;glyj122cHe0flR0PN8oXunoxOCT2AGpBsqFCj05UkDos4XzOQPvbvXBCU4NGUP/V04PdMVVjlT7W&#10;uud2uyPSGqWyv9+ZlGsCyT7q9iEhho+yqAEj8lsCJVGuVWmTMImqcBvjaYKkACw2iZ4eHNPE+fs3&#10;bt2uNdbLggATPLHxRBzJ+XFrQparkfq8VaA2gzKkOiwlYy3xFBhx5KRF7L2MVp1bD2ZGTr1O5Z6+&#10;FuvBJGVE0TBfcHKwl7qW/enOHuXZ70vBBQ7hFKS9FJFdKoEWlovxdM71d8T/lwI+Wb7HqfWTg/3v&#10;rW3eSrxPugNm7bs4+wSXrMgnVnXq8wuSUGZD6whkSal8NHkN3RcUQwMal9oKHBslfnTagwE8k6Qk&#10;JuNxA5Jx4hEErhr1EYmJgMyxN+kN65UgjkdsNmAKzmSKGcpwAIoAk2sT0EqjWr0SdfsrleJWpbwC&#10;m4RIcTWYC9QSx7G0FnSmo7BZK0KFTgKoUvTHvQHRXTgTjgZD6NipQ0btVetVeNDCSVSpB51hB5s4&#10;nk6x3sDr0O1NZCzXFzSkuEIYc+QHu+MQlKVfq3T6fU9YGX0SMY1aBd3DKHhe0O/28bNY1OD8IOSB&#10;w4covXGo2Dt7o+EeCY4iPquF8dJq1SaRmMilSoluIFhU5MuxXVrV8ng0Jc+40mgSlSCci8cGXrJS&#10;LU2GY0Cd1COQZS+TuZBRRghotaExrGcv+VbQrov6SlwO2BMJFomMgHJIXOcOCTLh39C5k1pBLbEJ&#10;EujcYPvy9xLn88Ojsl9aK/s10LxU3DIsgj4iQgPJd0Twj/58x91BpzvAGaGRPBYbZSFMhzRgMwHx&#10;kzyp3qjAKsV6NaoCD76bFfaGyWA62oIenQ7vJcQtsomHDAB5ULHY4Fmh6w7Q2SYDcBJpX1ye+rT8&#10;QtfD4nDkNTFGyeQRAGRIJ4v+8d6ng97hf/Ph2/+8Vf2hX/hexbvrFjYKERQYmMB6g6IbCKuJbhNv&#10;Bv8LmmIgiwXqNQn+PGt3Hj47XN3e9PUz5OzyXWqSqvJVvUu1rvWRn5foM0wy4g5LtkcOomDtJtZP&#10;7+189mCnUql/+O61j2+u3m1V7pS87cxei6xmajUta92xbnnOdiMgBry+UX1/s/bPN+pvu9kaPDu2&#10;1UrtdStbK7qtUmmDvtHFym670wapVikFMP7Nqm40lmQKf+a3ZW515hFrhMEIAaWi0WipPgYbnZIP&#10;VOgwSu/vdjrDye23rn90s3a7nN3wkw0/3vLS66Xsejm7FqTbxfian2wXk+uV9EaFYGPh6XH3sN1b&#10;wyKmogZJJ7ehQ2SiSqqkzGWFjENG0jjqWtSp02vgFQpZlOSZsSJes/VwNtzB/tFCd6lckmIdRZVL&#10;ARHsn0BUMtLu7kGSff7ooFIMP9hqomIhWlZedzB80idWa5NyY0yfRf4t5izOqqXnl8wLfzo3OHNK&#10;h4kwktkmcKIWpA5dP0l6SdzHbxcObuHH1IiimIfEwuPUbQ+T+we9QaE4AR8mOVPHlQpiwhChlUwJ&#10;5CGn+CWiGP9inLihXft8f/rL3d7e1B2kAX07x5QRhul+t//wcNKbFEd28cuD6d5RD0jR+8B0yDtA&#10;iU9QWskuxYjSfCyLjGaOjBeZlCcHvaNO7+7NzWvlIrl8Gc2cL1AhR7pIBH0EihOxyselTFnJ5PNe&#10;6WZtyW/U2zXMmSpSLrPr5zNihv5FZsEFyJVTc7aM96M74kS+nfcRfieNBATSJDOGe4Xatu7Tf/yz&#10;hz+4vn4jqICegq9HoFj60Jdd11xON5j+r9nm51o2y2hKoyLJHJBbPRpl93e732+sbCfW37bHRJvu&#10;lmShcwplftSTmbcRGicvI8nVkzQSxUyhTpdgUwTXJRNZhCGKqXR89hGIUJv8FtRRUbxSr3aO2oSp&#10;QNpPev2VWjmGIQTZ7QUw6FUIefmwZo0rjdo4icZh2GrW24ftZtG/06it0R9eKpPh0WNDEpKXZCqV&#10;FHvtbtnjgu5wEq5gQ3T6JS+gLrTHNqjWBnEyBCxXqowGE4acnqDtXrtaCzzHKtNj3Hel7Xih0KqV&#10;93cPK0XqBb0xnVxqdYIUMK4WqnA3jZvFYrVc7HSOW7VqMgJol1RoGnfcpp6yXC31BoM6sWLiD4D3&#10;SR3CTuEUduPwfq9rV+rUskJhAmAoGk8ZGWFfHQ2QQIQTJmksbUGGI4yIlVqDUQLiCTyy1+2XKlU2&#10;cjyh1UxxMhp7SdzkZunFw6oQMk5FOmkD3sWZlxyBKmoJrQrlEJ3q3AE7vuAdJumXve6EJ6JdHXuM&#10;eKFQY0HznWGE4QkAu6sQC6r79w+7z44HwKBr4L88r50m93v7GEDHYfLz9j5wjAftTjhI1qr1o/ao&#10;7xcGVbcTDunCVRI2bKMKdI2ILaUpFIlMmJ4VefUHshUsyL2DXpTV3r1Z7rAE7PB6vdzfP8QMoeLm&#10;waO9zc1VMdJ4FC2/khMLHaiJpBuFZuwCYZFQhaeFjvIN7hWpWkmzaF2MsH4wXtzLk2T6k0f3m5tr&#10;f3z92mZEyYmYO9IERTSSpOEo9JB1KwOoFMyG4VRFFEs7kHRPWq/X/uOD3v1pCvKAsBe8NZwao1Eq&#10;gNT2gNyURITsQvrK5XhSGRJZubP+VxwIN0nXtp5Z1mej8O+/fHhwcPjO9c0fv7P9Qau46Vgty6oQ&#10;BVHEuwBqtEUtpCnloiOWNKScnlfHbZMeb5LP4qtJypN2wYL3yoGzvnL/uPvVs4P1zfUSfFiMMdEc&#10;bYjF0MUiflS0AHCU4lgVG8buYzRYFnY2ll7dVEYzNmJCMR0k4zC429Pw3rMdKMY/vL1ONq0spK6S&#10;wGLoGM/8e6W6Nz16WNK0SCpVm4/3DqfR+Npai6oMQmhcRCSOqDeBArBrhpQNRlaVqeM/ClGkt5mQ&#10;zXPDYmxpxS3zLU1ZJLGt1sP/9D/9T0tq38sk6flKmsd3JcIPa6sU1yLfuQdJyFEYGHv4LgO78El3&#10;+uRo/4PN2s1GFbUqddYAJbTft6Fakg1peJ51ay4qp8W7OqW0lrQhTh12quJO4gXaQXRG/SXhk7CQ&#10;EU3tUHwmUTWg48IagMAQamG0se+TXu7ZzucH7U8e7Nzb6w4B61Z9XJvDzHlKTXPsPUusvSQ9SNOD&#10;jHqk8LPD8VcdWig2/PrKFBwZTMMEbQD0QZySkhAp7vVgqZL6pq1i8R18RKo/WB2CbJJ2mmNQwRn0&#10;hQWAbFgV3Tj68ukBwcKb1zbXCFJrPxaRKbPAQe5SGDykVl6L8SHIbK2SF5VkquDkqbWgXF45x5Km&#10;ihZfxj644DW3IV70wcUpuPhU5q8vmtlT5uDpy+mDSebMmNpgoy3B13waWYNx+sON1jrV5Dw3HrUI&#10;Iu1xcFnmRSN/Eow0LAJaBGF0un5UFTz+LAtIF3+hN7Uetod3V8otJ/rbgxH8B+9WlI1OuP91ks5/&#10;5+dU0Tq3GvQa5lM6jXzLZIk4KxChd0qOU3QccI5IkGoAF7qNk98olQphtFIOWtUikq9WrdA1o2w7&#10;LSSM7wuldL/fm45WV9cO99ubjSa/BIFZLSBxlKwCtB/lG1m2OxwSD22srmDAtoH0NipYHNwJ+bMB&#10;RBLF4oT+jVFSb5SjEQAbCwxvQvCA65LbcGzTGl5o/TJ758nO5voWWgKsXr1ZhX9iCKqrXBz2etIm&#10;1CvwzVajPjg6Lpd8+Bi6R51mhUYRpXZ/SFTjZo1eW4lDUyvJ/KR9AjwR9Qz1g9GEnduo1gjaxZNp&#10;vRREwyEkmAAzD48OoFOknyWOYYsiQEf6moIZ7PS7lWodqIZwNZTK48GwUSpvNyqEyWlXJl4CxNtS&#10;dS4BVFPHLdMueskYj6KukcbAEkF6Ej4BC3lo23vTaR9mR6KMvWMiGSuQ1aNbgbdKd0AhMRhPQ5ot&#10;cJZarfnocPz4COJ5G/jip8/2MS3RAg/29r2b28fTsFKugJSKhlCyeHHJfdzteNXiZDii7wmJ0HwF&#10;GffbbJPZ2pDaUdXvuDlUw36xi2vTouyLNGm9ZO8+egCVnFss96dWc3213SGlxcDDVqGLW3e/WA9C&#10;d2zksQROodKQxxW5gNrSiyk4QxkbxarFyBJoXgQPo/3ryfRB5/jmtWt3a42WQfyauAHBEUx6CvBE&#10;ExtD2ChtY0PIIkcRcAEPlmjHrW5t7PTH9/d2HrTbeyOiOUEt8IuGzhWRKYxPGP/QWErtpCSy+L2U&#10;7snGGVrpfhbdn0a/PBp9stMGGvnF010W4fvXNr93Y+NWmZL1jJpdNROFVFVprE2yQW4KXQ7mBdp4&#10;vqr/JaJR21xJ8YbUaToUAGADWfCXcOxhe/DZ4/0Qa5n7JgLAipEANbkqrfcQe4aqUG5X6D1MBFuK&#10;97hrGiFB3S4klR41BRIodaW1ZD9Lf/aQOEL7u3fe2qpC6iKJHhXipvIolwKSzzey3RQu2oVyyS0E&#10;pfvPHhMIbK425SJy9zjn0mxBeF/s7Ii8HaEU5pPlzw242CJyz5xBkLca1eMHrIdcFxC9ftM1F1oi&#10;x2wQZJc6rAC2NZZUIoMCHopuDV90xz99/LRYtL5/6xrpeTGgxLY3qm62AUz/TaM18vX7nAqZa5QL&#10;VMuSxsR5Z9Bgvl6YZS8kcJ4DWKA3iqQfChF96UAMxmwsbV4YcgGcC1093CFT3xl4TtdxdlP7y3Hy&#10;t8fxX+yH//Ew+slh9LPj6BeH8a8Pwv3I6lJrzQKrlMolEYEmTDqFQpC8NZEF7MjALtbRMFT0D95d&#10;q3lFKf8itSykPaPx037/Ua/7sNN+3Gk/63X3OzQTGGw065s1muHAta7l3i//OteVv/IIn/3gMrGf&#10;ueVx6e2bsy0iMU99RB159oIahIK6E28feP8nOz1gi+9IjaPoAoI+S1sPeZTgJAioOiSP1hhLQLY+&#10;IghlJZbZsxHuTu/WNhNj//JoslKhIx+blbpysVuWmaTlxl9YikTnORRPujTmBBBDNhC9RbPHInSH&#10;4PspMnMhJyZIjoXhVijFBL89gLY4ajVXeoNhtVjB7Oy3e+hdwOZU+/DiJqnZ3weNOJkAliBD0bWz&#10;UrkC1kF4q2vFw0m/Ua1E8E1F03qjSkP5uiW2y2Q0osZks+IHSdoKggaNvuSO7H6vT1CB8n+JsBfs&#10;wYQ1b4GNGA37jaxAfhs8+woVEN1R1Q+gPj2kI4NPsMTd7/dxqnhGHLpWgfoFkRApFcsMpOPtt3v9&#10;DJR8ORlOoDFo1iqD4w4Y+GaphA2xWq9KXD6MNmv1jTLz7khvSfLt4AzYd6MpWpVCgYrvVmDhTGK+&#10;KZO2JrZBHaX0V5fySQ3oKgEHnrNUbRNHFKhR5DhUmjztdo+AoLaadFFCPFBaMoqnzXqt6QUU9hEW&#10;An0qyIIoxIgduAUgqNGksB5QR+rvDwZHSXhsWXDFllO31x601hpCGDeYNMEs0UecFQPz9DQj1dbu&#10;DKmdkd4lNEWT+JMuO1MpbkK2GqKS7wwloUOdpHPYGXeBVHgezPjjXrjSqDCtVKgGDhmiKI6mVaCw&#10;WHgodTmNSuQ8J2LsCVmrStWKdjYmq2gXlCO7SiIP2kAClxltDmvNwLP+6il8nsMfbF/b9IoA9/Kb&#10;Eg/Y2L4C/p3Zws9t3PmOVsvZXi0WtmpFFjCgm8+QdN1xJfO2aAokRCEhxbGARgw0mqpFJUsXAwfG&#10;s25s/Wy3828e7/7dfvfLznRCqzLbvd0sf3dr7bubK5sKvBUmSZOGUVGvqjP3Ai7bm0LUgSMf0IQg&#10;LjSzwkrgBeXScTT81e6ze70+q4K8NoazC/oF/Jp0FJBcowkVybQJgxPIyjR0saKTShpI/QY6HOSr&#10;ZdGBiDfImF/dfwB2+O72Bq16Aaksk0YWqRanrLt2NN6PRn6jTqxEzE1tCdMpZPcGo18fHX1+dHwE&#10;RGkcwmNGPbOMgRAWyfwb7I7wbYthgpUkYGqimm/cehBTSsg9xQRNrbHkDsFEhk7s2U8d6+fdyT88&#10;fFZO4j9779Y1iGHVxlSG/NyOys3nHM6Ri/9FAXoOyvdSPTM74JRvOv9x8QRqbGuqyhB1aViSH/Fd&#10;KBjp47Qy8UUWDlYknQYocBd2dPwMbCXSBx72QLkKZoBuVvhmI6s4KVD0TNcV3hLQEh4Ar4D7U6nS&#10;kIDsx8Tz6BktEa0eCG9ZYwW8Ir+Kz0dOMAYVv7XepCoHOPrnj548Oe51x5SuYaA6FTytgt10nKbn&#10;3V5f3agTCoZxhtY0M+aXpUfm3APPHR9ZZMu9Lj7nxec49dmzB589YH5jZ6+r5W5CtI87OUyTTx7v&#10;3Lm2eR3BaaJcbJTcjdf/9QHPvfnFvIIcoNUoM1pAjfKKHa+5Lo2bgav9zf7wcUi55gpW3ZMB/SDs&#10;t1uwFpjVfjqoc+6YLDOHKgGlpQBUhaRF0C24Kcga7AaKCMh7FeFA5q843EQpbFs6fVs0fY36wxGm&#10;AGkIMvaBVybjUK1QZEOmAvNHgjGUHe2Np7vHPdC8Q8/ZHw1WKtVhn0UNW6TXG/YBoZO4prS4hq+P&#10;747EdArTdmcz8LaaxZJrAwmsci4JiUs0GN8QuToYD+Grpt9pnMXlSjmjcpJIvl84Pjy4XqajNYF5&#10;mzDDdDBu0HPAcdphKAXJ2BxhfKPk16RBqAyg/MIu7PSGO/3++koTTAbdPnzPxzsH+HlzpQogiYfd&#10;pC6z4FLavFIMSHyUHYk5gzalFpQi6qBeFdIsMWbAk8TNwBX+KwlfawScIIGYClo/n9MJStBHMvWE&#10;T0CEZNkOQQaAHSX/kFaiQRkPfWRBAVdJh1NYfrBUiAkpmQqgxnjkFh6N2ofdDiD9o6NJ4JaiauGL&#10;8bAXRTe3V8N+Vq5R2pnao+m1lZVeb4SYZMR6g1GpUqFdCC0raXl3PJyg6fG9JMqvSnieXTcrWGwA&#10;8c2tCbwdvre3e0CExgHV4Xr1sovpNUrGxKWsMBqQ5FqtkmpjeSDltPRIE/J6EnnpupaYC8grMSJY&#10;UAKIYkQwuRTmxUcgCARSxaDaUIzQTPn/+PRe2XF/fO1ag4CtwuCNMSNelhhfJkWggbSFl5QMaYG+&#10;WK5iYBOgCVu+c7NavoYJ6JefdaPdTpuVtMmCI4AqrCpMEEKPBDEWESaaP8mcZ1P7r560/3Gfwkb/&#10;emvlw+3m+9uNDzdrH65Xb1WDFtWVkj8yglIrWIx1s7z1gEgBbc0iEkYm7hWAS6Fe8TfpwCB44elX&#10;O7uPYEor+/Q0Zr/T05iEFAkHzEqagGByEpyXiI6MsTCAieRGlmj1Fy3coLO7f9j5zaMnFBx99/at&#10;dYr0sEFNsPJCu8b4N+Cc6bESB+4XRzDIhhuNJsTwFC4dT62fPjv6yYMnT4/b4HRo+/zp8S7Vy2uk&#10;hUykCkEptM8aXRIbAmsME03MM0FwvunYgxG+hEhgUQPejvjKnICQw5Mk+4v73V88errSqP75ne13&#10;68Ipz3PKplV4QV5KYYbmOethFoNY8DUXF9xyztkLhfDZj5u629x0MMs7JvQq//cGIVleGmrj4MB+&#10;g1FPmRGJLG086BR91q5gEISFT0h2pPug4L4dCzFaJJgkmVDqglgzjAyNcak1w3qGfpDYUjYCuGQT&#10;ZXCoHXICoOC4dn48yXrDQa/fmfSON7e2tjc2SGXRneHWSv1Wo7ZdrmyVqzSzaPourXYxHZh0CVma&#10;nPqLXxdUVJ5Sn684vJcqv9dy/nO1fg5NkLIplVJMFuWso/G9/eN3b261sAgNqANFIGJDzPoLrAeT&#10;MZwT5moYW9eIRDd0V+exB35iSiVH2nftnz3aT3z77fUalE69BM9+uEI1oFfwJT+WRzIuHaKLD9A7&#10;QXZLOz48F9SefjUynmww10fMk+CCsoce85pWFC5FmWchcqDSAGxBpd7rj+m2hUClwYrAqUA3O3Y7&#10;tHa7Q82Ieke0bIUgMRTh71SC4ahPPKfq0XVp5KEgY1oV8yMN4UcgLt9u1SqE6ckoo5MQCBpcFECQ&#10;4/R7vbW1FS5L6LQM71m/ixcITWa7f9woF+82W5PhpAHEYTSuuvGBFDgAAP/0SURBVMVsmu4OBk69&#10;XMw8wBxI4lUpUpK0uwS/bYeUAeTThXoNqCGFsqVqBUscU3G1WmmV3KpTaJDKKVjVQoEwDDIHvUdO&#10;nRe9FQbjSalUHuLYU0kC/ehojP5c8f0K0T8l/ZaicarF8sodraAUjIMW8gPmInVoWXBy7/b64DNH&#10;rj0ChFisUrlaKBc9OEeHYzDNxH3geNFoKslzfyfsP+4cQbWAKwp3UXMt6LtOWKn2R5PJIFslbRLQ&#10;wWSyBpvLgAoSPwwjmt0EZbmjQX+ytVLba08xDOFwFi55zbwazI6GAzSbMVMw0gZKDGeWhPfF7tOB&#10;YMEL9VbpqBeXqm6J+adFVqtOExNaEjFB1M+S05E4S26B6InEINbyFgE3IBilHZgYAnlCR66rrSB1&#10;nAqFvuP9umf9/OHj9zfXv7/eqmssHDSp2iBk08WuIaST3+cZ62Exmqj2yoTWfaVJYSUtbLBzqpUv&#10;2t37fVoK19bKAQaEdBORRU4yBMFahBvk1/vxX90//vnT42pj9cd31v5ws/RexdkqWuue1UwE0COV&#10;CMYgMqaD0cniSZgKFhnLS2MPQN7Ew4TmhPiTZmwAUbVc50a1vL3SsipVqqm/ONwfTqYF2rP7ZRL6&#10;hOF5Fu1FLw3nYDvdH4yORnE7c7pFt0t+3M52R+mXex3KQZ4dHpc8//vvvn2zWgR1oSXKxqK7ULDL&#10;GiDtKBkAVMiwUHi4dwhVoRdV7z3qfPJw596gX1lrfvzO7e9trzZq9U9HPdox3SnXK9JbTw0IJT6M&#10;SHwaYLKUAQnwQdJLb9p6MHawqC8Jg5TYjp+HyV8PR//u8d7wqP0HtcZ/c2d9k36Q8KtrFkciJmD7&#10;mTXB28zcPjV9zUY4G4Q/RRvwUurnci9WjHaZHqlK0GliIigFIR0AUh1UOA0z+wDXxXaoEDVwEkIK&#10;0v6Y7KiULkMoik2K7JZ9ShAG202UuUTYlTuE/Lr0qqIGJfGCrOLGgZ+WoJVkJR5Rm2EHNccn1kmc&#10;UvY8JB8p9L39D25v/Onb196qlzeLXgNoPTW+6hNwEY9VyS2PJ6SRIcQFmAqKbrmg+CUWlRmrcw+6&#10;NPpwtU8tf8W5iTO/k/PJVmUFGT54aelKYv7ewRFcAu9srYkQUZUmvQ0l3nmCmrwg9sCZjF2m9q2E&#10;PWdPmg+U7HEQTwW759ufD5Mvnu3eXV+7XfOrmMe+//QIhsvoeq2EHy2wx8vCD0saFiaeaUQeb/1R&#10;m1NLEFIabwrM1lDjyyMLGZjETBDlaUr4oVJrDAiskSlwqa4cFcs+MbDBNOmGCS0qSKZZ4BazCP1N&#10;VLqbTJvUbnR6IHM3Ws3RoL9dqZWAEE4nN1qtdDhad4mENbETKIuQ+iCwDoKDk27f6idYDSIBuOJx&#10;BPEiJfFwwRCQTybDbcf/YHNzAkgigNfBI6IWJtHOZLRRxZ9zaQuH05xNo16/h9Yoae32RFCTcFAG&#10;UG4P4rBYqYQTQEFpUbCiIfwSDSwY6QoNEEkAtJAIS2hYAozi+9mwTI6pbyX+F/SjiJopXLTRaAKP&#10;kvBQiu2vDrAOqfjM6iVIzp20ghqjROcPoOOiXBZJFWar9QY6g/up2xTKjsvNOi5FKGzb1gR8UsF6&#10;Nh4dH8NgUSGyHE9Tajwe0VQszTZgAu2Pn+0eJoWgNwybK2W6UkKvBTsk5hHOB69sEMJNd0R4hGR8&#10;kVxwPAEdiqkngCgpu1L7N1cuJogmNeegp+J0s1GEvPwJVoNT70fB6raXRnHcb1MH26FkNsEhwgSF&#10;PwnQjDQv0cBrrkTzcyp2QS8iBCkmuctvDHBPu7oiBf2J4306tP7DF/vU4f5n79+5gTkiJ8LDkgZ1&#10;nFSbWAql+YnFvbDKzXY2yHCJQygYE2wBbhmcixXLXis7gGDvjcLPO30opVqQ/zO/KZ2U/NAKHg2z&#10;f/tk8NO9Ti+Mf3Rr+796q/Z+rdCw01qW1uNpEeoldoOGU1QVM/BQ9Jm4jYEyGUolHcOLlTQPQoGM&#10;gCMlgiAlMEDaGRLi+5O0FDhb9dKNZouK4F+2rQe9QhzZa44DWwnI+14Wfjnt/fujnb88OPxZJ/yk&#10;nfxNu/e/De79ZfvR3+/tfHV80B7DJTR9a2vjh+/duBE4DYsujNISV+b28sowynIkToDBRv57vVoj&#10;I3l81H/waOd4MvRXKu/dvf3xteZ24K0XHHqkhU5xcNy/udJYQUqwJeQxCKFLraFICc1jaZQIOlL/&#10;JayHU5JrSSUtQy+JZvaod5DZf3fU/vfPnjw6Pmyk6X9x68Yf0xKKdUpcFBCy9iDObVuluZnbC2bm&#10;1NjV95nXXM0seVfzE5w6/hwXPLeyTRczSYkRcpM8DElDErTFAk4cKV4oneD9N4ygkgY0MGfxroS7&#10;g2+gqYHbSV0Ufo96IsssRLTCuy/iWw6U2g0q/0UMFgYhvWEcokmUalJyT3ACPCZBW3BeTtF6d6P8&#10;VmDXuBlJ1Kn2krNoLFX3mOMB1NEyC9lrp8NbF4AD5iNzFvRwwdhePoxL6r3lDrs4UjK3JM6eTAkb&#10;GTEUh8Dm23F8b/+QtgvX6zUqr5Q6lIUqhX9qPeTGq3m6UxfVvLes7pn1oG6YXFIUCvQ4AlonlJTZ&#10;PRpRetbuZPLbnf04Sn6wvbHtFcpIQHjSpvHuUe92o9SUrgjacvA1vWaWw8w34anIPyOCJS2jZopp&#10;RSFBUtGfyE7oImQxOh7hByco0l2CBBlUp5RoYM6zwGNQwrQnFsLjKAg8KVhI4kaj2j083iqX3qUK&#10;37ZBJ6z7QZW8Lzk7t0DzmlWMYeL9YHmSlG1O1N2Yb6aHGb44hjU7uw5ptufWfH+jSlqhsFqpbDbq&#10;5Cb4CHXIEsbNkmcoWqAMiQ3DdwBakBIMG/7JIJ6MKz6dXjyo91CO5MLHE+F3xzSTPnWeDRJ0q1Yl&#10;T0F4iWJNdh0F0GhHAw4wqABCH3BNdOBkw+8fUgiFLS7IQZ4DFizujZy1ieETTDeRUeOCK2OTIJ2h&#10;wR4kCRFpOTsIfB/FP6bctOQIJ2xlpdrv0amRYrPsEFL0jKZQydPByA8IRNHAMSu2mo/7xwjBFo0u&#10;o/h6owZ85LDfJuN7eDQmm1Rplo/poAsOhR4Kk2m5EgygesoSKGHCKWWoJMyhEIlhp6AGRXrfSN9W&#10;BcefKD8BAlBFyC5oNJvtYbw3JIctXlrdsWjZQFSDBDeAEjKnRE6RZmXio4AfhM3UnEjLDs3/4pxq&#10;rF9MAfBgwtMjVdDiJDnQb/Wdwk5s/eRp94ud/XcajT+8tVoXJCDmIzESifCz3gTRKBTuubA/paTn&#10;zoDZFqrVCWpIYw9K1iS0X7BrZSjOnfu7x4DASvjlPmNs79v2zw6nf/Xw8GH/YGOt8sfvbHx33dv2&#10;Esx0D7i+FP2p5CUcJsALIaiSUJIU+ZnR0tJKM3jmwS/cmpwLdrKpPAggaMiNhMMKkLskngk0CYGH&#10;vWLZd2oUDFX6ve7jnZ0H/fGjOL4fWb/Y6/z68WFvlK7Wa+9c23z32uqt9cZtSCZqzQ+qrT9orP3h&#10;9o0fXdt+q15tSn2+dlZiw2BLgoI2XsJFLwPzktihVA5SfVop3thcaa2svH1n6/Z2Y7tYaEGJRmaT&#10;Lntg6cLJk2d767QadgiLC9hnCuo7S8D5ClJI7SJQRwXt33a+9XCxR34BPO2cD7KsKBlL0oHj/Pud&#10;7l8/3SEP+f3N7f98c/M7kJMImZi2AgQsqUtDvpiCdsGgqvxWU188O9mrufVgFvD866lvlpfAy1gb&#10;KiA0aygiTOsvhPhS7lTWHlsZgtLEhsNC4l5MkVZeS4mQWAiKZOUjWAUii3gotRlN41bMb6VWk8+h&#10;a9RoF0MxtfrDMPXZFgW64dH0BNQp66ZIh52IcLHFlN/wKUPn7Ewoa1bz6rrABSOjFrMUlcliNsb1&#10;c0OyCEQyU/YiAONzXaZePKzLDOPyk/KKRy5KnMUFKQ64jK7gHcDxgtw9pnj68Pj6amsVsiJh9xKg&#10;tUYrma2cDfeCR5tZDyZnYd7SHFJq5YCPATCEbMC2e4Xs/nDw2wcPBsPwu7fBnJfKEK/irCJJi/6j&#10;g1ExCzdrBInzmrsLHv/s/jrv9ubSzogW2T8S/9PlpTVxxk+UWIc8rzCQSC2WxMQgMMNQBaA0ge9B&#10;GJZoBE80q1wpEYSQNIftHcf44jQpgCexUK9Xsl5voxRsgwe0abFWqBYcCK1rcJfRPICyUUVUYAFo&#10;BNJgiEwW3RhXufDjMKl6INBMBpq4NFJS+JohrS4A7yKbyacA80EVTPevAYqtWZmOwFdYqMlBvy8W&#10;IRkWKi9c76A36U/ToFI9PO4AwoZgD41IfWirWKSHLy6KgL/ETRHAUq5aNbTJxNlCdJl2BkM+Tp6V&#10;KAAfpOKDytK1ekXLFyUCoWYDj6IJQcEuiLQSSg/CDRB60jZlGlV8v0uwoVL2oJMYh9g6RDUCRwCk&#10;cLDYFcpcC3ujiV2v4xOiywLXBdFmlfw1LJzBsOYUVmCz8P2gWRqOp73jYTKNyYBAg9gslzaBb0i/&#10;XzqB2oR8otGIJ41oPUXVBt06wANnGRU34ofIAsjhwmZd6aQLfVWFmt5qY3eaPj7qE/bF7+SJse+I&#10;zoTjMXyenI8MV4NqVaQZ51RExYnU1blUqYMAx2SaCJxNsA4wXQhBMsUvT1Prb5+NfvrwMYwj//Kd&#10;GzcpbkHf44ALtEiWHHtEwAp6UyaxeNZ6mG+H+eLHZGTlsINjqVOxPGgGKZIMilSmPGkPxv3o8ZH1&#10;k93wH/YGtBj+7u3VP77efLeUNgujwB7BZSHRJkBqTgC3mpaZYQwKlYc2xRZZrY6YknAZ12wJ68Eg&#10;RpG8ReItUscvNhWmg6A/hPqfUo6MtoqVONsOIKP0CjVvz7W/Su1HU3uceJv11h/d3v7RZuOtkrvl&#10;ZDed7IMs+I5Vet8t3yoU17ICTYjAHzFDkiWivoO3MJzk4NhTEuM5KaGYR0ZdqhipZ1SyYPCFmLQV&#10;167b1grdmzPFZ0Lej10eRwfd3spqA3ArGplLhARK0klFeIGcgbDWSOG/aCh+Xj5zYW5RI+4y0Xw9&#10;l+fx1JPIXkvsTrHwt/3xv/vi0a3VjX95c+tHtcqWYJxH9DzFwlfjXRtWGndOl7v8oEtVhb4ptTBB&#10;JPPrE+vBXPHsb15RCZ2s2tmi5pLafVUZC80lNcZAQrcCR6EwEQPT6hIEFe5ggWsRQczDfqxQUqaS&#10;J4QkSwxdsZvUAGYLQfYn6QXhDc5GcQrDnjXo06nIhSUXbHwiuQ2pUaEISVXbdMWzrxcJL4jHKHW9&#10;wvMQcwBJE1la2nZO4hVCSmOgfM+9Fq2H+ZzODYhTltkyw/gNtB7OvW2MPgWqykSwsXen8dPe4K2V&#10;hjQHkqABW8zkIkS1LfHgauzm4iVfpJLHZH8LKQL12fbAsn55uPfJowfpJPr45s331xpVabMhrolH&#10;aqkctCdRr9vdWINXBlzjxW7EEneU75q8KcmC5DNeVJ7UFTtchJ1A/4SXW9KuihGT+moYoQQtiCsf&#10;0m7HRhOXaCDrA34oBkMQl8L/Kp0DKwAqB/1V18dLJksKjIsKbAoK1CeV8nfKI5E0LEKEBf6gcKKY&#10;DWyiNJKFFDoacfnykJ40WzFNAcxMMVAGlc6b2B3dqoaAMmiEkcAylZTK5Xa7h0oq1UpH4YhMECjm&#10;4YRe21VqPq0wwc8bJhOs+ZLmIExlpkQCNck9vw1+FrVhO1EUEo/ppzEePVEjt1pqj4eVzF2BSTyN&#10;yVSSAhTDXLgVTCNxU0lDppjQamEQp7vtPm2WMD6hoaeCiiDCeDDwKkVyFd40hWFzPxyTxKHTEzZE&#10;UgqQ1+k0K9WKvVgeab1WjUe9FXBRE/o0pVtr9beENLBcrdWsUimcjI4eP4U6lnBNvUWvG5I8UW8y&#10;qJZckFJDUjNVTByi78kK8A0oz/JI8zxsIDKLoVZrN2VAnKCQ1oLD4VhanoZJrVnxqn7UG5IYAfkR&#10;h8Dr6oDmJOpJbFTWjy7y+SLNDWZCWLSuxnRQxkJ8ezsYu/aBlf7Vl+OffPkYv/tH797456xwBUJg&#10;jBpmDqHaE2NRU1jGyjUO0MLrrGDRQgHmSzLhCmxlkUQwXkHmUSp57fbo0e7w8YiesdM7zcp/cWPl&#10;TzZK6y4gylFAskgIdck8030Clg2t9JBGIDnS08S0zWLTnH9efrGM9cCD0TuLZAkPz0dRxcLHo+34&#10;yMh7wmdhkiMCb2+6HqjP92rV92rlDxrBh2ul91r+WhHrWZrNipcIrg7qQeE7InJGabkFkF56rCE1&#10;UNyyibVI2LgBZ4TG6UETjwkdIx28+BC6VpJuIJB4k6KCfJ3yPkcKw/pQ50Hi0u+XK7WVKvWRwpsB&#10;dS0lQoLiZIkrRfTTUfqPneHfHRwsaz0Yc+aUplnGegAE2C7YX07Dnz54QpPo//K9rbvwKrLDQASA&#10;LxRbVKpOpdFqjsZRT8mIGJ3MPFMxyz+pwM5fRoPP7+2NGRC5D2c63aoxr2EQsXsk7oXbStwPwuGV&#10;otVwolIhLtmRBAZoUAQCSz1RiRbDigwwMgAd4YGOEA+I2KD0LaT2JnXjMTWfq4G1VvWEiTcu3MHs&#10;x3KllZhgThFXstyJn4rtMY3wbXEXakJupGk6lggmCbaYGShRYrndIEvsjFaaj9uiObg4nhc0aT2r&#10;xK5sPTxnJr+muP18PZx3n5q9o+KaenvHejiYHk/j99frLS2Y1FZuAi6SUNGZD5+6VbMh1E1RC0JE&#10;jQTzcEHgooEaj045u73w518+uXfwbHtt5cfvvPs+vaGEex4JIqsCUBcS8GBMNeLo2lq5BuHyUubB&#10;5QcpHbeGXc29ma+zNSA7zehtNSeMraPrWvFxaVINyEvQStoaDIfgFqdAB3CeUIRAASj4zKSbVJVC&#10;AAitPfsOJNVpXIE0TdCoYllr/ZlB7OUXVatIAaaz+5FvVKmpk2ccAzVt9JdmWEHS8VYZL+aFS+eD&#10;NC3ViwzXgN70FTRsinOOj9SfDgUWkGadPgR/DfCGfK5aKR4P4Kn0CtGUIv7VIuhU6VHBTpHkHr6m&#10;UhxJDEY3SiK9meHmcd1S+bDbq7ZaPC8aGuaMKFSqJ5e6fUwRCdNjEk1pq0s6GkYWQA+e0wmzg0E4&#10;ihMyIHJaycY6w26/udqiKVE8nq41K/tHbXKZNPoYDIZuicoDijqSSlkYOVl5a5VSdHC4XYPZk34i&#10;LrwUKyWyGnbDJWvuvbUW3GzVV0rVSRQ+PTykvd02SSUYQosQ5yAvonJzBZdl3B+swpHsgxoUKjlN&#10;i8+HVadH6MIF0Ki5soJHeDMoPXy4j19aalRBzK5zYwmcEHgvzqgzqFPNK6QbJsejnHH5ipK5Ulp7&#10;kjyY4oyk1KIO7eKRZf16N/yPvzn49MHjtdX6n3x863trpVvIfLqdCrRNKk2kXYpGHQRGw5yYMtAz&#10;mvCUYDF1b0CQx8wC1wOBLyTvrHfaXkbr1frNrfWNrY0bm81/drf+J9vB3aJTR6+TopJkE/qvlNmU&#10;9oheJkLAupo9jrmyUciGNG/mxuoazW/uxTtP8EPCB6ihHmWJMLqCUJ6Rw8pUCuSHfSehaSgF62m8&#10;6cZbftxywhI902QMQf6J9MnlAJcGESftqYWpiYYPwsFpbCwje4wBdIn1kDfkJbiCkyALU2UV7GfS&#10;7RR8EhgcjZEMbLCy6GKXrnKQHa+2CE5JCBYnVr0qb5QUHvWmf3Vv5+f7B08HHQrGlrUezLidmstl&#10;rAd8r8eZ9dsHT+jO+3/67rsb2LDYfkILwsaUGhlpAif/FME1U9P6TR6ByNf/ycVfW+zhReH6xUWS&#10;xz9MNlv/oIYf0TepwhMcCWi7BBBlVk3TLc+9XikTyF3xXTr3rJTdetmpFYkfEIMlfsD0s8wFBKIk&#10;oBJuCWhmEccrtrVu27dKwXdWq281ffp300HgB1tYFKMR2HH8AAlPAHugiEKswW5verDbvlMscS0x&#10;cUXW4gyxUVj5ury0ta+0Qpb+zWcXWD6b8wk9m8u4XEctHPEq1sNLXWiZgy+wHrQaSntsJrBsZV+S&#10;IHfc9+tFMs+yFaFtkUVIxO7MjjzvwvlGNgfrP2yDKfyhhI6i9N5B54tnbXAP33vn5vsb60D3q7GU&#10;dSS0NEWSCIQgOk78ex0a2IdUYcB/8LqsB239o5G8hfccK29sXxVoIoMUw6PgahHHZG2RX1Y4nAqP&#10;kev2h8NKQD+jrDsd1mm8NYoGtjip6aDPIr+9Sl+aVJI+tKJgcUreWyFoArsXeJVcRZsxgByWZMnM&#10;DRbJp4nz2biqNNSfTJGrUIHOLAnjRghWiPsJQ3gwyfgMoykmH6zYxyFQbKy2BOe7trnepyqS7kSO&#10;206mpJxx+wBKbJbKdIYD+SgBTvOowvyuYlidFclIStRJUG+TcUTmYndC6aVFVSfdN9joLXpXweki&#10;GA0hDKZNEYwX8L8dh1N8NdDse70hpQp+tUqKh0oNGOMHoyFfpYPeJFyr13Z7PW5zwytB5ZkSlCAw&#10;M52uwGwBIAUvkOKUwYCqgXdrNXg24P2s0ngUVaO16yXb2kytVddeXS25lRoVsyA/mvXyeq2c9OLp&#10;ZGpXS2OgVWFUK5aSMQyebgteeuHBFbvNiFPFd8j4mv7WoufUqMR86oytp90IfPZGI2hQzT/ul+r1&#10;aBqm4wm131KTolCPGdGkwlaU+QatT+gK4n1K+vCZh7b/LLN/tjv8608fdEeDD29t/ek763ebwapt&#10;1WAGZKy9jH3HuQij4g4JQkJOYiZ/BtG4SLAIKonrYoewWErCQii3gpbDCMaCoS39ShFBmt22Itqk&#10;4jqLkZiASJOcGJ0nQwWpcK8K2TSEmroyZ29TPT0PtOQqSZbKJbJHxlIIntT0zXPc6l8KqlQe0wQ5&#10;MAUIIUinHS2CokSZ+RElLXaDBAa0HHiWoBdss5jVPKwMsUTpDXWoKaw51zE8raZzJ1JxHBIf0gpy&#10;tlPunQuAmRCaB/NNmCQNpziOCg86Q7tUqpdAPsjoEg8HDfN4TOnK04Ny1tpsfP/a1h9vbbyE9TDX&#10;EDLcC4SDFw8q9OWHYXK4e9TyrPdurILBMThvaYTHqiFsSkGjzp4ovzykKe66yAvVcUYMmo2ef82d&#10;GOPKnMQezto3yyibU8ecUoQaApELScmlqfUTugwhRBUtJAtATU7JSEkmGW8JVvym760X/Wvl4HrJ&#10;v1X2bhedt4uFdyv2nSC75SbveOkdL3ubyr3AukML2iB5p+rcqRTeqTu3y/Tii+4f9qAH+8M1F8r9&#10;w2QwYrWnJWmICI2EJ5X3RIj7Ewsf4dpGKXKFoYWlQS2+9P6V4RW0C0aFBC3Upz5twhvHecEcXMxD&#10;LR68pFmw5GFnp+PKH7xgZi+0HoSvU4D2CW0Y08/ag0K1+G7ZLwvdm3iVqlaFOO+UrJgvs+e+MQ5K&#10;vi5Vnmr7jEGU/Obh3pe7x+WV5js31u94xRVcLArPpbEZV55giWK4j53J/Unh84N0ux7cqVN2KFmu&#10;1/FSQ1wJCWQ5aBgityRm3xjzItffIteMatfCOeEcQU1SGyitaFBjrPreoF8rVeIJjhDsjUGv3WmV&#10;/O0W/UitKis/pP9WxspkfeaBQ7Pw5gtMuOp0GapToDhFo7gWwk3680lSQ7e7DK8WRLCI6QYMrIv7&#10;9kvFoxFZgrRUqh0eD6uNCjK1Pxk1VlrHR13O36zX291BFb4Tjk/Ca7XqNkyabA7ZpyLalVU1lyXa&#10;ZNBcGLKh0CsWqaJqh9P+ZNpsNrtAEKoQW7rddgfCX3IXhC1gidvt948BLkIEF069YokGzr3xBPpL&#10;wM5oiHK1CJE0DNvk+ekwstFqAGWi48xmq9Y+6oJ6Z62Mu73rrWq/C9lsUq/WgFVCLHGjAWxBOhAD&#10;DtAOgYJV8e2olE4D9nuMmWQDn95LrafgdVq11ULQ3R+WVxvwb48mIRSc0WgMO8U6HfOEWtTEHHOT&#10;zcSGlF5LsmvahEr8Xaped/vZJzvdtfX6jbqb9jqVstubQtWQbrVWe7uHtWKg5EHGBDGRV2V3oOeo&#10;UEIRNxWzkVTskW3/9X70N4/3e3ZKz4g/f2vtvTJomLgI74ip8aG/mpjuLk9XUEprlg0jZtTgWav9&#10;rHyQCQSWSNWMqAiEnqwiEmku1R0EFkSpoHMmvskTCB5FppfssM65eFI8smR1BWNuSITnb8GLyabQ&#10;HIa5XX2fEaBndimZAerseQuPuXqVQuKoS904nrPlLx6j1P1q0TNs3Q7VeHiHiYcFhkchE2aqoWQH&#10;iZ6XaIGIC4kx02dRurPKo8hluNNzHcPFQTMk06wnSQICsdcaW4PbkUEgnUHJC0EoDHNNGPoZjFbe&#10;YTt+OJzGFAtzj6TwPOcfuuO/frSfFss/uLP1nWb1puuuYv6+LO7hlBg9NYyncudC8mDbO73xs4e7&#10;37mzvVkLomTACCnhEvXTuoWhlBd8juZL89iRsd40ijlDWZi/adDsudjD2dIAFTgmh3X+ywzui445&#10;bT2o6bIQUxXHShnTNZek1oP4q5wSzaAfJjJF2NdLoqqV1a2MMp11UpiF7Jpr3/Sst0sWRsPbRb5x&#10;7pQLdCR/q+LcKBU2gmTNz6rUwIXjTzvDyKv8YcODwOdZNKJrO1w84gBIDydJIRNfpUtnf3x8+ybs&#10;UHJ/KickzabPrIgkcMliZKq0fLHlbDIXi9NqRm3+y9ehz77Wc1xokRD3Qe650HIMsvT+EcSI/lsw&#10;sGhBglQVi3icxR4u8Ta0BkikqqamCAHCEG/Ze4Pxr7580Bv07ty+cXu7uV501qVXrEyHVBeJKY+Q&#10;Ydd7Xcf65XHvuDv68Z2VNaFPM57KQl5Zh83Isudel9yYniPHiz8PeZl90OymnKrOSG1dJJK5QK6R&#10;ZANVjXqGk0Sp+qCEqsvvCs1muRl4TZegWhHlBEeBR1SfC3ouloUgoTSaLclfIzV1p3B+bSuptpbR&#10;27nNNYc35YaGYpGNiZ6/Zk6fppMpwYALAbCg9Bd3O73BRqsS0XMSX7lZ63X6K/VG0XXbFO+VAsAA&#10;o363VS5uFstNBW/KubWEXSqd1FTL1ZWYMkJegLKXRuCuczyZVCqV/XaHxwT63Ov0VtfWer0+vUzR&#10;fw/3uwI+L5egqwd6iNMPRWat2er0x1N4LVeq7W6/VqdzahINR/jujBjV/Zs0YBxM6WUq8f0E6u7S&#10;uHdI7OF6Y3U6GtH9Y6taIk8hoVmpJsXpMwUqDCPV2jCqa7c6pajvWnSx6Te9esOnKNXvR2P4Zqp1&#10;+ozDERm0aFeaZFVv3vFd1rTkyc2b8yjDB404tIyf/5zfHISPiLrEST1McPEGkyFu6Eqt3tk7vNZq&#10;wjkBbZSKX0PbZKZGOBBxnD0KasjMW+Ql7GdW9q9+uQu088d3t3+4VadnRDOJScsC0Kekh9A78QdI&#10;dTE7CKtgzDHqMaWmqiCNIjy1tM/4cpLwB+8gwVhChUT1ZdPY0kVI8CY8HlylQ2k3ZBeJo2ESY81r&#10;vy2ZcAW8yxhgOtA2gosJqubU/pplzHlCkwE0lu7FL3z5kN4QguWQmzCs4CcfzC1h2WKgW8kFUCAE&#10;PYlYGOARFHxqjFkVJEIcgXMtETJdD3qYCKd5Bx2Til7GeuDhmGamSchs5Hlyf5xTE8JhGQsYgnCj&#10;XAKACx1vCmCYapUS9Oq/vf/V4bOd8UHny/uP/m7vmVOvf+/Wxt2Sc10wE0IfRQDDIADPCKjnR+xi&#10;fTz/8PxsJjjBj7u2/Ze73cP7B//1OxtvtaTsYArqyXKxDeX5C+TqSaBQxUM/WlwDFqFIcVP4LvlJ&#10;vb1c32s8x+TjzW/MMZfNbP73uZo0Zzhrdpx7tvnZ82CwihwtdNO5NpS12kX3nLUvlzl1dyer1aTD&#10;tEGmOUgsACo0+pn1/3x08HTq/t/vbB5l1v9np0t0NHUDSrqy0CNdhy3ft5MDMqzdvf/bP7/zfc9e&#10;x/Gz4uGUbt0ViZGI6SBctlJxYSryzlv+i7UzIhPOyfUvObSXr59zT7T83J0exBdU7V5yuyJFSQ0n&#10;I9sbFtzHveGXXzz77p3tu4DFqGmRWJ4kgQIgVjIcZyTZ6bMj3ym1Z7vRU1L6vo2L2eeT7O++7Ljh&#10;7p+9t3azvqpOtqR6ESTMCElMadJl+ZTTjC1rx0r+7U9+/d61a390fbWeTGyS8mrmmbVk1oRa0LqK&#10;zFt1/otNwfktmqNPXucPdZ5EPTk0l6S576VVyiJ6pMJYlIdeOI8v6JJS61k2AN8LilCzZCZkmGeO&#10;Z/dxjg00v7uFxZk/9eJzLBxG4MiIA1hcaZU5cpx7R0djUsitld4I5CKcTEVsiFa1GtIuMp5srbVo&#10;+4npILXNs3hpPhSLO0KuimyJKL6PXL9fcL7qtPfHoVet0NgQkMVKvQ5dRDyYrK5go0w8DIAsHU+n&#10;tUaNgg76i26tNg+AXhQyv1Si1mOrAU6yb00mNze2Gh7lNUJIJc0fHApAkin4T+IcApag/bf2itIW&#10;V9KKSWZc4y+MeO4qG/NU6vW5ybDgHRUK94fxv/7kGWTfP/541RqGXjy2vfgBbcyLlTou5mH/w9UG&#10;zBCC3lTuXmFA1HCTBLvF5cx8bxpn+8JzaK/9qu//bw/Sv+88/rPbK3+2Wh6OJ4TWK2U/7o9gJboD&#10;9Zy0j5fiLe5EIhby4vYk90cSro7dPYrjkvP5xPlXv+l/2u/+9x9f+/MVUD2w1UGTr6xQbATzSeUN&#10;IBEmJzSNgrXl6IsW9XmxB9X32uxOWAjU2hT4uNFjdHITCBgvGVizdcxLqQry79X3Ex0gnTrPfenN&#10;ngj/Fxy1sE4BgkrTa5P10GzDc5+ZQ03lysYE0x313GVkfDR4LK+ZjTY/ZvFuTJBeAjaXujh5j2h5&#10;0tnuMl6PBllEfYlQUdQA30rPLA1X9GjhFobdwyNa06GFg2ajwTsgTCvEtebpXlOs9AWDy0alxOMI&#10;CwcTuUQwjWwF8RoJksi9EoyUvpPmmYQnTmL/Kh2Npj+l3vQpL7UCL5vnl/y7MYeN0zRLIMn/ilwV&#10;iI18EYH6Apk+/3z+zfws8iT6w7xqzPxJEnAUcaQIRykts0hDlsE90KNRqJU1MaYdrRhEGuI9O6Rj&#10;l9iAyBcpMpzdbe5lzCDrL/nQ/+kebgKI0pEP1BtVBcJOLUz4xhiVna9tsl8kUxYHxih5yXaI2cEP&#10;wzSjR2KYZN95++2taj2ALDSOA7MtBRgslQ3aFEgEh1CKkuTyS026ZWv572sd9JNlNlu1Egs4/Vb3&#10;yyztk0U++yh/lLA2xg49IbMUfA2Zf95wXTNo5q1YOXGoeGvPUsnI8nWRueK5M5/eDqd3TX7wfCwW&#10;j1e5wPrnlkqWBZqPW7q10rzRaqR02iw4LY96gcEaXeEm41IWw1W1Va3UpDemYvvU+DFR99ODLb8x&#10;s47SJtSS1OjEUSnD6ZhOo83VFgiHKMo2N1b32yNoECBRwp+rrzSHg3ESptc21naP+qKr6Y3X7W+u&#10;tWge6kYRlK8NJUeqgWNIkbmoUgtSbdqW0qpxvVaioXPJhuGRDpkWURz+qrtbxjQPdOePryMsvjM3&#10;DwWcRUHsRqM2GI/o9DsUHAb5kSmMFyC1KRP1Nur3Jn2oRSRbwENRxgI6l/izMt6KASHxawIt9IQr&#10;H0+dnz+b7ozG3xFue/do2p2mEdzenU4P/i4sLhCflNyrOpS7mUUITIgdJiFgmOBRHKxhIHXwbL63&#10;tXazWGgqDoyZmnE3cvP6Vh4VyYPwJ+VDNamE5Vf/TBQrdEUqEnKaFu0Ox4mEmlpauMgizDtw5H9Z&#10;WOhmYc/SMQsb4GQnPL8vLtucgmcH12vapatBc7Kp9JwLJza5ZD3jTAecbE05UmENZ7ekeR6Ddjgv&#10;y3PuPXIeHXC9qLb00jmUt+JDjSLTrWU8agXFYnlhcK+77vvXtz94560P33sbntBrtOuERMTYLXp/&#10;r9l6OGsqUhg6GmclbbQjtsEcwvD8s0q0R18mAGCiDnMDQu72MiPrsvl9zX+f2zeLN3mFayw+l7GW&#10;mMsb5Gyz7CHAfc+6Bu2TkFwTTBC0CMqHIlfkgLQw8Lzd/WPtDC5CkeE1oSmzN9WIPF8NfpMH9gpj&#10;+DIfkVigyg5w8zJauD5UFICfxx00G3Ppl2xMbeQtDK78f0BH9aPOtXrhRgMucv2rQIQXX0Yzy9+Y&#10;apoAEIAvS2M01bzmNfvAWR13jtpb+l5f5cBFkNM8w/UqJ3yVz5o9wm2g4cCZrvpFiinodLVZrVCb&#10;wDcbldJGuXKt3lyjC3hmlWl5qyUgMrQXxinFPSfBK/g1SKyLhrhirVJp77eT0XilWny2fwRBU6kW&#10;DAWnSe3oiHmv1kvtbq9Gew+3kExH0o8zmUz6A4o8W1UqsWBKME0J800pjodAD0AvwayQv4zoe9Gw&#10;LGxqCfYgDSjOqbjReNjvdFNotzu05S1WsUX29w/qK+X9dLBfjo/99PEI8HxEit0FrhtJsYGp5UYD&#10;gDXMLOpaK786GH/RPh6H/Y+a1Woh6xUs7rt/DFm2EwQ+LONUjQU0ZRFprHEfU8mliG/C3KT8SJPi&#10;uByOs8/2jgaT7g+uFTfL0nOSwnWoPLWn+Tnmwe98Ib3KIvxP87PGXdfQlzHphKZFY43GOxaj5Xkr&#10;72Wk5XJjZpaF2aszO8AKFHYjZr+SSJ53pnw5zff5Wa2s513eSF3udq901CnT4RUNiPlYGbGIUXyr&#10;Vlr33J/v7lP1dx3sFUl5XBTy8QKlSUgwMwzC4V4qdsYTKIlMOFf26YkKynFz5/rRi6Edc9FvmnF2&#10;8bTMRc/iN5fPZG7PS95UvD3hc4mmVsogUyshxrgCnfIg0+WnM7G/PIoWudlBZAFOfnu1WiegBBZY&#10;MIh5wt9kIxZzrPyA08aHPQ8E2HMesfGT89eij3KOQbHMXb7qMadG+1VP98qfN34FgwE8uWwXwAps&#10;Vysb1Dd6HuwIG8XCtXpwrV6kY5wbxjj0WA85oGQhonn2Log5GLgVyPYKLG0uHS6C6VHbj8OtJgzc&#10;I5Q9rVHbnQ6NvwhRDAb9Jk1EhzTfntbL/rB7VALakob9o4M7m+urlSrVJzr/WpllqLGMxyaxBQ0Z&#10;zyAui/Lk7I2ZMhFdE1KvyHKBVmutAsw229/vCyt1vVqgL8ne4fVmg2Z8/RHWTOPBuP0kmR5DJyHU&#10;qZIgkNRHLLB/sq2CvrGKX43sv9nvHY/GH2zXI0pUEmur0jjuDIM6URF/Mh63Go16pUirMXF25fbn&#10;NyKPQCqd8I/n09nBfjgYfQFta6P4ft1aEVA5Kekp/ysv1OkwvnnGbw2IV94Kr/8ERvjIipWiDoWY&#10;aGjRFOoK/fmC9n7N1sNZPSR0nXFM15zcZpj5AedskgXn4JQJsrDaXv94/c7PuDhofE+CdtWy32rU&#10;vjreezSIaO0DLwwhbhKJsLvg9OA6UDMMOoz8Kyj+Pk2LFKMjRbkGiyEyyhAnm58uf/1+WQ+Louel&#10;TB+NzlEjI3Xfq0WHno+7o8GAJSoBCYE9CxKM14vyUKcGUmkaJWLhZJNCekQSzg1Wiy68coDXRGQL&#10;ZsDUccxxt4YXQpCZ6phi+5HCQKA/R1O9aCPns7iQ4rp8Ol/rERfrttd6qYtOJhbDzPcRD4SiolRi&#10;89AyUrlHn/P1UoGCvaqkCeSNeU2NhODMxTDMR/SC8AMJVQJ7hOn5x+RtBMFmEMDxt1Wp0zuqEMbb&#10;K9VnT57RoFJaqocj2H5H3TYU0+9ursDOuFGGj6EG4/jtVmMVk1BgUULqR0VDvpoQhUpEqktBAIin&#10;CnRf5ITIs+bWAwuTeqGYND+Qxq1Wja4iR13ggs7nT9t05YNOe3I4uNXafra33xvFE6/4YDr5bDr6&#10;Khy3nawHcbIPU4KAFYhqdjPnZ3vJ51OKO+lWWag7Sc2FURsu9bhYKtCJj+4ezTJCRxjNdWJOJInY&#10;2lLaZWeMTJr2Euuzdji0nA/fubZlZRVhNQZ8Cy5CGAolIvr8SwKAs6q9r239fHuhi0dAJkWjotIQ&#10;RxendBYBXGDyHNqhZrYS8jO9ZuthrubnN4qjMBwOFVdqFuCLlFle4TpXDKcX3Dcj6vCml6CZQhym&#10;d9cbpcB+urdPVqIVlHz4JiEMIYMJxxYVzwwrOFOEEX2MBgMB5M5SupqdNElctSGXCNb83pkOV50F&#10;JQUXAj4YnRLGd6VZ2z3a3wfyLvJOlp5CmpYH4qptIAOdQtULc6oflCAKtrWESLBbYrIrmlAnQ5tw&#10;Kem6kM7iE6OsIESmeNmw7jz3OmfelrQErzo6y3zu4uD/Mme48jEm5LCYRsE9ArQqIXQsslhA4MQE&#10;eIPXk6J5EP5KpjnfAhfECGe7RcCVKH5YMjEgmq7z7vZ6SbhBpq1KedDpV4tF2Cq9OFmFRzJJYOu7&#10;RXmo621Vym+vra773q1ajTdlBFJ4xU5WQ0EeWdaXFvJr/F/zAKeVqtGp54yPzrsycMp/oAVoKX6t&#10;7t5YrfSPD7+8t/voaFxtNSdB+biXbZVaozZGVXGltDIYJP2C+5k9/cWk/WQyetBr7yckXbJRJs04&#10;dkPrN3vjHt0o6yUrCG/SSGwYDdN0Za016HSwvWCxg/uWqAl9NbSU8JTslvuB8A6waiciS+LWV1be&#10;bYLuxogWymqAPpI/Xcy7XHnuv/3g1zACEigzuQlZsVpzjZMjOBWpMhUCF/KrpsHLZdbDMnn9swH8&#10;s89o9o50k83Nh2WF86mg9Llmx0vJsksDZS91ttc+m/N0j0k7tQLr7lqtd3zQm4YVHBhaFWUxnXik&#10;RR6qTpr6ZRT+CKSJnnsaEIXr1ogoOcD8/4LXi0y01/5Q8xO+iVzPVe7WlE5JGg/24gLtglutxq8+&#10;+80Anh3p/mtiNdp4ZMmXSHtBTUrVJvJSWpvQD9oUHghFqPblMufS3akQMQOwIJYMrcIUQmBa3khU&#10;WrAX5tJSPijsSM/dxtL3tOStv8RhpzfjedP5Eqe70qHzINPJRpbJFO1EYaOgwbClVfzleLBc5+bC&#10;7rLtr+VxtKiVsjBBGmHeEemru4X1SnmziXcuWGZSGN4ENkZY2spEBN9aXdkUJgmLpEmdbl621bAt&#10;mMipriaqLzkLI4o1GKg9RnJ8gykqO+tJXbZN5HysKqwlHIx3tpsf3N6e9Hr3v3i4f9A+HKZ2s9S2&#10;Ud/ZZnVtOCASVhqnTpg4MGU+Toa76Wg/HH767CHpzuOx9XknezzCPLDphrSxUpnQyDGawlE96LRL&#10;Pixb1MMR5FAmSE14U5AiTGv6UhOIWwEpGBA268bJ3njSKJXWsb2ENjGCyjCf5Bd4i6eSp1daES/8&#10;0AsF3/N/eL0X/Z2cbZknXfLGjMrIJ9tML5KKjZVb1qqBzXv2es2xh7kCnutCFp5p/6MXNQwPy5ZZ&#10;GmN80R6/TAScPNipZK35cZEc85RAXHKI39Bhi8/FQEk5lGX9wcZKGZLv3f7GaiEdjSgLlTYBuK3C&#10;DsWul4p8aObgPcdsENUE8i6f4AXH9bzde2pw3tBDfdNOKyMhi0CtB5wmCeoU72xda9VaDx896wDu&#10;NUyEYuY+v0te9CRacKBxacjurAZd2y37oDfUymNiD8qckKe75dqa7NbMhWKcS5KQT3pkTmy8PmQz&#10;+9XkiNXqMK+FG1kiivRGhvwKq2Wu6V/jDZ1htpUxIs9nMgFMxJyNQKFfmBLaqUCiEOyOfPtfRI9r&#10;2Hm0MkNLvyjnkzeMe1BjUShBz0+4rm80G9fLxXWvsF0rYzTQJJo3ZJxSVZFSfI7fLwWEpiOY0bsn&#10;8Q/FPYiheDn/0IIoU5t2FkgU65MqkmJmbQbuH7+//b13b9Z957PffnXvye69fmEP7oNyZQA2yi/a&#10;rj8ZFsppORmndD+aBs79g90x3FCd8W/uH/x2bzz2nGubpe9uF/s7z8a+kFzR9XWFLqZRSFUe0FEM&#10;Jm33J6uRzucMIo2C8VjIblDeiikBdePItp/QrNaC0NNribaBOEKqLYD0qAIyj7zU66zQXupjr3DQ&#10;673iFXbKS937Gz1/7nDOl6jMW/47YawShqbTgvGl2aKWf1pjFnVS+xd7A1oI3iZ1T50a3YNkWyv8&#10;QVjTMWKBZmgt7pkwu5GhxhDJv1kqEj87ePl7fR1Hzu/zFU/GMytNurXuQN/m/uZxNygGO8OoX6b4&#10;y5FOa0KMApLbsQN/rZD9cKuxUYRdmcCDEOEBitDklbB/C9GaYZA6s4Ff192+6GHf9PkXF8byA664&#10;NVMupWxu0vjF3aw1nu4eQpDTrJM3Z6xo+yAe7DJiT4ZWUoKkd6WmjhZN3TatCmpFmjLYU4qTIYaT&#10;JkCam9COeILN5PLwTlDkeDgeHXU79SpZFND+Ihz0zgy8WJxVM3Vm9sw+WFoULz8qr+fIc3br6znx&#10;RWdRKkDDtaPm2QxTYFS3BPHyGpfTJzm1PvXTJjClQlNGWxIlqunF6/Ad2K9trHl6V4KpxFBkJ2Io&#10;gJUQsgFD0pBfXz6UX29RXhlT4mQ6L5/LfD3ISjRxDF29ebMCEZ1lt7DZLK40q6y0o2n01ZM9uqY/&#10;GUW9oFChd0I7a3HjcEBOk/WgAnO206gVvFIfhEKl9bdPj61m+e5maWMarbqFNsUio2STtpU07khG&#10;N5ur1L5WpWRTeE3QHXgvQvOuQ+NI/z8Hctthwe7a1l9+cQBl1p9eq75fZhnDxc/AY05jPWCEGDDW&#10;aSfmVeTDq3z21Dp4jae6mkR6qS3yBu9WgHLCQ5kHZ/PyhNms5YawEUYn6uQ1xx7MWJzKL/Ij/K0C&#10;C+NvJr/8Mq9LEwrnhhle5grfuGPZbNhTpSi5u7p6Y6Px008fR8CwqIHSgCHGlhgGwl2YwHXfAh2O&#10;9KI4W5sf5UmrHPtgVOA3VuN8/SOvwHG2CrBzZGIKgUFGT4T337rdnUx2uj1qz4gZLDVeRs+YIg1o&#10;dzI6ldDhrLCf2Ecw8XARHFiZEEnKm2k5iSNo80PyiNc31jApHmC7kHZSXib4gZWyfWZGzEYoV45f&#10;/4C95BUv3a0veb4LDtcheoGRNxttU2C4xCsPz+ZbxVAUk8sCPQH0DzI7wamQy6CCAwNdaVekg4zh&#10;YDp5Pb9w8nCrzLvJ/s8jgwbMvJwozD+txAlCcc6K4jsyCyA6y6nU5b/TCP7Lj67/V9+99fH1VtEe&#10;t4+e3nvw+Jef7z89PoY/m0qtkl8dDONquZXFbr8f+SvNJ3CmZWk5HFYHY9isoOaksRsmwtQNw17n&#10;3dXNFQq64K+QCI60++LB4iiU2JoDV7LQj1KHAXhiaFv3xtbxcLJhpdd9l+gLOTiJvVGlGbO3ACJr&#10;d+Eln3WJifr2kDc3AixL5fZ6ocY4tWiX21qvcL+kJH3fH0/I08tZJHm2tDqbSyLzjcZzl9txr3DD&#10;34CPSrJ8Gk3gHm8WCh/dbBZXKzvjEcA8oWsX1cemphKKICIUsErag8ITlKzUa8wEWE5e8E9hvF5q&#10;ygQ7LA2pRa3gHNFWQKiHygENBg8n0y5c9UQHcpD5JSfWAI8SMQv5vF2nqVLRHwXVLgtV+PaV0M7A&#10;GGZWcz4dhLiFcS+tl8o3trZGk+kXT3ZDTSznnrTE5WbrfdHu+AZP59nd+lLzcqWDTWMCQ/p/+j23&#10;u85FAJ293AxqrAEH7aVmTDxpUSJ91bR7uJRyaBsZwW8aHONibz9ttkUFDpswd6HUX8/bJeR9cnIB&#10;uJSJam4zF9rS+c58WB8WCq8KJSeZ1bCstdT6cdP7797f/C/vXvsX79x4t1ENo8GTbvs3O7u7w3E/&#10;TcMSDKdeNMialcZ+6PzFl/sArjes6KYX1yvOfn/azGDHsDre9O3tzW2vRHxFVre0C9W2IKbgBbY/&#10;jG4Wqm4iKLN2JtZffnncn8Z368Xr0lQJEBZ9K6Q/l3CzJ1lUoAk5FsXlr2VS+F+jbXr5Df8ndoSR&#10;VbwV7HpCYmhicecau2/QejA4A7q5N5s+LeFGIwrTZCfo8l9265wSSedO2OvNXX0D1gTyCwwfWw4i&#10;WWvDd9/6znYHYN4EolqKLchD4g4Rfo9psZLRwm8iDdMIr8KbvOAJSZBz6TzPN+Ch3/wtzNdcTFdL&#10;LkfaQvru2WVRASSFPLrVQP+gdurlCEWt1qSGSc+khdFUCUKINnLKCUx3wulv/nSej6nF0xKXKIDc&#10;bF67vr13cPzoYGcYTsTFfK6meuHjxnT4/TEg3vSU6oSKr2Rynotv+YPCIU6SCJfejQjIfI2oUaDg&#10;CT210HpIZFd+gdWHApXiS6rZ0KRCmSzTyQpCodI7gMYKpmfp4lzl7Ct62FxMX3pHCwdINksaiOj8&#10;K1o0s6iWnI6DhPboqRgQsfVuYv/zWvB/vtX67z/Y/NOPb7U2m0de8td7T78Y98hkHPTC9dUGhBGf&#10;745GxTpV9Hevr65X7OnxEdyXaakwSqKtWnWjUgFpKfxnWCuiScSUkqGBFlo2jjTtFQBElu60x//w&#10;1eEv9zuNtbXvX1+lWlU6PEMWrXEZao+wgEMaNyqV6xvN2b/MSH577DkjMLMP5mvzvG+kn9Nz0uc1&#10;4x4W0VImSQOEhpjw/u7R1koJ4hEx5SGfMDvAgM+lB6iJ7J42Kk5hMOWEs5tfzACdzQad+uDy6+VV&#10;bNvXlZTiEWnljh7yaUHsWaOC9aRgPRym8dTU9Tn0giQiGBbiwTQJj45vBs5akZIq2N2kbavKP6wL&#10;mtJI+1vJOp4X7Hldd7v82L72I597hAXz2FBsynqS/2RlGb1gfmI0lF9fRpJADhuiF2VH4eTe7t56&#10;o7xdrfkZbZKUK+VSGxcdIgBXCTyAZuASj6PpvcHovUZxi651CaklGmjkxU+GrECy1tyD4o+0A6Zg&#10;G1YCksTW/UePrKLvVgDhUTGoLQ9M70fzyrPx+u2ytvdrH/KLTnjObn3T18+NhtyKOLGrckGS4xgu&#10;rsBdWEW5raBDLitFDIjcCpG5kIWUWyPSn0hknUDJ1AGbARqMGWHSTPkqMxtytpjmU3e+WWlQL/r1&#10;RJaaVassU7mFpJX38EQJP7iACuiCkUB1WQinMNPSyQIGp82ie3sd5oXkeDraG026Y+ud642k53b2&#10;Rx3H3benq/b0B+tl53j/Zq3W9KqBXXhntbRGtUU4qXiwRFJ0Ks0isY/FcuFZSUpQ6SxkWoVhkv7V&#10;o+OffHr/2e5ua331z97b+F5NUFpCDiGWFptHoFsE5xIXzijg3NLNYr4czNNdbXVc+YNXu9yrfOqU&#10;NnnRnZ8CDL3KFV/qs6fuR2rDdO5mMBszQXNn3/wof5xP5SvFHl7k9M/XPd8QFt72aSxndZysU/Bi&#10;8EbUHGrpj/RwiqTAB8EbCvRI8GyLb/Jt5o3NYWqyTq24RWPlgoH7hi+4M8NIXyXSEeQkYjAOEmXv&#10;D2p0wqvaI8sZAsaTxDihUy/0SsdpgTZ/kQMEGyJaet5oqt2hhUIoRgjukObQv7HhmbM3tsxvzs61&#10;cTQN8tZ4aUZczxaMJIPENcSuEpNB5C11KvQIeBKnX/V7v3q612xVNpsNaWi/nH4W21fK2XzadTIh&#10;nJGOI72wv1ackAfBwyvTqp3Z8/HERNmYBg2y34QDFkC649PQJMtWs6yRZR9c29hY2/7qsP1oOh2K&#10;vycTKK2LTRBEH4OfmNG5OfFSkmL5g6+8VK78wXPvbamznUQbcsPMmGczaGG+COYU+BfIAW00OOdW&#10;k/MinVxaE4NRhpqN3KBJYCgGUybTtF82BqpxfgwBFNtSvpo+4Hl7W9WmGiAxfCPz97yyZjYE8+j9&#10;wpjo9s0TNAps4krcUVAQ/INAckU7y735tl2RPrEQN8B2umlZH2b2f7e+/mfrq5BAdcJxdwLLlf32&#10;dtUJ+064d/d6uRJNt8utm9XGW0X7+759K7FWsrTmcZUQs1eakRXoWe6EnkcyworGNlRalk0G9beH&#10;3f99Z/w48757a+P/+v76jxvCtkYalb8GMKYJggLaDSg4aN2N6aC1TAuvJWf8XFGw/Eq+8pGnrnvl&#10;8/DB8yb09PnmMMH5dXWRnfM6dcLlx+fUkYs7wvyJpepZjp/R5ZzFNGNFFX8+74sx676hJuzs9UrW&#10;wzLDiqgsU4VtZd2Q2mIIfKUB+lwgGmPeeIrfvswIMCIgjWCpQ99p0LAQjyNAUsgHIR5PoXdLoKem&#10;WTGF3X4A3z/dbgzHbh5m0MH8pzeighmWNLOSBM1ql1XyImJNOpq1J24bLbIca3caf7rf/uTe00dP&#10;D2/U6x/RBIkGzNLAGEt22eGbxQZEjwgDBygKD5i7aDBd1erB6szMddo8wo6Owp5A2ejbvrW14QeV&#10;zmQEgRSvVGk8TuJGL4Gz+6e6k+bGxMsPgPh/Cx9fkJXSsihva3TWWz4b1XuBLDuxcxam9ILbfN7Q&#10;mbdNUnE5y6foD7OmR4YzXRcZ1zKEEOWYui3r463W+zevTQaDR/c7q600tJJOd1Sx0+80K3c3mjfW&#10;W0WvQAtQ0KAUnYIMNSpBzTFWIDy2oHqkm6VUOUchGTq6d//68V4vTN5598737958q+qBvchLQYxP&#10;aKI3GNUEP/MmCS8/Jd9+4usdAZ1xo0XMSjIWuVm58x+fu6c3bj2wm1ywD4S8wlD7X+WtQBfvwlg4&#10;Vx6rs3CbK5/qm/BBmasUfniJieMnT9PCaExCHarqQoX+cVYaRjT/AxnhJZO44ftV4uMmpjkDds/s&#10;iHzul0SNfROe/cr3IAh5QX8QYBAcfG465Y6hJqJJ4mgigC/9zP77rx78xSc/f3B0QIz34zvbH683&#10;tyllC2kgKeL4ctTD7EYZYokoMPoEZ+myBEyfa4jUFZkrLK/LRWgxO1rlYrMUdDudKfl0Nox0rJxt&#10;Xt0cZ1XVlYfr2w/OHb5XSVaaYTwX7vcqI3ylWOmirM/LM8Q8dayVwPnutbX3NldHR0df3J9+dRSN&#10;wuhWc33NcYuAQA0blNKYiUspiTX47yUXp/kSjbaYxUe7MUFrZsfD6MHeYK1c+PhGeb0SwFqCmyMk&#10;3Kx5IVybP7opeDlfxbz2QXuVAf/2s1cbga/DegAt6TheUXpKC3dVztlkJLzKRxGLV3WVX+8qXCZs&#10;/qJjrjYB53zKFIsByCq4Y8tuR1Y/dHynXHF8mO+wFcjkRBbAJpvO62vFAry4msCXfiLGLcH21xir&#10;ILTFQTnDOvnabvUbcyItsRPeLBkI9ZmUdDrnTzMhAGIOLMVn4+in9x4ejse3bt/43vt3fvj2tZs1&#10;mjFCP0zjaarbLYfidqlbWuLZbKlqp4KN5oVRAQyrWA+Mu+lfAGGPlH6e54zOVVcumYWe3HIje7vR&#10;oLh5FE0xtKVbGuB+Ct9yoEYuia9uZS/xQP9EDjllOpyajjc0CEvGmeemg/nmZSwJLGOJr5lAlwAw&#10;YC6RhprWbd/557fW396sf/7lFz97fAC086OV2mZB+mgTbKPqOJICE1nx9MNM2QoFDAhN0ghe0gSL&#10;WZEuTXbo/3YwcXqF5o1asE0nbG3UTkvZIt2psT+kJEzCDs+9peOSwkRmrzc0wt+e9msegTduPSDI&#10;4VpmLTfKNLwVKYmay03aWThvbjZ/zQ9/7uWuZkC83js3/ircA+3UfjbIhuxxOhJLrjzzyZYHHnxG&#10;U7TKNGxBoIu3nEgR4on3IdQyud+q1ET/FF5iJmknKaOuz6SUNTRzHMZfHHZoqvnx3bsfbW6u0LpU&#10;QAiMF92ulC0owhY4DfK6YPgU/S5ZaSHYw9VLbRAoOHyAHhVdb2iELhr/PO+o1MjNcrlWLI2HI0E8&#10;6/Pk8yoSOZ/Rfwpz+fU84xyf+IqXW9IsMKbAxUr01F9fxnSQ06umF0CGQjgQveBkQhqv1Gxru1j4&#10;8ObKxnb9yJqWK5Utx1sVnBQxg2mSTRIrFACxgoeExJbkg+kEKt6HwkdYzDgnLienIZyXVlZKdkKD&#10;TYwPsiSk3hQGoqHlHKUzB6CA0XjOdLhAwL7iRHz78a95BN649YAn2BlSyp5B8iq8/dQKJ7Hk0VS+&#10;q5Eq69RQSX37ykcA7FNmjwvWQWI9GSVDgd4xZigjKYayfQufgk5MThI3XfoKSuMcUTdmy+dJe7Ee&#10;lvGf/9MYc4m4aI0ZHpQyXYhFYEIvUhkJ5Atby7aOo0k/iW9ub656jhTKZ1ZZyu4miZfGHokPafsj&#10;4wwVzpIvFZfIaUCqlL/TuMwdT6UifqE86EXB28UrSGAYRgFah/vBQLp+WlOiwNDyLMIdvjUglpyU&#10;pQ979bTF0pd66QNfMvYgdoOW/siFcgCopODikpXUrKxqWdeawfVbG2M3azXLq47nE4gLQVax1qNY&#10;xIm2c5uFyuaiw6QfxHyl+4dCGqQFlldu2HHNSkikSnkGGB2B6agszw13tR6URPiln/zbD/yejMCb&#10;tR7YnKTD4PD3izS29WlPB78pNcHGGxPzWCoKpE5kRja77LC9KNhoDNtTZzmV3bj4Gl8/ioIrYlJR&#10;RS5joi2wKAeInGAnTul7uxdbse/iIGhpOfg6mxFjr8fTqGRldzaKbGAA/1gPruvwe1FnQJ2U01MR&#10;VpobuszpWXbcfxfHLTMjMuUCbqAPqYwUMAQYbRgMGlBhq04ca+rCi5cedIdk0NaLAXGwYkaf7syJ&#10;I62zgOoxiR04BQ3MaymRx7wp1D6nWBmk2WQ0bia0HUyRsGIQiMu2VA7EiHyMw1q53O50BDWh5fWn&#10;LIzfI3vw3JTiktpadsHsteRHzEC96KKnTrJ8tGDJ9f5a9pd56rOya8l7yIExCp3WnIe6D8QRsqSc&#10;pbBAAnEIrenUmpTccIM+L6YZvWKJ8+NnV1K8rpHRJn+h0AjPHfFpx+6NLbrrbFWCUhbBjU92Q0jW&#10;5UC4shbrw2co7jPzIuc881r6Mb+OA+cL6RUvtkyyZq6zFi/6ooz8Mid8xXte/uNvxHpYVOHgaUa0&#10;UAH4AO+panYsBVFxUpRmArOKIzZF+i/5YogXbYXlV+S5RsZLXvy5w19RHpmnMD2IsbcmheDAdj4f&#10;JE+myZAwQ8ESsnnC6ji3hZSKqDKxQ2tyd2u1QUEZAyftsaTBpvQK0vuaRczn1OWnb3DJh30tYtFc&#10;6xWH6NQNn7ERAQhIgxDXoQWBP4FUyy6E+O6uPbatQWq1U+vxYDAejd6qVRoFwjemAyZKGoC6pHnx&#10;+/H4Q9uauHZE+8vLB0hsPvwrLksNLbGH/eFw0h++VW1C8cuUifSWDhjnGCLnLFRFqlCaTGSOrnJ8&#10;lXaMi37bC8D8l9/miwd/yRlZclt9o+Tai4blgkdeZjTOPeasu7LkYfObNGd40V570dnObGldcTNn&#10;IY8/cBC8I3Baq4UwCEclelkFnqQ7+Vn55MQy0LLQ+VqdZQAFE2wQEdKjGVSyWzyOvaNhSNl9K3Cp&#10;S9beCBqSUOtB97k5kyFNvSxvtzBPSy6zKy/4cz/4KpN+qWy89IBFwbjMcy1zwmWeaJlrLXPMG7Ee&#10;Fi+M/zeCIF3ANfDxqYSeZab5RgjaDG5yuTL2s1r/pVyTZUbkaz7G2JhGfOT2pmUPbPvhNPuqO+qk&#10;MeA7HBLhCFDaC8bJzeJyMqpOurdXHXxo2A7FxaUaVvKWJ7efm2NLedEvfOiXCtt8zUP3/OXszPNT&#10;x4XRZgrBTSp0CWEqHLlDDCslvmgPh26a3K6WieIyKhEBCYSf51COAVKSknaKJliQWBvYEMsEXDGH&#10;pYs2NaAF62ga7hwd18vVazRilNBFKgJXuSVOGJ8uHCB2Bgmp4XRSrVYF5SDuXE5Z9Wpz+Dudlm/k&#10;xU85ed+Qe3xRPHXJ2zOLZGZkGsyC5DKEHCalml/a6A2m02bJ3yj5gGxE5EhiQRi3MaBzta8nUcgN&#10;W4EFCObSgCkkNxq7xQf9uNMdblWclWqJAvKZjSJ19zlhhlQ85ULelJEut5mWfMpvD/sGjcAbtx5Y&#10;R6LVBEam+bOcRV7LAOaU2qbW+szr0nH6fTcdzAOKCzt74XCy4Q6m1r1uuh+mEwnUSKOZkrB5wJwl&#10;CD8nmlSjfivqu5PIA7WkYGnA+YbI1mxWAyHM2ekuHcff/wMQdSAbhqlUOoxpGXzcfnxweDQYjCgh&#10;g/sGVt3jdm8wvLaxUvMxwWQpauhLPCsRojJ8wrK7fGpABCQXFerebGil947bUZS+tb1dpD5Z0nFa&#10;uyZZpGUHl1voR1FnPK7Uqh6Eoop/M7d6Yj18a0csO5xLHWcEyO9KjMwFHkFHhEAU0fvapBOu9jI5&#10;tPlLkMC8jSTgQcFGDsKw5mQrlCmLSBamdCopHAtImrL+quhQtAILmPSpYV2TEZKCJSvqxdmnB+Mw&#10;Dt/b8htF8MGGQiUnoJjTbek32i3BcK9cIap8tQH49lNf7wi8cetB1BmlmvNMXC6e81WulXQvt7pe&#10;e9Lh6x3wF15tLsLCOHvWjSi1oE5TAg5W7FkJdC7EFlBFuANN371TL76/Uh7uH5H6UapccSXY7bPO&#10;CvIbiT2YjOVVXy/KvV31fG/wc8gqYgYT17p/1P3bX3/2qwePf3Xvwc9+/enf/cMvP/nlp59+9tX9&#10;rx7QS3N7rQUkBM5J5CP1w7w16CX9xQzfFr+BZof1eumLpQs8kq7cTMCzzmBvMt5Y31irFjXSSx+z&#10;WfvFJVIgXEusH8dqD0chbQsqFZ84k+4NvuabJ5/RS+/r2wOWGoFTFsMr+v1LXfK8g+ZZD3MDZ3EP&#10;S5/5tJJm7RCUZIFSA8RConMr1sM4istp0oDXXvsDxLBas4IB+0BLnVdmsiVgKhGaWkwH6ZapRGj0&#10;1MR6aE/De50QDNt7q64vATaJXQiF5syAyE0N+YURQXI2tWlePi299JN/e+DvagTevPVg235AY1tb&#10;OhArr04eW5PinlnDePnLOfmaZQbld+U3LHNvLzrmhIVAXR9wpIqWlA6LdMHqDsf0s+lj/TvUUdu+&#10;bZWp1aTYQkGARCDfXSv+0Z3mH729FfXpPoZFIRaE2a9aXJWbavp/XnnwKnf7O/+suofq/6gzP+PE&#10;OkmA8ZvQyg7C+Mvj9m93duxK+Xs//N4f/uEPfvyHP7xz585qc22jtf7xex98584tpNwE/l2HpsEh&#10;BA8BOQu8JMcOPTt0pZkPVRvFWEpclgpCSK8gAI5ZdzwZu/ZWK1DOaqQ1dJWCf5MaUHPzl704hDa0&#10;R4NxsVyuegGzbD44c+v08/xuiVNddqlv/56PwOtCxl15QGVRG6iAcLgQWJTXSWI3zwDkWQAjNJ7L&#10;+84iuWYnqA4/WR+mCEliD9pXCPE7jqVjVdnK4GNH9WNBh6ZSmRilRuH0VsRoNShs5I0JnOlppYF8&#10;bxJ3In+tUd4KpDxTe34aDja1EeRt+F5na3eeSLnyGH37wVccgYUVc5JSWkQPvOT3Orf5Snwj1sOi&#10;IQ8It+gS342kt7QuKzDpmbaVhtuHeDFN4HMZe8bVXXLczrrIi4DtV/cqznXBz/5yqbvVeDeeAFVS&#10;QmokxFDqfqS0syUGngzolhRlh6g0sbM0D295EZ1rxMWlWnO67cffD+z3PHu1GWSVyu4gplJb+zor&#10;jERa6iqSxPKzjIAFH2LbL+f/nnmAU0O3+MiLx145RLHMB3MJy0MOIQrJRpbdte2JQMGskDxFak0z&#10;q5taR1G8e/js2bPHG83qD96+2XLtFc9Z8wu3V+vvXlu7vd641SyvSNMx7d8jEC8Z3zyOZXBec+Iy&#10;zfuche+fnV8fuRxJD2Or4AeFikykiFOhNaH3ANdSEigjkZ97nRpJfgRcDAHwZByvliq0ZQePxqkk&#10;gqEWg0h0ybWwHpYv4bh8PS4z/pef5SWPuHQ3nT3fq2/hl7zHr+NwI9W10lqBMaBkyVd5EhQwv1Yt&#10;rntblLioc9hU4YMjLAC5CG9MXPMraesp0TThS5NWVQq+Jg9BwwrpWQFmQZq6WMNJVLADWtKTq4BD&#10;Stq0iK4nvqCL1qTtlGRK1ytt9jIAQ3n4kk2HILLtYhLXyaIK8H3K/uPGFzsTGZJjRWTmfA9KPPMS&#10;rxctj5c4xasdeq7Qe9H+fbVLfV2fNvlTLciVEt7Ze77O+IsgzrU+zLxnEJbTv1HTQRNSahe+3NQu&#10;xgeWeXSOh+OoRkOGKSh4WHzZARAbcVHJxvGzl0YBeuCEEPW5s/JxcACnUhUm2DC/k3Nv49QSNMeY&#10;1iDmhOY3V0BaLPPULzxGTQedQnY9eQjT80hVFdaDcmD0rMK9zD1SFKQIBsgIEmcAjrJgTamoDju3&#10;gund1KpgaThW7fr1+8eDscw2HX2IYGCOTCn2FH2G1iIaKVnzJXkTL3qyRVT5PNjz9aSQWOJTwqbY&#10;WtSkwxSZRL/tdj55uvfZk6PHR9O9Yfakn/z6sP/zZ3uDcPje7c33r2/VCnYtS+tZWkkzqXS3s7oj&#10;8RsKXMt08RHhiaMnxJKGGkLKLqTyQkneTZn6EukeyRinTtkrxZKlAL5aERXvh9Ilg+mwfR/OHell&#10;JuWzl2pEtuNIUt/WGpX0aerREKYQJRTb6Z3I9hcT0/RKvqIt+EpL9/kPL4nrXnJ/nY0BvKycufTR&#10;zt7JWWlw7kmWQbkv88HFHbRwvHgHMyGugtvkAYzpkKNmRGpE08l0POIXIHTJPkxSCtlS7GZhgwLW&#10;Q86ObVIAKVxArIxZS4I2A1BlhREFXBDsTAt+Op5ElPJgTxDWDOleRcYiS1w0AeYFCl/TD1yenyWc&#10;KcAdLfueSc++7dNzoJ5O7EGCKKKZklxTVAibRqCXC2/yefKWRrXaR3kpEPLCuJxrL76iwFly0V66&#10;lswBRgz+fti13Gmu7vNYkDEXqGWQdNT8j/JIMuPSUJBIOCweAggXoWN+I+gc00FIB4AfX856WHJk&#10;Fw/jAk2vyGIcAoVHGgolupq4Rn+b7/Kg2RVOv6zOe82nvurpntNKatXPAkviY5IxH2cZ5YWoDqwH&#10;Zk5oIOI4iTPAEJMoTEaDII7IZ+ChUGF4Y7XY7XaOxumIom5Bl5A6x+gw5dsmXy70UjO6l6ve9O/0&#10;cyx0KlCG5cKw7vx22PnXv/n53z+5/w97T39+sPu3D7/8N7/51V989ptfHe4NnfStmzc3ak26gRDX&#10;AimuYEhjHpx8o7aBFpTNa9FnTUFmCZ/ZolzCgNBMkThqwFmFH8qEj3U15xmkk0TSJYPIlKEAkL8U&#10;0RjKHVSFuX9jQCg09mWF8O905r69+DIjYPb/HBY2+4jOuVk9NMmjfifwCiVKkL2pXaEXojj49pCO&#10;8Gn2i8n43/e6/6bT/p/3jv7VweD/147/Ypj+zTT9ZGQ9jq0uNCeFQuj6WKKOX5xGSF9Zo+pSyDKb&#10;JSyeS4rpWlvcAKJB6L4YuG655FG7pL4gy1U42edrfPbNmV+8AvbqtduRy8zJMsdcMfa8zKlf6zES&#10;3xJ2L4HCSoSLts2mOl3tBimGVJ46Txj6Y3qogtmS+j4AtTRllA+ZtzpXeEdiTAhwX6gJIW/6H//H&#10;/3H5u32BBX3RCYiLtcN473goxWw1GB8wd8RRZtUmLpkLxKIyjOTC+/SpXuqKc+N0Hp+Qxb0QaVj+&#10;Sa9w5DK3akqq6VCBWpfiCoU6S18laUqRJY73JMw+64UjIH1kdqgjFMBIIUkcKGXDeLxiT7+33rxR&#10;ZrpzCMnREcaGVW+hNAt+HLq4FvRekFwQ1PX06Wa4acVgxvelX4thnsUPXxz4MUcuMxrL3JB0M9bQ&#10;7P54+OmTR6Vy6ft3339n69rNrY1bW2ubmxvbWxs3N1beajSajhdIo2BMBwE/moL2uZUqDrv+cLbP&#10;+zK38eIngoGDdp3W0Th6u1aoO4hldqoa5bKkjXKQlMa5V5mvWEyHvTAeDsY3GxXfF8JLUtayPIQ3&#10;TFl/xEjJaYivNpuv9phLfvqVDjNr5nWtnFMrdpk7e42XXuZUppRXV0ZOyjirXBd5oEtVYIk2dI6S&#10;7WVFEGlID0fTn3/19DdPdn756MmvHj+6d3hwOB7006gTpb1p2hmHO/3Ok6PDJ4/3H+70v3jSORoN&#10;xkkWFvyHjvuL3cmmn7y/3SJ/QTtNchT4kmqu5iyVQgEssGJTNBSgaCRhqmSqBdvrFdydQbhz2H3r&#10;RmXVK5RlvgjbXUW2LDM+MjhnYs/LzONrX0Vn73YxBPvaL/eiZ1xy0J77eE6qlIshM1fGdULHiN0g&#10;zuUMUZNTfuRYez3MGJnyVbMAEmySOjMiVVDyvWnrAQOnlyS77YnnVm41aSYN/IHgLvKR6nbpQagB&#10;rpmpfWbYXmq8FkNbixpuGW235KK84LBlbtVMR0IvJkgGhDdLAgPynWxkrAf3wTj9vA9IBJxpQdo2&#10;qxGBASEYaCt8r+7/aKNaE4ufJhhk1q1JbNO4odWqlX2C54KiQHWKtrUmUDOT+oTM3mQgr/B6jdbD&#10;fLOduo1Tg3b2MFCNRSKztvXk6CAbTv7krbtbWaGW2o1CYSW1Vgo2aIYV265kAi9lacuW0AqKPI+b&#10;a/G5g/f6rQdMvP24sNsdvdv0sB4KV7IecAL2omjUG23Xy57PlEnDLbVCBBxkSjex/LGiNNPyBl/L&#10;LOM3dPlXtx7OjU6ffaIlDzt30S45PpceNvfUT1x1Ix003iAiXZE40oLFtYeZfZymDwfDnz3a+fXu&#10;ztCzvWattbry9vVrH924+d3t7e+srn7cany0Wv/OauXttcad1dV3V9c3GnUWS3c8fbR/vB8WvnSK&#10;T6PqhjX47nYDyhO1HpAqZCo06ZAHt7AeJAOuQTVfyCPFhsXBwYh1JwX36Xjy4Ki/tdW47ftloZa8&#10;ojV+6ficXWMv9ZGXOvjS9fz7az2oHSp6hElVuIysL4QJ4kUgtQYerkW6VKwL2lvC1TkG17Rl19Jb&#10;TX0IoEWbFUveQlbP1dTKpaN9cgCaruJ5xVKxG5GDE5zaHHew4Bu+xAmXOfSUGfG12YbL3JtRZ/rK&#10;AUkKmyKcyMwBbrBC6i60U6ROngyXULtQjlFIW7UAPCAbnr97VF4Vso1qgBXx4Hg0gKCZA2OhSWad&#10;CC+lcbWN2/r7+2IcQiHC2o8mXqUUxBlthYuCDIAGQ3oJY2eVE6sap1Ra0l8bOIPsgHOaZL2pIRAr&#10;3iE+FCt+5epjzVaUPqnGzjf5lplvanaK7vQ3ajm8qSH6Os971jI49+pLHvam73xuOsgEG1yUcnyw&#10;hEWOa3OWw4J1z0n//ujwZzs7/YJ149a1j9698wc3r328tf6dRvVt371FE6zU2kit9cTaTKwbqXXL&#10;Tm972TtV54/utP7Fd27+8K31ShJ2HrftcQ+A9skaNeBgecg8mQ0gTuil5GfJfGq+zOQ6BH5NxKLo&#10;OZSPH45YjBz4ZttYGBoMw+L/DUQYzLXM67VUXu+SU6YOymcENomFgMmI3ZDnV83im5sAIHCxDPDt&#10;CwScYAIDOeeAxCL0xff80kBigbzgz2Z+oRcRdX3DL9ZX1fWCYtBLwlAX6vyS5uZPXlcXvC98hm/k&#10;vM42qj5/3gNTgkSyXQE6sbklfy4IFkWIzGALUZoUgUlLqFGVSBiRz6jayZ2N0qPdg/1JSD2CLSxD&#10;YmWK/iQIIUmiNzzBb/j0cvtF6zidPggHxUYV3BegR2k+SeCGDh/S9UNKFhg4J8lE7gLCZRDP9At4&#10;o1qXXYXify51/PLDQsKDxwAiaizL+eaQrt9516PTO+blL/LtJ75ZIyAzOqNlMQFYU/rAV+KHvIm7&#10;7cbpT549edg9un5j40fv3Xp/c+1m0b/mFDZp8wYFdWL5WmPsp4kPdWpmFbO0aqW1QtYsWKuZtVmY&#10;fLwe/Omd1rvlrAnFHAohl0An4TkdFBO+1kA1eQxCwkI/LfeiAkl8TwSKh2ZBc0zGs8r7Nzuec9Ph&#10;zV7m5c/+DbE+l7lxReFKGNPH3QLfYOINkhwVKiEp1tH8BJEJTFWUyIBA1zR+2u0/ODx+2usfTKY9&#10;mEIsmz/1iXZ7ANGsJ8PRL588eePWA45v1baDoNBLowm+GY0D8wrN3IwwTOgvEu4vinhfOmpnww9n&#10;P/J6kS/Lnk1rtk8qAmnoqBxPgpHUW8TM8zwpDOA1Kz3lGDG/SYjHoVAja021mB6rldLdzeZGrfTJ&#10;5wftKJuwTKKxRZgnC0Z2SYB3lHhfOlgvOGBxDOUWZy9z+FlvYNFWOztxS+63OWGOOT+u0MC1dwhA&#10;1IJpuVioBaHQS1O0mYzsZGzHY0rZoUD3NaqmdwkcPK+/nD3XyQI7pxLz7Lydb3CdN7+Ca9V5krQg&#10;gGTIApcc7FNjC9KzQkQwS4bRlAAGIYgpz2Vq6cG8pBlPLdc47+znPMArhF7OPdsyv1zywc897NRo&#10;vMqprtZea5krvsabfP5y8/UmtgT7PAQnTd1EZI3i7Kg3+eznv94Yp//1e+9/1Gpsee6abdeJtwkJ&#10;lGp4Qm1QwbjR1IuGbjxxIaiNIvZHYeIWYrZF0QorhWzdtz+6vta0rYpbBDqnfE4Kt3KkRujUike6&#10;xDBAgIyTKmkhnZQcaMEh7k3/FdhIoIqajF/JL7l40ZqhJqMCAQZMGGZn8xEThFhmspZZsUue6kUr&#10;dv7731Vc5EXPeOqGqQkT/jrpoiqSRCrzmF8t+RvZ2cDO4NnrWfazOPrlZPSvd5/8v37zi//3b3/+&#10;Hw6f/Tqb/GRw+H/sPPhf7n36vz66/x87x78eDT+fDn82OPz54dNphY6CF2qOUxJ/8dgl3XqhOlMK&#10;nQntGQxeY+Zc5Z6UUW6XLYklt+5iqv6UtltmzV0g2s4qv8XfLDmMepgZc31sjSug7MSwV4ycfmP0&#10;dH6ofGeOjeJhnIialMAC6XWXclh+ajrZRzfWnCz59GEfQ5LKTfpoxTYOCT2nM2CEMs7Pv5YcisUB&#10;vPgMLxqKixfJuX+d/zKfcRpPZFm/Py5NrRViWHS0ssEExDhYeFpCakG5pFrXpnhi9injyC2YpfPx&#10;XO7hlxwxKcoUp0yJNZLY85ahqXxuOuQ2NZ1XphyuWjqeTDAUQaxFjpt5oD4MSTC5LFkt7KYr24LL&#10;Pffv4Kglh3qZvbnMMUtKklOyzizLi4XAxQLh7Gc1WSG19bNJVQsRne24uAEQmR0PJ/cePL1TbfzJ&#10;xtbbbmEjoxSZ9JxQT5seKkoILbX6fIUg0rWmjgAU+F7Xi+KgYjtI7VJo+/0EzoZSQkGXWh5KMyM2&#10;wkwkz+5DMtoOZUSoaQA4vsQh3NDyYM2HCX48mLrj8fV6qVKW+Ogyr3Me/MUfe9EIL3Oh13LMuTfw&#10;Ws78Uid5XbchoesEpg6t4iKSA4eHR6EtZADSmh3FzNLpp8nOoPvF40eP7z0qDMIPrt36F9/94R+/&#10;8/53tq7/4e13fvj2ux9ev7kWlKfHvSePnjx49GjS7W3WGm+trS8be7iyf2PuHjU2FqimbkAzirM1&#10;q5m1lxrY8w+ea50lLbLXcMmrnSKHseZjIa6yEEhpowVBMFMqI+0fBfNgrGyi9BAUuDAIuf1xNgEC&#10;rSmJhEaOSAE3K6XhjYr73rW1g+PDB4f9iRPEhXIoVRu8iFKZgt7f/WuZJWT2jDky/x6kDy5Hd3yn&#10;UNmm5gykD3GVKC0L+sHix2KCT1QQEOriKjqRhCcPvuxaX36ouKJQOmQUy5IyCqPQxY640ot7qzhO&#10;NQi6ne6UCl1PCjiBUqpqySvsrlI4f6Wb+fZDLxqBV/FWXyC28l9rtkLr6ASPJru+M00/fbgzTpLb&#10;62tbpaAUZ34M2klaVhguSMW3aYWw5ha8hJ3v+rFTTJ0iUiTx2BRSql8oTe1gWHAPIqo3y74fID5y&#10;wEJePD/H03Bh0/DCNM2UcLfB7E5sp+9Y94/Dg2dH1SiCa5KTzOuYfn8XzDJC6ff36fI7lzUiVilI&#10;+9AvjB2rh3OCsamrpz8cPXj29Munj+qZ+882bv7L22//qN66bRWuJ9btxLoWWncS5+Og+qerm//5&#10;tVv/8vY7f37rnT/dvv291Y1bbvH1S9SzY03VIPEm6WeoRoPZJYtuoXzkqgbEon/8Wqb5pSzlq1wx&#10;D69jHuReh5K+SjCRv5T9QlEUkA6ViAkBmsbi2hZgNtzvjY5j7AKB5MMyK7EcKTEolJL0g/XKWrP0&#10;64ePHw3DgYQy4VUksKm65/fKXV0MSPA9z3gUp2GS3KmvloUWF3AACRmtO8hJxgyaxxBxnfeeB7eu&#10;usZeOMuaaxJRj0nHWC8XUz33bJwkICJdLCKWnxz0sRExh5QATrmAYf4yMavX/ghXWcH/VD7z2mXL&#10;mYEz/Dzylj/pAkZdC1gytT69/4Q2b5s3ttxmaQKTuroXUjBH6jqyndCGGUpwlWh6aa1HM4uSFQUE&#10;IApJUEgDmlggUQjLBVnsk+BGxIzHbjraaJYDLARloJWQV75jTFhY5IWCHmYlxyI/ZJshbZ7F1j/e&#10;2wlH44+uXbsZUI5hKLDf7Ot1ueBv9i6/2WeHcxAaBwlxIz1ZWMyuXzjOsvvj8T/sPPvHL++1D7vv&#10;NDY/vnF9q1J2RzG+WRVuPUpuQtJe4qT5FAGGWYVKt8xthFl9mJTHaRC9TCnfFc00jSqTrwqFMFUi&#10;DqdW3Gtkzrs41/WNnWL1A4jPQNaRNkpOhbyipPcQDcItR9Y75wuK7L1O7353RCySiKMgpxE0Qvjl&#10;OVFSz6IP76x7tcpPn3SeDLEybUg8JYn6ddiHr3NoF907Wg5Okvir9j7VJNvlEngfYrJjys+F0oJh&#10;EHp+qXsVwSpBWt6m2kxwQPrNPCyscvEsZ/Qr3bmhm+PEETzsqR34gSasr/hiGWxWqzdX177a2f9i&#10;vxvC82YKpaBmodMxTccBhH77+h2NwFy2vM7rGzDs7K2BZFmkkzh58Gx/9/jwzju319ZqoWOPC1EI&#10;2h0OaqPsZVdLeTJhL0E92C61VuCIZRewO5RfVkutZMEUbDYNGY00HPacdNSqlgHe68LKlxP/nXgY&#10;WvxlWM/EliDIAZQ3tQ6j7G8fHj3qdq5vbf3o9sY6kIpknBAWfOP2w+sc71PnuqJGe4N39PpPLQLQ&#10;dWPHBiWWeIXIs3eH0189PfzH+09//eBxZzC5fev2jz/+6M7GOt4LhKR+FUsUyvxRHEMRoq6LmxaC&#10;zCFnHGQkwdyKb5dcYZKSeO8rvYztbBb0id9nvjWM2XmQAcsBjTcHfpmstMJ1lmEFvvger5DIfKWH&#10;fpUPa8hlnqGfDY5GBwC0ZFHVKVQJJkiHGq27EF0qDgajVAyKmecfTaeRYJosQDD50OF3UNWZRi3f&#10;vnP72tQNfvmwDz8MXjqzI+6HdNGdT0hOZH5m0l7lqZb67OVuRC7uNBqr3caxnMZx1B711lutkhSn&#10;a98HyiN1CPPOfmpDkMYzsQejz81XI5ev9tLxmseFZ9/qWeX2zJJ3wJ9JJ+PhJI6nceAFs1Byfs2X&#10;0fZS7knPl61qrbHSenTcedQZhFq1Gyny3fSIMW0vFnebuTONX/8+C/KrTdKb/9RiJOwlriaTkScU&#10;XhAQm0vLfNmKQtcii3GSPtw7erq3f/PWjeubDaIDIGqlOYUuZg4A10BSIvEp2qaYToq9TdwgdNPQ&#10;TxI/jdwwKowyb5T5USokqEITwioaE8HTUnDJlorgx6ujb8Yi7sJsov8/e//ZI1mapQliV5vWriLc&#10;Q2akzqrqarkjd3Z2OdwZglgQBAnwKwH+CYLo7v0dxJLgfiP20wKLFRiie3umVVV1l0qdkaFdu5vW&#10;V/J5znvN3Nzc3P26u0VkZFXdsop0N7/iva847xHPeQ6fpIhwQ2jDuj70tGf7wyf7jfWtzffv1yo2&#10;NhFw/L32eOjlEuMKQ/Ibd2q84XKeTYXA2V1YXpvshOA1b4TB42bj873tg04zY+o/vHvnP3n34f1S&#10;MUumB3KSeVBSdRdoMqNgRxkQhCEp03VNaK4uPp4BhcIbmd7Q8scmqAlJ17T4mNPLFp3E4iuo18AK&#10;BNQi6OPiRwQ2y7/qoav7I6i7yMH3x7c9n5UAQtMlfaLIX5CshxamJ5PulkFKcLGncRFm/rVPqflu&#10;lAglsHCGMIGqRCj+A4yS6QAtBSjSlu6VWSQL/WLrUYoJuFjHcEGCJaqQ7eqpA8m0QYex9JhpsUIG&#10;YBGmk9G0O1nn3ZX0cHT48+cvXo1GIyvVxXTgCMFV4WrBUAuB5R/DlUXVTZ4tFo+Ikhscs5bZrMC9&#10;OE482Qcnk1+0TTRmDN4LpA8hR8gwD9q9W5q5iaQdlKIwifYCUb/gSOGJI8uNaBrKozVVGOIghvI3&#10;XG9ThZBFZpvLVGk0j0VJVKUiJJ9jxjPm7OsAKh/q+rOBe3B8UEQulGH4RtpHfFHiDtIIxoyTkHWR&#10;3U/30pEP/quPN1Yyhfwvjo8/b3XBQa7T8YwdRBuFfY6jUM3jgPaIFmLtYQfADsESCad2qhsM5/f5&#10;0rNC4OzCn+ZlXIrhPzuBL3dCUGecKp8qXU4Wm5rmql6RlCpi/WxUQVHEsxEgjcyI2x4OPt3bMSu5&#10;+7drJU1bibSisETbkBGKepGzXtTX2BSZJK/JN5h0FsxFwhXgoSDvC2sVaKlxaGRtMxV4dTdCKT7y&#10;FkMUgIISCUyhgUgnCxfAaqF7Q6p6A2AXuHB5obxMI/CfdzrpyPnx3epGhjES+CQg1K+rmZ87vc4T&#10;0QztTtPP3vjkXO7GcYGDfPbNEvhFYB/CH8kkFBY6ET4YiXMzYZ+aIWRW4CP9DtVPhprVGEVfPHu1&#10;u3dQzWR+797WH93ffFDMlAzy5UCoMjBqACuLhD9SP6uZha0HxV9jW1fCXDgFf7NiTghRQRNG+ueh&#10;0dRamVyv3MFiPccfpQ/LjgS4g9aBM80bb6FyIBwQsBThalZKC6HBrCCE96WrLcFkvEAbnW/em51k&#10;V1GTMeoIVNqRMI+Lgx3Ws+lb8ApZaS26rftFLGy4FyKkxNhC30EKJN9C+Tyr4xrPPNLXA5/Hyt70&#10;TIo1EVm2B3yU/6ic/eTBxkG3+xdfPP2HnW4HDHFSwJq7IPYyZHvHmaEcNDGO0e83Uh3menqhDnfW&#10;hlN2+cmD47ACKVABCIUCgfXQjqLdeuN+OreCVhI6ylkOImqp5EEuaoV+oHI1CUzE2fMqh37i+Ypn&#10;VrI5Ju2Kp7N4GujCkbnsI1BE+Y3+9LW+pn3bHv71i8O/+fJxp914tJpPW/Ahw9kXx1AmEJ9ET6V/&#10;UQdmHmphtJG276yW7Xzpm+PukyZWhiAgIMbB06rRH3HiXJnxOnB7kukUx6/f7PxP+LQbIuovlVQ3&#10;EQIX3/zaGIiJSis2vjqUGqFqHXqYVPSiIR6NdQpa3k/3jrxUanNjPW+aGd/P05sgWe7yYXWBGZ2U&#10;+VeTD51ykWXAkghsC5s7qdQoZKFHhMizNLXblWxaGz+t9/dGFLn0afK+5KgmoSDnT+BBm1BxEQZJ&#10;oNpAv9D2fPdoPFrL5h9mDQgo5RZkyOS6CsRVpOWCmXWTUZ693Q2bkXDOX/W0a7i7ZDbRRX0yu5Rl&#10;RqJQYlZedUZfPNuFhfLu5p3319dvO04hirJRmImCDJwO3IpAloOphUQflD879UGUQn3wvRUhfIEC&#10;gywgzCqtYKq+RnOlmUT/Cm8uJ5t4icUmVHoLLWzskDjNBOrt6/1GqVxYLxTSEp9mbA4OX4hBVZRj&#10;wneaQH+46licnJ/wNROedr12KK1KJRZOemriaccqZoltCpbdHk0EsolTGrBXMa7IwkxDy3C1wSA4&#10;6mmHPTdthwU4LBF193wAHELbCAAn1PVqyrlVWx1ppS8bw18fttYq2ZyFWqfAQrCKFvdnG6AngVNC&#10;kaHfR/GFJNrnLnhx1XVX6EDxGJywh0l8hcF9aA+SbHbY7h3XGx9u3iqlAd8RJZV6kqS5TXpQbfUX&#10;fK46UmIlUu+wPM5h2Ggu4kIAl9CGNEHCAGPx0Bv/5fb2N3v7ph8CEv/x3du381nUgtNRw4y9rDSI&#10;uFXS7MtaoWolkyPIHJt61tBvZzKtwWC7dVzL5h2HbmLbwgiKZi4KE+llsez5Idk7nTATmxc/KAPi&#10;N+y4wtRK/OZqC0l4+tQVkWCqU3eFEQgleKRH+LBULDPQ5FKpgSyynrFF5OqgiO4wDB+/Oq63mj96&#10;cO9ePkejECR/YhuIxDg9yU8kSGx2ya6vkx2Oa4f5FpQnVLKBmOSkBDBnu90/GISr+fytrA7qudCA&#10;ugAHp6o0hF8Z5mBYg5sOdQ9kfXci61fH3Wf1xu+trn9UQYukIC2fjh8VU3XCzlvOaVcar+s9Mvl8&#10;uN79z7vq0kl1pmHxTsINWLZh6RzKRjpxMfyAO0Ta80Z75+A4ZZnv390CN3EKZjznlWzbajuaiP6p&#10;m+GSH9SEvIn2ILYdwb5KUilvLYkQ0Xr+CS4U4nXw3xeu//igubFaWs9mMpxszE4khhJrkW5dUahv&#10;vnfNjImaYXNHwpF+rVPnZKGJLIhVCRH6kCrkK+QssDqhgeJXA38Mj6YOXgd4jFzkXIP+Cea33vO9&#10;nX7rabN+DFBAqujm0m3TPvD0lg+3uobJARM4Y+tZxK7SetdtufXerWolLqTLvQ/p3CihwRbQv063&#10;t7KLrklZP+3YS2f//BBMtYc4hMOpRDQoZZ8+DoKDdjefyW5VSnipuLcm+Zzk5n9Nh+y9LJguypw4&#10;yqCM07uDaQthe+C6P9t5dej339+684PN23fLuRJqFwdRBkBl2Hh8F2UpTsR9Aq2Mz/Ijz7L6dAca&#10;BU0v6no+l24O+7v9dr6cz6cc4OK4TJRskJWvFHVZ/fPuld9pDwlnx7V3o3Nnu6jQ/CgPmdhR/Ehk&#10;F/a9D8Sh6XsIWmBumc7YMkHeN4jCZ0fNnb2DH96//6BccLCEybogLsNFTZwTUxL8JoqNE5XPpwNP&#10;qRygj8BzYKkha6sbmV8cokqGtpmz8ymuMo/KgJDCkKeYYQuGRjh38SNpHg5C7VeH7dag+883V+6k&#10;EDaEr4SPQOyUL6iiiK//mApzebnX+8jXff+laA8iwCmclKEu1ZWl0K/yP1Jv1JGW+ao/2D46quTz&#10;72xt5BxuHyQMCgirV7GvWe9Vwm6d9s9NRLDiNxLeYO5/jOkhTgZuvDjUTEMSIlGv+6AFhP/MTLFc&#10;m9hz8L7CWQYaKfFBk4s3DoC8/mn4nT4hjvGcHaWJMxqyJm2atyvprWqqlIps8oci3sMAEYrXhKBj&#10;Bg1UJusWi+1y9R96qf/upfffvBj8v3b7/91B9692Or941Xpx0O0hVQEkzpa2WdXfvZVu1xuIfXE0&#10;IGCEi0Yi5bIFyQ4nsBXVgjd6qLAFN+vYzyYKDH9ltsjxYNAbDFZKRaiXtNDUvvn6D8ZBaIZRxGMN&#10;IksaCUuYrXDh9g1tu9v7ydF+3Qwg5T+olWuGDuaJPAhVETOE8jYin6p8rtqf3GywDuCBxBoBKh6f&#10;Lcv64cZq0xh/2jpqBgFwsqiohpUi7iJBS8k4Ms1EukXy9KnQS/nW199Tv5VPmLof1A8qPj3XE8qx&#10;oCQbOKSBhcn44Gli8hsMJ08LulrQAlmqiQKqyKcAe4921Om92N9/cGfjQalQQvoua7iQc92NwCx7&#10;eUeLLwq8MMIjKIdUMwCwjCTqkCqIqGGiot4FkNfbjfZhbzyKRTBsDeXWULEvRZyCDHJoOfog1HdG&#10;UceLqsXcKvYeF/ehZoFQurzf6z0uh5i83ue/7XcX/IyYfhxsWJrw24JmFFJLcoANreNGL1vtVCa9&#10;tVbLW8zhJ76BeiZh1lQfTjssr/rCN9EelOtNpl6s/uAFmEcsVpvoFbbWMbXtUdD1/E7bs0ImGKEW&#10;IgSfB9AOYvmQc0wqiCHlV239Bedfz/GwxAYsuNWi5SZDqGCzHE6MBwZ4xdbvFcwt1MSytZTvEqGH&#10;znQQpdAhcYAldO2Ukc5Wq4XRqPv1zu4X+/svB52maRzq5i+Oev/jt7v//bc7f7FX/+lu97Onrc31&#10;O9A3obqpNC8YNLLdTESexJzegCxY3LfTPlHgAsZXaAmBU/Wo2wZOMseCk7G1Qa+cSOrX6HjgjKYf&#10;wDcAN4fwhQ+COhcxPrr2xBv/Tzu7h8POH959cD+VLwLJagAPH+pj1xhjC4ApqQIIp0MpiWYVfU5Q&#10;sZEYhQWBsDRngheup1P3V9YO+53Hw4ELm3GCvJPKRSxcDrpZls6b0HpIbaXlr6ZEb/Bbc1ICLHCc&#10;QCEIAmWgM5nSCMHmZOcCuxLaNWzjujmk9R8d9YYvj49XsoV3a2XKU9CgiWDFKiDKIVHHYg1Tk5yu&#10;a9kY4EeAuoK54mPuII5csvXKSjmy0hKZIBGPSlziqRM4hcJywwUIKupjV3t8AKSw/qBWLYNlyhtD&#10;huOvBOiJ6pSoaTc+aTZg9GZMiBs3+U3cYNL7U78jphuGh0jqMeDxqJDS6ffdcLVaKzp6SidLKZAt&#10;oe/ZYKeJFYcZ78PVmyxugzNHkvtwCzIkYCFOOmg0NIlE6YFEGxoRkH0NRzsKwsNG3x97jeNmY+gO&#10;oNNyk4AhbQCdrjx7c8f12jN7kwtwrRev/IW9kQD+uqAPL33QSYMlMRP9ACyrxCmRLKOtm9rDnL1p&#10;aQV3YPvIP4hgr/Qz2hCUMDgjROzBBIlS2kmt5WuVVCkYGU/rnSeDcaNQDNdumYXVdtP1W+H7aw9/&#10;/KhWtGDLgkHGDT1wfpLOVsaNUX0mBdDcfRPGxPxAK/lDU4f/KvJUqlDgdfCQYOAWCtmUYwvql7Nc&#10;wa5ftxMCbUFRCXyAXUe2K1qEzuro0ReNzs9ebvvZ9I/feXTfTq0gjoxCZRFSqbEtqNhbjAbGAiYe&#10;WtLu8VJxjsTFkxIvaAKaZGQYrKbCyKKqepTV9PczhZqT22m3Gq4LicC0foRHAHQDyIkaugCOJiqg&#10;ShM8m4WfZA4nWfXf7Tk3lwzLav/c6j7dMDoNMJ3hhUVqk6REEVpAxxCVUaT52pbnOB7KWhkt0qgO&#10;wRFsjtwf3Vm3XTONYK6yJnQN1j4YZqkOJmi3+AxEe5DGiYNXPIr4DRYphTMyngVYhDUf80TBVqFF&#10;J1oppTcFAfmv4UO2e6H+quu+PGhldeNdkKjD601SCaLZJl7vZaKtE7zizcRskgfIOXPTLOF1y1pi&#10;Fzx99k9oZZyqSMwA3ZAQBBgaCAVMgqGpdyJEfts5y9nIplOgmyP+1XdMw7GY/DsxHmO7cTJlFr/r&#10;QgcbTiVqMmHv4LRZg15Mn7hEpJCnCjEiXeyma5h9Xe/q+s54+MVBu37c/PjeJl6g2W2Xa0XsBqqK&#10;ESwtEFFAQFP6Sfxs6pmeZlLNBheXpXUuwERMvrpSVyQ/+eTMGP4Uo1ImIWxViJvxRsbZRXTAQ4Mq&#10;JDB4x0N37KH4jTGyDTcFXCQqeespDwEMc6DZPS9tjTMFgBzShaFpHo/6B82jtO//ya3CH6+VflTJ&#10;PyrYGYW98pF+OLLggifHOZ9ILsoYKQm/hIAekkip81/7qrgHFXYjxlBkJWY3Y62Qsl7YDcNnwxac&#10;uKt2CvAxKRnG6Scpazdr5WXDBoEL9RcS0kE2VKD3TbMVhV+2uz/Zb67Vqj/eqN2zU3mUNGQVAAHB&#10;s1LRJIooRUokc5lkVip/OZFeNkVLSO6lpOUQCgOdMsU0KrvR6rb7QSpnAwcTgvGCfwKHFtBFQhgk&#10;iDn8j55rGd03FOY53ZkXrKzXpPMlmQzXbtXZC+dk4PlTibu0eBPpfEDEEGoxND1m5UJsIloRaS03&#10;PBgNXrSbLw4OVuzM793eLGXTwDiB2gE6hgdcu5A+0pwQ4XCZM5WiV+IP4pyWrHhMRTELZC4ACWEa&#10;L/r+T152bhWyP1zPlQmL4h+gJUtFcGFZw0wOWOK+G+pPG/7ff7WPZv/xo/UPCnYeKDZJGBVkBOES&#10;8KeciOzLltWlf7+4ty++/LLOufThr+uEJPNzOqkWNmL6avN/Vc4l+JWYoUlRRY1QxMYAjgfLBtB1&#10;77D+8cMHZTiwwY7ArC5CpiakeUJGLgM4jRtfvAGcFe9X1h6m74CVAUQxHk+8t8xCJtUZNrLhB1Ad&#10;wvBpq/mrnVfNRuuHG5sfb5Yt23rZq4+NIJ9CroCRYfoHXHls/gjxP0CEzpQQnEqcq25LSabaDedL&#10;wmlx9ikLRih2dcdIBOVJxH6QNui3T6fAQRR2gzH4Z5FtCSEBHvscdq+AKV5j5PF5GtySyKHx05ae&#10;y6AQ53g4yESpmsPAh4FiCQ7tDdskXwJ8j4KkImBFhu7Ec3XzTfmqwyTco7K5SsLYSLJvQFWCvXFg&#10;ht/0G6VMZsPJIPksmfP2hkM6uZyVWVC2E5lOZs/Qm577q3rzSaf9YHPjnXzunmWiUhFUB+W6jbNC&#10;J9gxyZmc8J5MdLG4psBlrSO+RbCaMO9wc0IuuPPowDcheQ8YmP1+99WwkyrmKCKQNwM7A4AMKCnw&#10;MmO3klof0MDgnyBuXhT0N3xce1Fcu51v/omXNlWsOQGTU7FEEi7z2umO1bQjP3o19h8Php92uz87&#10;OnzeOkY11dvF4qO1tVoGiESq0YCUKxYeqAASYxQBf7kGSnwlYyQqh42YdUxP/CI15MgLaLR9/7O9&#10;5nZfu1vOfFK1Kxbppii1BUzDgwBKmLHW2DC+qfd/8WTXymY/fm/1vaIJ2gl1MiSTsjhisMQNDY5L&#10;ezPZCW/hNFANT9iwC067QO1WkwJuJQygyusHLgp4B9cwjkbDZ/sHtVLpXrGQhrySMgjyFNEw1XyK&#10;f1OOCEJu36D2QAoBbEEUUlI3lZgvhmANozF2v9p+9XR/F6WmgUv//UqpoGNfs+tO9O3uq7yTqWay&#10;ObUwYJ0ZOrKVUHAZEd9ZeTe7FV11W/p+aQ/xIFIJlFxEtVkiIulBEzBTIH2AdqUFboDazSDY0nK6&#10;nSZHBAUN0JBgRwZ8JISzwoEiQRU0Uyp6od5sj/s9vdnxUBbFyqKKEzzpAGKjLyFfqKopb7siCZAs&#10;n5tKgqsOEx899T2I9oBGIDEVMwmYmM/7zaKT2Uxn37D2gH4wfQP8G13bbGjhV/Xdb1utzc3NHxay&#10;4CzJg+Fnmm5HAS8aNBMspgEEiQbGS5MzMbn2QI5hWHUSTOLWI3YCXE3Iry06dsfSX/Tb+522mcrk&#10;bDtFq5FRHtldxPGA7HxybXErSJ1eTcmE8E3PSigrb/qYmevf/BMTNR4CEQhywwIvLEkVLJQx1Hb7&#10;/tf11q92dr6uH3dsLb9eu1cpP6pU7xYKRctmIUtZlgiGwU+BnyWIqUDFieKKnAiyfyjssVTIgqcS&#10;/6VfG4wPR+Pg5y/2umH6/fXi+0W9QCQPDEDgoOBvUJAoYanTjONx8LdPj+rd3ifv3XpQS1UNDRoz&#10;XSAMrMeqjFKYb+quTNSb3+OTEs7P62kPymuAXRiDQ/yKcBJDfG53eq+ax6Px6OOtzZoF/g/BunG0&#10;VI3eOBuMcfJ4AGm/ThTCc3t7mb4HyDYkv2O6I7qGEF9g6mMUfde0vXb3i2+fwdv+zh3ks23dz2Yr&#10;UB1IUoWoSwpCr3PYsXVUS0wF0GIh/gTmK+xHsYl51ldz1W3p+6U9nFJRVdiaIQyi91iuAgyTKbOS&#10;hsYQoRqW5YIDjjFKUnaa4dAY9awxkBGoiQMQFlQE27QDx+po5nEQHQyCL3YOXvU6Qcp2MjbSAlBq&#10;i3laqnie9LcgJmXvu7EX8qrDpMDk1HklfgotB6+dJu5Wdx3tsd93AutumonvN/eLXEECYaEhiRXQ&#10;Ayv6vN/+WX3vvVsb/0mhvEEiSXJz0TGAbR6LUhxuEidQZgCXJcGpVM2Y8ykdrSCpl0RbuHzFEyTw&#10;CQmGBLqLRF1dhzrFjBtLz2QdO5tvtYeHyGTtjrPZtEmKcrqnVd4touxi7QIhhe+WSQU4XZIXWELJ&#10;La0rjMVlpyaUzpfdZpl/F08ipLk5QJ6Obbb06Ot2+68eP/5qf8fJpT+4v/lHWxu/Vy5/mE7fdZyq&#10;ZWVYAI+xJ2iCIJ5EWjAcBoQP09CfZOVftjgZbuMck9RiTjcmWmDeKDIdTFv4dw887dPdY880f7hV&#10;vpdG9Swwz7rA9nB5YY7Z0DDI8Yqvfn0w/sle697q2p9s5gumn4mGaUbGBNiDwhfguiWvMXXbOEtq&#10;mf135XstRJi9JRMjYTOuoT2IoclKSLJZUMyQHhej3B/+wxdfZjKZj+/dX3EcbTBOpUgQKex6DGlN&#10;tIfYWBTBRGjWjHNi8RAsV3sg1wjuyBAv6H10o6dFr5rdp9t70FI/vH/3YbVSjowscRzQp0nImrbM&#10;kp3xhtGL3fqhG7p5O+2gmCwjfFgqEqdju6eiahZqu0TZdLEETDh5E06Ls3dbuJHwbsrxIP+SfhTr&#10;Ets9WKIEK1swTEQiCuQsMkaBMTD0Poo4h2MfTOFQGUgGg5omRkbT4ZawYe8wVxY4Catnm4eDURuV&#10;01KpUgY0YeRshDdD9jxOJDFxVbrDTXO3r6M9kAgrjlwMKC+Rq8bEeM/WXsBV0h/es3NpgXi9sUPF&#10;E2GMwf/xxfYOXuoPb98p+lqBIGGCy2iiWRrKYKL7EOAQwhylJMgklUgiQWpxLSPRzS4LI6D3oSjg&#10;FnAnKLgE7oN7S5BZmKHgWtKAmberSOgLrU5nsN/u1X2/Z0UeWMIAkQEeCmVuggBaJlUHCWou60g4&#10;2xOetqxWLVEmLLFJVIYJCacXdhRETw4bL/YPK6X8Dx49erhSuWVbJc0oBUE5YtFCLlXFDYIUYdQx&#10;ItkoF6XYivyHqkSClck8HVm/gA0JIA7ai9APCvsT4AwDU9sba18ftgykAW+VbpnY/kFh5SMyxiWI&#10;RWcjdxRYfa3v6X///HjPSP/oduXDvJE2W2kYHFAvaHgQA4xCG8iYS1FSiX9kedNsiaPw5qfiwsYn&#10;bMY1tAd0O1JmMGcsHRy3hK3Bej92g598+W1lpXZvbX0tlc4xvil1+5jHRrdzDK/iyoltGvmvQtmK&#10;rDl/OK+sPcznQ8xKcckxFdc3VAd9AM5/L/h2B6qD9YP7d27nc9mAWcuYcQFKMYSRHcC7APvYKGXS&#10;vm0/aTefd5u2YZUtJ40tjS4xwQgJ87J6HZVWyH1UXkktC5myN5pm37H2cHonnGh8MQYWChPtcIEH&#10;yp7BLF7sr5KurRccCwEgENEOtagbjJBViNwbEM+jQgaK9kaIdIR6NjCyQ+Z2o7P8tOFn4LVIt/pu&#10;ezjOpFNrGRMeb4LuxJCQmAVNZOlRNdqT3pe9MP5/sv6+jvYgpPrclZnBS+5uQgoiHXyLh54/bPc2&#10;U/kMapZzL5XWzMzIeL9WrVQO3qUcXJb62NI6YXR81F5NpddLFShwqA8uMxJWGtCnQY8YOHLm8K1V&#10;0oP4IdT6ExyxLFZln6nGxQ2d9vBJo3FjQn/QGwoAj+eAiRx7ig+awhAsonwWFxQoAvVKLp0v5LpR&#10;8Kpz/LLTqHtjBCzgoUSyKylUWI0ODuyY8B6+aVb6nvRMzAMRM2xM2jSRH7EUEfNk9oidLJd1b0JZ&#10;edltrvD3N/9ExUQ6a7ip5s52mCK9AfJg57jVOGhslsqf3F5fT9nQGApBlNfDNAz4EFswZoYAbg1k&#10;sJN0BdPGnKgTXKaAMajpdNnsxtMlcsGw1ySVitOIJiVXugmc5qtB+PignUpZP9gqVVFpCzEuuI0N&#10;QG8F7wDHAyomRFo70P7m6Z5eq/3hRvoOqG7Nrjzdgc6q5ATLdFF7kEnDbesK4/XGTv0uJsaCl0vY&#10;jOtoD/SAcsdE5gEgWvBctrzwi91j8JZ+/ODOatrJEUngwmdJLQ9FDcQqV7NDyZ0JcoXTRNxcKlZ2&#10;7nAm1x5U5czYJhWBJiUNxUKOZbVkSuAsaK8jXe9r+rNWt9sZvrNx651COsd8MmSQBFglOJH2rqQU&#10;ODrKe+qVfLqQS4+6o72dozbmdRkcJkyIprlFcDDicXwMFo/wsYtxx7R7CZQr625ynJcYOfv93NhM&#10;f51jI0k40urJVzr5gjUjgYqZxGmaHAJtplRR0QQV1uY2hTRdJHSVU1pV9zJjxFI9mCaCfkQii4V8&#10;PlZEARQVN8RXKUAkPZB7IsXcs8xtt9sa9jcKhXWLgDv06QDQbilXhho5hPBPMmckf4bPnhRemnBR&#10;xnvLvEo5fburag8yxyaPEoOLpbZFog5kB20ddNOIuOTBrEprjL5YEHiPXdOGiUVWXdVCyVWTFXEt&#10;QaamgUrzUdMGYQDsvj09+rbXgo9hpVjKaiZWYzQiB0SUCgfhALJdodxVRzHPQhzO7D3mxItPgimb&#10;dDywfmrIckUygadkG6onY52CxL8qmCQwFP6k3knVRYq3EJJmI3cOlO/lfKaUAwdltn7c2DtqbNdb&#10;e71xU7MHmTSsEGwDjUh74UVPx/6O64KHNO2APww+aimEZOK/PmLzSMFDw1zkgJNUJG6/wk8p3ggu&#10;ylhtv1zyzy2KKyQtX35vlYc4v/SWtQwXPl89cfYR8VArpVCtzkkU+URXlDZijBu69uuX394qFj7c&#10;XC8gaAjKaNZ4o8ElohRDzEJvvL9EoKXqW+wXVHdWz46jYpd0EYNpMUU6w5JoDv7DdBw/cMn5EAB4&#10;oX+x0y6k0x9u5MsBsvsYNvZZmQURMFR4Y8YmjNjno+jnO7sbldyPytkVeMbh7iRMFwQRzAKB0oEn&#10;ocYBMjXUtrNEYZhgFtzolNc6W27Ssou1h/PujMWMjHGQiEBRxZJv+sHjnb13HtxeSzklji/nbmgR&#10;FBvPVGUNTjC4souemGCc1JLtOxWD5+2b0+8X5FxM7A9Vimgi3zjDY/JdRujUC4G8wTRhBwPk+c1h&#10;c2f/6OHGxsNytgRdBwLUBDUipBJRDSotQ3CStC9R+K2SsdfLpWyh8qo9eNEZr1YywEYwloZoMsxu&#10;vAa3Ea4AcVvHpCYyVa9MqKycDdPj7GBMt725My/49YK5cr2r1CpUYZv4ByU/RHrIdsK/gJW+aGpr&#10;traeAncnw9uOB1g1tys4Swdh0AvCMMUZhRWfMswsrgHgO2N5KaM97I57g5VUFszP6FPFOEu0Lq1q&#10;ZNpOFVNpC6dW3KZTeur5O/TF2sP8KHA2yQTnhkq7nZY3dQFW1xwHGhwt3jjcOWhkirm0gxVChCD3&#10;ZKI7FJsCdVyV1hib9lfRHqa70dwmpzRw7PQID7V0f7fZMm2n7NgZdJRoavAPMMIIacrRwu+qu5ho&#10;SeSZxCDVmzF9QiqP8BD1mdgmxQx2EibiYlI4lLj5at3FcjkuJBp/IbcUn4eWMo2SY6Py0dbKSrm8&#10;Epmpthfs9HpfHjS+fdV8+rL9zXbj5VFzv9k8qDd3D48OGg24qNIox0FHH+Jd3KjY9fgvs3FUoTG2&#10;nwQAbL0oMUonm4qCybxfOMlvIkCTXzu7WpNfde0zT8tQkY4iGSf9Mh22yZBJl8ET8NLtv2gdvLt+&#10;azWdcbAvS3SaJKFC9sw0amqFcaa0IpIXORkrb7HiOCODL5I51FpZTIt1B8UM4GaPf8gn5iJbHgO8&#10;O7a+Ph6XUtZHt3JVVjniskGdCwRPAMslOAKZpabxZXf8xc72o9XyRys5OI8DuLQ0MJEQSoHJMZYw&#10;IgKgsb/yRMm5dgefe2HCOXb2tPO326sIiCu+0JWacfGWdPFupdolHU/6YfwDunE/pR/2R4ftzr11&#10;VCVATQNJ3EGJLAmMKdkST1lOaFWoYMbaOu0Rl/UvO5F61szP6lf1/eKMzTjwKgqw1BhWKDtVFmvi&#10;8IaaEhImObSMpjf+8vnzSjr10e31qknnM9cXk0dEAmGdqDUR15IXxR0565qRy6CspI20VNSPvAt3&#10;BKl3ketsgFQRSwlfmh5plNAT0K2karWI4WuN60VrT7rjtJi44jNmTr/OfaYC+mTbiJWIWIWQ+ysT&#10;GaeYhpF1nNVUZs1JVW0bBdphQfbdgau5AfydKc1MweZA5V0dNfzAUAphloeSoAX1TmMYBnknDSxu&#10;BiNLxyiBJwFYj4RtYuqLpFSTKJkyg2Lf9YVdf6n2MNenatOfzGnRgvkVEYeUVGA5MK3uYNTqdLK5&#10;TBZBGuQ7SJIPzX3+y4apvIerag+zqsPUxJwuEtwtcoMMkjNtxw20Zqt7UO8aZjqPRvAllc2If1k0&#10;magd+G9ILSUmHyc3CxRCZ4PvmpBHVXRLVId4R5Z5LN8qqpOTtX1qq57bu1UgRKof0TkiE5a4SQMh&#10;LbOWz9wuF1ATZKtSXlspVVYLW7Xij9ZWfnyr9sHayu2V2kAPHtf366jjlcln4MpEGo9uICzCTB5x&#10;oFODCCJkzKohF3x9nACoVIjZ4zqT/PpLasGj31gDZh8kgo2KoZp7U/kq8xj/E0ea/AKX0+PmcXM8&#10;/OTWvQxxXSxIwGu4scfo2nhxTf6jjIZ4vU/m4lQwXNZ5aq3K2mDr6JUTKD7GET4J/G49GZhPWn7J&#10;9D7ZyFeoBrOkjG9QMYArjyQPOmPnr3r95/uHa+USphNcxdQdoGFKkFrRoKNJTAmJ3d+qvVcVyZe9&#10;zev5+1vSzmU1Q6LcED2pEVCxunbcHXiuu1kr5SA5ldUtH3p1Y4X3vG3ulCKxUGNYuPbP0x5UhEBo&#10;R0TrlILyKoLBcvSyOtgqNLoeuF/s7YLR5gdbW2s2SFCpBjPOChGLxjMTnarPVHvgX2C4wTMqnl8o&#10;ELhPf/fgQbVqOMaIKjpdFxaKtvDvEgYnqE8fsi94r9jzkXiGzalOZ6+7eNtL/Jz4xKVMjrM3mX6j&#10;djtMDvim8pZWghM7bYJaCsYE4hTjQXvQ66ayWdg3gOAymo4uG4QOnO6Z1MjRDgYdoC3X7CxUVJYX&#10;Abs4ZIN4K2KhGG/GSkubTqyJ3/j87ri69sD7x8V8YvWEb8agDbxyvpZOWcVCdr9ed12vkEllwJXL&#10;KSD1VWJ5PfXrTnbaxKMVBykm0YrZDldZ8hCrKd0q53NWJn3Q64E5u5jPFR1UqmWEDRsuIJMg3yLE&#10;QDgeIIjhkRgjho2tGYyCxKcjHBKrDuTikZijIrxSfSvJL6JwqJ6+8FBmL0uAsCqJ2i1YSg+aNqQ8&#10;WIbymlbUSZ5dtPVyxlpJmyspHZ4qRDpSjgEkEtTJ/eMW2GurpRIY55AiixkCtZFzCVFF7DCilKkN&#10;gcgJqb4qm9LvtIfp2IjKJ6OnlEDpoSnfJwU6VF+wbnzbbnbc8Qe1DcBd8YlVZdEfIfEUAVqsMCSe&#10;tOedKPEw6rWyqeM3lv1W+g3xZHQTW583wcHjVo3RRxvFooEEC6U9yEaD8DNPp0uvp+n13mA4Ap2t&#10;DYLJEiPrcH7DcBTVQVp+stvEk+WyuXvjF7zSDZTAP3tc6Sav7+SlbBDSPKgP8NSaIFiC47nRGfjD&#10;MbSHNGPfdOHH6gNFhbJUztMeFrzrBZvmtP3nbsTT4PbJRIm/ohqhos6gnQZM9/HhcXvUv7u5AScq&#10;VIc4KYRJ8cJlLTQVcevi//JG3nCIED4ENOK4G6UM/L+t3giEKsg8RJsciG/EYaE6C/emeD4Uhf9v&#10;6UENUpQGUw7VC3ArYoLkDAYyPsyb/2Ij+y9u5X+QT1XdkT0ew+OIhFovRb5c7A1gqQ7Af5SrDvKl&#10;T9vtf9ypu+S/BjwFNkgAXnTcPp5tlI4x7H+C+7t8b7vBwFBNVeFdta2iHhT4r5DGBsFWzNrv3N8a&#10;et6rw/ow8GjNq2CdnBlDKWekWZJmTGN7qkvhzplI8smSUdbb0E+72qphbhVz79273Q3dl50eEovY&#10;NxDJ6FwfpeYRbWPIJUKRLEmwHAmIGDAmgbwLFaUQFVNdFm1NyLjjzymdf7rkLnwHH44NiWKRIVsL&#10;AWZLR2E2jLIRPloOtQwivaZFa5pbQisidxy6HlJ/I62gmx/Xap+sbQ47o58/2f6qNzrSNBDCCjMm&#10;Nx1qJQLQplhiYEsp72/vMTuOcxim19RohXaAXq5YRGcOxRCrULUSAQTSOZPFdossBvUtC7bKuIvL&#10;bfpZYkvjBokLhPN64qBmPQs0oz3yxpL6L8E2InHwH4ZLTjCy5I+6lXM+2NzyXf+zFzu7YzDIQFiz&#10;drLMB3H1iRp7xTW3xNf83a0m2ymJvlC5jD7O49GwUT9eyeezUgQIeyf0CYJfGAB4XYt4oe9B0gXp&#10;YmPOcOy+RhsYpUPyDwCeaDGUa7Mb6C+b3e360dattXuFUib00zCm4HeIxZEo56SiFpUn/sjSAscR&#10;TEvCAFHxGMZUdNBpNcOoDOMOZhAr0REjx1Aes9iZ+I6rQSeVUm7qK2q6vwG+BxWzCABCpe+emgQJ&#10;SkF8K/s8djAUQSkAjW8btVwudI12d2zYacGeaDaq6YFkEtApmO2gj7BTY5Zr1LfS+QrVCtA0sVxZ&#10;msni0tGx71qNmjIulLIymbXnrN+r+h7UvcXFEZtwItAiKAlUkSTaBRiMDtBDyqnXG0hoK8DpLvgP&#10;XiO5vsrNHms3V5wY0y0Hd5xyYMsEBYJQkI/iMoPwNBFNM63Do+NyCdEMhi/wZGi65P1nZSwhpvZ0&#10;BNo0wBG9oDf0W2O3EwREBUHuxqAHtk/dlG7l2K0Wr45k4ljQCFwFDJOrD5x4AEKywDLYwBCuAtwI&#10;UfYQCYMYVuYNYi1Be8ijPOtIX8+lisXS0+bRy0G76w1H7tiHPuKH+PBegNwK1yFZLydr9pStOZ0D&#10;V12Ey5P5V55mN3v0rKUoRU3FIJJjovwpv2yMvpFfTNCxDLKp3Ua9ZqZrqRR8D2pLx2AoNwVRRktV&#10;IdTy5NZOkc0CWHwIIZqojARwnf2LQ3dvqD3MR0BNZkjQg3kJDxPizKQcchhlRoIOkixMK5vua/bT&#10;xkG+kPkglwWtLXRVaMbYiUiOPmdKvJWRi7fW8SDC7opyatEEpn8p0kZRNNSNl13gnLYLtv1oo5a3&#10;IdOliIRCU0nR7liKL9v3YP7pn/7p3Muo6J24XQW9ANeswl8DzqZMK80YagZqqLw4On6511irlh6s&#10;1IqmkSZmnkVhFE+/bENMOjppvDjt6EYJA8dxqCTRkEPCgAE5+6LdhWhGIVFuGwpegbIucJ+Kfwb5&#10;aw4SCtAlCan7Znp8/gXPDN6VXDqXyqJLJ8dC9PgcwPtsm2OP92QGiBnA2DTr74idQboZ/NXW26No&#10;+6BtkR8KyQlI/I58bA6WkULxb5yAKGwmjbTvgmnUsoReQgtBygbQEUpXiDWGiX9WeSS4300UifPm&#10;/rTNF4Ptp6epquCir8QaigAGEA8QN6rssnC/IbcEEm3suo12s1qtsECcgjvEjq6JNJuXapcM1LQZ&#10;U0GjepiaGeYeS3sSwwuoJMqTIpiC2QgEZZhy0Htw+6PrhzpKyOotLTwKvO1h71m3822z8dX+4bf1&#10;46fHh8+Pj7Yb9f1GczQcwhGcTqcnoDg+I070nOg9KipxtsWz00A85ugTVRmLET6qDhJbjHUJuq7l&#10;Z5UsQaZijibLoGHQ4Z1m0oWOHN/SShln9dG2Zqff6rSQWNjsNHujrudFaTDIQwtiQASEWPD9Tf2T&#10;pxpzZhEtN8PigsG7eH1duvouXb8XnCAhgXgZUDYqvVpFnuT7ACKLgttCzgsodF/Wj8qReStfwBRS&#10;2oIgwfhR2sPCQb94GpzXvOn9VeSCzgVU6KT3C1o3nmj/cn9Ud80HZf2dlTRQnCwTQLQDHHw0T5mq&#10;FZHznKqmafR0/XmnVymmPszm07jeZJElTC9IifkGvDbt4Y3NqKtOifMalnDuJTztbKtmsyHwM+xv&#10;1zSfN+pPd3bLuez7d7dKJvihxLBhri/BkuSPUc6oKw7TrMk9tzdNG0bfwxkxigdhFcCYQlIaDC/C&#10;hWH9I7sPkYVOoB0P/Rf11rf7B0edwe31lUeoHYRtKra/xG4Vvn6ylDCgNsGTx1vTNL5NvUEsR9Jd&#10;w9jcH4wAkcvnM9j0yMoja0sFb+CFATI4NoGTaQ+zuufcMEz/pLao2V+vOo2m5ye8z1mdYKFmc970&#10;OjVSgtSjciBYVKhVdJsDPgN3dGTVex60h5RlhS586qwCCfgT/hFgPQxh7AvIIGSVU9QJtrA58yx1&#10;KL4N3HKymcnMkyjqVIs9I0DUWF54zDZ+9sTpZXwON9hJVSC1lzNxlxR4UBkODo9XV1ehPUioAE45&#10;VdNS9NRYDUk0gNPBYnwQie6A4cwW3yLaUfLvmUNJjlcWm8Amapttz3/ZQNcGyHYcjYJj13s16H/T&#10;aHxdrz/tdfYCt23pfiFjFnK5ShlkaeViqZDL+663t7uPRmbAFknVhx2JtP5ZRS1u91nJPNurMi5S&#10;3EaV0JrqXQq3L1Fv+QDKAAI3tNiOLNSUoepAdyIWMjAuVO2hMm5ks6j9fXd1da1cKRYKlpMaBP5B&#10;v3M8HESOhUJ8KO+JVF7oESJ9ZNmeaK5LMJ4SDdXMSQvX6ey6m5V3V715wvPpV5BOoO8n7g7xVVFW&#10;0TtLLBc8/aiQahgHUbBTP6xq9u1CEeyf8QydaA/iJJDHJujLSxcXbnNae0AUCm0U7UGAOZAWXxwO&#10;D8b6eja6uwL+pwBYGUkEhpaoWBuEYw6yOLKQjrw7AptI71a19B4cJ8D9cvJQEp/SHia9n7D3fuNP&#10;WyjelzhFlQdaSS38AIHfGI6/3d6trdbe3dzMGzq5GcXOZ5UTMbSZPyV6bpIpdEosizt27pu5ETyl&#10;PajdVOYhYuQo05WC6UW2GeS+h/pBx39x2Hq8fbh92OoM4QcwkFp6q5hdsUwgtuCag/M0bqeqnQBT&#10;WLQHlYmnth61UlQetfpNIt4QcrZlO3ud5lGvo9mWYwtATlwQdgCmbsFP0EusZOaN5uFZKXPVnr32&#10;488qrVfSHk49VwGlVNSa+ydTAsVRqSFjZac1gMKXraUAa0X0Gx0Jni7KCQY86cLJpa1e6D8/Our7&#10;USXl5DFVSCUXG1MMhYpnIO5tFf8WooKJJ+JUW5J04Ow5s3NZidUTQTrdL0WLwf8Bz8C7jVz/8Ojo&#10;9q11cCJB8JFJaeL5V8bcZXSOVxg0+P0YTZQpqrQHABZsKMhpu29E9W6nftzqHLcPGq12v5/R7fVc&#10;6VGl9kF15cNy7YNS8UG+cDeXu5XNrueyK1AkSkUrnd7Z2cPr1Ip5MD+poEz8oifvu6CF89Njduqr&#10;ALuKqSvCQqFKwVoR4AWdE/QzC98glzQDGXBn8/RUFGZQsR00poaJ1JIcJkAuXSjlnWL+sN+rd1rV&#10;fAGZnRmF4Sdi7pT2cIWufM2nJpl4S2yC9PZ0TcSQLuytGE8gRsYw9xmo5TJ0/eibw6POuP/+yvp6&#10;Jq37DBvymGoPIggTirIkrxlrD5TD4sqTJQETEH4IC06FSH/Z057XB7bh3V3PA1hHtCSSmFApNka3&#10;MGwhC9OCM/xZz3111LxTKb6XTQFOK/Fz/I2chSLIZ4TwzaTxEkfnO79VkmG6YSNnN69haHz16hC7&#10;88Nbq4xcU7cj2IBoQ1EMqT2ovIyT/PCkz0+yS57CPcTKNHcYyEtUVCBMBjDyve7oy2d7z3f3R36U&#10;zWXXV6r3b9UebhQrjlUSfYcUKAjEi2tLvKkyuaAfyW50kiXBr8XbEBsyKleNX8EqRn3aTC5z0Gw8&#10;39/DOkzDBwGzUJG+YmUwKAL/OyPiN5yuSfolaR9f/byp92nhpfEQXGbHi+CJYwnsDdlH0d3MvkKZ&#10;AzBBaQb0MHAYg8seoR/6rgWFjQFlChZEnYfUbfA5Dl/t18O+s1lLgUaBe4yETyeTTTnLqZvExv1U&#10;6Tvd+istm+k7qsTe+JCpEAdVZ4Bl+GYk6lG9A8/UaGN1lYIPlpS8r4KuKe1Bjnnn/5UaNm0K9Sux&#10;2zCjJ+VXuAPbabtSKKxVq6vlykaxdKtcul9bfa9WeljKbDrOmm6UQWjtaaiklcMHKlqopaGFgEM6&#10;nR15fv3w6NZqjeVG2Kx47qvGq3afndhn2j85JdbnVKepj+J6Et1fbk7Zobok1i5Fx5LyrUAl05VO&#10;5BwAlcyo5h6C17UtMOQ3e/3+cFhN57JYl3SAxgs6+eS8+rK45hXXGt9rPmsyvTgbRabJEuRqYcQQ&#10;yU2wBaF0Dr0QWS0oEvj0eHdjc+OT2oqDKurMslBqB9FkKiat9OYkR4LXFLeIyFLBnaGFnMDwggjN&#10;kwv+vVaQenzUGfp6tpArZ3QaDMwUEvcuJQOgGrwOygZKy37ZGbbqvQ/XqneyKOGlaCjomFACYeo3&#10;WTxrk7zSb+I5CYbp+q+tvA6cchMU5PFg/M3e8dpK7VYBtZXDDHQG2HxU8DjTlPbABcyLFhp9FzUm&#10;yS5J3APvPdmuYsWaYsYcInxhmnudwS++fGznUpub63c3Vx6s5NfzNtB2GSSJ6RRDIB9Tc4oO1Snt&#10;v7i56PqNwfQnyySGHEvrTpy3YkKDxv9WpebBb9bptEc+cHzwqGLODii5kTgQVwNPMgLq5afH7CVJ&#10;+iXJI5ZyztyESy6gMUSIJSGVWyINyg/BTY9GgqHlsyZgUb1Bu358CNkV+CRCJL4PA+WT8zj0AKQy&#10;NSc99IzhkAyPq+h9taOJ9iAkXVM746baw0JUxyQep3bOeD+NnfCT/VWxl0MI7uwfY2OrlOkExoXg&#10;t1HZC2r7lJ+UKX5ynB3ohEMmkxl0OoQLyNLDHkv7Hk5pbL1Fw6zaViVlraXtVdvIUZuhpS+lZhSg&#10;UWxU7OaQ3ZEGqr8mqqhrQb87WEVaMlQKUINO3C3KeRBv8WfaNzs9Yg1Jie+J3q1eXG1LKnFFlAas&#10;SuIjFH2VELiqP0moS613CRlSYaAjByYzv6eRKeCI/YOD+7c3HCluF6PyeYX0dwLVNmE/3/y0N98Y&#10;RWEX67pi1qHTgHIAeGjgB9uNzuPdw8ZBE3Gf1XsbayurqGoBFy5r2saczhwU2d2v0PYEp2KFCkGQ&#10;0NCLtUUXCOLOqIICUlkoE2E6VQ+sV92wOxgWsmYtbeUwtODUEVshgJeZYB7E3qy6r/38YID3+WSt&#10;VM0yRZkQdgGLQqrQCzyr9iRTgG4+1m/PHeY2l4W7zNJbCxGqpoH6wQ+C3fag6YYPtlaKmlEkcyCZ&#10;ZcSIBwmNUh2EoyletFcbpyS7ZKw9TIWCah/8mx58oLaJEO/Xr3aQm/buO/cqpSwgjRkd4PyQ6RVR&#10;QOgNC8fTNuXEUzkicBbEzE5YWMJ7FufViSd64mtViAORRSLJBHtPOw/FiPO5fCbX7bkvd4+Rd2hi&#10;+jrEtQMMzv+c8potHqOzo/v2aA+zvoez4ji5gEZPgo8IebNSxplU3pJ/yX5Eagb0gNWss2o7q5lM&#10;vR/2/KCPTACdhOBIaUG/M0YLXwUc1+lMX3earToColnQMyHSHzMbyZ4e97fgIGJdYsHukUC6xSMw&#10;84Jxhlu85Qu0QtGLTLUApQvgX4QttvfrpWqpiAx07o4sWs09Wpo30R7mJ8P1tAcqACxxSSotPkL4&#10;MFwiIXwnCkFohnqD6ulsK9cnYjw4G83AD/RZEA3ND7h/fc+IeqbZD4Lj42bo+fc2ahkoaXiEGHxT&#10;xwOfk8D3oLKQsKjEGxQrHpKlzy1JURmqj6BhOCWUTsP4g+iE3PtiNQNmJ8izUSyF2XjIHiFfEHcf&#10;gD2sZruFhZxDGc8YXyF/+p32oKbYNLtCoFkKVN5xvSf7R49f7YGc8f7a6oPVWr5agH5fAjc/+g2s&#10;bSpehfXPitmxwjfRIS/Zay5dX4KbJgePQtljPEUXBKUDyMQwB1G2HfLcHuecl2Oz3uqZPjhnDVAa&#10;MyMOAhpNItgMl9vAuO2N/Z9uN0G/88M1EFsTMEy2ahbKEu1BzrshPfzSN9c3fMOLt5jX0RilNCgz&#10;DE4IUOBst/tjy7i3UkyPNTge4OVkxqPsAQRLinSKk8di4+wK7UqiPcSwCPF2UtDAKMUkwvY/QBhP&#10;118c1NvdPlSHUhq1rFDsEZ5Y5Jf7duia4dgIAC+T1RRDh2MbkO8R5zCd9SWffoGJPsR63+Al8EM8&#10;omwa93O5H26ulVcrXzcPPmvUBwHzTqTMxWTSThWRyWYTbznz9ucV+ut7d6racCkjxLgA+8AYVjpq&#10;Y1lGLoxu68Yn6fQ/Wy3923cq4KZNW/540PdHqBzJAAEuoesBgiBALqLdMq1fvNh/0R23QmJjVV0l&#10;urYVRRgFEfYsFkW4bEQv6cXkOOoTNwJzzjxgPAH7pPhF0SiIr2n+6GsYNqXCxIkLTJ5GnIe1L7Au&#10;kd/mjH3HCwA8BPbUtzzWjaCCL4QOIGuEvWeiknro25HrRCMsFTTWHe0eNdbXaiiijmqHSNZA/j39&#10;DQC3ydJL2qtUldSIKOYIjBJJGWINasokwAUpq4WG7sTtJ1q6ihPGcCOV3zftQLBjaWSMKNr2vdub&#10;OweHo0jD0kPkS2aCFGSZ+byGjn/7b8muYHasJLoorxEWS9N1H+/sttrdB1ubP3p49y5I+AsONHjw&#10;d0GOo2YunTwzx8SPs9z3pYYv6rSYB3JvUpBjxJlp6juBv5XVP95y4Ofebva/2u+gPhGV2Di3Dmo5&#10;cjNNpIp0kHTc74MHPeecqPKcbxNe16uZsct9y9/Wu81pkKA8QAo/gNGQ5yAJVCtTmQdKRkscWlTd&#10;M/Hcm3ShuiuJl+De+H/8+Z+pfRl6A/iEYJ4C8tDStYGuvTpuPnn66lZt9eF6BepzTrQHCG42VaJg&#10;UHGo44qyw0kq/6UdrKoBiDd6KrpUi9UX4g2NZ6D6rwhr3gvTGSY1ixGbRhnU1Y725PBVLpWr2qg3&#10;KqkcKg4vaDCFGhTxKV6P6YI+2XmUchM7b6b61NxITH9Nvrep2yoQrPphDqGKE2YLL/EdZ8JDs6pr&#10;3DOxM0Z6I5lzOPZFS0peTABAnkb+n/8hoTV0Um3FDO/k7Yxl9wbBcACj1IYwg+NonPZhVaML814I&#10;+2R/FO0OwzBjF+Cwhr1B7mptOOym4GaH0jAaCnKVIa1FRvIVJuTM2028B7KfnWSST4ZPCUGguXpI&#10;iezUS6VCMZ0BIwgcAESfMV2V/3IPnLITnG6IGprZQ/39rAfo1HXxHI0dAnhneDvsiAU2+O5kf1J9&#10;IJEKiW6IwkEjDqa7TH+FI8APNmyGw/F4p9u7X6sByfM0DF4EAXaUCmT6KETZIah/YNxQTri5fpyf&#10;qLK8VIqF4vmRyTJZVVP9QNoSLz+1NlTWxHQRxhIFqbFwbDNUAa+Uh+gMQHTUfPBW5qv68WqtVlAJ&#10;sqJJzXhKJkgN8XydCKg3u6uo9TXtsfF43O/3bSSaTL5UvXelRX3xPIbq4JJ9jSobgEQIEkCJa4TB&#10;T14+xzc/eHD3nVwBKHJIc8aPUF5G4OQcJ6ylafhZapzEY3d6xJM3dZGIIIUYJahEr2TUFFwdX9ma&#10;hXRti8xyDoE4Tzuo/zm+v1FeQSq8RKwQvAISvhMZn7rhf/jyyBl3fvTO2krRAeiBsS3OcoZFMfD0&#10;som0XchClFB2XUFe/O7USQ8o94M6oD1sd5tR1lk3swUIH5iNIL8F+SLCVZL1CEgsHaBczAKhTbyt&#10;TPejs7IIt4ImzPujBeAMEnclZxrKhKcAwQ7skY/A2OjpYfPbF7v5fO7urRWAp2xPA1MTDC+pnQWK&#10;K2RjgqgXckcEJfH+ojrIB18prJnIQyXFZFNc9Jk2cRoIhnsBvl0nipCCcqdYWitVjlqtoVR4YPGA&#10;WWMpNrtENsr3p/58+u3P27CvN92Tr/OzYzDbkoU/J1kvHAbZ1aTAkSrQJzrE1L0ciyg/Y7irRvBJ&#10;Mf37q5UaSWH8sQ5yScg9Es9BVUBmZ7aQjyrrOyPzH582/2G3+6TdbwXwP5lDAwxDhgtxYSGRmPT2&#10;8X410+6Frb3gHSfnn2iSatw4AaaK8pS0FH9ASF7yKoc+QGkA/cWhMIX8ULwoZ7bdJF14zjmzqoNo&#10;xeDwtpH7ozz/kvijNu7pFq50Bf6VoQV68MjwzIwjxIeYRQ+gSTQYfvVs/6//8dtPv3zx+dfP/vbL&#10;Zy+OukbGdOnvUzThl7RZ2qXUxFh1iB+q4hEzH1Hu49U4advpjX2yTqTPOVEYGxeGKMwPloKEY8Wx&#10;W72+gPbVTjfbvFmV4WpdfXZiXO36mbNV6hq+gGjwPA/ag+tihrzeg5nO9MRoYFGAJB26wRfPt3Xb&#10;vr2xXkylcqiCC0gv+MXEBIK/VshJlFkVC8Op/ndWWbxB02OMGQ2zSY4bZwCfCdkA9BjQukZOC2/p&#10;/qZtOprT8MJjMMHIZEZa7pGvfdYd/eVe/W++PW62Gh9sra8WkaelkoNkEvFMBc+NNeeru8Nv8H4z&#10;l14qPxOesJzWvKm7qH1KvRp/QOzTwmINHUm9RSGzSdYZVQXFEbXQ6XBe51zwHicPZWkkFmWE+w2c&#10;dOaf/9//HHsII7Qh4gZas++/Om682DsYj4a3a5WHm+vVfJphZlGd4yYpUR+bNtc0N+b3bIpOVutB&#10;LATGmKJSgfgFghJ22mGjWSpWyhZZhCQf6kQNUSJVTEAlCCX5+owVN33/pYz1rOowfZELtJDpwC/l&#10;6Ve6CeMaknWISloZW++7UcMf9TQPCgQCnQ44gVAoFbAvEi6bKceOfO9wf/+40RohYppJRRZyMcwQ&#10;VrcFC0RBehP5HpLpZNNNjD/EpvQExhArFCRFJx7suDPADrFSKiGNkNACGuyy4U0U1GT+mlN+ndcx&#10;LnNqpWg2YQZ9i67MI60o8y5SlmoVLfAbjUapXMggPxleN6b90XA8q2teabgvFgFzf1UGCR2dsufg&#10;V0nxonrEgr+uOxp7KwXsIfC7YNHFFrMgb2NRMK9UJBAGySZGopdWDiTcUJF2WJYVc9BNhOwSn6Ua&#10;RBdjDI0FF4aBPIvjfvfZ/t7m5u3b+QKjWujISYb9EjXahC9y6Wlig5q90HzVHDVGrUe3KncdrufD&#10;cfSrdv9v97c/PXxe0o3f29x4f7NazdjI3hKYEVE9E74rpZ8oubtgmC5tQ6KhvfCkN/CImzfyddxB&#10;zXZ1Z7jd9gb9dqTfLhUzcIORcAkGIeUh5DlOklrwQCZS01V+yovF3ZzgWrxjAmIFJwdp+uEsjYCa&#10;/HMoDWNTezIY/vtXT/+hcdAw9VqldH+lCqqQUgbRO9asAjJMajDKcWK4nDODEvTcIu0hAJ0ZQicp&#10;Vh5iijnMyrFUint1fFSs1MqQDkwxkIh3nPXJFX3iopXfOKklyDi3x7++OTfV5s5779exSyXoY56C&#10;ANWYEFwDtNVZbE+O3g68ljcah8jjsh0wMAt9Hr3XZFM2HaoLNiqbQo/sBGbH1Xq+3u678GAKoDIp&#10;7UiS3hZjW5QEmVjKzcyPKILTucY4M4plD8ftbmdjpYYcB3IfIaIBqIc4HtR8jNfHjGq9sItmG/Y6&#10;xuWMaq957riQzqwU89VKvlbJ386maqg/5GSfjdt61t6yszZ8O9NAxOlGJ+nGs6+50LyYO43RHulw&#10;0dTFqTiJmsLtiQwCsA2C1aJWKGQtuF5ibO5kran1F4/fyZ3frPaA586GC5UaMZV6r2NwIVOo4sEn&#10;bJjw/7e18PnxMZhqHq2vZiS8g8RX1jKhw+E6/rCFA5d8Dlx6JobRD/SOrn3T6h6OW482KnfTdkvT&#10;frLX+dnz7ZEV3ruz9k+2bn1UK5VT4A5W+TtQKGHiqnJp7PITgO8ihf3SNiQUXBec9gYecfNGvo47&#10;zGoPWLWHY+/ADdaAJA/h/MIXmJdk0FNyFWYAtAcISfwsdslytAc98BAUgeMB5o5xrPlPWq3/9dMv&#10;/+7Tz8DZ9O6jdz96eB8Br02Q5GG3CEI7DFGvSOzCqbvyXCFxXpj5sq4kTJ0E/USBSYVOQedh0iJ4&#10;AQxXynJAhDc0NagXwoMt+QWwSCO8BdYzwrUMyIlTTbyKhHgx1KGOy55+5b9PX3P2yuu++5WffsUL&#10;OG/oyA6irBbdz+mfrGfuZq1MEIzHvov4Oxk6GKNVNBooX+KnC35hfVRYfz60Pj8a/92To7/58tmz&#10;9ghAWjIYLvNQe5CYwCrFkZ+4PJMoBgTrKTMHJSLHbogKHeTdlQu49Qlgd1I6YJktu969zkp/LJxc&#10;Gnw7Qcr1tZEP2xSx8LSnVdK2l7eaqI/NgrXohuV2bKLmo+uw0phbwpwpOiTJlSiueXjy4BRBZ9cH&#10;A9TuoMktKHuFcpiBQJwIhUSPfD0nnV2P0w3m2hHGhS1VRJ5maAMA4GrRsTfaH3VWa2VwJ6DePeAO&#10;3E9VncDXeZwVNQlfE1ISGF6kEA+iwVj3gN5tRdFfPNn/D89f5tK5f3rv4X++vvVeJl0wQhAAMrkX&#10;RiNTcqROJzelEwzuZXG21/n+v8X3pkYgWxviUPlsUddTIzfwkQ6uRGLomSHwS0jkF6ASMbETl+5S&#10;Oi1GYosLCw7tn+28/Lv9p3op888//Pj/cu/Bf2ll/jAwVr0QLmwbaZksmkMhM/FVTZoQJ8ktaZXE&#10;8AXS7MKDrp4BOSU0zBrYgbZW1/a2dzphBOZENGWK1JLrVLqaoJ/jXWVJrUrc3W+zLiwuLAE4Aaxi&#10;eDnNeydrfrJS2MxClwBoLwQmEbEBMFdj5wDcBKeOgrAXgqXf7lnZvpM7doOD7rDrBQgpL7HGqRot&#10;+XcqiCa5A6IgSp6h5B0ilwTNd1JQrUH8ABZgymjZwzA5GXJRlvFZqz/xCL6+E9EyN3L9YAx8Caqo&#10;p6GluUTp96xwPB6lTbCNI3RJlq/l7jlznbHoBaeKQFw2UTo7PvBD1iRfdXeAuowsvyqDwXU2Y0Wo&#10;BTcNHb2+Xlx8ZyVGlctheiz2uC6tacDakJrG9zCsWtNHKVstm0nZYx32H0YRFcdiNfy6T3yt0xiT&#10;bYgFY2kIloPC7NC3ftkOflXvOsXsv3r37j8pZx5ERjXUc0hrYtUcUSgJN5PS3LHqoCDC1/GsXLdL&#10;fnfdgh7APGFgwNW6I6R9qZRJyhIMFuYhBYokEyyI4t+gO0mygyQPExuFjai3UR8P3nvw8N0tFtgG&#10;4AASOjPWSiADZoYeSPGZp8csTvwbV5o9cUIsy9pWTlTSICLWjncTamtue9wkqD/dqZS14XjvqIGt&#10;buBh5SIrDsnzLCeMXD4pLazoWZUZSz+sCn0qmXKT3f3aav55Y7SsTks4B2KTFuh0wgfGpt/P6+Fm&#10;3t7I2CVTyxLbFaVYaGQMZRFuTcSOsGmYjs2qGaHWD0ArBUFjpoG7oumxREeO2pDiQzkRIJd8JP6g&#10;taKpQBKPQ30QgJRA64dQaU38ACsdA44xhmaJ2QJr3oHHeAq3TNgvM6cltNumV8xaupdu0pzboO9D&#10;38Gt4iGpNgLDWkt3vz46NMdBLZWH8guPmqRlT7rinLapP1/9/RZfMXFEs5woU/GYnIvdmImeyA9g&#10;voBl1Uql/qDXG7lIWOUKZSVOeCckthSn8sba3w26X+4w4ylM/o6zisJyO2e2y6Zti78UHg1IJQC4&#10;waECBTbtCM2ass5jReuay+R6/XC1KQFSQi28m82lzMyzdvDT3b6eyv7w9sZ7Oa3is9S77Wspn6ww&#10;cDljuirmYNHw4wzVOLqYsMBX4sYlF4zJz0z88Dd34tz0vtK8VY4H2eI4Jig3bI1hmACJEMGsglJL&#10;jigSL2HXRnSB61qR5s6p1DfY1ACvRskphzhvOKI/2rp/r4C8HRtSGDC0CEmZZJoAmg5bhpSokiy0&#10;OY/1GVTiRb2fJAqryC1IXYLohYKMQpwGKARHelRU4bpbqe3Wj/Z7XQ89RllGNIjrAVXJQp1TrL48&#10;SzzdTJg7ZZEscYIkeaPkj7uJtXHp7qXIARirlO0BQxpFQbvTDAetO2nrjm2UgICBPWViY/NsTAHZ&#10;vkGLT/QIVTmojj6qPhXSDks/L0LxLqE3uCJUrEoyYAX/MyTTANh/mbG53Ro829/PFLOsfyI8SzgQ&#10;joWMQ0ieruIriuurWqjTd5wd1oUvPj8iSKBi9VOm/aeAKwm1b44Pf/b88fb+3oOV9TWL9ZExn9H7&#10;s36duebdRP1VDV7cVPnTCYMHRyEOS2D0kaS9ms8CKItiHm4oxXOxFE2S3M10woSr4hyt5iZz+9IV&#10;NNtLVx3QS28+PUEZISdDACAAlAXHGIRBvVOvZAtwIIE6BQdOQhETBds5D1E42yHJ2zB35rVXHBza&#10;BS2ohNHDfDEVWofdcLurreYqn5QyFRTTohwQBhLmY9HRFANlTztzZzXF1zq+C+fttTvtbbvw4kW9&#10;sGPVJdOpDl/mWtb2XB3Lk3UhyAiKiWgHcI9JrSyywYyZIRSjgeLdcXFPJFtBCCxjHyDDHKaB8V4m&#10;Vw60YhgVwigj4jpMuaAW4/yPU9j5sIlwUDaH+tNyo3uy4MQFobQHzGXBKGlpuGhC7dHGGpbo1zvb&#10;sIZ7gTY2jHGkuwjIkTtPhF7sUPsOJsmV9Mez7buJKj137dmbY7SwOdGPRUopJB6mjsaDJ4fbpazx&#10;r++l/8WK/n4KtvsI2iSoPIUPCo4vQFAQ6WREwPQDAF/urRarcJMFLtFzixSIG3Q6x01JJzW3UJ4b&#10;mcAeKPMi+Pi1/jh8ttd48uwpBPjDW+sFVAMV8iLmRArHoqLonp2jN2hMokuTLbPJrZg9abuaNUhB&#10;Zzf3dg5+vvdibBsf3bn7UbWWJWVXhAK1o8XJ84nac82TwKeJ8pvkrRS5o1Yz0/khGqAshHnU9HLs&#10;tWJx92C/4wZAP9AbBPWe9dMm4UXp93hzWZpb5Jov9Fovw6BjrcHxghTHkamDUa0HNGxvsFmpSXFa&#10;Sh9yMhKwNaOQvdY2Xf3mwHum+2HF1zarqPyZS7tGPkx9VM3cz8A9Nhrb4yFRldDKsfvQx6I4HcQh&#10;LoiXmJVMdKM3HR+++tv+pl+BdZvRrXa72YGFhw1Rt3wDVHbaWEoaIW1qgBAGra3lyWxYa0BoCkzL&#10;RQp7NkCUCxxjCHvThYl5IvSCJxgCpSfERDHKrJ8Q7C6vUbwva2QIMx7Q3wKJ1OCphrcU9iWS4isZ&#10;693N254fPK83QxN1g0EKkULxIVqqymE4KcVwJb/IpRPsYvvy0svfghMEQ6CEfIBkCnO71x364zsr&#10;2Udp46Os/oOavQGANSs/ghiGNUyZSCxgAqDH3X63VkhvrZSy4GgCDRVnyHKOky0n3nVUJiDNHnxY&#10;sce22274bPfgcG/v4e2NT+7fK4JYF/UhEeESX+qMx2lxk5L4Bq6mCpw24pN0BDw4ad1GxUXPMF80&#10;G5/v7KyubXz84NHdaq0ALQl8CixeSA/PDP4jyY1veg6eKV5NVaxU4f247pDGghVO3sFQQ0WP25Uy&#10;6KxfsharD86VATQ2254oECfh79/g3WQWeQ35NDS0nq0h2+Lo+HgllS8zq1G4vyXNAsq3ovlMclzb&#10;hZDk5gvPoShH9dUwyprRxxuVqudXdLMKGIShdXXXo+87QklexXN+8lEuqQk6TUBGygHxG60wXruX&#10;39SFWKQbpQIiykfDQR/l2XSjoxm9SO8G4U6zv98fASbIhIKlhjtZOQeYNFEtpZCVhFxp+QtSE6AI&#10;gza/+pDyXwDh8YIQMRFPpCX2Egv9kQhYqsmA5yEyQOULRAMoU0FLoEC/67n8amXlyc7hYW9EJmyY&#10;08zWnOAs1ZT+LnTi5JHahT127ShUkgsxWDZzG5lGhgqKIwPFz4xSPo+kwRyqQXraRlbbKKZYyNV0&#10;sDNga5bMeQBjMCLAqQ5XC6laPgV9EyrGVQMEl86QGbirCq2S0A6qA/35gbbfHh63+588vPtwrVa2&#10;wYci9hA2WsmjYXIOs27oUZ9WBb30ics6IaHaQfAvypJFZmfsfoqKZSvFd9duFw0bdAEpDwmb0NpI&#10;fJwHq8ayWpb8PqKsodPFd6MQMqihBq8kGChZIwHExWXHBlH9y8ND0MAAdsvy0+rcSTBcLvpN3kem&#10;qxvxC8y0gaHtDMaPj+qNevP9jdslDZ4j5JYr5Cm9xNQe3rwnKemgA9JC6jLYBe9V9OKoFbgDbwxY&#10;C5C8KPLspGi0gXpWyKuVWhlzkU1pWFSYUPwRv9Meknb7aziPhSM1VDsLDf/rnRffHB2+6va+rXf+&#10;/pvdn36199Ovdn/1dOdZs8kov/LML+WI2fHBygREBecHwAUokaC7puHq5kjHBkMOVkW/NAkInEAS&#10;xeRTNTGWpnjGcRDlf4ZUpgbMaDfTAfAQ8FjhO+5exnqt5uSLj3cOm6iDi4gyc8viYkmqc0784Evp&#10;rEmLLgjv3VB1WF4zF98Je2uagBYfMIGxjcrdcC04K+lCGem4LOlE4GEedsUI1fhY1omQcRIDib9L&#10;cCcoLpGCe52hUNk3ljbs0wE7abki/mHmvK63R+5hq19bXb1Vzjuub/sB1OwsIH3gbsQeJ+z8Umlc&#10;4lyLlkdC38M1hiCh6sAJiYWERRVpLxrdRhStbW6CxjHrhwgXGsCjAqQmFEOm5NO/6SOOQ6p1E7uj&#10;ZXjR/dTXmYYTRVUqm5X9RrPe6zL/ihLkVGO/g5a/wZ6a4h6QKwx4++Fw9PX+/m6nubG+sZEvpAlH&#10;ZpIxI604pPuWu0SW+K5QtftZfZRCOaHxhhmmjM6x1ui6Yyi4IBq2IgfEMCm4yUJZX9SGuBLjD38V&#10;PZGvp/BUJ5iZJTbyd7dK0gPK25eytDt3b/mO8csnT//mi69/9WLHTWdr91e33rsVFdJf7uy2hy6I&#10;epY2IemXQhjWdfQgg7pvf/Zf/xnhFZwirF6hJooiTI9zseJteZa/R3nppswxSV728nNUqI13lWKw&#10;UILRhhRLRgJJCmuIeAiwrWbyuW+f7AJQWi3nLdSud4MUgH6G4YMPkcKaTFic5ZMUPkrFRawmXOQJ&#10;FKDZc+buo/40PeECFMzFAJmFXXONS+buE0NsJHcGvlQwTg5NvRvp9e4wGAyLplFJgVQXmd8aUmF3&#10;OqOxlgV4F32nWJiRpzf2oFJ4jmHUwGUdaTm4IxDNIF2XuKrk7eWhcVQUv6qylOrbizcVlniScaEf&#10;TKLFqEIFjRaOBzjcWl749cFxs1n/YLNWQm4ZAytUJFPgu5KJR9cZC2+IzFZx58TEv6pnpgOHH2Z7&#10;exbVfPmsvfQMmdOd0Pvs8KhQyt8vl9OmDq8PGKLI8y5qObrS9V24fCZLTQXS42NuJtx8YsT3jaGm&#10;rNlBtIMaM9K18dGkmqFjj78OQq2azzaazYNGPVsoOJaNPUYRYOMiIrQEOkGgnRr3c5bb9O0u7rMk&#10;mlmSRXfpyJw6QbZC+mJY8Yc/8I2gGQABAisFZKwohTX2dhutT7/8MptLP7yz9U6hiBAOsKXC8aD8&#10;tDKtyDk+KQB7ujcWChDVY3PC5OJuvEAozb313BOhardZjNVLaV4qtD8/6jwzzPu57Ltp8MZR9ANz&#10;JGsyfiu8EH+d+J0VJYx8oezKaRrn1To7ieC90h2TLIqlP/RKLTw7ZBes8WR3pmRxAWG2rXylvFUp&#10;bVYqD7fWN1fyxSxYbR2rkD9u99bTjgR8Lz1ip4Dy4Cuki6BexJRXUWIx0caaj2wjbMV4svnnf/5f&#10;K4p8VTQBXjgSRcu8mHyEX3A6bWLIp6qoMH9c2saLTlDalCxFpb6wIheaBiNZitvCcQ0VIgMvsF18&#10;sd/r+X4e5bNMMx0OR47VNuwME1RGiOyJFJtnnbt221SAYCrUzs5C9c2U5+7ibjn714XfJGltsgcB&#10;5OZh1wc9GJroGnrX97vDYa1cgVOaWoKp90PtyUF9YIBBipoGcAciNDXXilwzavX7zZ6XA5tMCrW0&#10;xNxXKExwlAq3EH6c1CxjpTNFJK5G8oIDt4BQxp1YpRKRKYjfMfnCwHXS8rVfbh81x613N1fu5DIo&#10;Gar47RzUjhZ+d1XngY4Kqe4hqaRXds5N4z5TSX3j9cy1MZchjEXo2vrz/uBw0P5obf2WkSoKuA7a&#10;MKsNKcYSXIbIxYQncdqMuX00ybaaZNqcnCNr7WQHkAUvVRLYv6p2B5Q2BPZRa61cKDZ893GjvpIr&#10;5mzUXqSPCKpkn6FPRmdURaaFnTnbqoWCfm4mq5skWRdJto1EfcI8H0EFgKVbpB1gH1Rv4QQ19XoQ&#10;HI38Lw8a+8f1H9/b+mh97XY6DdavjEkIDk6XGagSvdiFULym5F+zb3G2JbOCJd6YJxckavZMRy08&#10;f65/oN9YMB0l8drWncet6Kt+tJnP3s0YxRQRn1AlAVjGWUIrG28BavVJ1QyZEzHhrKIh+g5Yzpa8&#10;75zpuEtF9Nx8vniu4q9TWL0ajtl/F071pEMPIBvXoVkyrHuOsZUxVywLaZxZwg8wg/Wnr1qrGX2l&#10;mGEZnctuShOOKELYh2Ii8q1goPlwRCFYTPp6lN7W9HFkerrTi7QWK0nIkp/CHGKwwyWyOGYLmZW/&#10;l7Xtsr9PVQf5AZ0Mj7qQbCr0hfovnBIoMO3fXc3e21w5OGh//fTouDv2TKDZUVGM1g+LDSmEz1KP&#10;6SKcmgiz1s+0Ws9Sn7msm7HndBi2cf4tcliY1o+YD3w6FHw6QkJ6GvUuwnGIaLwFT07kehGcl6Zh&#10;p9I5oFOPR+6XR8NPG8EXDe/z4/6vD9pP224bcS7LRJzLB0CCXU8VahJDuNxVhmYBD4uW+Kj14qC8&#10;I2jSoo6jvRiOfv78YNzp/ai69m6paokqjNvLrqZklZJqSomIv0w43kmQIsvqd3UftN6NooEfOOkU&#10;0CM5ASSitUiNnZYLEBfEG5fCSvJL/Ro+W607UR3E7zjZMbihYJDG1Wz63totR7c/e7nbwxSRvD6V&#10;FUUdCHVHl9txb/5ukxdQc0mJEH/Munx4128ODzuu98GjBxuVcsmGoUKiFGXSKZkp2wI+8bR8881P&#10;8kSEqzMhqsqT1Ar5dSnU5jDz9ZE2zkBxZwq0HroO9g6fSIjJpIhtutNLbKpRJHnsb/U5s9bmsv0f&#10;9NFjowTNQgrog9AlwaMWgagDsWaMF6oTIZuYDrQrHCr2Fpt/sT9XLQ1m5YHP0TgY+i8H43/c2b2y&#10;zJrdR2d9v8vul8WvCyc31Cio/I9uZT+5v9FsdD99/OIY6pFmgTpR3lp4q69siF6ldyfMNlMX9/KN&#10;wis059JTuSMweVvKm1MEBKD3huUhVZdF8GVNvQL4jYn67C5YJ0kTI/V9/UHoRGalXMmUyk0t+mW9&#10;87OD9k92Ov/Tr17+D7968Y87g5dDbSCZQgFZviA3WTSbaZ/TLL7zWyfN0sApAlDGOPACSz/KaL8e&#10;Nn6+s4v2/cGjrR+UKsgiRn3o5aqCcyrvG5i3UGdR/TFlmg6WMnoHiIclE35fOgeuf4Jy5iONE9lP&#10;K47z8d2tg0Fnr9dTuwtGMEuNnXyg34n2cFYdvP6rypUQiKRIIv0co3AmCHlCrTMYtr3hrdXiaj6N&#10;zGWc9jr472/Y8mSXQ2FHjAwTMIU6JlioiAPud/r7ATgC+FpMR4XPkVHiK205yR6+pLOWPuhLateC&#10;26iEnWlsdOqEWNoTlSFPg3nqfsW8RTxR6/SAfTaz9JElPpQNHwcA5LaMSCJQyaraHoosGtrj48FP&#10;nrz65YudRgfpR4mP2T1yOn7T3kl8m5ucqKN0CxDBujcuGfrd1dwPPrrf06NfH7a7LgjUUC1AtAsd&#10;sUg4FE9ebaHFmXzbmFOYzl6Y0Mt6kze/ybXIwxREpGC7gqg38JElnLdpLVJChlpB17YqBRSv1MO+&#10;H/RAhggFAj6sNJwPcFl5pmc4Xcc6Sps7dmYvtTJaf/eFn/9fvz3+y6+OD4bBEJhzFksQV5Ek/Yro&#10;ObWbLOoilcoDMa25uLkR/fXBtz95/PlKNvOHd9Zqlg3G7BTqCisw+/f5gFdmNBoh71rqG9NeZ2/E&#10;HpRpx7y9b+iBNt+iSyrtB2upVJixexEC6CJlMOpA8AOxfw5w9bW+1ZI9SZKFCEvNljwepC9i7lPP&#10;CyOkJYQ5s4Z6qJLuqFQHJRaWvx+8zi7DWhs72pHv/vTFi7/87Jfd4eGtHAoMDb5sjAE2AloS2Rbj&#10;wI1YcymhO+91NnfRvb9HqgOaj6kCsO1U13wNSuckRqwKNgDU7CPDWmv0xrt7rWImU87DNky0y0/Q&#10;DSLK4w9cG9R8IsMeIUapac/aw3//xZduJn1/ffOfv/tuovu+6Qly7vNo3MKAY7hR8v7zWbuyWoPu&#10;PEBiJ7QHIp4USEN8sReit670Ugu9C98DwS8SXmLZMR8jGL7dkZt2UDIztn8hM7HtF22zYINbEjIT&#10;ShhhCAKYwm86KMSoY4DBybFGljMCOrWQ1gqlgWEfQvxA31AMYhNxk1zqEHMH8IQO70W03YMu21uv&#10;VDbLZdTghufNoAYD62h5o3ilIV/iycxrQjAxXmsyHN+ngwYJE3kN2zSR3IeAFqIwsfYgdg+l5Pfp&#10;hc5pqwqIUYGgt0usb9gj/Aflv7EwIF7Bi8C1NOM6Sm6EvA09BDyGb9jdAEhYw8mm798qf3wnd7uS&#10;Ho/AyqYKECKiYSIQ/Buw7N6GDn+D+qXEkkT4YjH2x647dvOowCKWSqJj1vEQ19wVb7Kg4r1QGwVa&#10;vdcPHHNtvbxedKrwGye67wSbo04+G7B4Y0vIHYH+Ab4FzwkGINEFS8H6RnlvBJMZ5g+ovhXFKuHi&#10;ifvskg64QG9I2HXf8WkIZaJzkLkCp2SkDV1v3B/WCnn4Z1TdVGSpICtv1TTey6W3oEMwVW/sAzwJ&#10;H7sA0QGaY5l2y3J1y7WtgaW3NdPLZVNr1VYQfbPXAYhSyGVUvCLmkTn71vPuBz4c/2cK6N6o/9nR&#10;q41U4d/cf//9bGbNB32ZNkzrI0sbjZdMwzin8y1rnlwwyogye55nOUwWQUdx62F/zcCS5ce39hAu&#10;AyBnMAeM/eNGzk4VM8BvUFIJ8QtNdinT8da+QYKGiR8B051wMcGdQ00SDwMT0kB+wgolgcYkpYlT&#10;DZN+Uu81wf3fjlMgHo9c7enR2M6t//DOO79fyv3LldT/5n61FvYPD7tUjeB4tFHpaOnELm/H+7/x&#10;VmCSqMjF8rdIUepVthh3cW7z9NKCNR11s3bb3VTGvrOWARN+Qt+t4vBV63oix+lKhgsOGwj2jj4E&#10;dad9/8Hmo0J2wzBLqNR9nlc/iVdwDg+y/A46Pdh4pUwaWKUocPvgLTK8EJgf2kS5IhVn+s8FyCUJ&#10;hUtvzNwNZzeh1zI5ljHR40Fk1SlUWwAuUmt3B0DtVXJSTFiwegxqa1FZ1z60rU9y2XsonhOMrHDk&#10;OFEqC/oYGF5MqgAFnRVaaVvPpnWE0myAc4D3tZBlyckps03MNincqshCzr7BqUklxX+RJtYP/U7k&#10;O9nc+4XVWmQ5mJSAsTC5wx8CXJjJss7Kko5ZDeZsBbWlzJm5mxA3AOcNKuraSCGSzKdJZuOS3un1&#10;3oayiQmZEXKkO6FWHw428uUsaVYIdGGxKBYAQ/7Wkj3dSeTPwje//oU0PWKGfjodMHB4SYDOJC/O&#10;STsZ+OvEz6aGWD3obcA8XSB/5noDjYYtEXrORi4D5v+y36v5o48c6910dm/3MAL4aGjAPMOMTQJj&#10;udLeMXvy0qdskpYs/aFzN1zYhrnpsWxbRRahJPrEspee96jV7deHo2rFriHbnnlxyfR60RpkbguG&#10;QtDquBpoOGICkIxD6a6vmnpZj4oWyEJiipOrdexUBMOhN3XiXXUHnbNEE7YAmoFtWmAdBA6QKekM&#10;0OuIZTSaXUCGx4qsmjbtyfJOeOeEpzEMIJtZkp3mbLA/4VOufdrsE2duQkuCpIKmtr1zkMs6WfBm&#10;xNBaAGJY4icbaBuR8YNS8aNyad02CiagvCBKB48GJxDCYCnQmbuR1Y+MEbcKsJRADqUQPUI6qLLH&#10;eEOg6ExiIM6Y0gt0cHiCgexGdi3GNDCD5rhkZiQFAxWEWRe4EMLJ5KBuD831Sa3U5S4/NZpzGMal&#10;7AezN0GaqfSQlLzDaiajxlvsajijsqO6KkusGeAL0Y6H3XtAs0pqgVpmI+GswJAjvDo3TGfn/82H&#10;T91z9kHXkyRnlpgUT1GvhFmIXVZ5VliPT0shYx46MbRvjh1S5Cj38K9NqtAFqu20hRcX+FWnqT6Z&#10;c4ldLAHOWeaXiw08yRz7jjeG7ygThpnAQIJfOghX02UUojvueFaUSYcm4lJLU9gvb9TJGUmG8iZC&#10;deGEvMYNk/c/JomDMDGKsMqhZs5UOMxOgKv0U3xuTI+kYsb8hRXa4OsYByGyjtNpCGnJBlpkyV2y&#10;NpV8Ynktw4Alx7Q9Db591HXfNIyyNzKBfAIc7hqN/i4viXcq5u6J0Qx6VR3ER6OxP9Ac7lsoIhwQ&#10;6TGvdH+Xjf6On835CoEIKns3QCCgVi4reK54nOl0xs/ItLD9qGpo7xZTv3er9KiUzgcjxx/qgQsA&#10;GaFk1B4M4OayRFGOdRelgsa+2804kK5STl4UCKWmSDLH/DHFmsUTF2IXcagQw2evmbmKnvuqcdx0&#10;jDE8IRYzkZCYjvjF92abPX+QoT1gCLzRGIXGudHGmtt3PCuSP17KLXLGoN5paFtYZijsrg4Md2ym&#10;ft+BD3CjABlK4lpKYfLlC2saVGPwRJHMAvG5sUCEvs8Hk2OA/DQHfdd1LatnZ+uW07atb9r9bwzn&#10;F60uVx8NC6Rzfp/f87em7TJdCZhUei9VXubaox6iDac8uMeFvSmRJ0n67HTcWYIhyM0DwAGPgQbk&#10;DQa660OHIG8YClN9z/oZ2CU6ftN8F5BIRVFO129ntU67fTSCb565YyFMWpwmB/ttcnzP3nRpzaW3&#10;HFy6AqUZjwK3Vi0oEnIpaKqS9mV6IRARRiUteidl/LDi/Gi9cLdgZlkOfQS+KagfzPAEq6c7hkoR&#10;+mM4QH1vVC6mhWVPhb+lv2MLbv4Fpho3osU+qKaQ/pG3GDUZaYXQXi+vvhz3e0oD4ZO4GuBecmaI&#10;d5bWJW/2RnjxfD7fGYCUC5VbkriE32z7Lnsa15FylrBkH0oxKjql+PhN2WUgMoiLBHtpyCqvSPZB&#10;NokGDuCxpQ39IIWkZEWP9H0+EMW2clGurO8d7z9rtY8141UQ/bo1/sdWZ7dY+nQc7OrRyPBMaO6n&#10;KsZ/n9/5N7ftk1ISsewV7xkdtdjwUZMPa5YEHgpileRQrgwF/2H0QpXPYyoC61+FYRo6hO/tt7rd&#10;yBxF1oBKxffnULAOgUSj0rQDzQcmbz7UHuTs8dh70YZ0hvsU/0fiRVyV4fvzcq+vpYy8AytCZib4&#10;Wckzx4mBaYIsO+hZCl9NsmiWxglRTqLqR+9a+h+WrT/aTD9czxXyhpnWAydiJifoF0AhZWcMG1x8&#10;mpWyixnkYAgvr1Q/gZdiGsaYfSXlo1PxC6q4UGgtY5AyGikdnPtQkp1cHtAA/AkQTnJhY2iBMtR1&#10;REyWx9L++jr5ojvjxVdqpf5g0IcCwXy/ZGHI76axC57KQD+oB1FoxtdymnU86I0mZ2Hc4eUWQ2Sa&#10;c/Pm2n0Nn/P5jcMEZYyM2CmSllBBAtwVYLG653YHw2xoplHyV4Dt398Da8+0UmulcsYMnh5s//XT&#10;5z95XH/e7o+yTsOwv+mHz0Ze0xghJ/77+45vT8tfR+Ru+naiOmBvF5adicWmIveIN4NTmIhfuoKV&#10;I/hymRNj6MUhDW8GHRpktBP8j4ZyEGHW0FHx5knPexaZh5HZBJ3E29PXCVoi8C1qD6z1h/Phe8ig&#10;9mYqtVKrvepFQ1demTYDjGqOndqoplZvgkf8Bp7CXiA3bZRJOci1Oz5uSxpaHGUQVn/yxoyR5w5f&#10;gBFlw6gQRLVQux1pJQO+W/DtjRHDGEDbMA3YYAChIwNYt9LF8gpDv0qi0nKjtSZFnuf5HlS3Km+Q&#10;ivyNfL8Vhs+C8Tfe+NNm5+VB/Z5eqEJtiKN4oHPGMkgw69/+EdO1XNrJZrPd3kByv2Ov2NvfcCV1&#10;yBaFdRQSHFM2U+3QxUxQLiZqDySnIajqcvm07BdeunTGFAZ7haoQBUgvZEhzNPr1zquj43rNyWVQ&#10;32PZr/DG78cgZNXK/N765odrGxuW80nW/v3V4h/dW11DWLKnd/pwuaCoTVxy5Y037zftgUufoqc6&#10;KK49NaXTE/8vSHt9ZtErZFIMmUzmfZD9MpbdSiGRWDR2C1Big6RY21xb32l7f/G4/ZfbnZ8egTvq&#10;e3aIc1ypUkIIBQUCdBj3N9dazR5oH8BM7xmwW+NCkVPNgU6L+KOAUQst5O9ZXyRsLtE6cDpEUUE3&#10;wPOwUz8csToFlYZJeg6MS1DkwGMTp+3gJ1DsAdHY6g/abn8Q+UDIsJySY8BnAFAkirCslXKPNlfK&#10;KVhksuHLBFV0kzPxC5l8k9iIlA6gedf3/ONO55vtFz/7+vMv68dHnpdOOT+ulKuu4FnYLtLdUen9&#10;/isQeCPgfDfKlaOjZt/zkKjC/Ul0fOUmFL8PEXnxR/ao+Un65mds/ESFw0bwi7ZGPpX26WWSQzxW&#10;ZNTHn5OJp4QzNulps3003z9UZmXJT8RFfNOpHOAPcY9D68WKwOQUXy1i/qjvur139NlXj3/19ddj&#10;z31nc/MOXHDwrH0nr5m0Oy4/D2AOFIvJBGY1ct7J1/751uaf1MoPTePDnP1B3sqMwvoxuLEc04NL&#10;kBxg7BeVuRrPSamuLD33/VekLu+ut/wMlVqsitUxJwJ7n2bBQHE9FyWLkBU3ma2xlpHsdSTQoerv&#10;cP1Ige8Q2TjYEcKNUv4PPr6HPz05aH32ahdUf5fgnabJBcqUnz0uyDs4e/LctXMnJElhiKuAqSxX&#10;tUsJvwmKOrVN8y9/+dgx7T/84X28ZzHQMqzgHUW28PsJ04ua7vT1TEj5xRBO1qVy1mwjp46N6feX&#10;vvLcHRI++IL+T3IHyv0AHgUUW0YShfZ1v/Xz58/vldd+//ZtQMIyiGj5btoGPRR8lTZnH3nTgabV&#10;D03tPxx3PkdJYinUnA6dHJLzkP2eYqWM9Kh/PxP9eCNfC4MV0AdNNAR0Leu1cmuBg4IOMNGAoY0Y&#10;LsqAyzbT6A12dnZ8IjDKqXQqk8tlrBT4VJFkwS4C2CGWV8ohHus4SV72bTtHoPt630P4XGsP/Rcv&#10;97Gy797fRKFKqLf5KEoRzIrtGMXBMBlBlwrgr446ySxCQvoMYYVQ+a8kBpWJv7QYgRgmMT5IXAmy&#10;09qWHe8Mol3yS28U2HYrAoOx9cWLPUTB/vj+Vg5LCplcABsybZexJkaYrrKarjFYp5YYvSITmqpY&#10;DZYwr7SejGfsO65wqYdCiSESQOkTShjQY0LJynCx2YtsADrwp8NW98WrV+AILJWKpWoxn8tXpLAF&#10;kMUEoJ3p/4UrNIk0ONsDScTgNfptegnUVnA5wDBwABITjBwm6MjRXlna37ZG//Cr3TU/9V+9v/7D&#10;VTCjjsbmeGQAt4+6hBxb0Z08XAtnFDPeUIHmTeHmVLdcr0tnu+t6d1g4KFfaDS8dsmvshmqaeyMP&#10;LCy+ZXV1vYd6OmH46a9/lTKdW9W191ZrFUJ1ZDWIJLnsUE5RUUgUHQ27PfYik0RJFOtBFNXBG8Ul&#10;FJp/9md/ltC7craGpBrR2WPavrmowZIilErZYo6UIsGiSAAoms5gA1lV2/vHQSqfyTlZoO0gNRCs&#10;FboLZYJMjGNVGGjm98s69exEmYuGJI+M3KQfrjf18dow9yWTktQMAJaDdnj7uBM6qRVQiYz1fNr0&#10;vQFTOFlUIo1/oDq0Te2rbvB4ENZ1e2w42CEyIUwWGs3QAEw/WDf8hznrTtqqWlGK2xyGhakFakYI&#10;jwRLDSrHAUYJ7m2XATntuOe9PDyCG3jr9q3b+eJGKlUxraJpAh6snENSzEt9ppVaFozQeRPvssGc&#10;n7HX7dVLnyMzjAc7ZjQMs45VqZYO2t39ZsvOZFguge8XAkHK/jEQYESarMnQEbE7cJwr8hZhz5jC&#10;mcQrk0AQJGqeNDEGVcXKtbipJquDT6LCggKtEEyO3QiCr5+++OHdeyXkobEeqi/aOxgC2Pppjc3E&#10;z77yifNCVt1AqQ7S3SLzOAFjxhG5QLInCB6jKIijuyq2G2tn1ENQ8g0pqUH06rD5cnd/dWP1nYf3&#10;K+ViNZvDy6JooQN6EgUePb//Z4Xeld/tjVwgU0qGHKl41EepjsKbiOpHLS1qdtqtVt9xinfXAWtC&#10;Sh6+h34LviBC9wUzSk+E7C40JNgXCwotzwu5hW+WUBJOwe/cA6+iQyTc1K7d68uVG9e8G8xCZkTY&#10;7RClbsOnjd6XL3cqpcqDlerDUqFsk6uEAEDcPWahvPh15bzJepoMrCqpqrKQSPGMPaMKygcU9oSG&#10;qUbl7DF9zjVf7NrDcp0L+XKr1cL6anV3Z3c0Qh0iwX0wT1FqX7DeDdM7lY/9xJl5uTrG1tzQ+r/O&#10;C81cc/P+VzoWXMzokJph/15pdbNW/uLg8GgMAgdm8UrdR/SNBaxND4aIEX7aGT5pdT03yI218lAr&#10;eUAvcu/HboYAWDQedht1zCSotvT4TryYU2dmrNvNvoUYOvBz1Y/rCIDcXqlWs6D+snAoNOWVRMMN&#10;u/TNXg4H8LiQAsmxnzKCd+8g4JPZ3t7bOW53g3BkmONUZmSn+4bZtLWmpbWNqI80FElzYIk8FsKm&#10;3KaNDEuZO9hrab7sshMhM41oKRefaaK8AxhjDutNsK2Us3DosRUTRwNgrq/d66De+ZSYYn4E4eBE&#10;hAvIi/TqSuGkcxFamAldDB9x3yg1gwpt/D0mL0t70Q4fG3YPvgdfa7R6+3sHmJx3V2t2GEGpRXIX&#10;YqMqdhPbK6+l+9/QTTFkeGHCN9hJTGrCL+iFgqbdsZz75cJYG/2scfC5r/cdZJmkWa2Z1ORsHv2H&#10;kCCG6dqGi8U/IZd9Q03/3WPO9gB9myGqDGIcu63R0VEjn8+8t752t1JJZYBFZ+xB/OvLjDLhmaAI&#10;Ul7VRK7G5Lb1Gxji2MygLIm3LQscHBKSeHB7JfL9g8MWAvaI07uoNA1/PZQm0s2yZh6Llkt6y1Tc&#10;XLXB30lX3PChJCiCfxy7UBiCQaFkmB+urabN6Kujw4GtDVGCwYSYQO1Spxvp+7r22aD/80Zzzxt7&#10;YIUaa4VBlBszkQXp/jCILbiEh32vh2LaIWj/meamJLM6ToZnIrNF8qiTXE8bj1wQThTSDrMvVA0Z&#10;OTgpzxA3XXV03sLzaeOCWN1E3h/qE4W1bOrB7bV82tnZPXi2fbjfH3c0raEbO2H09bDzZNTdi7yB&#10;SR8P4z1MH1R+dnrdVN3DZUqCE6NdnCRnFBOuFPj2ULLPNoEfhHh6sLWOpgDqoihoJn5RVaj7jXa/&#10;eNDZNjYP01sgMnEUVrkoJ6lXTH8X54Ph66ZPYBQ0DrgSRpoxhINeN11uqcZw7L/c2VurlrbWq4CX&#10;U29AqELKBYnrV0jVYz3kjb7pch9GN6TMoQDiwAzwwWsBe37P1N6r5MvV7Kuw8R+PGi81qIwmi+eG&#10;OgrqYfZRg0L128gEGeyI/MUiUpc8H+ffNaGLYrld9H25G727qFFMKRo+29mzAv/jjfVq2iLNA71s&#10;Ukl52QsT5IKcCNhhce8//dM/vaCzZg3fKxnBUyfeckdCYj3Klj7Zr7DpIAALExglkLHh7e7u1ir5&#10;bEp5hg3kE9Kd6dF/rwAhyAikII69mpc08CzWId4lXydd4BK9HcoWwzqHrQDGJ3QTJCHs/WK5+Pj4&#10;AIWPUNMyjU3KA+Uw8nC0zzu9z9vdJnJ+aHnYtsdQB8wMhDMG0AHARNLvOMPuD++uv79eyBpammR7&#10;dIWe7CbK98XulTA0VQo8lkFyBPcPj4+rpVI+Y8PdAaYvxikmx5U69kqzcXaMr33hdWcytCJieZHq&#10;Cv0NVcEs066WciAU2N0/Pmp3umN/r919enjwrHHQdcfHx81Op1fK5tJge1EbtEx3Kd4ihoRM66Uc&#10;MjZih8p4xZEWBp74hVpgWFYoxNsKgpeHDah6jzZWC5aZ4vZMGhm1HCdhVUW6/7qOufCzhBsEVjPV&#10;gcSlLt5Utc6lJXIOFDC6cKQfVX9iz/QNHdE04H1coTT55vEzxzYf3tlMWSwxmTF08NgSBCSuW4nh&#10;MN9WvLiLj9ck9JbYodItXJj04xgBCOjpkMEMdRHq1ZGK3bONbX38qtN09Nx62qmgB9DvOvJQgBGR&#10;UCRGnSQx0InRfyoqdJ1BTzhV5jaghFdN5vMSe27+VslbkqQR17ibCglDsmCF7vWGECDvbW1sZLKo&#10;QcBsdxCSE4wtglnWxVUH6ZwmceXDo6GTdEwn7uGC15uuh6u+3utaSNIVwoAxkayyHKAYYxtCGBYA&#10;vFarM3DH6XwuhcAPsXsS4VOCN5bFXADK8ZLI9zLpoFlFOMmcuPk5y+hGziKKUHpepa9MlMvUy3CV&#10;a8HTo4NMJluElzI09tzoq/rgm/bgyEAprKyHzV1Lwa8JcelbOkjoQFQMxsT0oH23lPqTRysViFdo&#10;JBKbn4yG7EPyUSQSsjnRIw6hyyRaU9vZ3i8VCsVczKKqgBKzdL8JZ1rC084OwbUvvO5oogeAi6TS&#10;iq6wATwBEMIwCtn0ykoNdMetThOlRNdvrT+682C1WCmk0t7APTo8NkwnlXFE452ufXZooghm8rZy&#10;/4jRKoIZkAXB7SV20QGU0dW1F63B3sHBO3c2K+l0XnAQ1PrUWlTbM6ygqcaR/Ok3OpPqC60vcaHT&#10;+zgJTZ44CERmSsiScTeghkeApqMaL4IdSifTtJ4fbiNOt3cUuONP3n2QT9vITGMJUZeWmyCtBLvO&#10;XVO4xiXgv/BYxmq9UY8kuJgqKEUBCGC4uzC7WtYnyFB1aPOpQrZvG69a7c7QgOWwnrGyAMUCncOT&#10;CMkhPIe0Oqh+gAWNa5VJduUj+TKchT4kf0zy+ye/5+yZy73/de4mBjC0B+ziT/b34d58//Zm0UP1&#10;IR0FiLAiAgNs0hy36y3Mc7UHcA8j71x3erhzEu3hev279KvUJBVRKiHIiZecCRXCsUV2WQOQPm/3&#10;+DCVzeazWdIPwTnHpc/1r65Hp4s5wm69qvYw91IULzHeTFlvyzmWCb2m5cAkKzTOgxUM1QG+Bwhe&#10;GMEZZ7/T2esPq/l8L9AfN7znHa+NQhZWdhziFFRrg+rFYoP09VoQNJEzGtx2wk9uV7eyFlQHuOLh&#10;xmI4GRqavL5SHRCVUHDJ2MwR8kiEk+Dv2j84qpQKpRwiJyL3Bej2+pbl2fFY4jAlG2x2hPgRwbTF&#10;dY2eIswEQWddr5Qyt1dr67VKNZUqI+vEMPBDIZvrDgad/hAuYyflQECwlzCNQ0VidD1xvbixwlMe&#10;D5ysEM5nWqbUyDFoOkgHG6H25YvtvGW+e3sdRSZTVEMxcKIaTvbg2Li/1kYyN9svHiBawpOZJrYw&#10;Sc4QhhWYk6QQAN6jPA+x74soP36FAIdUzuxH4f6gf+i6e4PBdqO1f9TptwamG3z8zt0CsawcGpuz&#10;X5QLHIJDVxVkaT+cb8bNGcrJpsfSzlooNM52pqhWQqqJ/6BPZJnSr+BzmmVsZhcjIeOw7XfaXZQQ&#10;Qv1uBXuQ1UztQZQGBtXEDXZKe0guuBIuwykcanp+wguTnHZea5Ncu7RhU5vaFfeOuOWQ4lHU1/Vf&#10;PX1SrdY2SoUiUgWQN6dyBSTTUKGmriEyztMeUIkIC86LzPalkNkb9tH11MaLHhpbYmIkqY9IUwUU&#10;x8rHlrZSQR5g+vn+ft8PAX2QVG7qDiIIJlaykphnjoWbzfSs6V+n6K1p9dXky+aGXXrly+nhJSgE&#10;6tVQ10nVz1KC7Ih1y3l3favva581R79oBF93g46WcqNsMAYIG+BIc6xrHV0bQEfIUjYH3V4udD/Y&#10;qN5DB8NMAdiSokhJo5O+mWTRUewqWIMXhKgSANWBwHywS8GZ4cHmib3l0yvPDof65sqvfOaC2Ttf&#10;PMSvoQ3wfMEeQDUi9CPrP0P+IiSPHNe8DqbUKK+FRS0oR1HN01YDpK1qZce6u3Ub+Rcvm602ek/q&#10;LEg+Crf0hL0x9yJnryKm4XTUmtuJ4LAUG6bK9cejj7qD/nB859YtQAGQ4osxN8FYynEhjHPKgZCw&#10;ZWd7eLqaLn612WWo2gk+AnpBiIkW/RTtRnVI6g0Ck5aOxr8sEIuQA5IVXe/F3v4/fP3V33795U9f&#10;PPn8+HB/CPCDcadS+YOHd2sZhxVb8FEzbvo+cfbPue93Vj4kHKOEU/Had1s86IqYkAYVItgMPvjI&#10;hxK/DX7J+9oPTOc/XV2/Wygee8N/aB1/0RmMEf8VDy59mLRksTfpFuBSUkQvyXFVSTs9Py68NvOf&#10;81bopRM+STuXfs71WrvwKgUSO7WlihKIGd9yR5YwvkKhg+6LPQ+OB0gLm4DXMxnGF77kpZMZrTBM&#10;Cw9CXcpLfA9L6c2lbAAzLVH218nBX2GG0Agmoy7YD7V0+sX+YT6dzefS2KwYvIApIUuGvtaJsSXZ&#10;3tc51BtNVYdLe/yqz5hq3OrCG3UgFAXU5KXPlsh5gEGApeakswxAQey03Xajf9xp7aN8puYMA8OF&#10;qQukuhILcPOiS3FN6I8azbw3/mQl++Nb2YqppzQQTIMNEpsMLlDRIWlqDCxTHiLhfYDkMQ1sgaNI&#10;7w1H+wf1+1uo4qmlxOkpl7x238ONOvCqgzd/vkLpMOgucfdJL7GjmC5ggccN+NMwtIbsR+xesAQp&#10;lp1Uo8cY3EqxgMGAtkHwL7ZMBYe47EjyytIcGO68XRyxoKuOPHXYU1UKwyAIP3u1t1pbfVDJZ1D1&#10;VPQF6uRQ3GM+ipj5ShJ2E7TsTMsTznYst9mFJgkUKoIv7gGZSZNuFtZ09K8EKDDRMDt3O/0v9rYf&#10;t4/DXHrr3t3N2trDSvWdSmmrUqgU4OIBQIoTUqWPSFLJRF0QcaMkhfL8JHnJJP1/2Rgu4e/zzZAw&#10;kwQvxM9EL6xSaFU2jw69FhV0y4bhFFO7/ujlsOl64Ua+VObMRHIg/OEqm42hIHSYjPnl/fGW9EbC&#10;Dl1ia5d4q1k3jNyW/8do9nR9bwjhGt0ulzM+AcDUoyFWKFip4UkE+fSWmbAjFpwGDR3aJhDH5pfH&#10;AER9rw4VtJuIjNg+gEaGPYzKFnFUqAAWrZZLDx48ePpyu9UduHD62poHpAfSuBT7t6CO0cs3AVCr&#10;afE6whZKXVD3n/5wo1FieAzIPSMTGllVk53ilBUfiaCMMu3I2jdRcM9xQftgo3iFgdAvEtzpdEAg&#10;qNfs774sua1/dq/yJ3eLUB3AFmWGuBqfAPkuceRbNVFELhMxYCXTIQpIN4Nz+Bfm385hAxLasQwi&#10;AoXH7HLBc6M3X1IH3rANMexGtuhJ7RmhLaMqy8Ak7WQxGST5EZMzZei1fLpcyB8eHAvtLIwJ0c9Y&#10;TX35h0zleOzojxSaDka3oqg3QlnW0e1aMadBdUDbMIxQOymbuN1w82Fu5DVco9PXuOpsj80vIngs&#10;33ZQJ95PpQMnHdhp8hMYLIIDhAkyXhEqAhZw4EHCRoddpGRqn7z3/h/ff+9BpnQnlVl17KJlZkwj&#10;TQQPvA4REIL4F29PuC9TVbmpCjW+Qpxc0Y5b/kBddMeFBuvZC7haGfLhB3MwFQEDy+rqPqJqwveF&#10;180Z2gdZ458+2symUs/bo0/32h3kHQsSJtRRDgBZF5iuDPIsa1N6s131vXyaqu499T1wg1CudF0r&#10;11YOR8MRBgdTXJAOmLDCnSpBu0v4IK/WG0AIQNcc+dp+6/vHVB1H1mMzQF6cqH0sfpgY+AWWE8o1&#10;aBqYXtB3cFQOPW8cyEY3sSYoCGL+vqnT9OSHK/XlElXLs8+d3vwmT4EQpG1rQKbqIBlGVExEYOR6&#10;HtLdmz2v3gmMdKnnIysA1JwM/5AfgyUvPGPYt7rNdOdoy3T/6b3q7686q0iyYGGkkIiHKdXfBFBy&#10;6hVoxzHDU2oHQHsLDxodFPnc2rqFIfQ8FzRJdD6/wWP5cbQkjZfAjgBXsQkxRM9KYvwo0AchaOx0&#10;/EtKP4nhi1TGVn27VHZCvd7oUNWiAgH5/nrVLcw0YOM430Q5wAgNhsNsOgMAEaYGdlZ4oYgskKwl&#10;dTBKQDMokeNhwXo7Axs6b7ZP9XWlsmNqDTStrWnNSGuAUj3S+kgPgaON9rMBlAgLpXA/NMdpc9t1&#10;671eNVW4Z2WqkVYMo5xGljMoDSD0RQUgO/CR5MbdU6m/sEKYlEG5IYxY8qaxnyPJqL+95zCSyfxt&#10;ZlrQNg10IGscIYGFBAjsADnZePti6H+Usv5wZXPQDr48HH4zDlqEmgZ2hCgHwkURpIegx353vLke&#10;iOOKqtCgPBZONizMbC7XdN3OcExQG1Xe2BwgRkUSBJZ4QOfE0hv72sD73lXoPtMN9LaprD+p9UeZ&#10;LMI3ZZl379zu9AbN3oDZ3izvFKOsVWB0ErK/fsdCGVTHTXb3hY+fdTnc8OYQpl0WsACigRFOFetm&#10;Er9opG3fPfDHQ0RA6YyEA8d3NXcQgHNvlLGC1YxxN2N+XCv8swe3/mCjtG5EGc9PU29gBSuZvMIA&#10;Pi9CcDsa/fxalGOwbhw1u3uNVqFUqFUK2GiAzEKt59lUi+sPQ7IrvztginjQiU5j+UYg1T0DH6hm&#10;4B0gAUHIkmOkNQpTke/4HhQISc+AUKim7PVCsXlUJ2QEADepP3bNYFuyXhKrmy6vSUAAWqYLAnim&#10;LdAuBYM2Wk3FQjjspvVLaMUmfMJ5Ez7WRc53g0/jvioIDq10qIUNXdseR0/b/ouOfzSKUL5rjDYq&#10;tYbITzpJGoPxs6O6jlp61XLONECIXg2NsmcUR1FmNDLdoRZhbdDxE4sFmCDkVxRDROWFcqoLSPTt&#10;3i3n3A/njAgj5YA0YTpxceIXsEpSGdRHutY3Q9cJQmtk6qO1IPynldItZ/VgGP6kPdoDzgS+xsBF&#10;pidGuy9JWK/deXiTWfUbdy2Ve+QFyI6Dcnv+OAxdrY3PaJyyUixRSL8ZHURjcsczRVzm7o3W5lwv&#10;KncHbAiYot8N7uEmDv+pzaNEBNc1uhITGnJCGGnpeAXzETB9jn3U7+0163er1QAgURt7JAGDYnxT&#10;fZgESyf9oyyMBGE8ddrskXCiXvXFEzZm+vTZPVJdiykFoQDHgw2eHLyweF2w//uWCeTi877/7SBs&#10;jQD+zyKTEH9yA7BEjW3bRO7ge6up9yvpDys55LGVtCgdesArED+CUJESPQJOU0a0EqyKyxYjAYzF&#10;ELagpnV8/+newZdPnm5tbd5ZqTiGIZgJTwtdEI/85js/mW9NkjJuPhIREIGrui6ewPgFmza0Cp/E&#10;spy9JIUVJkA3NHeax7X1NYXmU2m3yWZowik5xZ2ojZHOIgmLMygBrGuj2++O/M1qsQD/NsRS6EY2&#10;KJfYSGbuKC1cdPazAfA5jU18rdSllMk6wY1LPrWaN+Jklb/Fyr0EUKh28QMmacOAv6EHIOd49LzZ&#10;+PLF7rfP9w8Pm3UUWjs8fPVq58XLnd7I6w8DNzL7o2C/3n62e7jTrAeh/2BjfSWbRVIiESQwnuGg&#10;IJIYIhYRfGbGS9aQaEEiGeJclImT8yTEewbAnlwxXfLIJR3h+Dw6fkRyqUGjv1ZxdtDBTYetGBd8&#10;dfaM79uBkbPAhWqDArnhdt+pZtcsC/5L1rcAgb3wXljE8bKEe8ylQcsEd0CUg6BbOtOUUE3W1FiI&#10;cGqoiRB/1PKR5otue9kCOG9ELr1QNfPS086K2WTvF5916f1FTJyKi+MbQNBGKDMBoEMUtcaoMjhs&#10;NLu7R41fPnuyXd+/v7LysFoFI3BKOpsliUCvLhleImwSjcGCBTv/YmoUrKGnPW8PLq+SdaV+SXjy&#10;3CZ6eW+eve/ECJBsTdU1EweNVHL0XP8waz0Z9f7201//2wef3C+XEdLMI5sFPvQsmID7QIelDWyZ&#10;TOoUeRX3L2NLpx+XcOoneferag/TeyaUUHPTmg4AyXRQEtnEyofH1wJmAfaH2XP1vz/o/8e90cgq&#10;YS/I5knb1w+Ddr9n6+FmKftx2fwwa96y9GwQZDXPiUAvhl5CdBgCBnAHlXGp7FBpKXdH6GnB0HTq&#10;frDTGLQH/e6wBz/Qh/e2VpFJz6SY0EZ1DWTTs1GgHUJq/XI6+OwsSthpSQbuvHPmHrr4iaompbzl&#10;VCIqnOJ0T0I4YKyPxBEBpAjKZAHTrqGbXnruX7/4+o8/+PB2ZJXQ714Agq+r5RlPmr5glVHsU3Eh&#10;2kJqH5HakhVRGCIBbXk/0p7s1Y/awz/6YLPqY98FwM73rQA7BwItDrAYYuYjLQywo7MCalqBTz2a&#10;/wauHriA3UiEhlMIMTXJtpzUHZV+AiMqsHs83URVJw2JQmMt6nj+kTs+6AOG04ePPWvbj5z0oxTI&#10;ztKS+G6Mg6A56B83W92xNxgjMqunM+lcOvOwUlrLgDuDBGUq2+jE78iddIKIjBOy2IKZYYpDpWKm&#10;SFeema0LB32hTLuOoFs08640sdVDpzEjiVvHB0kn1S9S9kP5JTEwqMeLX+CSGJjGt2P/P3x+2Oh0&#10;Pt7a/Kf3C2smop+EkIF9NtBG9EMyXdu2UIURaCjQSEDpgFcCjpvACY28CzekCodevszk+Wwt7gJ7&#10;ECwpkTDZx90GxA3r5RjQAC+B691Qe5hr6dm7nRWzC1/u+s2ASgYBifdHxwk6GdMUC6Huw9jrP90/&#10;bjZ6hchZTem5tFes5FeqtUq6mEHVPV7BCU6lTcFjT5b/SRsnauTJmKhv1CRR5836v2ffLvAQ9bKA&#10;IfqP+/XvrfYweaEFI4Sehorge618as/3vtk/6LX6//KDD1axU0FI+wFKQY31oRf5GT1rMfQ5cb1L&#10;Z/6GaQ9UrrClC6DUBlo2QoVomAb6ODQGkf7z+ujfPxsMjGK2ZAualEQwrh+OByPTG2cj/51S6ofr&#10;6btZJx+4OSQICHmRzGZsAJS7CLRJspyIIYu7CBzBz3qDF93RqDtYzeVvVwp52yrYuLEowQBQwsxm&#10;c3BAnkN7SyBYLhc9CyyGKwnZBE9YcEoi7SHBrSFrx7qb0iwkqEBDQFehO3ta9OXx8ZP6/h9/8MFt&#10;00bZWEAjGNS8FtY5kfbAbRP0xbH20Iu0p/vNOrSH92+VSFqM1eGBrXhMjiYb28RVtQeqP/R/IzIA&#10;B2yavgz6w+EMM3wTNV/B+RgMfGj+PvYPpnaAbB6nQyENtX5/6AfgKzEKhXS1Wi6mnGIUFoFMQNCH&#10;jHvM6xmGAdILgdJFiEfFL+DdKgUhPGfgs8evSqFZ1i6uBvb7pT1cGi7k67Dj0bMWKocd+uEXu71P&#10;v91G5bYfvHf3vfVMIdJyxIsA1w9/ENQEg34I1mTBLB6BYE40EmgSyHPjhBXX0uV9rmoZytBQe8Ak&#10;4V0EhTNRgOgWwz1/G7QHJBnTUZe2XexYSIoxjcbY/fLg8GWnlyuVa4UyiGFKDnC+Lth+U4aZQho1&#10;tX/ElCfa1gyx/ZxmfyPtAWnSSLwx9W0IgYvZohLIvRudcmKU3Og2Zy4GuQCnnQFEcTmT/enBSwC/&#10;7poZ7HUjIwLEWhnLqEKkoJaia03+e0a0LGdzO93G5cqvhZ0XrzppvXIWM3DD9aeIA8D9oG8PvG/b&#10;rm+nnQK4qIGGCYCfyqJgKSwQFLYIg0a/t9vsDH2tkEc6PGQB+SoZTRZDhbCriYZL/m9YirreCYMv&#10;97ZhHX60sfagmN1ACU2YrSLH1aNpYDMzEZ54RXO7nA5+A116tp+X+FBFnCXVNpHHoAMq+aTZOjg6&#10;fFhdvZ3Pw+ByR64Dis7rdth8U5V9rWa+WKeTG6vcApLgYj9Gtn/f9TZrhTRzQ6gqiqtAAHfK702V&#10;MPbzzw3kWRcjNgQXCjzsXxOaPCtv4UfcoT3wXh7sP9vZ3j46qHfbB+7glTs4cIdtb+SSTzkCenQt&#10;k3mvWvmwWnmQz68HZiXQMthpsElhs6HJxPeD6MTegqglvFxkpwCgDB9sOEQIcps/z6Jarvg5T0G5&#10;dLZc31o9/wXmHnppG+ifZBwNuwSHltnujlUfuTuD7n7g747dw7HXgiRJ2Q7YW1BCTQcxjDnAJaRj&#10;H8ERBFA1kl/GxN+GFnAS5PUlEuqCTqYThHXSFYWPuNuZCEJrhl8K6kb9IJG7a0qMa194QcuvMaMu&#10;bYZwA3NiY3WA2z60rVbgf7mz2+72tyorH6xXN3OpvK0jMysDxnupZSHyFFG4ieog63rqZFooMy5u&#10;xnnvRZQhbk5bkQnkS0VkJluFS4hcTB60yK0EQBCw0iY8bD7Cn5b2P+8/7zRa/+7Rx5U0a8PlGXGO&#10;uYuYsnxGe6AonXmRa07VRV3x5iMXaqCxDeDfFHwPMBUAegBsWjOOx9pf7XT/vjGMSjUUvAKTrxUG&#10;lmemA7gYyAcy8DwPFeQ7jbQ7en999Y/fKd5xjAKDnDACx+ChAzc+y+WAzRqAM1gqoAfQov1ef2d3&#10;7/YKSr0VoW4gMgG1RIoUxZQHiusT+pvKRF5W955dDN8j34MEemFwUccDihLC4tNuc6/VKEXWf3bv&#10;IXoLjuHxeFwAfUmS/PpFc2+B9qCi3BK5oH9K1U9i4Jru5iEqmyB0ctTabfT+4L3NCshpmV7hIkCO&#10;CBYWDn0PCJULgxC0zSSRC7ieyZKC9GCm/NijKHh5dPTsxQvHdlD9pFYo5BzWp/FtM2AFc8hEVKti&#10;CQb8QIc1vBGjwEH1JnYDtFcw15CKU+A8FLZi4/LlY3Zp+RF/luUswcnrbjzJBNslZ1369FnX8fRe&#10;Z+X4lSb2xHCPYxeX+x4I5Pc9zSWETE8PALuOtG973l999e2r/ghWWc7J5HSzFBi37Ox71eo7K1ax&#10;ABgmfAUukDp5AoAxNeD+CW0N4Am44C3m0CbRHjiq4nyIKXzjDlM6qlJ0kySJLlcJe/ORC1QVGUdS&#10;OzM0vVDvGhFKIr84PLy/fvvjtVpOKffiv2U+gLC2YQFgjUxYd6S3Ju43/Lgs3wOWkBf44EaBZ28E&#10;y/s3z/dAmJVAuWzMf/SnqRVzuRd7u24uVchk0PVSN0tZvVMeT07ak1Uq4aLpZ2n726xG8vql2PR1&#10;GNOWRwvFBYmA0DnYwgcBrNv+jucauTwwtKbmomI2TEqENWEdAlcNXyVSuNIpCITUXqt/7FvZrF62&#10;TItEDszfY9IWoH5M5EMUGxQiDM4ddAZ2z3u3Us2gaBnYJpEIasHdICQzbIBEOsSbqYyI16c9LEXi&#10;X3yTS/eDhG2gLsVYJWqdQl6EKH/6TXO/CtG8urERmIgz6VDvbPYnLIzr9diCpk550wSWFuePC3iQ&#10;2bai5PWG46NOb2OtkuUWLhKJhJkcN/oe1LYs1bHPag9njQQCnMElT73ArI/G3+zsABnz8N1379zZ&#10;WquWq7l8NZ0uOnbJtCu6VY7MgmZmNXgQufnEBA4pA2F5uE65jYjPg/ntwhYnRE8wgYnBgPpDqklh&#10;m8SLM2Q+43iIPRUJxybBaRPhMSNDkihwCe6sNJ6bTLO5ay+9lSiR8BkgZ5tGLWGlulZMmevrK6VM&#10;DngUpLV4bgQinZ2u/6QxGHh+OWuWbSh5cAw4cCtiekAygGSHxWJjL9UljCBK7RPNOEZIiHiIO+hE&#10;FCfF/y3u2UvfPdmAnDrrGqNzaTMQtBuxiBu9L4jBPW10vtndWVtdf+/WahUOdVRgCYFdhtSFTUHd&#10;OS4+IHJY8A6x9jC1gZfoewCym8RJ8EwlrNB9jT79bi8hfBoSwoLqQEa0O5H5qLb+vHfciKBT0xCn&#10;aSKcq99tO9/U01VipRxTfzWwaSaKiiHv20N9IERzUEsTW/0AefO2MXSYqYGTwUid1sx0pqAVK990&#10;hj990QSBBnh/If7VnWReTm4vkDQckjnPxDCoFCyjzOQ35itKvSgprjMD53lTnfCWP4dlH+HAQTft&#10;joa7w85qrfagXFtNsWATo3AgWaD1qPTAJR/x5DiRMXFeAfVruKn8MSpE4METT9FkDk2E06yj7uKW&#10;Yel1UeAdtTN6g92dA2sUfLCxdSuVqWpmWTMzIvYAg8BsRQQNkFoGIBCGIDMpqZsisE0gDBx4XgAO&#10;FzrUqHIp0C4/DLGThwyhDNQYBCke4BCiZMzu7gvt+yV36Pf9dszpBKgFXiYPegD4MEpR9K6p/xdr&#10;xf/z+/f+Tz9499/94NGffLh169Fao5T6u/ruL7b3Br0g61kZIGI4KkzpBTUIQdS6HYgSculBX5IU&#10;IIo/E+Y0RcIx/Vx6n9+AEzCFmToRAqQWDcNwe/+gnCs8WK2B7p5ASNKGw7MzNvEhMY/wmUEO0yC7&#10;FiQqcZfRKIdrSVLQWeQ+oe/hPJzFpWrUwoYl97zN3T/RhXS88iC7DiudUxlGtcjDYQfh5DzA1wzZ&#10;MsEbOrbkFQlHKzfBE3F46rkJdIxEDZvpi+v1W+JR5onTR7CuttQUZYVujj+mJYUrDDR4p190+p3+&#10;oJAreqBlMC3QyMHoxNWhh8JWxDRiPjLl3THB4gkc5VbGLqaZPIhwhITckDkuTmPDYlFYQ+u5XtP1&#10;tVLOBqMDI9ZcCag9T7AELVrC7VGYhPaf+Eav9FIXnPwGuvTs05M8dC71YPErYA4iJSuKRrb+uN+s&#10;jwYf3Lq7asPtw4im4vSWIp2w6q7pe5h/bqzAKRisyB6FbxNsAClRGAwIu8PRdqN579Y6QAYAr0Qg&#10;BCF9CAZOwIrKZYFhFQDR3FjOCg3VCQh5jMX/9fXjFzCs3r23Wc6ipjDvTDYqiSMCowD/itpDRDlV&#10;y1NIWoR0Cyh8fAj7l4zLqZFKlSe+BHNMlbqQSYZ7SG7Q7GAlGbhrxxmvOqUvbkySpl71ibPyYcGs&#10;pnHFZFZhQqWLB8xa2QBlWfSSrlVsbSWro1J7vuh4OfugP2g2R3kzv5ZLpckuy3IjjMAB38tEWBWJ&#10;Z13n6UNnpeXk7VTMTEh5ZLj5UUxdnJaTH5Rn4rTQSC57k/RkwrtN5/bU95B8tly6qeGtsbgEJKS/&#10;qDdBlvPenTtr+QwsCSrD8K0hLqQj9wGdy0oMZ4Wo2skkLqkMvAVy9tJZd/YENUi0cmQYlq+qzKr5&#10;SUbrGvP+4kuUJER/IbpP7A0sFiNCqvd7mfIuYFnuEPoxINwUjnElSPayjwwhH5aN+mpio8c2zTLb&#10;eA1Pl1p1Vz1mGz0r1rkpSO0UbEur+dQnd1dvZ+3B4R56DKycROLAdhsgoMwoNyhlkDqMEIVl6znH&#10;se10fagdjMIRrQprFFo+uCQA+IVrGaIciXaRVk6nXcd4NnabIgzgW0P0DtiIyIB3A/F7EJyMkI0I&#10;lD1wlqcRJrHSc+mbJhyPs/dJeOFyT1OrYLoWzl0UYnyxKpU/9C2tZDnFkOUtQCEMIxDuB6GaXKxs&#10;XXPRKXs9zudVNABTOcPlQZQaXEfIgcC/aslME7pmnFjndde0VdPXp7gJo729Fjx/q9VqIZNiNTal&#10;OiDZLOAHVdyUFyHe/hmeUE4tQmfizhSpqHA0sWox2XPQaE4zlFZBEofwRUrxzVP9f2nsf+EbvRlp&#10;dpNJe/E0OCt5FsoiqmlQ7lNWxI3JpgGAQEbom5GLjx0FuTCq+tFGGL1jar9Xdd7b2uw7xb8/Hv60&#10;7h1JVzusbYPxhDaI1O8piUfcqSyb57G05ykBJeNL7nqJMcXFCGL6D0noorAWBq9TmLRzV+pCGbLc&#10;dX3p3c6TY5deSFgyqeltsObstdv5Qr6cyWRVdrtMabiJhdZtekw0hNhpGO9gFy/M0/2f1IqbaCN4&#10;epDU96CedHb9JPnm7DucDYhe3qGJz1Dec9G5FHE7pjwjQxXDhhfocX3fSmfLTgp+UVbdIW2XXCA0&#10;XsI0pUyomd488ejGjUion36HMujk0dwQmCaNF2QBFfQMU7QhHwQap+v5jJ1PpRrNzvF4nM/m4Ey2&#10;+kEVMDZGtzQ/hcIhQqOMmheofOFHIJPqjjSkccPqI9EmCq5JEiG9ZuhtE0mHVn/gosB0TJmKQD5y&#10;8VnpW1mJiOCzzgbhlvxm3mS9toy+9oWJZ9aCE5M/9OIzRV4CLQiElPZN6yifyb2TKeXhrAFzosSI&#10;WAldkAULUZPJm3FKZCj5I84DpTfwCeonzHmp0D3w3FftztqtjTwAjNjpIcExMeiRAmmDUoti3MN5&#10;gUDcS7FD4ge8JubGk8fb62u19dUSQfliTRLzJfYWVRjWaaOtFPsRZM4qV4RgZ8TsktpOpMdWqz1e&#10;ofiSzFxyG7Ze6UNsQHy/aw71nP53zbucf9n1hu/s/a50n4Wqg+rMkYGUHxJ+YBRgDwjPOhyLyMEE&#10;DF2q1sCgCFA3Vi8Y+kragrb7dbv+7bjfSzm34YEA9oFAKlHwmDHD+8zMAU47pcDNNJjc54TaiKeI&#10;zqJYKuM/YtGJekGeOpNJ4pcOwZW64tKHGpoVAACDm0lEQVS7nXfCVD84tawSNO+SJ8pcxzQ+8sZf&#10;77x6cOfuajqVY+F4RctBTYq+N9qAEpmbLgFFxKYOMQTUyrhG+brzpocIbdbAYZQwYeQibs+Zfnkb&#10;tQfBo6ITIXUxc0kkR3Q28rsMJ5dr9AcDN7QMO+tg4xOBJgddbFwm8Mmoqal0kMmPl0/XpDPwzUzr&#10;U62hssMBZ4dQY4RjEdn1tCz5/rpeTpnFbLbtgg8qKhlGEd2C4DISrm3ds2iB0l1MO5jRb3iuB6G2&#10;fdTuAP2eslMoeaXYOykgeD9YHKV0xvGi+tHxQa8Hep9W5JlZcASzrjOTNRXjJ/tYVXk41bnX7p9r&#10;X5h05Badd9WHnnc+RgjJrq6ltVxv5/j4/urauplC7J+7nyx9zGhhE1Yb4fxx1WbEy3kyvacFC5QK&#10;KENDpCFk+DAIdruDykqN1dEI7UZQQPhaEXyaiVzgDhfAiKbNA1Pky16v63sbG9VSCowRGvh1Ma8s&#10;uBziIAi9osQ4iNij0hALQtFYiPiNSzyxToNyPMhindgMAoEQJVXpFKKfJisEef48+O3SHuAw1/WR&#10;dB98QpAJFISiusETKagleoWE9hTMTUYZ3vOU0Yjcl4Pudrufs7LIDMrYhgtyD14b6428iZK0E1Vy&#10;dtISi6kbMDNY91tK+gHtqtQO5e2KT+b4J8o6ut6KSC4Kppvr2bmxhEcrtmld2+u2946PP3r4EHXL&#10;IA1UAVilsgsvKgTu/LJjb50xd6/RpIXag1LhhD2X3EFvtfaw0MS/tCPoUhGhA01NrJa48gUQfNAX&#10;KrmCq5ugsAXsKpexHQngkDuRhQVjNeJEe4il7NwGdwV+mLPT8dL2J5/BCc9kQgQ2A4TMRXuAC1LS&#10;iX3EJsQVbOREgUinHLfXz5nRWi2LCm1D34WewQti+BLDbSipiUrf/UDr+QGAbwM4KiynlGV1Y3ik&#10;aYXilAgOC62ScpB/p2Wchjvebrf2Gy1w/iBFPGs6AP0gYZbJ3CTwmYfqX7t/rn1hwm5ceFqSh7KL&#10;p4R55zwMoYGBqfdDDax+bqf37tpGDqF9CAt0ujAsQAnGOSpnZunaAyfEROYo64/DjkliYg8In7fa&#10;6VwB7qgUuWhkIxHH06z2gBW3UHuYDQ8jLNgM3C9ajUKlWC7k8gDk+ghVgPZB2I3pKkQsVx8j7qDw&#10;3BPoQ2yFYrZifvFfVgeh6qC8JnKaEqlit9LSUnoqVVXhEIj/eN2R/m3THqQ/UZ+U2gOlBacdnT0Y&#10;K1XAnEoZLV+Aog2oF/mUgdSs5jh8ddQ9rI8Q03SIepJRBR3EmSk7t2owSeB1gPYM5RIhDRWcEBZU&#10;PDdmgIg1CKmg81b5Hl6HhCfSXHpju95AhiRI1hFlBosJe59jwDK40LRI3iauNcUsKcG8yd4VK9VT&#10;JfrK5u9C7YEuSgmZgBOBxHVvqe9BGUCxw+rUAF3qFsJFypbiHslEOMY9MftdpLzpWhb5hqE9Mo1n&#10;rbrhDsFYZ6nkcVkTPKb+BmXOLFLlrqfWxDe79AWuK+POuw4OXFqJZPKnHEDYDPMNGbu6T+Zp4BLA&#10;KAtgaR5cDimr0+v4VljeyIZwPICQUjCnzF0BdxCi8kjHMGCXGGbGQTC80+n3em4xkynBsUOXNsQ2&#10;PJUubMnA9E3LQIrX7UJhq1QupTI7O40RkvxTjuOQ10QC7jEaPh7ruLMnE38mwplk7ifZyJN2rcyB&#10;MxNBhRqnbZn8cqpxlHnxnJncQtlOEso9Ieufk4BIit/z/Jet7rDbv5ct3y7mqAEzLZZoSlzN9G7x&#10;UL4m7UGmhjg5JOVBGe9oAPgfoT3Y6cxGJm2L9oA/sDACtQcF85bIxSQRX3VavGgw64hJVr4A+rMa&#10;w+Fut317ZTVvgWuIPCHknCIQR6EclCqALZ9JvpNCuNIwaZHq6al1pUp9Ki9F7G3gRFehC/5A/Ybh&#10;yZuqD79d2gOiSIhResTcSMamwsgRdQOIE7CQUBpgeGL3gqA1kRZA945RdsyalU2HznZ/8KQz3EFo&#10;M207IJBx+5ELKxpRTrALxQenh4zlFEgD7QFFwBt+1BqE3VEI9zBcF4Ta0HchUllkuRrLJCs9yTlJ&#10;pcGZ8ybvsVgsXfzo2QVygrE7/QgXmdLgide0nf3DSrVcLuTJ5QlZDaMLQEpGFBlXQvxO+WEoSid3&#10;UO66WIuYfHt5b6hbKCE19fed3FP07+k5qEVH0Lz2JrSHC1ACs28VOyHnhioeIGWhKrksXLNxJFQZ&#10;HmJMi14U90EMBhe5A5tYLG83BLUqmWcypl4o0Od+uLeHmtF2AfFliaPCg0pZKGBz+ub4RBmb6dBc&#10;NN8uH6GrzNbz7jaLY08Iv1ABMvlH/SBOAq5ImRNC6gYjIxdq8EAAXF3vdjp+YOVtkk964LIHkbCF&#10;YI9UeqTOCZvOCkIYx6HlHPVGnaG3Vs3mwTAFY5nFnujTgEICWgiAS7KGWTDNvOOslvOd/mh7/8iD&#10;pzObAnUw+QrZv7JdqS1nxrCYeK3lhDd5yCTCbJT4OwmUmBUI8UXfLfNF4t2R52DiKNoxVUtEMleV&#10;CRBvdJxCbqR3tOh4HOwOhvvDccMNQN8Aux6nQSEDX3gzCI/d8fOjg06rXs1m39+oghkJt4PQprtI&#10;0CqQ0xJnUsbX0g6Z47L7SqNFP5mU2eQ+DNVFfwmMm2k+SGXTrEOH8nq+FKcg9STPFviM+pnLkv/G&#10;zZssR6VU0o992O25brCxspJDQJ0KBzQiWFBS31vuiWsJl8G7CymIWoHTlS+PkE+sZ4i+M41SKLk3&#10;04LJUJ0ID9Wy8xbOeYvuGtrDTQyMpY3uhTc692VFxMZAVWGTVdofnQCi0sXCkoB0MBphMjD7Pacb&#10;q2njVjmDCgggkjlq95+9qn+7vbfX7R245u7IQM0ULHmMMwhpUQgDPlAWbEWIRDc7gbY/Cv79duc/&#10;vux8/vTlF89efv1q7/F242ln3HQynmlAtqRQjpZeuLh+6uybJU92ONsfyxXasWQ4f4FO9ic1C2W/&#10;mmjt8UKUr/AXSJZGqH1zWH+wUSuCVhJ1yRRhD2QOA9Gkj4OkEQqWk49qwDQVYvqnJDJDeTBYvZ1p&#10;cYSggPYj9jSIASCgKGWKk90V1mJS7UFpW7O9f/abS/tuevlC3W1K3z/THXGbZ0SxUoG4yfNL1dXq&#10;E2OkOCaUQySKkjuJbMK7o5CDgqxjBtO17jhmJvfZzrabSuXS2Sx87sOAjItIuyBdOEt2iu1y1rku&#10;3qIzx8KlOndWcrlw8bS+2qQXBVUy25TgVcg7UWdJnSUuZ6S5ShB6BWWFUukGqg31hznDyaSdZhC4&#10;zKVTjktFde1lwmEOhQsBRM0WD3ujWi61nkEPo8chUNI6a7VAO0BkggEhBrKZL2CUi7nhaLxz1HCt&#10;jJlC1SIA8RjYhMLGN2IRJlETY1XixPpf4n6ZZAjEoNaA2KeJLWUDmWjK5aSIh1iCgbMLPRJXdxLt&#10;AdNQ5atTEaXMZbGbSDscel8ftr7Yazzv9vfd8W5ntFfvt3r+yA87brjTH3/V6D05PCzZwYPV6lat&#10;moKVxnJiE9EQDx69DorqK8lx+cSb7MmxTq42/Vg5VaOAfxEuMY8ca//w+ONiFWVasYSGnm84CDhA&#10;1aaCjaGlVQgnQBxriBUIzjRKObaZnlhgZizz6c5BJptby+ehPQBFQbYxKviTclmcBBRNotVOkI4T&#10;cTB1OcToUQngyGSeqhcTRX/m1ZTfXba/y7vtrIhTIaeprFu48BOKAr5TAsUvySMuf5Nzzpi9+UU3&#10;YTwd+zxGj/2mUE1Kp451NQlUqa6R2Dv/DksAqdxrhXTZsVBCC/px20g/H+hf9YxvuuGrZrc9Gjko&#10;VZiGBgwGxQjMcgPd3nX1z44Hf/2s/Xdd/9BIAXONIIiZzvajzNNx9OvuuOEZm1lnFbLBckPCr/Gc&#10;xQQSSbp37q3PXnKT/j9vT5x9KNSfeEtR2gMlxwS2I042UaAJDN72tM863fdqmU3HSKG4IRcT+lrx&#10;BgOdzqGB9jCd/xO9Ol45cWNm7LFLpo20DHShLqigqEUg0YYkNCzQRQHIouCokeeDetxikdrXUqE7&#10;yXgsfo14zU/1M9W7sX7GS+JOFkNJhMHJPkMJoUKicWQuFrK8pxxTBU2u4YYJuWXbUTq9c9wopFL5&#10;dBpWsvKngzyfXBHkDFY2oJKs1zmuMaEvUMJmDZqkd568+SmdTLQHZU5IL6L3VIo8oNWanbaRhY9i&#10;r91m9/ZWKWNZQxAL+0Eua/UGiGli8SMPA7lbxthyRqblwrge9O4WkbsBjQE6MVQHqmsTZUVcyTJ+&#10;WCalQl6zUntHDbiu4QBKKxWPmFUA8oQQUAofxMMd//fa3X+dIZs8M9Y8VcO5UcXVsbktiveUKcEw&#10;qeGIQYIg35sbKd7E9IEthXPP1Bpa8GI8+nzvCDCRlUL23fWVd1Yqa/msY5vdKATDzm6nPRy5ZSu1&#10;WczdW62iJgtUB7ooFbmDuL9ijU+GabotXvpiSaZHDBim9iZpcvwvHf28Np7w9I4OTHPv4GirXIG3&#10;iQzvqINE7iYVMpDogLhq1E4e+yDUcuNiwk3p+QNEG9GZVweHlVKpnEsjhijlA6GEcPhlnfEFpdY3&#10;vzqrPUy9s+rV4n9nVIe4T2YmeqxWxD13aZ8t2N2TdOPl952ckeRuSc5J/sTrnKlUhEkJmml3qiU5&#10;VSBi5U4ESPy12CdI86zknfVKbqWWKxQzxRIIRAs+nJSd3n6ru9MaDcNCtpwdhulemHrZMf/+Vevn&#10;+42X43EuV/ywlvvRevb91fydSgHF9axc/njoHrdbBcN8WARrXTQykbw8U5zozOtdtfeuev7F/Znk&#10;bpPKMKInnMxVgpsUZyvcnAxzBsZLN9j1gvcr6TUm2MMSk3Kl9OJhKUiim9LhToblRI2+zriLjxMw&#10;edQ6gx4hrg5JDwVtPCnphdQSeAtErg0bFdQ8ALOuhHu4TpsWXcNNYkYNj32+yhspBk0cg407V+m8&#10;Iopm1YD4Z0UmF+sNktYm1DAzO87iQRVIDmiXm90+7lvKgYUZ9HQMxMJzqsQZo/1KLF5Xe7h2j51t&#10;s5Lv177hxRdCwnswCIhp8DEtKoaxZjv1DtyQ2j0oVrrlASEZ4ASwNIDCU3kszbFpcw4B6NRrrWTB&#10;HpFGMBv18eQ7BZeXURMnHYecJo0BeCbid616PecY+RQQ96FconYNpemd8kAn3zKX0jkqYoLWCrCc&#10;VUOpbmJpoe4gAOEqrVdWEaK/cLFMjCGKU/Bm9UE07RhDLXzZH355uPf0cK+yWnnn1sqjUu62jdpO&#10;eilloOhVppBOlTO1Sv5etfColNlC16EYMV+eFEe02hndjKexatIEzfNaJuN0ds0BPLkKkHR+3PSM&#10;qFrIMmcMHGEhicLgeEGzkLmHbkeBNJWjH0ehlBElGgGjUlCukAcYRC/39tbX1vJpVBmX4qrMrIy1&#10;B7VkVSByojEtXnWz2kPCEU8i1qcaScJ7XnDaVSMjN3/iG7jD2ZeaGeSJfJbKeSmQ8tl6NWVs5qwH&#10;RedWwXpYtsrlTKsdHPe07a75q213d5T+fDf45ZPGk9090zbf3Vz7T+8W/knVej9n3s9YdzLWRsGu&#10;lWzTSu00uiDDvZvLpbKGa4TgwxYg58lxNnKRcLjfQKedfQQVALWfxEF3atdi5MPPp4rO0nsJv+7j&#10;3qCl6e8WnBJ0dsb3bL43Ssmy302YKlIb/XRfXPuVKHBw9wjaA5Y4rBcHABdm2llDpIOxMjKWMEko&#10;xqbVjpAaFn7z8nDJ2sOCGSYGzYmVIz/F9s3sq06cN0p9El+OgjYo04aBuElxJQFWib0s8iYGVMXp&#10;3XK26MUnG6163NyBhxOYrZugfni5f5jJZWtOipTAJOKgpGZxNxWJve72dZPY59wCOHur5a4QlsfV&#10;UdCGThd0XTo0cpHe0/zD46P311dW0jq8ka1mAzbECBsH4pVhOLZM+LBokPth2vBH3cbtUq5kWkN3&#10;aFkAPCj1UKAA8q9kwxpeGKUtI5uyWu3WoNcqFLOOg+qyYraIm1uN2+yamNMFr71Akl8IpwImALBj&#10;GHrWWwN8jEEVaNwGKoHhVyjnQ+atUWkdIlcCECe49KmV64CLHY7HXx4eP93eyZvOj7buPSoVSwYi&#10;lywGD8lH3xZqHJs6kmNXDaNsGigEFQY+ihUKioBkO/TMqpio8KXiRyYhS0ckUWUTTryzy3C6RmZk&#10;s470/aEXPmsdZgtZ8t1BdZACm1iQjEyBwge6JH0RbKkabxFwKkAmbIHCgoXgxe7RUaUM14Mj2gP+&#10;IGFs8T28hdrD0pX1S9ds8ideeqvks/3smQubsUi2c3AZi6eQpH6NSBe9cKiOE3lpPczpUVnTtqJg&#10;C0ZIyn53owQ01MGot2taX/d6O6MunOI/Xi3+l1tr/9v13Ie2UdPDdOBm/XEuMkA5inVRK5hfN/vN&#10;Tm9d09ZBb4lsDmbqnjKi4mjbjEcqoSKYvLcXKAFnglCJ7iabtPK3CnMq6TBYTR4CQIqMyvKhewLF&#10;hr7t9jvgYy2mypQ3MFrI1xMCrkpVjaWIZOVMJMVNxju+B3c6oZkgz6jNjDsHNpKH+nxa1B0Hfd8f&#10;+Ii0+i+O+5998/yw3lyy9pDwFRaILWWrxh6DU6ql2oSEsUSMU9mWVGBi1sEQh0VPzJZLtAfawQDC&#10;gR7RsV62GkPPu1MuIfuC+DgBf4lD40baw8LeSLjsF/oe2BEqrHx6qSTs9gtOY6A+gPsBDioWMseW&#10;BVyTaxntfi+XyVTTdg3ViXy95QZD3SL0VwOnMr00VEc91kQc9xoPKqW1DMIWQFgSzRMPXFwnltoD&#10;+1yc+/gTghzNxjFAFtksqiiLkYrB4A4k102nQKy8vVHnD+YAFXCuYtJdMBhGyDfd+ISPIzcdpavD&#10;COEJFgRA4YZIQx3CphYeeqPH+wevdg6tkffJ7dsfrK1VNB31pTIAk4LpBgh1JkQGVuBl/DCD0rus&#10;cwO++IAeDkFQq4LEkCTw4dAfI6EzFRhVEzqJ9nCliTedS9NVOTv3MBPgXdBtc3/cG6K6PUrde7rU&#10;uKfaruLP5GhCS8VFqJah0rdj57boGaylZugHjabtpPLZjIpcCH863+nt1B5uvqzm7pBw7Sd57hJv&#10;leRx55zDOSAYPu6GMXwYQGsSU4bIMESBjFTo2X7fjoYoVgK4+mY1/d5m8U7OuZ+3f7Se++O7lT/Y&#10;LNwvWxnEwkJhlQO3HFmjhIAHjs1Q/8eDTqM/ej+TeadWAD8V0TbntkZM+mXLxiutpks7U7Dqqp4H&#10;wAT8KKy1rBsVvqCNgOIgzwejhhe+X0yVuKPD40tVAdoDzkUyFpQQag8zkvLSR198goIJQHtAw5jq&#10;jNS7yOibWi/Qnu93vni6//KovlNv7xx1BkNvtZL/4MHWm9AeFtr9pySUyEYBtMd6rGD6VABCPnGG&#10;RewLFZ9DDDVRM2kiqtQPSuSeHAssKt6TujJOhgO2a+svjw7eX93AMJGphpanQFfeJu1h7o2m6+SG&#10;kya+PAAMBhUEUEXBAJucaxoD+GFMo95otnrdOzUg5gB3shqujl2Tzmq4sxigN51AzwIt6fuOGb1T&#10;yt8CCRdXr6IlUOuc64H/wrieILjho0/Zphu4hXLJsVB/gxzM8ZYjozszePGUWM5rJroLl7Q0m5sa&#10;I2GS/odLSWQEYgYvBPn819u7L46xnFrAcOwe118cHT052ttt1S3TvFcuf7K2dheGOvkv4P4jezLm&#10;FTQIl3SIrP0BzRUCAAsUO6jCTwC/SpteJi+peBRFhDw57scTzTjRa1y6dc1ZS9MlObs2qTn5Grxy&#10;I8t4Ut/TMunbdgYpIVQRoBGQPkQSUaj9ndEeuPA4sKQqxKnwyjQ7WMrIQIP+Ae2BPcqt53faw5UH&#10;9G3QHmKHoXDqiBZBXVCyNKT+KpMqJAWJvCXQLTxHD/J6sBr5D0zvo0Lqg6x5PwWINVVnrA4rQiZ4&#10;CDZsbGFMMAK7HIjwx/rPGt22p/3x2uq9vA22U4WQuWBHf/u1B1ktjFYIBXu8vpFdBcNLyPSYIT80&#10;jOfd0fFgBNxDAWYLFg+JDIG1QnQUggCyd9nag2g1UgcZzSBxD9BcdU17ttf9/PPnQ99b2aiVqplq&#10;qXB/o/xwHRVxbfNP//RPX+tEPKs6nHU8sDfEvY1/QxTYZaSVNA0SAGJen7i+Jagqe6aoC5xkZD4n&#10;NS1mlNhm9KMp38Gp2aVecB43gMcxA40C7EAPD4fdD8uriMUKmJ7TV9LNZZ4uUcGbqMZXlhaTC2Z7&#10;b5kDx8APYdYoR4EOhxN+qJOJttfuHw/6VjqTSTlgyoBWsdf1WAhSs7CdQEO2vJB5E7qeg2ey4qw7&#10;8M3D9xAXJJDWyvYvP6hD+eChQOTyRduRwjrCP0Nnz9lXSuZ7mHXJTPs2oQN/7jQReJxPChotGi0h&#10;MqLgcGbtD0Z//6tPq6urGYDDHRt6k5G1y8X8o3Lt48rqR7XaBnZHByk+THZDV1B6InsVlN5g6WZF&#10;ECQucIbLvkkkCDNmdfxV+DLEdBfdOXY8xH42MeuZLsWFEfem/DbBOV42pa40W6ZLJsZGItU5m3bT&#10;zlevnm/m4KOzCYMkh6s+FiJtBGWUFTTrexACMdaZQIthUeKXVn8I0PZaFTloRIZScRKYc1xig7eg&#10;I0Ne5XJvUyJf8dmFf1lHzc6fuU47T99S4mUqZBI27GxDrn1hwnfC/VFmAnNmGk2ebfM0vpzobiKx&#10;ZXVA1aXeICKYBZ6YLcR/UeQCKiI47lEqFYXW0wjOCYsJ+SRTZuDAvUcqYK4QCSIDKYgETvgsLAgE&#10;4GwAMkJ+z18dNI+94MNy4W7BJvGlorA7fSxRKiYUGom66OxJYiJJZFw6TvB1WPI2irwQVIW0eCAL&#10;SJ41svSXveFRp//DlWKe3JtIY6Fs8EyX659c/+RapWF2ujdu0H6WGSHDLJUYELehzKr+WaP56dcv&#10;t9Zu/f6PNqu14mopt5FPr6atDBxLKgJwdoNf2DXn6QFL+Z5BHw+bEnoJIXOqDuBVR2gH+itirsNx&#10;MPZC6KjiXyfIjlEi7EJMBERjJeTGYLzyelGHmn0vtULUgpldNpTTApfQbGskSFcJI/F6tW0oX9K1&#10;j4U9s2hGzZ+YsP+v3bCzF8JLjoQ6KP1g+8OrwwLOgKoh1D65e/tuuYYQ/rNuaxgGmbRZxXbvh54L&#10;iYH8KiPjwOOIcCfGwx4G1Cuk61SxsVjtkkQYFZhSmR74lzzZMNPjxAxZABNXkygjM0eSjWROCN6k&#10;Z2TxMFGTxPt4toTm4R4YBCiixjfdOT689WDr0d3Nj+/c/r27t//g7tYfbG79eG3t/Urpbj5bApMW&#10;s9doQPlW5KOsEIgzTIhRy/Rt20OQB9BDFAyzPMcKkPWDCG9oWyiYp7oplo0TBXgSBZj2pvLMTFXh&#10;83SC6U5wwQ/n9dKsts1sWg9pm1o61G/lSihi8NnuK0Rq2C3Ef6A/8AQ/AvNYvOuf3FUcFHRE4R9V&#10;CgX5eGyPGAvTF7ken0fyjVb1wMX75Xm9pDba6TF72jXm2NxT5m57pRuebfBcUxf+Ou00NcRXUigX&#10;CC4m3MZlL8T8g0PNDgEPIjsDoFP4pPArprqPRCRukcjSTaHmrq87oHlAIRzsT5Di6SDKIM7PQDvi&#10;ozgng7reAgtAUI9wwqFt1kOvCzAFqUnnN6zZrNobvtGVhuAaJ9PfLbRvKkBLPYvVK0jNHYKiE8lr&#10;eGHLCS0T6dzA9CMLPnBdGiIkWCDbhXjM6apEhxPKfeZIuOnMXxcLX5pITNWlhAb1bfjCda1S9s5G&#10;uZZxcga46rW8FuXBLhpFOe7AE0l06cK4iTy6tKP5zpQsBLYjaRCbELp4LGhPD3LWzvh21nNSPj3l&#10;lqebLrGnSF7BdsUUFibNTgkN4H5QZRTOHKdfQcwq4d4AhRoyChjIEENTOR7YMwq+d7kVdOn7xSck&#10;6cPkYjHpUxOch94egX5S4th4ZWhw5UBLB1omMN9fXVlfrX5zfPDlzp7rulmkTCFmkULRTeZ3gvyH&#10;6UTQNyKrOTJGzLiUkJOE8+SYJF0QIKwy8qRUgagRQg2ksgzUeZOBm6XoWtRrF4yvmtILJ3aivo2N&#10;KjZy4n0gsQPxHmgqSpD3etVSBbRaKJ9d9rWNgB90F/SjoR6OxdiWvkRV8mBohMBX4o9xUE78lHTr&#10;ChET2HLihMf4z7EKxbebmXgTvUpm4qLZeLaHEoz5ZHxmLp7dUdSOS109Qq4l49pVzXpYWX/WqB+P&#10;QWDNeYJ1yvJdkGwo+b5oueEZuEGMByOc45TAo6yfnSQJl8fpBid5U3XOdFYkv+SCM+PJPTljuh/P&#10;2sEXP2hOp5nt/KW0cOFNps1bigIx4UlT85JuS5UOT7ITKN8Cpx1b/GC2YKd0QkhwYGYzIaULYciI&#10;mCIdBzAq4qUCMwMtg5lu8MxLvAMFDjMO9I+jyG+bESvvzdkWU5fm6+uyJd95ulCkhALz2cn7bjnp&#10;iBJGKQeQD2G3Nyims+DZw6aoNqJ4GsduyHObNadAXLX5ou/zorY33um3y2uljYqJGl1FTYNdBOXO&#10;AYIrJNzzBpb1VRt18fnCzIRkN1Vgd6RrYE3v6VFP0/o6mclA29nT9IFugGAAiYJIOR2jQjT85yja&#10;FGgoGM2qHYoUnU6EZBu+8qFjtGBCCTguDljQ5SzRkpjDcrmv+jbeDe+KrQ6QGa5Y+Nu5srnaERrK&#10;avb9Su2d9XV3ONh+udtptrreEARwdDzDz2XRLkei62AUvjweHLshap1LId2YgTEOAYmurNyOsb9T&#10;iI+U2zpOUJQrTmlryYZx6R1KzQYBSIHoYi4oW4HEm1HQ6Q/gLqiks3DcQdKlXLgR5MWEPFFi+TTH&#10;AavkzopQBewphS6EOJRa5+It4yV0QSglVf1JaavK+T97TFzEirl5woYRn/G6jS2qOggzwIdiaOlI&#10;u1cop1OZV/U6+AID5lxqsCUB11DMFIuOiQapPITQ7GfOlEjQkrOQE3pSE86ZKwniOf95wmvnNNok&#10;rtzzGn/2WlWSanqcdumdAAyTPHRBxwqJtdDWMo0ZwXKh/ZJFLm5GpX4zdAHsJDN8Kd7xJ+B+gL0l&#10;/NZjWRzNdCNn7INBACvI44LChKNcgdJuRdVcAQzZHTfow92pWJq/x0eMJRaKLQKqiIUEN1OoszKZ&#10;SROu72htM/jqxfbB4VG14GQtcKohqAw3LUWuLH9ucIKOkl+WdMidpAqdOH9x67EW9g0/W7TyyJIL&#10;tQLjT1j0SrbHvuUFJshZEy25VZBwWc6JR4jmcYgqCIZn6i3P/3q3/g9fPfnv/+Lv/se/+cXffP70&#10;i/363sjvhGE3jMB4Cp8EoCPQGIYRzSJWaTBtsCnDCsYGGCF2nwSLKrgJinzk6PtDI4XC0fEWR8eD&#10;sl2xDSry3dd5LOzb1/nABfdGZ8DLHpqe6yCgDWuABXnHvmvB9WiGxUj/OFf+/fv3b5XLoe91g3Fj&#10;5ILOujdCXDIa6ySlH3vRXqfXQvlO0RsmUD/ZNsVLx9lODKC45xXJjGyf6qNoT8QVdtK8KQX0G+4N&#10;NhqbprBJIzKvgmE44Ex8eXiYM83VjAWIE/MN6RD3kK3iB57p+ahgDg8/sSPygTxFDRE4YQkaIwEM&#10;i4wIgQSglJEN/Ck5K4X5dVLtSWGoJISsgA6nPqofLnUT3qS7Zm1T4bZAHRSULRmDogFspAXDerB+&#10;+6jbPzBCCDuoUBZTx6A6CZXN6UMUBfqiyHTDInTsLdsmXfGydYbL33jO5r78gnPksrpwKrHP3ie5&#10;70GduSzHe8JNZLbxyZu6SGQQxgcIA1EMwp/GWKRUWoeGzHrrmMVSUkccENAMWEFTagaw8Burqkq5&#10;b+gbiNqh8BCcdox8KsuPGjt9czAq75ZzBUCtepE3QC7o1Fl1sgiSDOXbc47a/CcxShEs2LBQjs6I&#10;ukZ0qEW/agz+l19+83R/b/N27U4NkHR0rjDMKiti+iYL7Iz4b3MbStJ3j2NZjKAq8U2zEFmzWLyg&#10;qg9Q0C7IgIiSpqKSUfAvwWO/6JCVf3IkcvlO1lXS5k7OYywngsWKaIXVHLtPXu23hp6TzT24t9oL&#10;teN6t91pB76Pqm35dLaYSacd1lIYjXxAgJD4l7fNKuLNBKox+xzJglR7JW9i9gXiZTMJuGKSDv0o&#10;BYSgr/0Po/290eD/Vn6Yh4kJVBuJiakAI3kZTiSM7WJm1Ku+56Lzz+vYuf5fxqMuvAe9BWMsYPjS&#10;s2SuJ7uwj1FBYVIkVgDZMPTDrLWn63973P9JO6wHGdSAC8KhkyY42gFtpxv5o8P/4x/d+iMryCq+&#10;jFhvgHNBLG+1AJSLM9YRhEdq4oyPQ/0C35/jb50zuCerZH5+itYcz0L8R/nJ55Q/MX5OHYuGAFJL&#10;4vpiDbDN0G6DcK/T3tk7eLR6a2O1NIQVBLsKhhQA0FL7Lva2qHuL4UUOJXQEeeQmUTDVOiUiqR2c&#10;fE+Hoeqd6XECg5j9DmBEInjUfGZWZ7JjfkaR4mNx4FTuHG/wpIqEDo2C7boDRNdQ048Hw892D9fu&#10;bHyYSVXGAkRKQXWCE4o4cCRBT9GmUpRAFpMNBBaTWj97/KyUzz+4vSp1UtBJUDUJhIOeJjFDfoML&#10;lLp5ui+SvSSed6ZD1DRQr6/+TS7Nzj512vPTu03DMdNHXO/+uPzyC6ezOYFbbuHdptNg+sPlD13U&#10;92gIiQpkvlL7V9He2NTCT0KeKLkYahwJrJQAs0x7rgBgJElmKEsA08bThtC8s6Ms9I7QAXNKHWTA&#10;Pa3ypW//t/+/g6IZ/O8+Lv/hOgKmQn9/+ojfRfpE9VCC7lk8oy7utKSz8Jzzpmap9JUE/2hpQXXQ&#10;6kH4xWF3p9nuwAIOhj+4u14rVzKGvgVAZQhL2TBc+vrc7BCeeNRayI+JmiSh/enOuF77IYhZS1Gq&#10;rsOLT7abgfaLqP/fHj3519XNf2PXkF6uGeD6gdKHlDsKPMLjzuOavPbudZ0LKTnolO3p+pP60QBl&#10;BtdWH96ugvi4aBq3C+nNarlWyIFdxxgOR23UIRwMO91xv+cO++6gPxqPj4/rmmUjMQBRD4wEAh8I&#10;eRz3vZfHDZc4FFCPxEENxWhN2KuuN1H1zzJ6vr/fbhcM591sgRx4yjcke5qAHjBbF9REvvY0mjMR&#10;zrvPdbrx2m2SNcf9QhgHYDpT6FPjZRYAtir48Il3AzW9jjp4PkraBHYWiQPI4bbgMQq8vof9w3bD&#10;YLOU2YCPDVX4yIsk+Yd0B6lChyo5iQ5sUqtJdoswaijEinS6Wv8Ky6qiR7F+oa6Vs7iVy8Ao0rDp&#10;D3gF4WfEn0iqQKgjlT+4BPFB/V/8i1NYCI3L5CQLmEVY5RvVSCV5cAdE8jGXgFoAszxiat/uHoD9&#10;opQvgFIawQjeS5jeMGUk0jsRWifaULywp9qK+mEq1xj0Vxed/n52GKc3U18q9QIC4gJL+jwb9Ozs&#10;EMfGhHVN0GjK5hCJj66EpQjzg+mr1AXh8INzVcJ5rfFIB7dPKiW4a5k1UkSHkT6KIfYGgzLCg4Pb&#10;hBZSeLQOs7927lTL1XQaKpkqkyGvL0AZ9r5KkY1t8kuN6YXzfeHCmd5KXXLpnS8wymevjQdl4p28&#10;dM0mXPvz73Xi/VTzf/YzWQKieyU5ZrWoJOdfcI4K+6rSAOrhJ00QEimZ4bJMWQMtTntW4pWszFQk&#10;BFkrQheygvhBiGcghmTOMWMpTI0i49d73bbuPaim74FmjkDraQ9MluvkycppF4/yDV9v5vJLRzbh&#10;o9A2V2QayiiJtYFkJFj1Wk/X/vG488tvnyL0+d7m2u8/vH0nlwVKEesLFWEU/RCwEUrW4Ask1jOu&#10;ejNQ/2ybqT1IBjbA84qLArjCjhH+qt3dcLIPslmHbh80GE8mJY2k3jMStcj+mCjpCTvlohmWxPEv&#10;Uwze7xdG+A/PvnmYLr+3uprG9iMbOaC68GfRDEYCBtS0MBy5HpyhNmQXCEWiEOrDs+2dsR9s3r61&#10;UilS1kN1GAbffP0CwDXUZPnw4d11kJ5KpFlVKsN0x/Z1EDJJ4/CwfXhcv3tr/V1EmQT5I+qyqM+x&#10;MUAWwLljWfPp5j28nDtwmFTa6yk5pJwFyn+OWdXStV82un9zPD62qq5rZMLAHPfh/zn0wr6Z8lrN&#10;PyzZf5QJQBGTK+XvVAurKXANQXtgEgI2ItaapvUBMhmgLCAiqH5MfQGCVxHiFKYdn7gMVBtUBofi&#10;WlF6Bd0lLEYyUb7lUiYHhvR7YoUhqlXvjQ7qTVCBGakU6jMVHacGbktJjgQUaTjyx2Mon4K3MXAK&#10;FFC4tpCaSiMKt8f0gALRHnrHzWar1blVq9yqlKq2BQQAzSWhMFM6z0x7TwZkinSaGGAzY5VMyJ1M&#10;Mzl/Fks6vdfU2rjaxoAbqvqgaL4CdsjYyCPInEsZjh9IAsQ6zKEFsJEJFHPb8x7v7BZKxQeVSg51&#10;zpCTR5ov2poqMxP9BtUBeAiSasFpjRy0lN4ytENT+9Vnv/7PH7yzkgbdA/outCxz4h9S2qNsBqIe&#10;ze5E0zd9w4suoRmX3Hafa3/CC1n0V+3NkwFWOGSZEDOK53QPn/TX0tt/er9RE3JGbzhZsvIXZQnE&#10;18xR8MRtn13k6nT4soiPYHwzcHwICvuFZv03vz76etT7P9yv/btqseBwciqtNX74iccxDvkpeZFM&#10;m5oXnwk7bf6yZL+j3eDzBQ21gwxB8N/AYTe2AAX9cuD/z893Cin9X9/duJ0HZU6Qplk1kXrxHqr0&#10;6wlvgQRxYtGY7OkXnEXeRFJKmo6fItMu0sOG0Z5h/L9fbG+kcv9mq7ZqRimfbEiCco/vtHzfw3Vf&#10;BJBJbdvt7zSPP9q6W4ZyIBqO2Cg8+DM+yGKx7ZRjOxI+VWlgtm1lszmK926vtlJFpwMe8WTnKJVP&#10;3bt/axz5R81GKl+E1gYHPHqor4WdKGx6QWvsHjTa7WYTSLD7axUH6hQgPxPOAVmYaoYucA6/YUF2&#10;3V5NfJ3YMLEprwz6k09skKMvsP03R/7uwO8KXho0UShsgR4yMxlkGfmuf7dS2CrZ2DX2+u3tvd2x&#10;N0qn0uCxd1kkQxiQsM8iUg4qNdCiIJsGC0VgiTREuFkpH8NUNKjdRFGPT7ZpeBH8YAyABYAHiKkS&#10;3UPVE8Wq4F0YQtQCZmRonbH35MXuQb3tga/JSsGm6XT6r5rHj3tH33SOv2kdfdOuP+keP+s3Wra2&#10;Hw13vD6m37bX2x70kC4FFQJWVXcUHNQ74GRFadCtW+vVYq5om8pZqJBLYk2KnDptEqpfp98tkGQn&#10;f7tojE6mWQJxeDXtQbmZ4w5W3hwlrZRZKDYj/ysRBIS3LZt+BEQuev12p7NWrRTA+gB7cUq2P0Fs&#10;qM4gmFxFrywWIocLZ6cPT+HgUaWSkUgg8R5xlGFiTSrH0dRXc6Zj3oZFd5M2XONa0ZOplqm+kd3i&#10;1LY4/ToeystW/DXasPCWc/M93sZOvo1/moiRBQtk9g6xNiG5GsLbQ2yAZCSiSJvx0+Nx2/ffy9sf&#10;5FBgThK0lKardtOJbFD9ctGiu6xzzvv70jqNIR7a9iGLdWBnA8usXreivzs8Puh3/uXDBx9nUHmY&#10;L8QixUrOqBEXKaOETfyZvu11X2r2OrHZWCfXYGVN9jD6GLiUvV7QHPbXUPMMOy8rIYvrYyrZ3hLf&#10;A6YAksj/vr57OOr9F/feK5OJL1aslZ8AGSxwQkyUMDD4MeGc3h/yHIZg0m11BzsHRxiZUqWMspk9&#10;z//wvXfyNgIT0dfffut643QaFHkcOCShIVYLzARgO6hquFaprpVLRRuVEmElRwiXSLeqiN3ZWHTc&#10;58uaT8sY+jd0D3RHL9K+7gz/+qD/WEt5Ti7lR6jTDR8Ral40Q63X7HxQdf7VvdSKo6PO5KDX6XTq&#10;oTuoFAqbhVoZVW6EGSJHn5HugT5BKJhU6yUAMeMCPQn5U36KB1ScEpLrCOKF407nyctXcOCtr68V&#10;UL0JOoo4vXEr1APt9vv7Rw1cUC1XKmV4HAwmgsDZYAStaDzyXHAWwfDNgiabyoAiDEEMxhuOhv1u&#10;P2wN7CGJjNBIw7Zxi7U1JDyDtEH5ruB4lERL1d7r2TjJBi2JtXo934P41pTtKD2MtxCaNf6qTEIC&#10;h6i5wZM8Yg11Rvy6Xvjtq+3AD969fyePQsxhlKWvmeYgQ02Taqr0CRE3qvlA3zJsobej8Fcvd4op&#10;+/fX13CJYiMgqGbmmGo/bwkYKKEZmtCFILvAqbmS5EJ6iCZMGmp6y78KMBTDhtSWGW8rM/259PYn&#10;m7PXOUsWIHoH3O1DbGLwLWNntX0LzvRvDP3/+ZOjvj/632/m/u1WASBkqcumXjpWfhGtj/NElbYl&#10;3XS9hZmw067zktxNkLgFCKIFCBE8oy6QVbr2Wa/3N69erucL/27rzq0BnJ2hlwbxRUwDf3aBTL9J&#10;Mn8StxPCAC3iBkgGFyNAJUM3tD/ruP/L9rNP3tv6N6lsBvYflR7FUSUD8JZoDxBOA037i1ffpmuV&#10;3yvUqsjbgTSayBaYmKCCkhQXASxATkEATWBqMvM4Z5rdwavdPUWXeuvWOmo5pmyLzF1RtFc/9oHP&#10;om1FpBmcRlCiSqadt+wcXNlSFJK6XuxvY9eIj0itzwX7w2+n9jAKtRcD/2/q/c98fZTNI9MqHxig&#10;4BgFGvxv3f4g7fX+5E75D1ecVVPDgAIo3Rx32r2W2xjey6/er1RLjg0FIiajE9Y1JRNVDF7lY8h2&#10;JtNT/aswECIo4KiA9jDyfQxrP/CPO+12rw/0rO04+WIRsTmwnXQ6vW6rU8zn70CxyLAYdDyPYNUQ&#10;9BMX2VGSnBEZ5EuJZGdJKixpP4SnZBTCkxKARTuXQTIOwcUo7SR4ELXLoiG4RiW4v8YjyX5zbe2B&#10;OOXY2UCIZ0zSyheU9Bdh3EfXILdiKIoFVtABQzjdWrV6e6XEUlfIMUHoCcDIyQjFfcEQEvV7IGSA&#10;qkWS1EGz92L/6EeP7q6JEqa4m+YQjr/THs7OJNEeYnCiwhqLAFQ/TLS9eKNUTGwnR8KNcKmb0DXX&#10;Al36xKcjWtEHmQC0B5bqDB3IkL9ua//ff9xdyVr/1f3sP1kXqK0qBTMVCnxt4gCw/BViR/nQ3kbt&#10;gfFOhjyR5T0wtaMoetUffLrzYqx5/+rhex8a6SxsaAfVPpCatMAFl0QaXHMAuN0hkRHuW4hz0iZQ&#10;lgbWwSD6/7z82tnI/V/LWyUWrKHEnM6ytyJyIZuF3vOCx83j6sramm6lBZoQOzRFmgkDlOz+cTCZ&#10;akSshUvOOM5HkeNyPl/O5zYrpaJuFMFl6AfAnhhjb7VUWs3na7l8LZuDv6GUxidTxpZjAcQrLiRi&#10;hpXPTO0qamdRP/5Oe5hsCsQSGodecARjFNGKMII/BzUYxc8IcKrVH3T6vU5aQ+ltaGZ6wTBrdqbm&#10;ZDOmfdTpHfYH9VGf6FYb2R1jRNZNMFZKeqeikYq7Xjo/7nX+rHQ65S+j+4HFOHBYjFgVigU8d+y6&#10;nW6vTl2iD0rttWp1c6VaQBoOLobGIBWlmU5G+lzi+0kerRwJirGKGgYVSvyAABYggZZjZTOpDNQH&#10;1LaTQL5DFz0bI6EVpeZIEbXXeVxJSb1q5EJlbcuaYrQCPRXjXriYWJ2eeTe61hXXxMD3Do5bjeNm&#10;OZe/s4byy+gkgrMlFTMudsXzFDgO3C0s6sGc/YbrNXqDZquTt1NblTwuVAjVuVLgHODfRS4WzSXx&#10;BSlMbyyOlC4dT8W4cruM5JlkhLP3u9KMep1T+9S9qbVLCMwKEYeEVxKLEZnOZlvT/vbV8GVz/N5K&#10;+ce3nBpAAqrQXiyclVxQHxXfnMxp9e2SjuV1WoTUbogTV9MPXO3LZv+z3V34Un985847qXTWHbMy&#10;Hxh4p1V/Trd/ec040y8qcBExdRbajSLlQjIuRMLLaPiyc/RhoYr6yfHeOOnYN6E9JPFDYnG0hqMn&#10;7eNypbZKnxVIxibRFUYuxPahjCOLsAINqa7EtENXx8UwsCsYJgouoGgj8+h8ZIrB0RWlTBPOciDd&#10;UsLODbpNfAgXD7wUeBLpM5dAb7w9yW3jm8ez8/uyCK+9WGbz0NRNzn4jkQP4orUjd3wQjIKUg+CD&#10;hfADYMQ+a+Iwe9OxR974oF7v9QarmcKaZZQDvRiBLy5bqBSGlr7Trne7zVzKLKWBXGFuhRKOytPD&#10;7ECMNQPvogBPU2DYorjuAwWHSE+MO1SBtGEUUplKvljOFbeqlY1yZa1UquUAzgZgm8VkuP3jGnjd&#10;WPZLhQ/jehLkyEJpbGT9Tr6fKCixwKaGQRZ/sjXbUkKbFbPlEM1STZnrHAu6d9FtriQvLth9F6/B&#10;CYGXiiDTamPPkjWNlVMnGsBICxvD4ZfffDvsjx7c2dpaKWFBURWTV0eHSHkkyfaSGaI8FpgUvShq&#10;h+GXz5612+1KtvDOejVDqJg4NxYlml76speekETUXGe0vsNrBEnMCSuxvHiznMBxJwMnC3ZqbJ3f&#10;2oX9o1J4vsNXxKMxa8T3AO0BNMKCYQZxVGQ2/ehvX7QGvvmjW4UPV/S03zd1+AKZ0CXrGP9KX8Sp&#10;OqLST/ooyRslfPGEp809cVFvcwxHpvm8N/7Zt/uvjuq3Vqofbt2+m8kU9WEK7w3YYoTy3Fgnc/iW&#10;JG9zk3PEViDKhKIAZhXRzjIM3ZTx+GD/bhHLHrSXsR2nnpQgw/gmTZJN6IIlTSksf4eDc687+Mud&#10;bz54/4OHZroAFj9IJCGzg0jy/v/tvVmPJFmWHmZmbovvHh57ZGZkVmUtPV3dPcNlRJCEhgRIDUSC&#10;T4IgCBAEAnznP+DSA/AXEHrUE1/4KECABL0QBLgAQwpic2a6u6orszKzMiMyNg/fdzczN37fOdc8&#10;PMI90j0jl66B6O2dFeFh7m733nPPPct3vkP8N6MmEC8lk54FBgTtpRh82ULyDmJRrmpJNIa1YIvS&#10;0kKII02ipRvSQOJkO2k5yocje3i3qX2f717TesCMABH5bGr923rtRQhGmLIz9AJ2nyYdDLrhTKx4&#10;NB7Gw3Y1Cf/S5tZf2SnvuygS5q0Os9bAsfox2t9Myu40x7567JqDEDZLkUjVIYUfrAznEuPfyIoD&#10;y0Nsg+U3qW/KdUlrBWZrNM8rNb/eVC5Ic6naTZWvkZVb54/lIajwxHuFiF56AKlgiWKS4AM/Q7Gc&#10;t33MotjPdNBsU3y0WP2SPQjTCVpKMMIMHghPexSFjh+AxAExBZD1gOOjPRq/rl1cXNZ2N6o/Orxf&#10;CrJYTbQ6Me6vFvQDMcSgUCYGbTlmyAHjcHLW6z27uIDlUalUdsuVbT8oYMZAYAq7Y42j6v3pa1m0&#10;93Q6rmmdvM9cAHRjBGZXVsxKsicDmJeHhrbC0IStAOC+EIDAUacb9WalsNY2VzFfmLF3GdTKkDvk&#10;BuAYP4mDsA+tQIveyg0T99f10f/xdW2UKf6d36n+bNPasvv+CMNEoQ+6PkBxMOko1dZa+M2Mm+RA&#10;eSasIWXvTTCWTvvSGRuPJs9jVFi8jEbuf/v48RcVRDcx3ZNCMgaZApguxq4PkqyApFt3fNxF2qEA&#10;AEqzkxZYXawpOPhR7YKZRTLj2LX+z1/+EhH8v/fjHz8EMyOdC3NjHzZr+xajR+8U+K0Axk8GBM9w&#10;n2iqW+1KPsy9ClhIHdY0dmfgtyZVCxeWLV95OjEEA2QXydDST5vd08ILV3c7J3friOBbDPPP+6VS&#10;x191rft5f9uOEWrLS39MdlYRfikEt3LZQiW3mfUqtcj+s2H0n8LwV9Pw+2kIbEQ+sfYTb2ca5NE2&#10;h+4UmnNn/SQLSUUlECin0B8GhxNaWjMDaiV5fipoF0yDdjUQKQnYWniimCIG6XoCcz2QrhxIeOEJ&#10;uxP80MoDnbYsoWONMxElRxLeeNNTA12S+TfJU+OXp3AMlUqRxrcwHXD1u+jfDyE4XDiDPQaGeAok&#10;cuJlQf2OxYEjWB+Mn581fvP8aDgY/fTLz3/2+WMQtZGH+KYxrpMheT8ocTb8si57w6OzWqlUevzg&#10;wcPt7a1sgLAfE0B31ogfYvx/Tj7TRaAnQoERSodc8hWjU6W2cEO1UQRKN+DjQQZ6kx7vz8ngrm5T&#10;SgwYL0fgGPlD8SKgEeyNrO30B+NBAvRMHyTXLqLGEEE4lBaYhtnmHqCHuc5EOjM/zAdzhb73otFu&#10;JdFnj+89rGQ2wQAdWUUqPY6KxJxSkDrTdR91IHSGsH0hbLwD1tY7SSlJfu/+YTuxT/oDSNn8I/NH&#10;f/RHH/X+5r5MI8D6AixFnOavhx14po9KFegawtkEkE/fiFEqAN2vDIj5aILJOBilxnEDAIa6c03c&#10;iqcojCXM7prAdfp22qipMpydF1dshMtCFr+t2foY37vUaL32ooamCViwhpPJGOIUI4xN1gaYaDBV&#10;EfHJ2F4pcYuWP/bsMzv8btz/ptV82ehm3KyXuGAYDNg5DwFsVGoS0UgWY2QVpPiSaCK4rkhdCXUM&#10;mTkinGXoLKHJdA1SXsdUyq/iCkuzZ+N5SIxALjWRKeFmwIeQLFfal7zhKUInRPRpSF/ERGPHkuPS&#10;G1qHy+SN6/aGXMM7rvc6/oeUjsuOQHtVdk+2h4zF2d1xeHR28f3r14hJgEHl4d72dqmIZsowwFDZ&#10;goQFDA3pwa5bV6M63GPIXgGwPUisVxc17MHdna1qNlcE6Q0sOXbKEpTfetmede5//Sl6v5+2+L13&#10;/nzVgbPHshFBM4IJPaRZBhg8eORRJy0HpMqzEKOheNplGGm9GVm823VeWe+zl1+1zvzg7plu5w5j&#10;bT4kBYfYxIoum/3T44aTBAEylIELoBWDLiR0IYES0y4oBU9bE2jPOaaz32DaXz+D3mVcb/te6M5O&#10;nPzn1+dh1v3dg519O8NGOWJ687wDn4qwG0PFIPN+Z89+ndm+eefqjEOcMqC0hG9GJJgwgRJCAFq4&#10;X/eGXjR9VCgSQ57e2cewHm7skCuLIbUeqH9EsQx8pz0ZgfMYjcWwF3CgiFsr1gP5uTjkGwEptQ1m&#10;QQjV6OT5SU8ZgYYZLJdSbRgAkpgGYqWkGTT9YWELrrkn31aSfoDX3xC7ma989bokx1kUTFfTAeXg&#10;cIzsmIdYQZJBQQ+qHzD1cJWEOMhz0HOyG8fNMDobR981+yeDaSsETtXJIRQbZyYOC23AFC60AvT3&#10;cb7wVMIaC3aKjZ2RvsKfjN2Q6kc1gYX51hzqM0Nv3uIz3FN6sVgeEnDS1MYswTH7VX9QrIWakHjy&#10;q2bUlPo+KTDX5VtK36R/WtzDt+Uybtvt7xKrWEODoKv2GCYSLDeQZLAPgePAGnzd6Lw6O292OtuV&#10;yqOD3f1Kqeh5WTiDgjKh3jBMnzp8Y3sb6w0NC+wEdFKv6+cP7t3bymdBk49okA+/GcvLiikSvq0D&#10;Flnj/t9iA73fT1v84g/4+aocad45yIirY/i6PjiuNS/bg2E89fI+jPEJoMHLavyWztE6tsLSa9aw&#10;de5qPUB/cG9CqVDTA/QkRxf7K8CjGHSji874bNgZuFYh7wNUSPZYZMHgaqibQBdTd5zJWPwwrQdo&#10;x8s4edXol/LBjyqVMjvgoAOWEKvEBBuhvgkj8Rk0X8/KXjbfd5BGk/cno9KYhBosTkAHG5j8sTWB&#10;7NmvYmfUHXxaKaLxxox6+YNbD4umA08Hcdr0T0bVSu89J59rRePmyRlK6kulgvTMlGbjYj0IICvt&#10;v6SqPUUjL0R6KFU3nuYdYiFo6voq8KDBiTkzwZxBmqL9/435sFTs5pdJT2FsXvg/WXafz08Sr4vG&#10;9EhAos1NBvkiL0Hqzk4GAdVcFJKcLPBLmaA8dLKng+jbWutZY3jcs1/04t/04z+9HH9dH55OrJ6H&#10;nWO30EuiPQLvtV/04GwBtcNtpNKqKyELg6wW2aVmT5Z8CIdM+opeZvBmZgll2Y0haUIUs1iFiVjM&#10;+oHCiFE0jQlUsBqBsQqxLihBirOg9F7L4t847+fnU/90wyDTC+6w21eenCs/kxUjPNLBPu6gTdFg&#10;mpz2Jl9/f1Jrdsql0hefPny4CaIML5mMESsCWorFKTTvYJaj6tXEZERdm+0EFAW0DPpZHLfqiPw9&#10;AF2sbRdA3AJ0BRU8mVuhj4T3ffWOWnn/K2dg/oL3+2nvy3pYah0uuVWhXgUfGgjZ0GnquNX/1bMX&#10;gzgaTuOX5xcXnZ6Xz6O6COH+NfNCd7Me3mrCb1y8cv5pnwObzNA98s3sMsPOWjYqLMY7xUq1utNx&#10;A7SGf147O232p37Wz7oZn2EwlAGIAaGqQVHNoqPWU9srb+xdRr34XlgPoMx5edHPOtGPNsobrDRl&#10;5zzAWQS0yHpUsl3QcdZKgLs87jAoBrHk+9FQnfQioAjGkwoT0WUbuJuX3TgcDNGxDBRKMzH74NbD&#10;0tEvsR5Yhwcrx5oGfs6yG8227Xvgd8LZgXsVuZDAgRR7zcIP6aF/TRnxKJF2BkoGjqdW4l3PZKdx&#10;BmNTXMszmaNnduurdd3yNFX6vmvJoqWYsetXrvF9dxGq1e9ZaT0IwhUrAFDqBLh7D2Es3+qT8ySe&#10;JugugrMBNQruyLPCHPG6GaBf40xuCkMA/PS+HeQn2Xzbc4+syZNx/8lg8P1wcBJPalZSizOnY+tl&#10;t//N2emLdjMq5J080ENMbiJ0lubajcFIvgWJMJmnZCX0aSCNamQYx9jYHhpZSttq6M/LnhromFkq&#10;BmejS8zKckmjzSYz/Um+7tqJZbwHU06ilu7MzFVl91bWw8Lnz75xPh5nrrqpem68WW6UFJCkk7Y7&#10;k/DZycXRRR31r588uAdOzbLvCHBkWhBlwbuVvnEoZMHsEKMnlr8JCZnJggcc96bRs9ev7t27V/IC&#10;oMDYsZWDZnENEvRCVvdfrYcrMXkDtHZOlqaI6YFcFSdrcxy9vKgHxcLnX3yys1utlEqj8eSi2coE&#10;Xgk0jGLWSnzQPI1PqfpT/k3tZ/Px6R65qXPMYbxUFS2TpTcrl9XnmSQgIB5geiCWXRrUhfYIPYsK&#10;ltDVVv0kX4BfUWvVz+rNxAs2C1k0kQLWWoIWAmyWpKKhjZlHTS4BUOpuvnJfVyvH93EFS0vi5Mlp&#10;y85ZX5TKoNqD+T507HEGMEn2sMWmQ+9RqFPUv9OUuNNj9WwvfCwD9rLWQD6L3vQm7GeBEhigoRBQ&#10;tP/sqIPk2P2tUhFFL+IH8eLfIu7hmqqVdUSedQqGhmLxLBw1piHoGRB/QMd3qRBX+aCBpIpLYjtK&#10;Bn4dZU+9PId4Uz/U6DpzWqSG6XWzQ17Vz6Joze5v1WmuZ8I87D/dXzzOJJeim1pmXVgD5p5yHqcv&#10;SCcSfaz61jsJ1ltt8lnUwYijDEa4m3iTLpJ2qI/NWCUPWW3wN/XRdAzteuEeAXkSxEkucQJWHoE5&#10;gCQdjkdOCMAqPc/xaRpmwTnuBXkfhoIP6ghvgghEaLcS//V4cjoclsulqutULBvE9qQ55BPpDH55&#10;mopKTT/kUgRxzf4t5ESE78K38F0x/gVfGB6CSpK0qCjRVH3MzbTRpDRBJEKvNkLq1qDQXKuo8NQ1&#10;kzoQMSZM4CqtFzMZMPXMp6hmndioRoAcq3+hSVqOCJBxAQNc+U7zCyTGsuZmNC47mwDeP7eLljxI&#10;5ieJUO8CjIic1cwEsxEPnzJgpYFk3yshA+dXx3bfdk4m8fPT8xM0kxuHWxvlx/d2t7NOkTahdN/m&#10;/ctQOblz3eJ4N6KqTZDH2PdRAhrXCDmOnXI5T9y4uIDcixI8lIbfohNXy/YdNOAH2BDrhoXe5W6V&#10;dpMLmj6uD0QVOyYPyOBMJ0x+c3z0xWePNtzMBjDIvreZzw3Go9N2e+qVYo/U7ygXgrpHwS1xRIr9&#10;Mj1MqEJTQBhFQ7WiDlL2l6HrEP995rSZ2zFbxuyfOUt4bjHnjaG3mxPqFQomwmDEuMO0Bew9YUMc&#10;H4T2KPkOnIO897iS747CWqPd70ZbxfJe3kP7XwYDXcCjQjjxQGAB9MsiKSlSMTYTa8GlHlF8Co2E&#10;iYr92NaD3sCzQf/pMPxso7xF95aAc4zAs9t0+iPkodipHJVqd7YeFjfCyrUQDaO8O7hHcuoiN4T5&#10;QfYC2x755X/19LvyVvmwWkQbamgG8Injbn871sNsMLPziZ4NkPaEFDso6a1NRsNJdAjrDDEdPU9Z&#10;BMz1xhU33EcjFUbe1SFaeF5/MXU6r67TQ2T+aU7w1YrO+JNqMejlYjSmnBFzHqeoca0fNA+9Xs+t&#10;9O34bS0N+x7V5dVCzG5spszUFddRmug//sasEqBNBUSn0STddwLUT0ytQYhjcgp2jRy6ncKBSIB7&#10;YqMpxCGlqHwKSE4uSVB8AdsC5oSHXhkuApBsiYa+F4AeR9ncKFfohCGaot1HD2ji+KXgXe/AHPoG&#10;0KiHMQx2PY+hPXg2K6myqkIxFOArsxE0zE7SRc6ZhebUN+Mz68L3zb5JF0WzYGIo8BaM7WekSP5j&#10;qu3FXmBmbsr2UDJr6MSGqDODgsoxDGtegquoBVKuaEmaGT/+DUtqTBT5dqpFY+vo0iCTw4+3US7L&#10;OIzjj9nRBtSc0ERkbRrAeEHbMPhzCE2CiWE6bY6TX74+e3JWA0R1d3vzs/2d++gf6lh5mGuyTAo6&#10;0tPF7Ck1h4SuVU2H2WbTMwh5aNC2bhaKedsh1a7+2VgPnEX5v1j/C9LFeV724nsU8jt81Eq1q595&#10;47IbA1zcXPN3Mp/MWnYl+g1MpEWwN7LsWn980mh++fCgbCUlZJSiOJdx/Xwwdr3n39cvGmFzaNVH&#10;Vm0QnrY7Z50OKMaxMT2afiiAjsIRLkTAUDsOq7qbD6TJquqI1O9NbYh5n8ZsjllW9xYNeYsxdMsi&#10;iEXLqCaMdNnOMfG7QNtkgKcCMY/vOZu2s+N5kV9oTazzVi+yi/t7ATC5guObTMBnZsN8Ramx9Oj0&#10;kGMDzBSbQKSW9vWVPURPj7f9Yc2HZWJA7tbjafzr7vRhKXcfpbccL1IwGOwF/ZEonyAr7GCnLrEe&#10;lsrVbbtpfqLXEGPMDqxNKE2kM2E9OAhMQsV40CtIBYyTPz4/2tvbvlfMIzOQQ+nFGErlt2Q9iL6T&#10;w0ge8iNbV7Ti6Nmw+6RxnjR7Pylu7hRQssc+ZBLLokUK8Zop8XR2brEVltgCb9Ies8vvomJoFDDz&#10;rvWBZluKl8tzRqo/9KnGvh6FKVhv9gqlO7X50117h7v5kG9RP1h8ydmpQu63ALSSWbcATDQMgggE&#10;6dM+EuoE4jFZC1wQ803iXsBKgNEAAxtgSPrHKLYA76Rw8OIiSYrYft6Nw7hzcraVzW4UA5CmhpkR&#10;2r7hwGWrFpgV7KxgkhWIrgvMx8yr0X7m0BIjQ3w3yerhoWU8RjPONhUDRIpLmB0G6QqkgnFd0cgn&#10;cLUUQ2kegqvA17EpInjKQPZKcQD7gW/loA6o0tgbDKNGjzFUQ9F+IGJKSzhUzaUqTgRHxSd9SjbX&#10;RYABVhl1LaDRDLfArEYnsDG2iBc4bs52fKSLW/b0Mpwcj4dHo+HJZHQajV+EgxfjwbeD7p+1Lv+k&#10;cfZt6wLU9Z/t7z3e29rLBXkkovjhcUC7UEBBsjvlv6mpMGddL1o7YgZB2aMEJy3IUBoiM6rU2ria&#10;rpuSuoaO+5DCveyz17ylNS+78Q3zep+yKY/Fu0BfHpRpjq0MIgqvL5uY3PtbGwWQn7JLLQnyHN8t&#10;FXIHiNRi33WanV5jMOmOkkkvHIKhv9Zs5nMge/VdtGyxfbDLOxH4OFjGjp1LA5YSRG5Q0oPiKW2g&#10;2ch+9lCFpTI/s77nFewtU/dW08Igl3DEKRpJ2E/RCg/g6mni+hO2TaTyCQpelPOf9sPn437XDrar&#10;MCASL0alwEjOYDvyHeC1UYciTRUFM8X754dizwAajKjMBOYGT+1ZWvwjyRXjhdZ06GXrw6nTSw7K&#10;2ZwyUtNB6ttg7p3mpHV97JKM7aYwvNV8zg9pnTeaAKfiLYRkFjdLugMbsYfkSacJLpjNfKkERxFF&#10;GdBA2Oy/rczFvPUAxxC1Xiet7q8a9fOwV0wynxU3HxaB2RJWGuESFjWkgJhZrdhHWvL1vkYmf3YA&#10;zTZZuuVEhsX30h0o8fCrDXp1phm7Ym7vrvf9H+Uq9fx5NIpPqpqE/2fVtVX2LPA8FDPuJEnA2kG8&#10;rrr/eEoQUY8h9T1VGZGUkO26Wc8nuR/qQ/oJoB8YjlCXsV3NlkAEwTYa5O+ABkCMCm+V1BSShow0&#10;0JCQ6IROKA/btFPk7I8UICGmmJ/YpZtKdfridN580ZypqcExq94UIxDJE+0UD32GMx6FjGEMkm94&#10;VKCigmqjqpRJQYgCOU4MgGRNZMRkG0vW80vbIPlBXpEniSpYl8JCVpiqlCa0kRghaBcgXcAgHT60&#10;OY5ftZqvWvVat9XsdnqD/ng0CMcjdA8DeYY/nZY973Br+0f37n1S3tgKPNTQIk+B+A1Ajj6tIROC&#10;WSceMj9L81HrJdU66aVvUGTr6LiPIuZz5+btts7baueld65DnpkRS6+ByQvDuUsogP26Vs8H2f0S&#10;A8giNuyaAAsUQPhCJq4Wvb3tyuHB1oPdzYPN6t5GdaNQGPVGF+cNpBmDAnjX1AWTLDADvaqJNDmX&#10;7hvyFHFnmd19ZS+km183h7zBvLTsvm/bR7etIE8rNrJJmwbw3hw3A9xNFv1doU/QhJltjrATfP98&#10;FJ8Mx/3R8KBY2nbtfATvU8oEHK/POiIb7aRhvGPrUTlICxc5jOHHkHgLWRF4HQiwpSbyRxIr7nmM&#10;wPWHg/DsvLO3V6xwy8nJgVwTrAcAlBlKgb+zBDV55w2yzhvT8jG0LlSNzvmCWuC6eFbdmp6d1BC3&#10;BEK3FLise0F26LdlPeie0UVDx8v6YPLNRX1YzO5sbf64snkfdaVQ9OQgZDGgHgZk3teo6Q/uaFU0&#10;gOzD2Ya8ivbythlUT0/S1B+78jUXd+oPboiyUunBItom9UiQtUWxOagbQPSElMSG7+TyiKYi5uCg&#10;l7YdgjEyQicqhhBZDUmp1OYWErWnxxM5AAAQVEcFAN0mfTsDz2t3B0DOHhbdIjQGK/5MIhdbS6Kv&#10;0qNThCP1ccV8o66gShVQAeVMtoNEra5vo3exHmgt8ptZhaiIca3bgeuOcx65CiSYoQrZf5ztHmgm&#10;kLtMKkGpxphemYIjg5pabSzxO2c5E420ajBDnvLhumUUAgLHwEF9FTwvNEDnMYI3XHYmT1g20cl7&#10;7k6p8sn2zidbOw+r2w+KlUeVzU+K5Ue54mFQOMgEO3YGhO5wcIDVB70Ksz9YJuSOmdzRU2ExvvAm&#10;JXtjMtc1wuY+ch0d95HUfPo1a97Smpct3vzMbrhtuhQoDl8Z2DqAW4/P63ul0oNSDsg1ZCOQXsIm&#10;g8xh9xHcgG3iIvEUZ6fTopUpJHbZDcqFQn+S1LqDgZ1xC54HAnfUW/MYZcgLi0yTQhAqOFa1F4xw&#10;CaZWw3UTweilmUlxu556W+tBzBEmDTX2QBM8QVCNGfaIYA6Y4/ZgEg+HVmMcX4yjs04fHQjC9mQ7&#10;n4dBjAzG1AlGGX8M6ENiFxCvEdeB8QgibkyAT5QM9h0DmjSkGJj/qLqWLQIRjI3dJ+ft7GZ5P0A7&#10;TVFTfLDxjmw7CbIvnHPvImYrN45YD5Ql3faUCqgYoswAP3HsHFIWmYvTs2EUo+dwHgkXpobfmfFm&#10;5W0tXjDvmuDnMIp+0xv+Savz0/v7DxBBnVh+JmYHCi3mpR6VOnFpx7heufgdburub8G8i/aWgLVs&#10;POEMUNp/xUGmiHxTI6hH8fXA1CxOnW7cjyrUa4x+XlIk7YT/cWxAykmpOQ5Jcaddq+dYDduuDZPL&#10;/rQxii6H4yYaVgbZCEyS3No8UHEuZgH3T6yhNx2jJQkUX2QHaJYJywHQSERQo2jQ7+9kov/5i+oj&#10;T5pXwSGH/47EnNgMJh8hRyz9CWGTFOteSjAEXqmHtSgRcdW5NcTCSBNnOu510F66dZnhkPcyCKC9&#10;shjfI/aboQE6T4gNC7e6k4wsqx3H52P8zc1PrXyUAAS67SPSrCBx3HAYQZOxbN0NGFsRi4qGycxO&#10;u366UqYIm2DWUW0LNKcdh1bOHVrJ68vW0dHFdqn8+f3tag4ZVWYQUiGTzEj6sQx9kOtX6lJp94gp&#10;T4gm9KnJeCu6TERaV3vFQ3F/8xctvsLPWVDWbwhUrPrOm39/79pscURLb2kdtX7bvc2/d/EaMggn&#10;QEEmZ/H05Xlt2O79lU8P91GeCYM8EwJcB6HGjoIzjWa2ru/lnYC07jRgaZBOfeAok/pk+vXJ5VG9&#10;tr9T/Wp/C2ct8u3q8mpF20wwZHSUBzC2pcpMNogipmdSaTJ8N6Xixj6abZmV66iBOPlURstJM+k4&#10;CJ4jeofXUcj9qtWq1evNXu98Mmpl/LZX6NBTz3m98HG5su+5VR8cQQg3kMcs51o7xaSStwso85IO&#10;iMgakn9KGdnTKLHoBin5/FgPUWBof211B9a/fF7DLf5PD4Mt+BCMNJg4O35jAJBO8s09d2cxW/lG&#10;4kqRJ+KSuwxtihAIohu3bHfiadfz23Hyi2+ev6q3/uAv/u5XJb+I8OfPf/7z97sf1tlv82kLfDti&#10;D6+T+Ptp/DCX35lmCuCmoaUI85AHgegb2o/wtMQ2+lhLvcb3pLuFxxUwzLoBxCfX3DG9SoU/KF5A&#10;XhO7MjUdqLv1HXM2fupurnEHH/KSm7pMzioNssiYUAkspimPQXAMMunI7AChj1Y+trZ9ey/vVH0X&#10;MElnOvaxgcl8CkOWZLJsURaBsB5gfqB1QBzF4AQb6IX0hqECRlAeuWyr2z3w3M0seq2b2CrtYVzF&#10;FICiyhmYxD1Jf141NeX2FE0jFb/i6CvycW6q05Ns5iTNHMEb9oTO8U3BliBH2rRWIr3p7zQkXLBg&#10;xU9OL755/uKy3ep0O41m/fz8tN6sj8CqhXH6yCzD3jCdPmFrkidGg8hXsQYdTPr9CNjIwMfy1Gbl&#10;zHA405NG+8mLo/Fk9MmjB58ebqF5NkCp7LFrwtIaulDLR1Ik0upeUoFUVWI3CCyHZSUMhuByTK/J&#10;CF2bsxUCp3N4N4PgzTpu6em7Ui1+yP3xfj77NoWpr8McRp6+Npi8bHUbzcbD3a2HxaIzAXiGuXHI&#10;AFaYVG1TVLijjxs7l7EwFmc/cCxqHUoN4852sVzIvnz1cuSgexkaWVpIL5JmQOvZpOEJZZi7m6Ux&#10;V2MTubk6x3Rzyb8zpTU/EYhEzn59w+osSgi2O3asNhiQXQx8k41elN14+vXR+fPj4zCJt3aqDx7s&#10;fHF48OP9vZ/e2+qe9sdhctTpPR+NngyHX7d639S6T86Hv7kY/Oda7xh9r3NuFq37iKUAZwE2DYCn&#10;PJhBcBdyf2ijN7O738r0vJvgiZGEKAqAGtY3UebVePjf7GQLAHsK367ESthbR1L0S0Ls65ytawrl&#10;jY9Kw4xmSWlWUXXECBvTlEAcmfgaKGj/u1p9e2d7N+8FWKF3sR7ubHbMFkzHAHdn4NivewNrMD0s&#10;ZTl39OuUfYx/ZsDBQLU/cpxp+VrMHFD9s+GhYPSP4XHTaxqiIBXMlBh5jSF6AXBgLPwTovX0/MTb&#10;S00H3aY/EOthcfBy3BgTSVGLtJmwIalwOBqNqhMrKb2wQSubd62NnLtTyZXR+xRugRWXXavsTHNx&#10;CORX2ctkSYsa2oBIk5YDUQUyzVGafXskVkn37GR7u5zJZ5iPResW6b0pbdAMh5N8HRGYshZ8KBxM&#10;mm6LtUZLXqAaKdB8JoEzs2DedEiX1bhaRkpvpKi51U1JmMYACHYieAOOG5BZSbM/fnl6frCz/Vc/&#10;/fSrne2HoG3erk5yzqtB4/t+uxaHI7hZHkKujg9KJYiDdv2h6wFqBLBvgT5QMrT8FS8iwjNFm7EO&#10;OQcFVjadNvqj1532cQMmVudeufzlg/1qzocthaiD9AMVG5VpEs6CpNVMZk2CCZpokXQIBJChbHF3&#10;mHSlTTarQNbtt/5Dp3Tp4zbVphevqfjmL1vzXTdu5g5f9F7e8rZzgi+FddiJ7V+8OB/GE9TTPtrc&#10;KLJzLK1kmA7IjuEndnmgk4VFZ/mSQGmlbJnmhRWBX9wlqKWcAYpo4/VocNYfnLfbzU4fTe3Rcn04&#10;DFFSDKniKuNzQP4GMaT/C3eIL6LcmZbGDNEpC6Vx1sU1iyJ411Kcm67p4qhvrCAVB+1gjsrVtJwY&#10;EnhllFhPT5vNwfDR4f0vP310uFH9ws9/avsP7cyDqXWQy9Eozjlx2Rvl7Al4zXJwOZwol23YOQDp&#10;kMMr5lAEhOaQLDnCcYjC7dj2QIVE1jNqbBNKVL0xc2tXLveagnfjczTE4sMkjJJfDOJu1v/9jUyB&#10;eowWjrhkWFVsR1p1b563lXf45guW3b8EZVOrkJKAm6UpSoWAW4JyuxyMjprd6sbG/aKPntU/COsB&#10;d+1kXDToq/e66HNR8rOFjAahVLcZhgHFDZjT9R0n793ernI2WwDeFdPGUkKglRV0TNmgrGdNm5Mx&#10;cpahyyJs+HNIIekq4UFB0T3558h60CNVwFcmnikvaHRbgitUeqINuHrkmnawo+1q4Gxnvd2cdxDg&#10;6e7j56JfLWS2804R6QzQJqNWAQRnBBEKtpHYCLw/ifrNYiEoF7Naw8Qs4TT0rMiNxz5+iCMPipQE&#10;Bui6JUaCnHYCsZC+xlK6eRWGndN5uoIrFcFtl2ngQcxbTocAM9ktAhYPvvOyi47Wwwe72ztZvwBs&#10;gQNDyq3mcvsbG5V8YTSYnF620E1q5HvwkJDp0GCKpruUB2s6Rd+QiMWseIoPObEyvdg5bw2/Oz59&#10;cnRcb3bi8aScCw53d/Z2ELtFRQroFtiYXleHcS21a+RTJegAQZUnzxudFSO/al/M05bIqtIoWxJF&#10;fbcddOPdK5fgtm9b841rXvZex7Tkw97qNvRiHCzPmoOT7vDw/u5+IbuB9D5KLYix1aibUAWoNWlD&#10;9oQrQaTerC3yG9LoHoVNwEbkPG+zWDoolPayeTR39IBKmiTd/qg1HB01mi8ajRasjRLAlSB6pWaC&#10;CMLlNDt+DnHMD0/9nMWlnJkO64zXXANtKZqD/VDgZFFHkmq2E1pfvzqrbFY/2SnnMw7gvWja5IcJ&#10;4JH4uZJzdjazDzfzn2/mflrN/95G/vcquZ9Vg8dbQSkHZuXhsFUHBWrGC4Ksb6ENHw5uAEzBeYZv&#10;RSfZKGLfMbFzZip9ZvS8WRjWGdriJ4j1gIIFC2Cw/9gZ9bzM75czKL6Vvj/qexlIuBY+fLjH4v2n&#10;yXWlwhD9QEAuiTKg07wkgy5l3zdaR/X24f7uvbwHnfaDsB6goyD46G2B6PbTi6OC61fARIr7V6dR&#10;DwRz5IptdCc35f2uxLV7oIEjLjdmWlCBIBRr9IfHFzXkGo8b9QtY+Qg1gE5WUtG0qyWYwlAhDtmZ&#10;Q6zkQCYuqEbgD+wh0SA5jtK7vHJBaDaJ8yoBl7R0VQwIwIGg9SzQEFUz9qZrb3nOjp8BoWHZs3dQ&#10;7YlkxmTaHcMFYotNdjMTYjBavGCjyoF2Eg5EkBV4hbAmAyZGujBCv9ijmGongscv0CihJLLAX3Vl&#10;SKdu0vxtz+yGpeI0sxhu/DC/HikgQMYsA4ba64FyYRIDH356fgFqh000qA5cmMZ2FAPdgYRCJeOC&#10;HmsrX9iullpR/Kujl0/ql604zueyEJvBFNFVkLtlxnSP8Mwg6XjR7r+q1Z+/Pn/66vT77896kwjp&#10;vc3N6uHe9qe7m2hFkQ+8Cazv6QRoh5w2LJPgs0YfuBxi6BkrbzYLYp/NY33NPpMLTaLImA4fdsvd&#10;WIL1Y8hrqoI1L/vQm23lbcxfoD+D/vtZE6WJzhd75Q20po7hQ0vJDlNX1JBsJCtneQimA3W3mLES&#10;O0KxkDSmidKBNBDdPLJLiV/1g91CbrtS2N4ql8ql7EYhs1Ho2tb3rdbRaJBBh1zAK+EBwHogl5Hs&#10;n/Tm5rXSooaaNx1WJrBm44VsioMLk0FKjQjKQI/4TDe2jtvdvf3tA9BN4twlGzcdMJPcQzjSTSqu&#10;deA6X2SsL1zns8B+nLcf5DO7pUw5sAftzslFsz5xL+PCReyejx0Y34AZ4bZ9lFBLbTEmWV3BWaHx&#10;ymWaqY63FxgkA0CB5Qwi5z/Ue9Nc8JfLTomHnMAT1cyX1VRl+vafv+47lo3RxB7UemDkR/pNCsMc&#10;Whll0P3um7NaZzD+nUf3d31EkVnqe5WmuqYZ35O6WKoIZgGi1OjjiQTceDdj/bp1ftK4/Mn2vccA&#10;0rI3DJVegOQLQF6kI2Idxged1jWnfz7SBbFDFgIleTi1cGR1+uOLZrveaXpZv7KzCVbFTr9XR1NW&#10;29orVe5XqjmPPSRh3GGHsyhVv1KB+wZjaRix1ryZD3TZ4tppBlQNHJpMGnBIwVSpVw8biIQEArMi&#10;bpcBATmmJCwBPcEPRmoKLWFgbgUAhYVwsIb/X2fw2g3GQQlYKSAnEM9n+sqJssnEi0af75R2g0wp&#10;nlZBbYlQFTjphNifPktkIQswCtB/geBzvDGAgyKoH8noU9fS0tC4iIIS51CTtymL+Ujm8msIdNHZ&#10;kHpKy253u7/8+jejMHZcH1mJTx8/BJswqvC9KJSu8wxRkbPCZUK3A15GLwO042m7eXR6PraKQEQg&#10;pcXzHLE30OSAeisGzBSflCE7p+dtZd0vdyqkgpOzgV+NYQFgj4w33gsIJnvjMalhiOoMcJsGnUJa&#10;NaUs9RnoPyZJVi7JdTCRydjQF5I6EFFl70OX3WYWLFoPS69c4jBdV1Prf/6dt8ziPbx3W2f+AwdJ&#10;8u8vOrVp5m/eK6Gbcz4CkyRXdwrKEGKF1Xqg0IyoUfgrQhFQLETEsPpZYFegL0S8TnYgihjlNfF0&#10;qf+5BxHyGgK9jixJNH1xUes3Lv7aF59t5vIIffkOsDk0P1IXzsycgULccsDpLM079PMTfmPG8Cs+&#10;HvAO+A0eKFNRQkSW5GCYBA3L+uOnrx/u739VAmkKDQvwXoDBNhCq+pEdDwWrDo+iMAZSjpZw5CZg&#10;fgjtoBm531w0/92zxstOEgaVJMhZ4TA37W/ag4OC8xc/2f3Z9tYeopUg0QpDpBDRAB1pl5kN8WYJ&#10;WcfCWPwEqL0JEBhTp953/vcnZ/kHe//Lnr1LlCgyNvgP8ysxA5Bwt1YzVa8veIt3snD/QnnD4IcD&#10;fj88gpCMG+DsG0Fepk4pztQS6//+9ZP2KPp7f+2r3cQqUo/8AKwHSrlQ6gJQdxqHz7tIxrW+3Lv3&#10;sFhCBSDQD6xkF4oTpsZ/GNbDbD0o+knSt+0OmP6iuNUZtRpNtAMARmmvWpGYdoKjbhJO2t1epzeC&#10;N71TKVcLOZTJYVwoLUmtBy0Z4BKK6fnbN5JubnI5itnzTixjQrsldU4lpNMhp44Eu/UM1JNag+4m&#10;RiH2rcwZaxyR5ANDdSaOvUac/HFv8mejaTvII+6Puqss8v4wNKD4gAIehwXLzsOX73exv3LwtQGX&#10;4P5CmaGNpxWFRSd8uFO4V8qWHEQw2KcOlgRxJcxdKG8175Mad23rYbbKS5SFDFa9enyyMGhTEYfR&#10;dIwznw1CrWI+mIZJFpXlUHYaSxZsATIz2HcwoiAMPM5B3RbHF8KLE0GJ8JaZfAG5D2NUZImmLoGp&#10;BJAp0o0YHVwC1KgRoyA1L6AM50/kpFfBEV9TkbomcsfbE5gGcxNqHohjKtafwCGuHgarKecLjQ2J&#10;Av1X60Em6GNaD9gnIAn+N7XOWWz/9weVnWkS4HB10HoOMGPygMN0hK3ABaSgc7+apnKp8a43TLpW&#10;3YsGqkRBlEwbDWuWVGcs9FklmbNrXw7iZ89+82h/43B7D0AjRCB8SJ9saCM3qcWwaEAsBhvUrV96&#10;1urF+q9aDx54oaJx4iK2BgMpO7KyLXAk/+l3n9+///ubYKILQ7T7cAs4B5DgtJMxzmG2tEYkElTW&#10;4IESjoIxgzNEDcWu246dP7kY/+q0dT5B4QZQFGSkS6YTKxwdbJT+5kHhb+3mi9AyyHrK4yNYD1ES&#10;wtU86Vn/4puTwy8f/A/VTBWhFuBTYFewP7E3dgEhj7MWejxJ5eztjw9kPQBRi0c25NEVuvGQKD2r&#10;EjmXlvV/ff2035/8j3/9J0UYsle4hytvQ01S5c8X8VCpMygZfenqIb+pOrqKuq+paK5LFQwI5H3B&#10;hQbmVb8WTurheCdfKJK7UBSvsD2YGJrs4jfP7Fv/VSRZFK4809o24fFIz/d0+xB6IxsRAWpA6zvD&#10;0Wm//7TReN1uD6LxxkZ5d7OyVSxkabbTLkapLCi3N/xcLhv0xpOT04tRGOEX9KrWo9iAJdMxKa9U&#10;mpDmDaWlfFJUlz6NNnvTUGcnxfuZLnXndfYVYpcCBtOpUSNBUIrCryCIUML4zSnLbcKgK+MK0Bg+&#10;XoaYJrYfuG0rcz4ElpDpBw294guQ++zj7747jjJQnM1Jcj6KziJwxYdPh9OnQ/vpKPPdyDntj3rt&#10;GkoboFFLhYA0yWz0K2aL5O30eTWtcyfBSjfitgtmYiEhRwFXiLZGtCDru3iqxAI6SisH/FGKaxB7&#10;kTYxRj1FkWqCBgZ4brn2jmfve86e7+zzae/Y9pZtbTvWpm1tAGE6tdAOJADagzQX8iGS8yYJn4Y5&#10;Md9izMnPKempLIic/1rax69mWb/8MNtQ6lmaX402kB3Bf9LUmgzw6o/XBW+mJvQCNV3Sh7TkSC3j&#10;RYHlDJtDZHZGLRHrlbGH27bCyiVeW12oIXz9aTbE3GcsXmNCVDp/6VF+dSDPJkt/MFOIH1CueRxG&#10;vTj5vJhFw9JMBE5RuCPIkZHYVnHBuBp3BcQtGAAFN0PuFHAksGoGR6oIPa9UCgTSlQmiTMOdxKyT&#10;pQyZVepevB8EjyAXG4+q5Q0E+YinkNVRMZKllZCebGgRmnTJdGRC5qbq2VgcGohfeMwtihmv1LMr&#10;ahi3ivijO7Ctp2e1g83Ne0i6sIsO7txjUF2oo6hfmMYQKAPHSScBAFBIrB/DpAArorUZOJ9uFj6p&#10;eo8qzkE12NpAtUCxNfEvQH8RxQdgyEV0BbY3i5C4uAKANsJr4JsS2pE/mtUzNLeGY4XjvDohVkgS&#10;9ScABPXR9Jvz5uHBxueBQ5gJ3UYwJoLhEXYTPZF1Yg9rC+1aWyk9x5UsivoBi0gyO9ZewAVCyYr1&#10;vN5q98dfPdpDGhrnWuaf/NOfm61O3x/Q94imBt058WUmYwmli3UruHKtpFdLIcVlc3LnjjQNDctR&#10;rE7MguTM7IZUgHCF2CsQVmat0THOrx2d7pRBngbufPkE2BYhKtTkHSaHO9tjItKzTadztcZxqbF1&#10;uVo4DlnyCjscPuHMm2ZsT/DnqkYpR+MQ/uR0aINMPnp22f7NxeXzVm8cTvaywf1c9lF1414+X0Up&#10;AYsGiBbESQbphmijPWEQuDAqvGzust99Xq+d9wc4GiMHm1TlT7Q+v5wHDr4SeRD2uWZQkdUHCH8T&#10;kccX8QOOYCkK1lzZ9Ueq51PfcdV0rGPGSrJCGpamXanM4vJmJfg9/5RlMhonXRsOT+5TL2REFHoC&#10;ehA0tCy2wIvxpDuA3UCSRc+ZZO0Bt7bl08dCpB0JWT9XKEA+HBR3g/IsQPsccJ/5pTxa9trDMPSL&#10;xe1iAMgXCyDIS0tFKT6J7H2EAVT45h63bcLZJcsv4Ng0X8HCRvXjtTpUWOKw40hOAdWMbQYhmgBQ&#10;C/CsEKdK31fqPSPMLIugvWOafRnwjEBoBDqslgD/Fbo0qUCao3IQaIOZU51cYwvoztHj//pjtnUW&#10;96ZZNv0QkUkt3NQdLnhOqbXRPIipUmYhO1uYmeQIt7Kg3xhXZuUR4VdQLrj+ikbAHLoiI2o6aNWz&#10;+ciFe+Z1N293TbNgzctuk4TZ66IANEAokyFxrPSe5kyKK+tBdIwMTQnrRZFozkleN76ZRqDw1HZZ&#10;kFO0aGDaCOJ1Ohh2B6OHG8UiSU1EM0hMis3nuEJimWvIUhOeYthrvEgQryIR6YqLsaA8hrpFNQNG&#10;7aSx8iwKn5zM6WXPyxZyKAPFeUD+Fb5DVlxqs3mfEHDYNvD85UzgQNWdIAWTfD95YSc8FPEHajPj&#10;kqbG19xscwjEG+NPbPKOTns+COrxvp5tvajXg4z9CboWYBJhQ0hTKd47NjzYGrCN4GzIYHVM+BRo&#10;DIR7aTNlrAJqvlA6nnMfFv1Pi97jkvuwkgFUYtKqdZrtbpz1y0FWzmoWlwBFSpJmUE0QO0VwsZzp&#10;ZLBiJFRIINkIFH2sUfU6CQXpxmolskjMTpOrkd0QPEwFWliGtnfeHFzUOz89rJaSMA/ISgxspzv2&#10;QciNHlRJgFSB9h7/kI/5exP9LzubyFuiQeDngLacaZRokgMsHVXidtyIxk+bk3x1Z4tEGknmH/7j&#10;fzJCEAjCCBIeZriknYq4KJwnbBasU4hgBtBsek4JlFHyasYiNaaXbgs9Zud9PFF0tzyonMQgoHeq&#10;2B7lE07sdr1VyOdzuYC9/UR1SoBVfsEVultU+8pjQa+snnjdNnK0GRXA/2iCnASwdOKEYAhlcxzu&#10;KJ4OEzSknry6bL44b1z2h3bgb+9u3wc1bHXjMJvdDgKgjUBXAd5gsv+mu1ecTzlSeAA4hbyP+ES+&#10;UILY9yfheatV7w8SNAhwUY+IdWC9CW16Pa4xJ1AkkGBWTiHqBXg+z11XaOo1SrFoKc1pNDlaVlkP&#10;t03Wwkmr36joLPnm200Hc/yk96c3oQaEwBDkZFeGRkRGoQrYLyODNGSn20ayZ+L77YgMB6R/YKMT&#10;qb2Rb8x4NvhuAt/Juk4+46FCB/ol8Xwvh7IDLx9kNjJOHrXJ9Ms56XEE4mt8JFFSi7VQS8d+q8im&#10;f5BTlYfiVYsKc8abXdkdjy8ajbNGI+aNIg5J198Xg49ETaJeubpid2gWSK3zGahRf9CkgVlDkaQr&#10;nO1sCa5Prkz0nClnLksXYHbxDbkxp4kafSI26XFgxEcv0F1jrrq6X3EVzInFBodyndBwShsSUR56&#10;T3yz7rz05E33sOoPNfaWaI3FlVrTLFjzstUqQ+2Fa9dpDG5+h8lQ00kWhJBRc+Y6jjKdevnvXECX&#10;fyMvIs4PkTScTset3ihKDjdLOZI4Sc84sQ20dU5qXCokzDgUN00HVXO6fGoIyAwb70MUOHmrpZEK&#10;hDHOuK3Yet1sXwxG0yzcG+aUzZtpwJBJAs2QmWFDRRCPVpTzQT2RCgmbk+5NFAK2DFGFNhP2iBnR&#10;7jVdzQkxrr5hTolYm8brs6CGQUepjFUfTwad9qPtbRYVq9WsBoKQzabm0kyt8NwSh5O7SUWYhMVM&#10;+qA/n40Sz0rG2i2CemZ83umfhM6r7vRsYrUtQCgyEzJmuDDuQTWEATIdBF4NNr2k3uZayRyqsUbw&#10;CfSwQEmuokXX99QNwVPMPwZ41h7Wau0fP9pCQTvgGIi2WG4WDgb+ypp04sbJB7OGQC655IbueoNu&#10;nzNzUuoaCeFgAVAMDDsRJx+JaCmjhGXAsPt1axL7hcOKW4G/8wd//x/04xCMHGPHFR4fGBtsjQGu&#10;MVDe0KYgFS7JTbUEHKPn2SY8Ner5pnG22SbS88RoGqP41pkGgfgqoTOcNsRI/CBATy/BgenHpB2y&#10;RKHODk5VdDcf68383CbmN6TRVawdzh0XpgzatEF26MYmVmccnnaazy8uBklUqZQe7G0fbBSqGauC&#10;qDIqqQS1u5j5m78xdsvFfYPR2bJBo1QNssVcFu0pO+EI0Qjgq0tZlBaJcZbC2/ADgnJABIKLMGt5&#10;OQtsjID3IF3J3jlpFVV6uMwHGCnrs+DPetOxOIt3leC1Fty4ZWptym4HqNrLjGNEEWDzAznISCqd&#10;GGENg8QB4SD0z1RZdHYY9BPiBXhtKOgC3gSIxX5Utp2y42QZqmVFBnCHLnpWSREkwhLrzMU65422&#10;ANYiURV4CeNSJdJhmSZondwcDV+Eox44g6cZkAcL2tEEDuQYktJJWv3mlMEHqcehRZJGYc1+WOfW&#10;15n626+5qe8k8KbHIZZIEi9KXzL/A1cDCpctzBh4pgUAFYgOJmPQ9MjiIvEIVjAK9tVpq7o9HePV&#10;0PRl1SErHussE9fmvYnxnB3HM9c49mb1KcP6NCWxtJcYPOKhbDoXCBGzKSiSk2jeMpPPMYXGEiRg&#10;FPv5ZTPJ+A82CrQeDI2qEXxcr56VyFJqp79xzpZOxfx5g3ejs12mmA19uxkNjtqNi0G/O564gC0i&#10;fwwTgV1z7T5q7AV3C2gS/NU4kwFkF1uNbA9IqGHDwR0iHhDHkcZCdJNI4zidL7O8ao9JzZoAPDWa&#10;glij0EwjUud9/+r4YGsbrgXLv9dZS5VWMdbk//wKwomkdzfZFTIWAiuIH58N++fh8EV/8Kv66Flr&#10;BMB7xfWL0yRvRR7iE549IHeVtn5gIAIt+ljlRdgy0o5oK8wegCbNndpn89N/42Z1pVC6f9QfnTZa&#10;XxzulF0gQGGe4X8sSId+kNg/hObuuLd1ZujmppBMvUY2Jcmp5j6cVoBQIYiMu8AutLzs81HS6PY+&#10;KefBmZv5G//r3z9qtI8Ad++Pa1GMbio9IFptC11YJNiFE90ZQyFAVljEoYSaiKaj/TdmUzE6IvE6&#10;ZyoRs0Tp3Gsr1IAGArEOYj0AfH5RbwS5fLlIPhDdF/TGTfe+ZQt14wtWax5uk1kqVtw+HjR4MkWt&#10;YVc1wUBRhv6p7f7Lk9PBYLBb3Xi0t7NbKuWRjk8iBHBgLTJwowaTGbK45jcegoDWxDM1ihpEGRsO&#10;cykH8qSw2aijQAGNKmmuz04PPZokzCnahm0hhMRlrsmNftF1hyZdjjXm6va1WVMQVyzubX9WXSLi&#10;QzNATCakcbJ5f4Rqg2iCiALdGOVuFeIG6Uep8iVxIolh4FWuFNFPnKVwMB6gNXHs5NFrA333EDdS&#10;7IpEf4wPseqO1xm4WA/mmFd9KOeUepjwyhyYv9k8Si78k/NmczT2AMhA9QT2jWwUuhjSw0fD2ukx&#10;KhEHDa0te6wl16tG94a/LwwcuUw6ltzVnHNtK66x99Rx4A+YdwRlcdiBaSiGMwXXES8TmcG+opJx&#10;p4rEsBSLI5IslpYefekEqg5RD/PaY/lsrGcWrLOa682ZnnpmjfXg1mcKAVAgEC1dteRVD8/eZa5X&#10;r8vYzKoydDIl5pjic/CZk6n1fa3uF0oHpSxq5FxmDfRtWsak1kMKNVgj1n3bVFy9LgSmcISq2exB&#10;sbjlBQi6Nhutk3rrYjJuuU4/cEHuN7QsUDmhAgQFkEQta8xZLAPiaWRdeIc48GkOzwJqKtZX/5hh&#10;03rgyGiKIEEhxT5qA/ie++33r4obpUounxWcx+o113fK90hwTCLoVBacWoUP51xnA1OadYejcDCy&#10;xtMA7NHN1qTfG+WQzSii12wGRdDAKwdxxmNHTiRZx44DtkqcDDRqxCIUAaZCR2xYvu/6zS3ONhwd&#10;TNrr8fi01X54b2dbsHEMiQLMQm+HdLwMdUiMcT2ZvHnVmtJ+4zIZC60rSUBRpRIdxRwZCWdgN+FM&#10;wml45nivL2qflHM7yBX/s//tn+/t7CRBvt4bov3rcaNzUm/3e71JmIxCHtZgD5dQFxdBt40shhqQ&#10;Jt9k9KZR0bOtJXmOdRab0sWshcY+Gf+YWs1OFzEknNEYpKgp09NFBzenW1PNI3OtR4qu6YoHP1HP&#10;W+5uFgOBMJl4XHVzWRIEMldAkV82+89PLxqtdhUdBA4P0OAOcNNgGtN6wJoTAsi0AuIVulF0VeZr&#10;AvVOOIPCGajqkchBkiGxN3nBcSpoQ+I4F51WH4eg58G6R9pp5FiglW1NJpeDfms0BCwZmCHypLBa&#10;kWAnXeuZAr6aliulLHe0xny8i3ZeNdfL/j4rAtPZUjtOrF8fFlUWTbqjsN+BHoH1K30x6NIZJST2&#10;BvO33GPaUhatdNDHkrkt4FhBpYeAJ3IfmQJjkVQ5AkoQU3etyVhnB2rmS0MFcr3ofZlsBB7wL5yl&#10;vOttZ4PAz9XD8LzXHU8t5K2Qn1E0kRwsHDqz3dIwWXSdke8rWU5Xc17u7zLna7xnYeBEA+EpzZNl&#10;vxgj1ewws+No3Qp9n5ATITSJwSH2CsAK89maupA1E5jI7DFbCx25ym+q6e9yt2u85x0uMZElY0DM&#10;KaH0rmeaSbUSrr8iCxfMg9pdPMDMiOVC89CBS2ZY7QPkSaP4db25Ud3cynk4O0GHYI4nqbtUQIHW&#10;PunxuHJwi4K9UFrFNWZVcBTlwuleNrdbKlTKlVGSNEbjV5eNp8dnz48vXp+2gI247I4uu2Gti/Tr&#10;EJ0Ou6O4MRihvQsOSMA2seLSRFyaTqtlJHOih8Jstfm3dGMjeIVzGhKkhzE3OHI3zfbIdXbLFUD9&#10;l2dqbwxboGOyAJxnQd9wipD6xbcD4SGuGfpkWFt5/3d2Sl/slTZyBdRv9EdRrTcEuaeFjqRBBmoZ&#10;8UsKMFNEPEbh2OKNCKkgCQknU+OgeE5pUvB+byiXJWpkysrYhpW8ajerlco9nK/0A2mC0Qpjkgje&#10;OZIFH9t6UMWDu2Dkg1lZnFZE2AHbErrOREaGAPxRaNVa9cfV0mYO9TlThBEM1mkwTmqNyXmjeRwN&#10;EHIsjgZ/4d7uz/b3CnA/MGOAE6KqHEEIIcDHJlCiEt046fpzM2jWnnpC/sR4xYoHHBrpM8W7z4CO&#10;HGN4eXZ5dFF7/NmnZQDiSHtMNQ0MLQqVDPmZ+UzVw3irMXHNb6u+UvaxdkwBRoamAxYVdw+9P56E&#10;reG41+sNh6NxjArrZKu6ubexgVwD6+UAd+ab6C9OImAox36W1ZeIGrD6XkJAWuiM0N016cGf4B0T&#10;bSRYVuKZkRYiv3mEWj3Pgfd8NOgetRrTwLOywTRC6nAyHk+iyWQahqQfzqAQtLi3tVNyA6iSqhXl&#10;BbYjakk3YxrvTZdkzdm4DTW5ziG6cqZ1Qm5clgLEyCdJ49Eg8jLAlGM5oIBak+isOTjr9s4thEn9&#10;SeKDAyLikQTZpsUm1DHYYx5RKVANsB6gJ/jvtD/sTUf9fBI9rmR/Uskd+pl9z9vg7EBqwbVx7V6W&#10;jn3lwBVkiw8y1oPocDNKWH5Im+LghAKVbYBLh2H8tN16NWjmKoWH5Y29TFCGBuLeYHQXsEqzdGae&#10;9BZV5RoUtO6mD21A3Bg4lgndxRFYkFw3q1hS+mtBIkkcSLqJY9ph7lIhINggFoPKY3oQqqstXQwM&#10;6uFKYsU3kBEzLiE2hobe5h/rLNM64N91xPXWa9IyWNFycm7PLtXbVeNAAkoC7hHqBY3Ny/opCoQB&#10;eekqwZIGeZfuXDUI1DnGa0i0tQbjX35/dPjpo718UKT2E9g0dgtiWGaOhc2B6gzzu6LGjyK14LkD&#10;4DWrq+QEIlULQucw9rIBzmqGYKEbpXGdAAgtsLP0xglYUgfhZDQFAcO0HY270bAXTaIkDidDtAVH&#10;ZnY7m//q/oOq6yILwOD8zLFLg4Y6bmM2EGYregCUV8DXQrXyRgMnQvs36z/VLp/0mn/7iy8ejGz2&#10;V7huIy1ZdKKZ5Rx3ETzmPtWJ5+xQ+yKfCdgYlHEInnjcNPLAsE6e9+1fnAz+5GyADPVuofCX72f/&#10;UtXZY8cQlkAAuARfEd3JoHlYa09eO6ks4KbHJEVore2Rz/Oa2N6cbcxuNO0nyUs7+X+efnuwvf2H&#10;u3sow8YBl+uLoshaE0Ay7GlWEYhvfKyptNe6jNLGtRjTscFwY+QaJACR6WWsro0kLAnMx+Ppv63B&#10;XBz84eeffFrwEJS6wgFBeCGWKDutTdEFdThqN3dLxd1KGcCYXr9/3mwR746H72MqMWB8H3I1lEgx&#10;I4xrYoBFxnqAQEis6WpOlw1GKwHFekBCH+EHx24NRt+8eOX4OJp9kCOAr69cyJcBjOPZCwSc7BeR&#10;ABzSEtmXjJn5IuMfzU/+YkiWJgvhSS48QnaTxik1CRudHqC4+HREzPDVxWx2c6OkalGfwuXLQK6w&#10;INEShWFFUJ4Hw4aMpxpvXVx3nje4kol7iBgVD/PJMMkAsJBdChmfYCsCbdftDliCzPShD78VYAhI&#10;ZjLtDAedXh/NJ3c3t6rZXNWKwZGehkbFFhLAs3ghqUWhAaFVBtxaErZKmt/w96XWQ0RC57R4zKhL&#10;ZhcRKEP3TYwGUYTTVvdkMq2HTjtE6SaI8sR443Kx64Ugq0EugySAwMAhz06Cgu+Rhf6c3bjXrkz6&#10;h3byk3LxZzvoT13gYf2erAfRfWT3mrceRA8TEc/wFdUUpwSKKka800M3Uet5u/my1wS6fbNQPsgW&#10;tx2/IIIrHVGMzpOMoa6ZWg9mNdVn11TPWz0Ww2CLr9z+gTBiEfMS+imKPPkyJIskKlM6rYvpYEHL&#10;Y7hQhWiQhgJUbWqGe6V/JosjjoTYG+qYz9lJc9aDwF/kmrcd5lvNyR0u5qQJCxrbLunq0yeVgOxs&#10;t/FzKQPk9xD0t1QkyESIiy2ZHf6IBkQ0ZaG75LOgENIMCE9oZVcH+Uet1T2+qD96eH8LOhC0Y8yj&#10;Ct8aUuRaZ8Cg3Hu2Hpjqx9eD/wC2I7tmCWaSlH1ys6xKMMvKnAVitJLnxb9Abo2jGD5Pp9GqX7Q2&#10;y6WfPT4s8ExkIkscQLWMpL+4iMCV9SDzE8HLnbJ3NlpyE30euqOp9WQy+I9nx//dZ58/moA5DfOv&#10;+0PsrgW3hH+7bj3AMaUJNI19LAgg6CihyMBswEqilA1lWcRVAfbXc7yLqf3vXvSfXU7rnQEMhf0C&#10;OSu9EswYULhaO37wECw+vlPCoSrE2sKPDzJ5FhwBr4ZI2zrWA4i56o79r189h5nyd3/84wqoriIr&#10;x4bDKMgG9z7agyWo9r+z9bCmbF/3bKXAD0Ej+GI0aiOPHdgyA9sBKORb9GdrDJz+BDWuzWyyv7/1&#10;Vw8P9nAG4/QyVbkivPpgtdCUTZwitMt2nJ5lHbU6vzo6wbmVzWT2S6XDzc2dYg5OHMwIWEx0OAQa&#10;NDMK+UnqYojWWGE9zBswgsiELGJ1moPRZbuDSEAYR6PhqJTP3d/a2i0WsOwevHppExiNhx48dQqS&#10;VAu/jfWAlDrvDwQd8K1suwlQZI2Bt3K5vIucmA9MEDIUSVGPJtIGSIIjDbyxGTtNZkl/080yu+O2&#10;xWOlrxXDM8Ybgf4Vx1W0KPoeCe2PhnOwCohQEHmWumD8esks4ppRFL08uYC1cm9/ZwuICcH9chHA&#10;M8j5FoYFnjdmZ5pT6IemiUX5CkMYKWo4eTJ80S2M3Ar5EucEK4Ri94tJctKfng7ty9BBTgdaldsU&#10;//IsQqoCwHA7F8HuTYA/bUdIVxIMXnCsPd/+LO9/ls3c9/0t7Sni3Yw9rLnZFi9T3INZRd6/iT2I&#10;q5kmtokDYzE9O5AClYxOM9HkaNQ/7rURvfqdzYNDVJ0KLgthKKlRUEiwzorsIvlRnVH1eBcX82bA&#10;QDFQqXrVSJj+Oq9zF83cJboYL2m0nCWwTLs5PmlhYbshjDlEWm0w7gxQFDDtTeJirrhVzCOkWWaj&#10;X64p4RDoXMLkt0xIFKIGUONjmqORJWeaRw0IGsByj9o5+sZj6TDvtnwrA/j6sbOpw/X8OVL0Petm&#10;xHrAeuI1ri10KdW9FpsIhEuOdUyCOh04vACpYl47nALMMPV8Kg85IzTzwOWnehE7SxuVgbT0u1dH&#10;EI1P7h+g1RzOKaAmWavJ4iPmPLmgBP7ItPHXayfOOtEaHeO1OVTZnWVWZJEk68oFnF1pTn2j5elM&#10;8aPEt4dgIJ59dNH57uj1X/jdH23nHPTGo4Ji9BRHjmQpU2AXlZsKOis7YaxMyFXB3Ae7agOGNrat&#10;r7vDX5y++oOHj77M5DiFzCAYD21t64HOhmaRTOqNIqhGPn1Beq0WOOoy7dh6fhl/Wxu8HvSa1rDH&#10;BH4EiyjnFnZylR078+NS/q/fy2+DGByeIPD9MOgA9AaXM6l9VrlpFJoEDX3GrvOrZvM/PHvx1Y++&#10;/EmltDciPS5rY0mKyLgI+d/uJNlrht8WgyI4cemY++TSphUH8rrEOxtN/t+j05fd3vbW5i56CyCU&#10;iC5FlcJ99ILHuf/zP/pHUpdObBmKO5G/kSI06F5WSuL8RNMdHFEg99vaLHtFvx9NL/rhs3rv29d1&#10;1OOg5B7YVKaXWNfJlWDXEd35c/CEpb743OTMXZ5ab3gJINtKobBRLuJRyGU7vS6SCYh9uEgV0emn&#10;5Ipi0k9Kte1MR66YfYkFCEsg1m2cJMfnlyAM2N3d3kM5pTgFUnsJmUD0iy0UBIYqsB1NShk7U5EY&#10;mnx/01eqdhA6czkhUiXKE18gJNQH0ludqAZEdwRZKV8nro0cpQCxuL57fHkxjkIUfaK6UziLkXCT&#10;IreZoWYCx+lB9MOzHkTRUuGotIgfoT+kTrdUYCjBYo54ZLs1Snrwhug0iGcHwaUTxkhVNpNsTEcV&#10;J87Fk8Jw/MgPflqt/N5W8XerhS9LuT2Er6Rek1nUm+7Bnfbo1ZvM7aeyYMRwJotq+BF9K+k+SEne&#10;yWw52V2/hPTud+fnjcgK8mCWokCIPamN06BCcYykoGQBR6ju1vm58Vi6v247a1XzzhsTb5wCChYm&#10;nf0HMs4Qdq0LxFxS606eHp9/++IIIUlEsMMwKTvlfnuEbOOzWh1KpwvJpR6xgJsCLSajdFxsIf2k&#10;HyhhOP4kpGDGyJX/yFQu3Uyr1MhbLOX6H3U9TkPZk46TJGIivJpJcOat01sXn4l0OcIZSpZQ5fEQ&#10;EL1saZwL8gIHbWxFAwOQHSCIB0kGJWiiBrjV7sbGbjmvMXGzNyj/woVmXtRch3gbqx4rBy6Wg7SO&#10;kVCq1H8xZIKMwsiJxk4UggMBAWKyHhDhBxA98PSI/qHBISz7kWP3wLiMcee9l+ct3OFGKU8lzQfw&#10;z3J+cxvq5qcSkEAxt7NGUSBnzH2RUhU7wkaLwZeXndFk/Khc2SSxv6pbI8C3DVfFSBL4vIRKlfpb&#10;02IzNQO7jVnxiOzeZLtAZrxsWQcF+9Gmv7sZ5NHGb6N8L1fYzbC91tloejyMjgfhZWewhxIYabsj&#10;ZpuUgVOjX1lXS+dZ/ApYV4wrZzN+exj+aa32eHtnF6Y5ed8YloJLCx7+6znvVYv69n9fcnvi69MY&#10;FS8UZPuc+Xb/yWVn79HDr+5vHm4U98qFnXxQRT08TIfY/i9g0fCPkQLEFgAAAABJRU5ErkJgglBL&#10;AQItABQABgAIAAAAIQA9/K5oFAEAAEcCAAATAAAAAAAAAAAAAAAAAAAAAABbQ29udGVudF9UeXBl&#10;c10ueG1sUEsBAi0AFAAGAAgAAAAhADj9If/WAAAAlAEAAAsAAAAAAAAAAAAAAAAARQEAAF9yZWxz&#10;Ly5yZWxzUEsBAi0AFAAGAAgAAAAhAPS/T+3SBgAA6h0AAA4AAAAAAAAAAAAAAAAARAIAAGRycy9l&#10;Mm9Eb2MueG1sUEsBAi0AFAAGAAgAAAAhACvZ2PHIAAAApgEAABkAAAAAAAAAAAAAAAAAQgkAAGRy&#10;cy9fcmVscy9lMm9Eb2MueG1sLnJlbHNQSwECLQAUAAYACAAAACEA8PVafN0AAAAGAQAADwAAAAAA&#10;AAAAAAAAAABBCgAAZHJzL2Rvd25yZXYueG1sUEsBAi0ACgAAAAAAAAAhAHcr1VCbQwAAm0MAABUA&#10;AAAAAAAAAAAAAAAASwsAAGRycy9tZWRpYS9pbWFnZTEuanBlZ1BLAQItAAoAAAAAAAAAIQDdseeD&#10;t4MHALeDBwAUAAAAAAAAAAAAAAAAABlPAABkcnMvbWVkaWEvaW1hZ2UyLnBuZ1BLBQYAAAAABwAH&#10;AL8BAAAC0wcAAAA=&#10;">
                <v:roundrect id="Скругленный прямоугольник 43" o:spid="_x0000_s1056" style="position:absolute;left:35144;width:36109;height:566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PDMMA&#10;AADbAAAADwAAAGRycy9kb3ducmV2LnhtbESPQWvCQBSE70L/w/IK3nTTFsVEVylKQcFLo3h+Zp/Z&#10;YPZtml01/ntXKHgcZuYbZrbobC2u1PrKsYKPYQKCuHC64lLBfvczmIDwAVlj7ZgU3MnDYv7Wm2Gm&#10;3Y1/6ZqHUkQI+wwVmBCaTEpfGLLoh64hjt7JtRZDlG0pdYu3CLe1/EySsbRYcVww2NDSUHHOL1bB&#10;cXTfbiqTnovVn/nKlwe9rrtUqf579z0FEagLr/B/e60VjF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PDMMAAADbAAAADwAAAAAAAAAAAAAAAACYAgAAZHJzL2Rv&#10;d25yZXYueG1sUEsFBgAAAAAEAAQA9QAAAIgDAAAAAA==&#10;" fillcolor="white [3201]" strokecolor="#538135 [2409]" strokeweight="1pt">
                  <v:stroke joinstyle="miter"/>
                  <v:textbox inset=",0,,0">
                    <w:txbxContent>
                      <w:p w:rsidR="002E39C2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</w:p>
                      <w:p w:rsidR="002E39C2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</w:p>
                      <w:p w:rsidR="002E39C2" w:rsidRDefault="002E39C2" w:rsidP="002E39C2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</w:p>
                      <w:p w:rsidR="002E39C2" w:rsidRDefault="002E39C2" w:rsidP="002E39C2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</w:p>
                      <w:p w:rsidR="002E39C2" w:rsidRDefault="002E39C2" w:rsidP="002E39C2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</w:p>
                      <w:p w:rsidR="002E39C2" w:rsidRDefault="002E39C2" w:rsidP="002E39C2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bookmarkStart w:id="1" w:name="_GoBack"/>
                        <w:bookmarkEnd w:id="1"/>
                      </w:p>
                      <w:p w:rsidR="002E39C2" w:rsidRDefault="002E39C2" w:rsidP="002E39C2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</w:p>
                      <w:p w:rsidR="002E39C2" w:rsidRDefault="002E39C2" w:rsidP="002E39C2">
                        <w:pPr>
                          <w:rPr>
                            <w:sz w:val="32"/>
                            <w:szCs w:val="32"/>
                            <w:lang w:val="be-BY"/>
                          </w:rPr>
                        </w:pPr>
                      </w:p>
                      <w:p w:rsidR="002E39C2" w:rsidRDefault="002E39C2" w:rsidP="002E39C2">
                        <w:pPr>
                          <w:rPr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sz w:val="32"/>
                            <w:szCs w:val="32"/>
                            <w:lang w:val="be-BY"/>
                          </w:rPr>
                          <w:t>Абазнач і падпішы на карце:</w:t>
                        </w:r>
                      </w:p>
                      <w:p w:rsidR="002E39C2" w:rsidRDefault="002E39C2" w:rsidP="002E39C2">
                        <w:pPr>
                          <w:rPr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sz w:val="32"/>
                            <w:szCs w:val="32"/>
                            <w:lang w:val="be-BY"/>
                          </w:rPr>
                          <w:t>1) горад, дзе знайшлі берасцяныя граматы;</w:t>
                        </w:r>
                      </w:p>
                      <w:p w:rsidR="002E39C2" w:rsidRDefault="002E39C2" w:rsidP="002E39C2">
                        <w:pPr>
                          <w:rPr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sz w:val="32"/>
                            <w:szCs w:val="32"/>
                            <w:lang w:val="be-BY"/>
                          </w:rPr>
                          <w:t>2) гарады-цэнтры перапісвання кніг.</w:t>
                        </w:r>
                      </w:p>
                      <w:p w:rsidR="002E39C2" w:rsidRPr="0065497D" w:rsidRDefault="002E39C2" w:rsidP="002E39C2">
                        <w:pPr>
                          <w:rPr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sz w:val="32"/>
                            <w:szCs w:val="32"/>
                            <w:lang w:val="be-BY"/>
                          </w:rPr>
                          <w:t>Абвядзі горад, дзе ёсць помнік Кірыле Тураўскаму.</w:t>
                        </w:r>
                      </w:p>
                    </w:txbxContent>
                  </v:textbox>
                </v:roundrect>
                <v:roundrect id="Скругленный прямоугольник 42" o:spid="_x0000_s1057" style="position:absolute;width:34627;height:570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c2r8A&#10;AADbAAAADwAAAGRycy9kb3ducmV2LnhtbERPTYvCMBC9C/sfwizsTdPdwyrVKO6CIKgHrXgek7Ep&#10;NpPSRFv/vTkIHh/ve7boXS3u1IbKs4LvUQaCWHtTcangWKyGExAhIhusPZOCBwVYzD8GM8yN73hP&#10;90MsRQrhkKMCG2OTSxm0JYdh5BvixF186zAm2JbStNilcFfLnyz7lQ4rTg0WG/q3pK+Hm1Nwq7ex&#10;P63Oeme7cPwrlnq3KbVSX5/9cgoiUh/f4pd7bRSM0/r0Jf0AO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elzavwAAANsAAAAPAAAAAAAAAAAAAAAAAJgCAABkcnMvZG93bnJl&#10;di54bWxQSwUGAAAAAAQABAD1AAAAhAMAAAAA&#10;" fillcolor="white [3201]" strokecolor="#c00000" strokeweight="1pt">
                  <v:stroke joinstyle="miter"/>
                  <v:textbox inset=",0,,0">
                    <w:txbxContent>
                      <w:p w:rsidR="002E39C2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</w:p>
                      <w:p w:rsidR="002E39C2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</w:p>
                      <w:p w:rsidR="002E39C2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 xml:space="preserve">Хто гэта? </w:t>
                        </w:r>
                      </w:p>
                      <w:p w:rsidR="002E39C2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Калі нарадзіўся?</w:t>
                        </w:r>
                      </w:p>
                      <w:p w:rsidR="002E39C2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З якога горада?</w:t>
                        </w:r>
                      </w:p>
                      <w:p w:rsidR="002E39C2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Кім быў?</w:t>
                        </w:r>
                      </w:p>
                      <w:p w:rsidR="002E39C2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Як і дзе жыў?</w:t>
                        </w:r>
                      </w:p>
                      <w:p w:rsidR="002E39C2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Што пісаў?</w:t>
                        </w:r>
                      </w:p>
                      <w:p w:rsidR="002E39C2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Як яго празвалі?</w:t>
                        </w:r>
                      </w:p>
                      <w:p w:rsidR="002E39C2" w:rsidRPr="000875C5" w:rsidRDefault="002E39C2" w:rsidP="002E39C2">
                        <w:pPr>
                          <w:spacing w:line="360" w:lineRule="auto"/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lang w:val="be-BY"/>
                          </w:rPr>
                          <w:t>Да чаго заклікаў?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1" o:spid="_x0000_s1058" type="#_x0000_t75" style="position:absolute;left:13049;top:952;width:8293;height:1078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LoKq+AAAA2wAAAA8AAABkcnMvZG93bnJldi54bWxEj0GLwjAUhO8L/ofwBG9rqsgq1SgqCF6t&#10;gtdn82yKzUttoq3/3iwIHoeZ+YZZrDpbiSc1vnSsYDRMQBDnTpdcKDgdd78zED4ga6wck4IXeVgt&#10;ez8LTLVr+UDPLBQiQtinqMCEUKdS+tyQRT90NXH0rq6xGKJsCqkbbCPcVnKcJH/SYslxwWBNW0P5&#10;LXtYBTS+n8lwu/HeFLNH1iaXiT4pNeh36zmIQF34hj/tvVYwHcH/l/gD5P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3LoKq+AAAA2wAAAA8AAAAAAAAAAAAAAAAAnwIAAGRy&#10;cy9kb3ducmV2LnhtbFBLBQYAAAAABAAEAPcAAACKAwAAAAA=&#10;">
                  <v:imagedata r:id="rId23" o:title=""/>
                  <v:path arrowok="t"/>
                </v:shape>
                <v:shape id="Рисунок 72" o:spid="_x0000_s1059" type="#_x0000_t75" style="position:absolute;left:37266;top:2249;width:32349;height:25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0CvGAAAA2wAAAA8AAABkcnMvZG93bnJldi54bWxEj0FrwkAUhO8F/8PyBG91o9ZGUlcRQRCk&#10;oKnaHh/Z1ySYfRuza0z767uFQo/DzHzDzJedqURLjSstKxgNIxDEmdUl5wqOb5vHGQjnkTVWlknB&#10;FzlYLnoPc0y0vfOB2tTnIkDYJaig8L5OpHRZQQbd0NbEwfu0jUEfZJNL3eA9wE0lx1H0LA2WHBYK&#10;rGldUHZJb0bBdnq67Vev3+9Xd44nbd3FT+nHTqlBv1u9gPDU+f/wX3urFcRj+P0Sfo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fQK8YAAADbAAAADwAAAAAAAAAAAAAA&#10;AACfAgAAZHJzL2Rvd25yZXYueG1sUEsFBgAAAAAEAAQA9wAAAJIDAAAAAA==&#10;">
                  <v:imagedata r:id="rId24" o:title="" croptop="11156f" cropbottom="11857f" cropleft="3385f" cropright="6767f"/>
                  <v:path arrowok="t"/>
                </v:shape>
                <v:oval id="Овал 73" o:spid="_x0000_s1060" style="position:absolute;left:60835;top:7917;width:685;height: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qtsUA&#10;AADbAAAADwAAAGRycy9kb3ducmV2LnhtbESPQWvCQBSE7wX/w/IEb3VjhSrRVUQpWrAHU8HrM/vM&#10;ps2+DdltEvvru4VCj8PMfMMs172tREuNLx0rmIwTEMS50yUXCs7vL49zED4ga6wck4I7eVivBg9L&#10;TLXr+ERtFgoRIexTVGBCqFMpfW7Ioh+7mjh6N9dYDFE2hdQNdhFuK/mUJM/SYslxwWBNW0P5Z/Zl&#10;FRyut/ts/2bm3Ufy3R6PF85ed1OlRsN+swARqA//4b/2QSuYTe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Cq2xQAAANsAAAAPAAAAAAAAAAAAAAAAAJgCAABkcnMv&#10;ZG93bnJldi54bWxQSwUGAAAAAAQABAD1AAAAigMAAAAA&#10;" fillcolor="red" strokecolor="#1f3763 [1604]" strokeweight="1pt">
                  <v:stroke joinstyle="miter"/>
                </v:oval>
                <v:oval id="Овал 74" o:spid="_x0000_s1061" style="position:absolute;left:56899;top:6358;width:655;height: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ywsYA&#10;AADbAAAADwAAAGRycy9kb3ducmV2LnhtbESPQWvCQBSE74L/YXlCb7qxlirRVUqL1IIeTAu9vmaf&#10;2Wj2bchuk9hf3y0UPA4z8w2z2vS2Ei01vnSsYDpJQBDnTpdcKPh4344XIHxA1lg5JgVX8rBZDwcr&#10;TLXr+EhtFgoRIexTVGBCqFMpfW7Iop+4mjh6J9dYDFE2hdQNdhFuK3mfJI/SYslxwWBNz4byS/Zt&#10;Fey+Ttf568EsunPy0+73n5y9vcyUuhv1T0sQgfpwC/+3d1rB/AH+vs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GywsYAAADbAAAADwAAAAAAAAAAAAAAAACYAgAAZHJz&#10;L2Rvd25yZXYueG1sUEsFBgAAAAAEAAQA9QAAAIsDAAAAAA==&#10;" fillcolor="red" strokecolor="#1f3763 [1604]" strokeweight="1pt">
                  <v:stroke joinstyle="miter"/>
                </v:oval>
                <v:oval id="Овал 75" o:spid="_x0000_s1062" style="position:absolute;left:54376;top:22726;width:685;height: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0XWcYA&#10;AADbAAAADwAAAGRycy9kb3ducmV2LnhtbESPQWvCQBSE74L/YXlCb7qx0irRVUqL1IIeTAu9vmaf&#10;2Wj2bchuk9hf3y0UPA4z8w2z2vS2Ei01vnSsYDpJQBDnTpdcKPh4344XIHxA1lg5JgVX8rBZDwcr&#10;TLXr+EhtFgoRIexTVGBCqFMpfW7Iop+4mjh6J9dYDFE2hdQNdhFuK3mfJI/SYslxwWBNz4byS/Zt&#10;Fey+Ttf568EsunPy0+73n5y9vcyUuhv1T0sQgfpwC/+3d1rB/AH+vs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0XWcYAAADbAAAADwAAAAAAAAAAAAAAAACYAgAAZHJz&#10;L2Rvd25yZXYueG1sUEsFBgAAAAAEAAQA9QAAAIsDAAAAAA==&#10;" fillcolor="red" strokecolor="#1f3763 [1604]" strokeweight="1pt">
                  <v:stroke joinstyle="miter"/>
                </v:oval>
                <w10:anchorlock/>
              </v:group>
            </w:pict>
          </mc:Fallback>
        </mc:AlternateContent>
      </w:r>
    </w:p>
    <w:p w:rsidR="002E39C2" w:rsidRDefault="002E39C2" w:rsidP="00CD7C01">
      <w:pPr>
        <w:ind w:hanging="426"/>
        <w:jc w:val="center"/>
      </w:pPr>
    </w:p>
    <w:p w:rsidR="00DB34D2" w:rsidRPr="002E1047" w:rsidRDefault="002E1047" w:rsidP="00CD7C01">
      <w:pPr>
        <w:ind w:hanging="426"/>
        <w:jc w:val="center"/>
      </w:pPr>
      <w:r w:rsidRPr="000875C5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2617002E">
                <wp:extent cx="6779172" cy="447675"/>
                <wp:effectExtent l="0" t="0" r="22225" b="28575"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172" cy="447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1047" w:rsidRPr="000875C5" w:rsidRDefault="002E1047" w:rsidP="008612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875C5"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>Археалогія</w:t>
                            </w:r>
                            <w:r w:rsidR="00CB23EE"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 xml:space="preserve"> — </w:t>
                            </w:r>
                            <w:r w:rsidRPr="000875C5">
                              <w:rPr>
                                <w:color w:val="000000" w:themeColor="text1"/>
                                <w:sz w:val="32"/>
                                <w:szCs w:val="32"/>
                                <w:lang w:val="be-BY"/>
                              </w:rPr>
                              <w:t>гэта…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47" o:spid="_x0000_s1063" style="width:533.8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c3wAIAAIQFAAAOAAAAZHJzL2Uyb0RvYy54bWysVM1OGzEQvlfqO1i+l02iQCBigyIQVSUE&#10;CKg4O16bXWnX49pOdtNTpR5bqc/QZ6gqtVDoK2zeqGPvZkGAeqiaw2Y8P9+Mx9/M7l5V5GQhjM1A&#10;xbS/0aNEKA5Jpq5i+vbi8NU2JdYxlbAclIjpUli6N3n5YrfUYzGAFPJEGIIgyo5LHdPUOT2OIstT&#10;UTC7AVooNEowBXN4NFdRYliJ6EUeDXq9ragEk2gDXFiL2oPGSCcBX0rB3YmUVjiSxxRrc+Frwnfm&#10;v9Fkl42vDNNpxtsy2D9UUbBMYdIO6oA5RuYmewJVZNyABek2OBQRSJlxEe6At+n3Ht3mPGVahLtg&#10;c6zu2mT/Hyw/XpwakiUxHY4oUazAN6q/1terD6uP9bf6pv5e39a3q0/1T1L/RuWX+ld9F0x39c3q&#10;Mxp/1NcEY7GRpbZjxDvXp6Y9WRR9VyppCv+P9yVVaP6ya76oHOGo3BqNdvqjASUcbcPhaGu06UGj&#10;+2htrHstoCBeiKmBuUrO8IVD49niyLrGf+3nMyo4zPLc6311TT1BcstceIdcnQmJDcAKBgEoUE/s&#10;54YsGJKGcS6U6zemlCWiUW/28NfW10WEagOgR5aYuMNuATytn2I3Zbf+PlQE5nbBvb8V1gR3ESEz&#10;KNcFF5kC8xxAjrdqMzf+6yY1rfFdctWsCuQYbHtXr5pBskTGGGhGyWp+mOFzHDHrTpnB2cEpw33g&#10;TvAjcyhjCq1ESQrm/XN674+URislJc5iTO27OTOCkvyNQrLv9IdDP7zhMNwcDfBgHlpmDy1qXuwD&#10;vlwfN4/mQfT+Ll+L0kBxiWtj6rOiiSmOuWPq1uK+azYErh0uptPghOOqmTtS55p7aN9mz7OL6pIZ&#10;3TLSIZePYT21bPyIk42vj1QwnTuQWSDsfVfbB8BRD0xq15LfJQ/Pwet+eU7+AAAA//8DAFBLAwQU&#10;AAYACAAAACEAlmi0x9wAAAAFAQAADwAAAGRycy9kb3ducmV2LnhtbEyPQUvDQBCF74L/YRnBm92t&#10;YlpiNqUWilDwYFV63Wan2Wh2NmSnTfz3br3Uy8DjPd77pliMvhUn7GMTSMN0okAgVcE2VGv4eF/f&#10;zUFENmRNGwg1/GCERXl9VZjchoHe8LTlWqQSirnR4Ji7XMpYOfQmTkKHlLxD6L3hJPta2t4Mqdy3&#10;8l6pTHrTUFpwpsOVw+p7e/QaXlaD3XT88PrcTA+fG3bL3fpr0Pr2Zlw+gWAc+RKGM35ChzIx7cOR&#10;bBSthvQI/92zp7JZBmKvYaYeQZaF/E9f/gIAAP//AwBQSwECLQAUAAYACAAAACEAtoM4kv4AAADh&#10;AQAAEwAAAAAAAAAAAAAAAAAAAAAAW0NvbnRlbnRfVHlwZXNdLnhtbFBLAQItABQABgAIAAAAIQA4&#10;/SH/1gAAAJQBAAALAAAAAAAAAAAAAAAAAC8BAABfcmVscy8ucmVsc1BLAQItABQABgAIAAAAIQCn&#10;VRc3wAIAAIQFAAAOAAAAAAAAAAAAAAAAAC4CAABkcnMvZTJvRG9jLnhtbFBLAQItABQABgAIAAAA&#10;IQCWaLTH3AAAAAUBAAAPAAAAAAAAAAAAAAAAABoFAABkcnMvZG93bnJldi54bWxQSwUGAAAAAAQA&#10;BADzAAAAIwYAAAAA&#10;" filled="f" strokecolor="#1f3763 [1604]" strokeweight="1pt">
                <v:stroke joinstyle="miter"/>
                <v:textbox>
                  <w:txbxContent>
                    <w:p w:rsidR="002E1047" w:rsidRPr="000875C5" w:rsidRDefault="002E1047" w:rsidP="00861216">
                      <w:pPr>
                        <w:rPr>
                          <w:sz w:val="32"/>
                          <w:szCs w:val="32"/>
                        </w:rPr>
                      </w:pPr>
                      <w:r w:rsidRPr="000875C5"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>Археалогія</w:t>
                      </w:r>
                      <w:r w:rsidR="00CB23EE"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 xml:space="preserve"> </w:t>
                      </w:r>
                      <w:r w:rsidR="00CB23EE"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>—</w:t>
                      </w:r>
                      <w:r w:rsidR="00CB23EE"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 xml:space="preserve"> </w:t>
                      </w:r>
                      <w:r w:rsidRPr="000875C5">
                        <w:rPr>
                          <w:color w:val="000000" w:themeColor="text1"/>
                          <w:sz w:val="32"/>
                          <w:szCs w:val="32"/>
                          <w:lang w:val="be-BY"/>
                        </w:rPr>
                        <w:t>гэта…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DB34D2" w:rsidRPr="002E1047" w:rsidSect="0055343A">
      <w:headerReference w:type="default" r:id="rId25"/>
      <w:footerReference w:type="default" r:id="rId26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8B2" w:rsidRDefault="004F08B2" w:rsidP="00AA1ABA">
      <w:pPr>
        <w:spacing w:after="0" w:line="240" w:lineRule="auto"/>
      </w:pPr>
      <w:r>
        <w:separator/>
      </w:r>
    </w:p>
  </w:endnote>
  <w:endnote w:type="continuationSeparator" w:id="0">
    <w:p w:rsidR="004F08B2" w:rsidRDefault="004F08B2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913310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4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8B2" w:rsidRDefault="004F08B2" w:rsidP="00AA1ABA">
      <w:pPr>
        <w:spacing w:after="0" w:line="240" w:lineRule="auto"/>
      </w:pPr>
      <w:r>
        <w:separator/>
      </w:r>
    </w:p>
  </w:footnote>
  <w:footnote w:type="continuationSeparator" w:id="0">
    <w:p w:rsidR="004F08B2" w:rsidRDefault="004F08B2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74024B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С. А. Іванюшына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 дадатак да часопіса “Пачатковая школа” № 0</w:t>
    </w:r>
    <w:r w:rsidR="00A20DD4">
      <w:rPr>
        <w:rFonts w:ascii="Times New Roman" w:hAnsi="Times New Roman" w:cs="Times New Roman"/>
        <w:color w:val="404040" w:themeColor="text1" w:themeTint="BF"/>
        <w:sz w:val="24"/>
        <w:szCs w:val="24"/>
      </w:rPr>
      <w:t>9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 w:rsidR="00A20DD4">
      <w:rPr>
        <w:rFonts w:ascii="Times New Roman" w:hAnsi="Times New Roman" w:cs="Times New Roman"/>
        <w:color w:val="404040" w:themeColor="text1" w:themeTint="BF"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84B"/>
    <w:rsid w:val="0003005E"/>
    <w:rsid w:val="000A2619"/>
    <w:rsid w:val="00101B76"/>
    <w:rsid w:val="001D7A3B"/>
    <w:rsid w:val="001F30F8"/>
    <w:rsid w:val="00240C65"/>
    <w:rsid w:val="00295FE3"/>
    <w:rsid w:val="002D1E2D"/>
    <w:rsid w:val="002E1047"/>
    <w:rsid w:val="002E39C2"/>
    <w:rsid w:val="0036464D"/>
    <w:rsid w:val="003A3332"/>
    <w:rsid w:val="003D0BAD"/>
    <w:rsid w:val="00410198"/>
    <w:rsid w:val="00425AE1"/>
    <w:rsid w:val="004334D6"/>
    <w:rsid w:val="004A2841"/>
    <w:rsid w:val="004C3F9F"/>
    <w:rsid w:val="004D70F6"/>
    <w:rsid w:val="004F08B2"/>
    <w:rsid w:val="0055343A"/>
    <w:rsid w:val="00572542"/>
    <w:rsid w:val="00673AA5"/>
    <w:rsid w:val="00732082"/>
    <w:rsid w:val="0074024B"/>
    <w:rsid w:val="007B2EB3"/>
    <w:rsid w:val="007F6D02"/>
    <w:rsid w:val="0085564F"/>
    <w:rsid w:val="008903B3"/>
    <w:rsid w:val="00904715"/>
    <w:rsid w:val="00913310"/>
    <w:rsid w:val="009B6F48"/>
    <w:rsid w:val="009D6CBA"/>
    <w:rsid w:val="00A20DD4"/>
    <w:rsid w:val="00AA1ABA"/>
    <w:rsid w:val="00AA6D2B"/>
    <w:rsid w:val="00B02534"/>
    <w:rsid w:val="00B4276C"/>
    <w:rsid w:val="00B65896"/>
    <w:rsid w:val="00B748C0"/>
    <w:rsid w:val="00B9184B"/>
    <w:rsid w:val="00BF6DAE"/>
    <w:rsid w:val="00C25908"/>
    <w:rsid w:val="00C26A3A"/>
    <w:rsid w:val="00CB23EE"/>
    <w:rsid w:val="00CD7C01"/>
    <w:rsid w:val="00D416B7"/>
    <w:rsid w:val="00DB34D2"/>
    <w:rsid w:val="00DD023A"/>
    <w:rsid w:val="00DD2BFD"/>
    <w:rsid w:val="00DE47D7"/>
    <w:rsid w:val="00DE57A4"/>
    <w:rsid w:val="00EA3EEE"/>
    <w:rsid w:val="00F1267E"/>
    <w:rsid w:val="00F6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styleId="af8">
    <w:name w:val="annotation reference"/>
    <w:basedOn w:val="a0"/>
    <w:uiPriority w:val="99"/>
    <w:semiHidden/>
    <w:unhideWhenUsed/>
    <w:rsid w:val="002E1047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2E1047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2E1047"/>
    <w:rPr>
      <w:rFonts w:ascii="Times New Roman" w:hAnsi="Times New Roman"/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2E10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2E1047"/>
    <w:rPr>
      <w:rFonts w:ascii="Segoe UI" w:hAnsi="Segoe UI" w:cs="Segoe UI"/>
      <w:sz w:val="18"/>
      <w:szCs w:val="18"/>
    </w:rPr>
  </w:style>
  <w:style w:type="paragraph" w:styleId="afd">
    <w:name w:val="annotation subject"/>
    <w:basedOn w:val="af9"/>
    <w:next w:val="af9"/>
    <w:link w:val="afe"/>
    <w:uiPriority w:val="99"/>
    <w:semiHidden/>
    <w:unhideWhenUsed/>
    <w:rsid w:val="00C26A3A"/>
    <w:pPr>
      <w:spacing w:after="160"/>
      <w:ind w:firstLine="0"/>
      <w:jc w:val="left"/>
    </w:pPr>
    <w:rPr>
      <w:rFonts w:asciiTheme="minorHAnsi" w:hAnsiTheme="minorHAnsi"/>
      <w:b/>
      <w:bCs/>
    </w:rPr>
  </w:style>
  <w:style w:type="character" w:customStyle="1" w:styleId="afe">
    <w:name w:val="Тема примечания Знак"/>
    <w:basedOn w:val="afa"/>
    <w:link w:val="afd"/>
    <w:uiPriority w:val="99"/>
    <w:semiHidden/>
    <w:rsid w:val="00C26A3A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styleId="af8">
    <w:name w:val="annotation reference"/>
    <w:basedOn w:val="a0"/>
    <w:uiPriority w:val="99"/>
    <w:semiHidden/>
    <w:unhideWhenUsed/>
    <w:rsid w:val="002E1047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2E1047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2E1047"/>
    <w:rPr>
      <w:rFonts w:ascii="Times New Roman" w:hAnsi="Times New Roman"/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2E10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2E1047"/>
    <w:rPr>
      <w:rFonts w:ascii="Segoe UI" w:hAnsi="Segoe UI" w:cs="Segoe UI"/>
      <w:sz w:val="18"/>
      <w:szCs w:val="18"/>
    </w:rPr>
  </w:style>
  <w:style w:type="paragraph" w:styleId="afd">
    <w:name w:val="annotation subject"/>
    <w:basedOn w:val="af9"/>
    <w:next w:val="af9"/>
    <w:link w:val="afe"/>
    <w:uiPriority w:val="99"/>
    <w:semiHidden/>
    <w:unhideWhenUsed/>
    <w:rsid w:val="00C26A3A"/>
    <w:pPr>
      <w:spacing w:after="160"/>
      <w:ind w:firstLine="0"/>
      <w:jc w:val="left"/>
    </w:pPr>
    <w:rPr>
      <w:rFonts w:asciiTheme="minorHAnsi" w:hAnsiTheme="minorHAnsi"/>
      <w:b/>
      <w:bCs/>
    </w:rPr>
  </w:style>
  <w:style w:type="character" w:customStyle="1" w:styleId="afe">
    <w:name w:val="Тема примечания Знак"/>
    <w:basedOn w:val="afa"/>
    <w:link w:val="afd"/>
    <w:uiPriority w:val="99"/>
    <w:semiHidden/>
    <w:rsid w:val="00C26A3A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09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0</TotalTime>
  <Pages>6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m32</dc:creator>
  <cp:lastModifiedBy>Гречаникова</cp:lastModifiedBy>
  <cp:revision>2</cp:revision>
  <dcterms:created xsi:type="dcterms:W3CDTF">2023-09-27T12:36:00Z</dcterms:created>
  <dcterms:modified xsi:type="dcterms:W3CDTF">2023-09-27T12:36:00Z</dcterms:modified>
</cp:coreProperties>
</file>