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44F" w:rsidRPr="0044644F" w:rsidRDefault="0044644F" w:rsidP="002357FC">
      <w:pPr>
        <w:pStyle w:val="a3"/>
        <w:spacing w:after="40"/>
        <w:rPr>
          <w:b/>
          <w:i/>
          <w:lang w:eastAsia="hi-IN" w:bidi="hi-IN"/>
        </w:rPr>
      </w:pPr>
      <w:r w:rsidRPr="0044644F">
        <w:rPr>
          <w:b/>
          <w:i/>
          <w:lang w:eastAsia="hi-IN" w:bidi="hi-IN"/>
        </w:rPr>
        <w:t>Упражнение «Мои чувства во время конфликта»</w:t>
      </w:r>
    </w:p>
    <w:p w:rsidR="0044644F" w:rsidRDefault="0044644F" w:rsidP="0044644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33775" cy="28860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29100" cy="2628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</w:t>
      </w:r>
    </w:p>
    <w:p w:rsidR="0044644F" w:rsidRDefault="0044644F" w:rsidP="0044644F"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29100" cy="2628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29100" cy="2628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WenQuanYi Micro Hei" w:hAnsi="Times New Roman" w:cs="Lohit Hindi"/>
          <w:b/>
          <w:i/>
          <w:kern w:val="2"/>
          <w:sz w:val="28"/>
          <w:szCs w:val="28"/>
          <w:lang w:eastAsia="hi-IN" w:bidi="hi-IN"/>
        </w:rPr>
        <w:br w:type="page"/>
      </w:r>
    </w:p>
    <w:p w:rsidR="0044644F" w:rsidRDefault="0044644F" w:rsidP="0044644F">
      <w:pPr>
        <w:spacing w:after="0" w:line="360" w:lineRule="auto"/>
        <w:rPr>
          <w:rFonts w:ascii="Times New Roman" w:eastAsia="WenQuanYi Micro Hei" w:hAnsi="Times New Roman" w:cs="Lohit Hindi"/>
          <w:b/>
          <w:i/>
          <w:kern w:val="2"/>
          <w:sz w:val="28"/>
          <w:szCs w:val="28"/>
          <w:lang w:eastAsia="hi-IN" w:bidi="hi-IN"/>
        </w:rPr>
        <w:sectPr w:rsidR="0044644F" w:rsidSect="0044644F">
          <w:headerReference w:type="default" r:id="rId9"/>
          <w:pgSz w:w="16838" w:h="11906" w:orient="landscape"/>
          <w:pgMar w:top="1134" w:right="851" w:bottom="851" w:left="851" w:header="709" w:footer="709" w:gutter="0"/>
          <w:cols w:space="720"/>
          <w:docGrid w:linePitch="299"/>
        </w:sectPr>
      </w:pPr>
    </w:p>
    <w:p w:rsidR="0044644F" w:rsidRDefault="0044644F" w:rsidP="002357FC">
      <w:pPr>
        <w:pStyle w:val="a3"/>
        <w:spacing w:after="40"/>
        <w:rPr>
          <w:b/>
          <w:i/>
          <w:lang w:eastAsia="hi-IN" w:bidi="hi-IN"/>
        </w:rPr>
      </w:pPr>
      <w:r w:rsidRPr="0044644F">
        <w:rPr>
          <w:b/>
          <w:i/>
          <w:lang w:eastAsia="hi-IN" w:bidi="hi-IN"/>
        </w:rPr>
        <w:lastRenderedPageBreak/>
        <w:t xml:space="preserve">Упражнение «Фотографии»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546"/>
        <w:gridCol w:w="3576"/>
      </w:tblGrid>
      <w:tr w:rsidR="0044644F" w:rsidTr="004464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7DD77E1C" wp14:editId="4F0DFCF2">
                  <wp:extent cx="2085975" cy="14001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66ADA4A8" wp14:editId="2E92AB95">
                  <wp:extent cx="2124075" cy="14001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rPr>
          <w:trHeight w:val="1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1BD0130C" wp14:editId="18776198">
                  <wp:extent cx="2105025" cy="13620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36E7BA78" wp14:editId="72E9548C">
                  <wp:extent cx="2133600" cy="13620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rPr>
          <w:trHeight w:val="1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608E4833" wp14:editId="4D74C83C">
                  <wp:extent cx="1476375" cy="14001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14327B5E" wp14:editId="6FB38941">
                  <wp:extent cx="2133600" cy="14001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2ADCED3E" wp14:editId="7886265C">
                  <wp:extent cx="2085975" cy="14001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4D7A892A" wp14:editId="70ECDFC1">
                  <wp:extent cx="2124075" cy="14001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rPr>
          <w:trHeight w:val="1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38DB6330" wp14:editId="5378F922">
                  <wp:extent cx="2105025" cy="13620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62FA7F3E" wp14:editId="3EF04AF6">
                  <wp:extent cx="2133600" cy="13620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rPr>
          <w:trHeight w:val="1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3F7D5E56" wp14:editId="4798DD9C">
                  <wp:extent cx="1476375" cy="14001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4F" w:rsidRDefault="004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i/>
                <w:noProof/>
                <w:color w:val="000000"/>
                <w:lang w:eastAsia="ru-RU"/>
              </w:rPr>
              <w:drawing>
                <wp:inline distT="0" distB="0" distL="0" distR="0" wp14:anchorId="4E7A97BE" wp14:editId="501C2758">
                  <wp:extent cx="2133600" cy="14001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44F" w:rsidRDefault="0044644F" w:rsidP="0044644F"/>
    <w:p w:rsidR="0044644F" w:rsidRDefault="0044644F" w:rsidP="0044644F">
      <w:pPr>
        <w:spacing w:after="0" w:line="360" w:lineRule="auto"/>
        <w:ind w:firstLine="709"/>
      </w:pPr>
      <w:r>
        <w:br w:type="page"/>
      </w:r>
    </w:p>
    <w:p w:rsidR="0044644F" w:rsidRPr="0044644F" w:rsidRDefault="0044644F" w:rsidP="0044644F">
      <w:pPr>
        <w:pStyle w:val="a3"/>
        <w:rPr>
          <w:b/>
          <w:i/>
        </w:rPr>
      </w:pPr>
      <w:r w:rsidRPr="0044644F">
        <w:rPr>
          <w:b/>
          <w:i/>
        </w:rPr>
        <w:lastRenderedPageBreak/>
        <w:t>Упражнение «Рисунок»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46"/>
        <w:gridCol w:w="3246"/>
        <w:gridCol w:w="3246"/>
      </w:tblGrid>
      <w:tr w:rsidR="0044644F" w:rsidTr="0044644F">
        <w:tc>
          <w:tcPr>
            <w:tcW w:w="3190" w:type="dxa"/>
            <w:shd w:val="clear" w:color="auto" w:fill="FFFFFF" w:themeFill="background1"/>
            <w:vAlign w:val="center"/>
            <w:hideMark/>
          </w:tcPr>
          <w:p w:rsidR="0044644F" w:rsidRDefault="004464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44F" w:rsidTr="0044644F"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FFFFFF" w:themeFill="background1"/>
            <w:hideMark/>
          </w:tcPr>
          <w:p w:rsidR="0044644F" w:rsidRDefault="0044644F"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924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44F" w:rsidRDefault="0044644F" w:rsidP="0044644F"/>
    <w:p w:rsidR="0044644F" w:rsidRDefault="0044644F" w:rsidP="0044644F">
      <w:pPr>
        <w:spacing w:after="0" w:line="360" w:lineRule="auto"/>
        <w:ind w:firstLine="709"/>
      </w:pPr>
      <w:r>
        <w:br w:type="page"/>
      </w:r>
    </w:p>
    <w:p w:rsidR="0044644F" w:rsidRDefault="0044644F" w:rsidP="002357FC">
      <w:pPr>
        <w:pStyle w:val="a3"/>
        <w:spacing w:after="40"/>
        <w:rPr>
          <w:b/>
          <w:i/>
          <w:lang w:eastAsia="ru-RU"/>
        </w:rPr>
      </w:pPr>
      <w:r w:rsidRPr="0044644F">
        <w:rPr>
          <w:b/>
          <w:i/>
          <w:lang w:eastAsia="ru-RU"/>
        </w:rPr>
        <w:lastRenderedPageBreak/>
        <w:t>Упражнение «Золотые правила общения»</w:t>
      </w:r>
    </w:p>
    <w:p w:rsidR="0044644F" w:rsidRDefault="0044644F" w:rsidP="004464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1000" cy="1190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8247" r="7219" b="4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4F" w:rsidRDefault="0044644F" w:rsidP="004464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2425" cy="1200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8" r="986"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44F" w:rsidRDefault="0044644F" w:rsidP="0044644F">
      <w:r>
        <w:rPr>
          <w:noProof/>
          <w:lang w:eastAsia="ru-RU"/>
        </w:rPr>
        <w:drawing>
          <wp:inline distT="0" distB="0" distL="0" distR="0">
            <wp:extent cx="4143375" cy="1752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2061" r="6496" b="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4F" w:rsidRDefault="0044644F" w:rsidP="0044644F">
      <w:pPr>
        <w:pStyle w:val="a3"/>
        <w:rPr>
          <w:b/>
          <w:i/>
        </w:rPr>
      </w:pPr>
      <w:r w:rsidRPr="0044644F">
        <w:rPr>
          <w:b/>
          <w:i/>
        </w:rPr>
        <w:t>Рефлексия</w:t>
      </w:r>
    </w:p>
    <w:p w:rsidR="0044644F" w:rsidRPr="0044644F" w:rsidRDefault="0044644F" w:rsidP="0044644F">
      <w:pPr>
        <w:pStyle w:val="a3"/>
        <w:rPr>
          <w:b/>
          <w:i/>
        </w:rPr>
      </w:pPr>
    </w:p>
    <w:p w:rsidR="0044644F" w:rsidRDefault="0044644F" w:rsidP="00446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61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9275" cy="161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Pr="00B02534" w:rsidRDefault="00DB34D2" w:rsidP="008D1620">
      <w:pPr>
        <w:pStyle w:val="1"/>
      </w:pPr>
    </w:p>
    <w:sectPr w:rsidR="00DB34D2" w:rsidRPr="00B02534" w:rsidSect="0055343A">
      <w:headerReference w:type="default" r:id="rId21"/>
      <w:footerReference w:type="default" r:id="rId22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F0C" w:rsidRDefault="00217F0C" w:rsidP="00AA1ABA">
      <w:pPr>
        <w:spacing w:after="0" w:line="240" w:lineRule="auto"/>
      </w:pPr>
      <w:r>
        <w:separator/>
      </w:r>
    </w:p>
  </w:endnote>
  <w:endnote w:type="continuationSeparator" w:id="0">
    <w:p w:rsidR="00217F0C" w:rsidRDefault="00217F0C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Mincho"/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2357FC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4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F0C" w:rsidRDefault="00217F0C" w:rsidP="00AA1ABA">
      <w:pPr>
        <w:spacing w:after="0" w:line="240" w:lineRule="auto"/>
      </w:pPr>
      <w:r>
        <w:separator/>
      </w:r>
    </w:p>
  </w:footnote>
  <w:footnote w:type="continuationSeparator" w:id="0">
    <w:p w:rsidR="00217F0C" w:rsidRDefault="00217F0C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4F" w:rsidRPr="0044644F" w:rsidRDefault="00C145E2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С</w:t>
    </w:r>
    <w:r w:rsidR="002357FC">
      <w:rPr>
        <w:rFonts w:ascii="Times New Roman" w:hAnsi="Times New Roman" w:cs="Times New Roman"/>
        <w:color w:val="404040" w:themeColor="text1" w:themeTint="BF"/>
        <w:sz w:val="24"/>
        <w:szCs w:val="24"/>
      </w:rPr>
      <w:t>.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Пилютик</w:t>
    </w:r>
    <w:proofErr w:type="spellEnd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 w:rsidR="0044644F"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44644F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44644F"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B02534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Автор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 w:rsidR="0044644F"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44644F"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44F"/>
    <w:rsid w:val="0003005E"/>
    <w:rsid w:val="000A2619"/>
    <w:rsid w:val="00101B76"/>
    <w:rsid w:val="001D7A3B"/>
    <w:rsid w:val="00217F0C"/>
    <w:rsid w:val="002357FC"/>
    <w:rsid w:val="00240C65"/>
    <w:rsid w:val="00295FE3"/>
    <w:rsid w:val="002D1E2D"/>
    <w:rsid w:val="00385D94"/>
    <w:rsid w:val="003A3332"/>
    <w:rsid w:val="004334D6"/>
    <w:rsid w:val="0044644F"/>
    <w:rsid w:val="004C3F9F"/>
    <w:rsid w:val="004D277F"/>
    <w:rsid w:val="004D70F6"/>
    <w:rsid w:val="00532263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145E2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4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23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35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4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23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35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4</cp:revision>
  <dcterms:created xsi:type="dcterms:W3CDTF">2024-09-19T13:16:00Z</dcterms:created>
  <dcterms:modified xsi:type="dcterms:W3CDTF">2024-09-27T06:23:00Z</dcterms:modified>
</cp:coreProperties>
</file>