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57"/>
        <w:gridCol w:w="4876"/>
        <w:gridCol w:w="4761"/>
      </w:tblGrid>
      <w:tr w:rsidR="005E0F4A" w:rsidTr="00DD13D0">
        <w:trPr>
          <w:trHeight w:val="841"/>
        </w:trPr>
        <w:tc>
          <w:tcPr>
            <w:tcW w:w="5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E0F4A" w:rsidRDefault="005E0F4A" w:rsidP="00C77D85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F4A" w:rsidRPr="00C77D85" w:rsidRDefault="005E0F4A" w:rsidP="00C77D85">
            <w:pPr>
              <w:pStyle w:val="af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7D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3FFE2EA" wp14:editId="5AB0E108">
                  <wp:simplePos x="0" y="0"/>
                  <wp:positionH relativeFrom="column">
                    <wp:posOffset>2070479</wp:posOffset>
                  </wp:positionH>
                  <wp:positionV relativeFrom="paragraph">
                    <wp:posOffset>76465</wp:posOffset>
                  </wp:positionV>
                  <wp:extent cx="320293" cy="435689"/>
                  <wp:effectExtent l="0" t="0" r="3810" b="2540"/>
                  <wp:wrapNone/>
                  <wp:docPr id="2" name="Рисунок 2" descr="Знак вопроса в картинках (40 картино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к вопроса в картинках (40 картинок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3" t="5649" r="23804" b="7052"/>
                          <a:stretch/>
                        </pic:blipFill>
                        <pic:spPr bwMode="auto">
                          <a:xfrm>
                            <a:off x="0" y="0"/>
                            <a:ext cx="320293" cy="43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27C1BF9" wp14:editId="3E49DA6D">
                  <wp:simplePos x="0" y="0"/>
                  <wp:positionH relativeFrom="column">
                    <wp:posOffset>812240</wp:posOffset>
                  </wp:positionH>
                  <wp:positionV relativeFrom="paragraph">
                    <wp:posOffset>128000</wp:posOffset>
                  </wp:positionV>
                  <wp:extent cx="791571" cy="389399"/>
                  <wp:effectExtent l="0" t="0" r="8890" b="0"/>
                  <wp:wrapNone/>
                  <wp:docPr id="1" name="Рисунок 1" descr="Ilustración de Plus Minus Icono Aislado Vector y más Vectores Libres de  Derechos de Signo de más - Signo de más, Tecla de suma, Ícono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Plus Minus Icono Aislado Vector y más Vectores Libres de  Derechos de Signo de más - Signo de más, Tecla de suma, Ícono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60" b="25745"/>
                          <a:stretch/>
                        </pic:blipFill>
                        <pic:spPr bwMode="auto">
                          <a:xfrm>
                            <a:off x="0" y="0"/>
                            <a:ext cx="791571" cy="38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F4A" w:rsidTr="00C77D85">
        <w:tc>
          <w:tcPr>
            <w:tcW w:w="562" w:type="dxa"/>
          </w:tcPr>
          <w:p w:rsidR="005E0F4A" w:rsidRDefault="005E0F4A" w:rsidP="00BA35BE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Общение со сверстниками,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учителями,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родителями,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старшеклассниками 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F4A" w:rsidTr="00C77D85">
        <w:tc>
          <w:tcPr>
            <w:tcW w:w="562" w:type="dxa"/>
          </w:tcPr>
          <w:p w:rsidR="005E0F4A" w:rsidRDefault="005E0F4A" w:rsidP="00BA35BE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книги,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словари,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учебники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F4A" w:rsidTr="00C77D85">
        <w:tc>
          <w:tcPr>
            <w:tcW w:w="562" w:type="dxa"/>
          </w:tcPr>
          <w:p w:rsidR="005E0F4A" w:rsidRDefault="005E0F4A" w:rsidP="00BA35BE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F4A" w:rsidTr="00C77D85">
        <w:tc>
          <w:tcPr>
            <w:tcW w:w="562" w:type="dxa"/>
          </w:tcPr>
          <w:p w:rsidR="005E0F4A" w:rsidRDefault="005E0F4A" w:rsidP="00BA35BE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Периодические издания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F4A" w:rsidTr="00C77D85">
        <w:tc>
          <w:tcPr>
            <w:tcW w:w="562" w:type="dxa"/>
          </w:tcPr>
          <w:p w:rsidR="005E0F4A" w:rsidRDefault="005E0F4A" w:rsidP="00BA35BE">
            <w:pPr>
              <w:pStyle w:val="af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823">
              <w:rPr>
                <w:rFonts w:ascii="Times New Roman" w:hAnsi="Times New Roman" w:cs="Times New Roman"/>
                <w:sz w:val="28"/>
                <w:szCs w:val="28"/>
              </w:rPr>
              <w:t xml:space="preserve">Телевидение, 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передачи,</w:t>
            </w:r>
          </w:p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823">
              <w:rPr>
                <w:rFonts w:ascii="Times New Roman" w:hAnsi="Times New Roman" w:cs="Times New Roman"/>
                <w:sz w:val="28"/>
                <w:szCs w:val="28"/>
              </w:rPr>
              <w:t>муль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80823">
              <w:rPr>
                <w:rFonts w:ascii="Times New Roman" w:hAnsi="Times New Roman" w:cs="Times New Roman"/>
                <w:sz w:val="28"/>
                <w:szCs w:val="28"/>
              </w:rPr>
              <w:t>фильмы</w:t>
            </w:r>
          </w:p>
        </w:tc>
        <w:tc>
          <w:tcPr>
            <w:tcW w:w="4932" w:type="dxa"/>
          </w:tcPr>
          <w:p w:rsidR="005E0F4A" w:rsidRDefault="005E0F4A" w:rsidP="00E55C0E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F4A" w:rsidRDefault="005E0F4A" w:rsidP="00DD13D0">
      <w:pPr>
        <w:pStyle w:val="1"/>
        <w:spacing w:before="240"/>
      </w:pPr>
      <w:r>
        <w:t>Наклейки для банок «Опыт по обесцвечиванию»</w:t>
      </w:r>
    </w:p>
    <w:p w:rsidR="005E0F4A" w:rsidRDefault="005E0F4A" w:rsidP="00C77D85">
      <w:pPr>
        <w:pStyle w:val="af5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EAEDE1F" wp14:editId="258C25DA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000500" cy="2728263"/>
            <wp:effectExtent l="0" t="0" r="0" b="0"/>
            <wp:wrapNone/>
            <wp:docPr id="3" name="Рисунок 3" descr="векторные рисунки черно белые этикетка на заготовки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ные рисунки черно белые этикетка на заготовки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C77D85" w:rsidRDefault="005E0F4A" w:rsidP="00C77D85"/>
    <w:p w:rsidR="005E0F4A" w:rsidRPr="00C77D85" w:rsidRDefault="005E0F4A" w:rsidP="00C77D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8E989" wp14:editId="6D640E19">
                <wp:simplePos x="0" y="0"/>
                <wp:positionH relativeFrom="margin">
                  <wp:posOffset>590550</wp:posOffset>
                </wp:positionH>
                <wp:positionV relativeFrom="paragraph">
                  <wp:posOffset>96520</wp:posOffset>
                </wp:positionV>
                <wp:extent cx="2789193" cy="1686017"/>
                <wp:effectExtent l="0" t="0" r="1143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193" cy="16860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  <w:t>ТРУДНЫЙ ВОПРОС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8E989" id="Скругленный прямоугольник 4" o:spid="_x0000_s1026" style="position:absolute;margin-left:46.5pt;margin-top:7.6pt;width:219.6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" fillcolor="white [3212]" strokecolor="white [3212]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  <w:t>ТРУДНЫЙ ВОПРОС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DD13D0" w:rsidP="00C77D85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27DD36A" wp14:editId="20244694">
            <wp:simplePos x="0" y="0"/>
            <wp:positionH relativeFrom="margin">
              <wp:posOffset>-66675</wp:posOffset>
            </wp:positionH>
            <wp:positionV relativeFrom="paragraph">
              <wp:posOffset>40005</wp:posOffset>
            </wp:positionV>
            <wp:extent cx="4122420" cy="2811780"/>
            <wp:effectExtent l="0" t="0" r="0" b="7620"/>
            <wp:wrapNone/>
            <wp:docPr id="5" name="Рисунок 5" descr="векторные рисунки черно белые этикетка на заготовки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ные рисунки черно белые этикетка на заготовки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C77D85" w:rsidRDefault="00DD13D0" w:rsidP="00C77D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F83FE" wp14:editId="7B478AA0">
                <wp:simplePos x="0" y="0"/>
                <wp:positionH relativeFrom="column">
                  <wp:posOffset>389255</wp:posOffset>
                </wp:positionH>
                <wp:positionV relativeFrom="paragraph">
                  <wp:posOffset>209550</wp:posOffset>
                </wp:positionV>
                <wp:extent cx="3220720" cy="1798320"/>
                <wp:effectExtent l="0" t="0" r="17780" b="1143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1798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  <w:t>ЖЕЛАНИЕ НАЙТИ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F83FE" id="Скругленный прямоугольник 6" o:spid="_x0000_s1027" style="position:absolute;margin-left:30.65pt;margin-top:16.5pt;width:253.6pt;height:14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" fillcolor="window" strokecolor="window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  <w:t>ЖЕЛАНИЕ НАЙТИ ОТВЕТ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Default="005E0F4A" w:rsidP="00C77D85"/>
    <w:p w:rsidR="005E0F4A" w:rsidRDefault="005E0F4A" w:rsidP="00C77D85">
      <w:pPr>
        <w:tabs>
          <w:tab w:val="left" w:pos="7544"/>
        </w:tabs>
      </w:pPr>
      <w:r>
        <w:tab/>
      </w:r>
    </w:p>
    <w:p w:rsidR="005E0F4A" w:rsidRDefault="005E0F4A" w:rsidP="00C77D85">
      <w:pPr>
        <w:tabs>
          <w:tab w:val="left" w:pos="7544"/>
        </w:tabs>
      </w:pPr>
    </w:p>
    <w:p w:rsidR="005E0F4A" w:rsidRDefault="005E0F4A" w:rsidP="00C77D85">
      <w:pPr>
        <w:tabs>
          <w:tab w:val="left" w:pos="7544"/>
        </w:tabs>
      </w:pPr>
    </w:p>
    <w:p w:rsidR="005E0F4A" w:rsidRDefault="005E0F4A" w:rsidP="00C77D85">
      <w:pPr>
        <w:tabs>
          <w:tab w:val="left" w:pos="7544"/>
        </w:tabs>
      </w:pPr>
    </w:p>
    <w:p w:rsidR="005E0F4A" w:rsidRDefault="00DD13D0" w:rsidP="00C77D85">
      <w:pPr>
        <w:tabs>
          <w:tab w:val="left" w:pos="7544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CA25A54" wp14:editId="6B702546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4076700" cy="2738359"/>
            <wp:effectExtent l="0" t="0" r="0" b="5080"/>
            <wp:wrapNone/>
            <wp:docPr id="7" name="Рисунок 7" descr="векторные рисунки черно белые этикетка на заготовки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ные рисунки черно белые этикетка на заготовки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Default="005E0F4A" w:rsidP="00C77D85">
      <w:pPr>
        <w:tabs>
          <w:tab w:val="left" w:pos="7544"/>
        </w:tabs>
      </w:pPr>
    </w:p>
    <w:p w:rsidR="005E0F4A" w:rsidRPr="00C77D85" w:rsidRDefault="00DD13D0" w:rsidP="00C77D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63F6E" wp14:editId="2D1C2ACA">
                <wp:simplePos x="0" y="0"/>
                <wp:positionH relativeFrom="column">
                  <wp:posOffset>26035</wp:posOffset>
                </wp:positionH>
                <wp:positionV relativeFrom="paragraph">
                  <wp:posOffset>77470</wp:posOffset>
                </wp:positionV>
                <wp:extent cx="4093997" cy="1924050"/>
                <wp:effectExtent l="0" t="0" r="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997" cy="1924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  <w:t xml:space="preserve">НУЖНАЯ ИНФОРМАЦИЯ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63F6E" id="Скругленный прямоугольник 9" o:spid="_x0000_s1028" style="position:absolute;margin-left:2.05pt;margin-top:6.1pt;width:322.35pt;height:1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" filled="f" stroked="f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  <w:t xml:space="preserve">НУЖНАЯ ИНФОРМАЦИЯ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DD13D0" w:rsidP="00C77D85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68DBDA4" wp14:editId="36B12BB3">
            <wp:simplePos x="0" y="0"/>
            <wp:positionH relativeFrom="column">
              <wp:posOffset>-92709</wp:posOffset>
            </wp:positionH>
            <wp:positionV relativeFrom="paragraph">
              <wp:posOffset>62231</wp:posOffset>
            </wp:positionV>
            <wp:extent cx="4314494" cy="2838450"/>
            <wp:effectExtent l="0" t="0" r="0" b="0"/>
            <wp:wrapNone/>
            <wp:docPr id="8" name="Рисунок 8" descr="векторные рисунки черно белые этикетка на заготовки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ные рисунки черно белые этикетка на заготовки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31" cy="284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C77D85" w:rsidRDefault="00DD13D0" w:rsidP="00C77D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C5265" wp14:editId="0091DB11">
                <wp:simplePos x="0" y="0"/>
                <wp:positionH relativeFrom="column">
                  <wp:posOffset>516255</wp:posOffset>
                </wp:positionH>
                <wp:positionV relativeFrom="paragraph">
                  <wp:posOffset>179705</wp:posOffset>
                </wp:positionV>
                <wp:extent cx="3111689" cy="1924334"/>
                <wp:effectExtent l="0" t="0" r="1270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689" cy="192433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  <w:t>ОТВЕТ НАЙДЕН!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C5265" id="Скругленный прямоугольник 10" o:spid="_x0000_s1029" style="position:absolute;margin-left:40.65pt;margin-top:14.15pt;width:245pt;height:1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" fillcolor="window" strokecolor="window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  <w:t>ОТВЕТ НАЙДЕН!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Pr="00C77D85" w:rsidRDefault="005E0F4A" w:rsidP="00C77D85"/>
    <w:p w:rsidR="005E0F4A" w:rsidRDefault="005E0F4A" w:rsidP="00BA35BE">
      <w:pPr>
        <w:pStyle w:val="1"/>
        <w:spacing w:after="240"/>
        <w:rPr>
          <w:rFonts w:cs="Times New Roman"/>
          <w:sz w:val="36"/>
          <w:szCs w:val="36"/>
        </w:rPr>
      </w:pPr>
      <w:r w:rsidRPr="00DD13D0">
        <w:t>Пиктограммы на доску «Источники информации»</w:t>
      </w:r>
    </w:p>
    <w:p w:rsidR="005E0F4A" w:rsidRPr="00C77D85" w:rsidRDefault="00DD13D0" w:rsidP="00C77D85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736D93C" wp14:editId="5E388EF6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390900" cy="2262399"/>
            <wp:effectExtent l="114300" t="114300" r="114300" b="138430"/>
            <wp:wrapNone/>
            <wp:docPr id="11" name="Рисунок 11" descr="Рисунок общени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общени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2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C77D85" w:rsidRDefault="005E0F4A" w:rsidP="00C77D85"/>
    <w:p w:rsidR="005E0F4A" w:rsidRPr="00C77D85" w:rsidRDefault="00DD13D0" w:rsidP="00C77D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5FCF4" wp14:editId="1C361700">
                <wp:simplePos x="0" y="0"/>
                <wp:positionH relativeFrom="page">
                  <wp:posOffset>4181476</wp:posOffset>
                </wp:positionH>
                <wp:positionV relativeFrom="paragraph">
                  <wp:posOffset>12065</wp:posOffset>
                </wp:positionV>
                <wp:extent cx="3111500" cy="901700"/>
                <wp:effectExtent l="0" t="0" r="12700" b="127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901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96"/>
                                <w:szCs w:val="96"/>
                              </w:rPr>
                              <w:t>ОБЩЕНИЕ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5FCF4" id="Скругленный прямоугольник 12" o:spid="_x0000_s1030" style="position:absolute;margin-left:329.25pt;margin-top:.95pt;width:245pt;height:7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" fillcolor="window" strokecolor="window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96"/>
                          <w:szCs w:val="96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96"/>
                          <w:szCs w:val="96"/>
                        </w:rPr>
                        <w:t>ОБЩЕНИЕ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E0F4A" w:rsidRPr="00C77D85" w:rsidRDefault="005E0F4A" w:rsidP="00C77D85"/>
    <w:p w:rsidR="005E0F4A" w:rsidRDefault="005E0F4A" w:rsidP="00C77D85"/>
    <w:p w:rsidR="005E0F4A" w:rsidRDefault="005E0F4A" w:rsidP="00C77D85">
      <w:pPr>
        <w:tabs>
          <w:tab w:val="left" w:pos="6985"/>
        </w:tabs>
      </w:pPr>
      <w:r>
        <w:tab/>
      </w:r>
    </w:p>
    <w:p w:rsidR="005E0F4A" w:rsidRDefault="005E0F4A" w:rsidP="00C77D85">
      <w:pPr>
        <w:tabs>
          <w:tab w:val="left" w:pos="6985"/>
        </w:tabs>
      </w:pPr>
    </w:p>
    <w:p w:rsidR="005E0F4A" w:rsidRDefault="005E0F4A" w:rsidP="00C77D85">
      <w:pPr>
        <w:tabs>
          <w:tab w:val="left" w:pos="698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12A80" wp14:editId="2E481D29">
                <wp:simplePos x="0" y="0"/>
                <wp:positionH relativeFrom="column">
                  <wp:posOffset>3432412</wp:posOffset>
                </wp:positionH>
                <wp:positionV relativeFrom="paragraph">
                  <wp:posOffset>5861713</wp:posOffset>
                </wp:positionV>
                <wp:extent cx="3247987" cy="668741"/>
                <wp:effectExtent l="0" t="0" r="10160" b="1714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987" cy="6687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292606" w:rsidRDefault="005E0F4A" w:rsidP="00AA0431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abarett Decor DEMO" w:hAnsi="Kabarett Decor DEMO"/>
                                <w:color w:val="002060"/>
                                <w:sz w:val="56"/>
                                <w:szCs w:val="56"/>
                              </w:rPr>
                              <w:t>ТЕЛЕВИДЕНИЕ</w:t>
                            </w:r>
                          </w:p>
                          <w:p w:rsidR="005E0F4A" w:rsidRPr="00292606" w:rsidRDefault="005E0F4A" w:rsidP="00AA0431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12A80" id="Скругленный прямоугольник 19" o:spid="_x0000_s1031" style="position:absolute;margin-left:270.25pt;margin-top:461.55pt;width:255.75pt;height:5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" fillcolor="window" strokecolor="window" strokeweight="1pt">
                <v:stroke joinstyle="miter"/>
                <v:textbox>
                  <w:txbxContent>
                    <w:p w:rsidR="005E0F4A" w:rsidRPr="00292606" w:rsidRDefault="005E0F4A" w:rsidP="00AA0431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Kabarett Decor DEMO" w:hAnsi="Kabarett Decor DEMO"/>
                          <w:color w:val="002060"/>
                          <w:sz w:val="56"/>
                          <w:szCs w:val="56"/>
                        </w:rPr>
                        <w:t>ТЕЛЕВИДЕНИЕ</w:t>
                      </w:r>
                    </w:p>
                    <w:p w:rsidR="005E0F4A" w:rsidRPr="00292606" w:rsidRDefault="005E0F4A" w:rsidP="00AA0431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1417A89" wp14:editId="38069B55">
            <wp:simplePos x="0" y="0"/>
            <wp:positionH relativeFrom="column">
              <wp:posOffset>-211455</wp:posOffset>
            </wp:positionH>
            <wp:positionV relativeFrom="paragraph">
              <wp:posOffset>7430978</wp:posOffset>
            </wp:positionV>
            <wp:extent cx="3657600" cy="2333625"/>
            <wp:effectExtent l="114300" t="114300" r="133350" b="142875"/>
            <wp:wrapNone/>
            <wp:docPr id="16" name="Рисунок 16" descr="Газета рисунок для детей - 6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ета рисунок для детей - 66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081E33E" wp14:editId="41F7B9C9">
            <wp:simplePos x="0" y="0"/>
            <wp:positionH relativeFrom="column">
              <wp:posOffset>3359453</wp:posOffset>
            </wp:positionH>
            <wp:positionV relativeFrom="paragraph">
              <wp:posOffset>3459291</wp:posOffset>
            </wp:positionV>
            <wp:extent cx="3334417" cy="2240100"/>
            <wp:effectExtent l="114300" t="114300" r="113665" b="141605"/>
            <wp:wrapNone/>
            <wp:docPr id="18" name="Рисунок 18" descr="Фон Телевизор - 5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Телевизор - 54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17" cy="22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79F1C06" wp14:editId="0E030160">
            <wp:simplePos x="0" y="0"/>
            <wp:positionH relativeFrom="column">
              <wp:posOffset>-47625</wp:posOffset>
            </wp:positionH>
            <wp:positionV relativeFrom="paragraph">
              <wp:posOffset>3568662</wp:posOffset>
            </wp:positionV>
            <wp:extent cx="2975212" cy="3204210"/>
            <wp:effectExtent l="114300" t="114300" r="111125" b="148590"/>
            <wp:wrapNone/>
            <wp:docPr id="15" name="Рисунок 15" descr="Концепция линии интернет. значок простой линии, цветные рисунки.  интернет-символ плоский дизайн. может использоваться для ui / ux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цепция линии интернет. значок простой линии, цветные рисунки.  интернет-символ плоский дизайн. может использоваться для ui / ux | Премиум 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1" t="21967" r="22422" b="13956"/>
                    <a:stretch/>
                  </pic:blipFill>
                  <pic:spPr bwMode="auto">
                    <a:xfrm>
                      <a:off x="0" y="0"/>
                      <a:ext cx="2975212" cy="320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DD13D0" w:rsidP="00AA0431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4B4097C" wp14:editId="19DCC605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492053" cy="2962275"/>
            <wp:effectExtent l="114300" t="114300" r="156210" b="142875"/>
            <wp:wrapNone/>
            <wp:docPr id="13" name="Рисунок 13" descr="Книжный рисунок, книга, фотография, материал, клипарт Книга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ный рисунок, книга, фотография, материал, клипарт Книга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9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t="4056" r="5527" b="2996"/>
                    <a:stretch/>
                  </pic:blipFill>
                  <pic:spPr bwMode="auto">
                    <a:xfrm>
                      <a:off x="0" y="0"/>
                      <a:ext cx="2492053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DD13D0" w:rsidP="00AA04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888A2" wp14:editId="737E70A3">
                <wp:simplePos x="0" y="0"/>
                <wp:positionH relativeFrom="margin">
                  <wp:posOffset>2850515</wp:posOffset>
                </wp:positionH>
                <wp:positionV relativeFrom="paragraph">
                  <wp:posOffset>118745</wp:posOffset>
                </wp:positionV>
                <wp:extent cx="3762375" cy="872983"/>
                <wp:effectExtent l="0" t="0" r="28575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8729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C77D85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6"/>
                                <w:szCs w:val="96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6"/>
                                <w:szCs w:val="96"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888A2" id="Скругленный прямоугольник 14" o:spid="_x0000_s1032" style="position:absolute;margin-left:224.45pt;margin-top:9.35pt;width:296.25pt;height: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" fillcolor="window" strokecolor="window" strokeweight="1pt">
                <v:stroke joinstyle="miter"/>
                <v:textbox>
                  <w:txbxContent>
                    <w:p w:rsidR="005E0F4A" w:rsidRPr="00DD13D0" w:rsidRDefault="005E0F4A" w:rsidP="00C77D85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6"/>
                          <w:szCs w:val="96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6"/>
                          <w:szCs w:val="96"/>
                        </w:rPr>
                        <w:t>ЛИТЕРАТУРА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D21A2E" w:rsidP="00AA0431"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-111759</wp:posOffset>
            </wp:positionH>
            <wp:positionV relativeFrom="paragraph">
              <wp:posOffset>176530</wp:posOffset>
            </wp:positionV>
            <wp:extent cx="2819400" cy="2819400"/>
            <wp:effectExtent l="152400" t="171450" r="152400" b="1714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вистунов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3D0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8529AAA" wp14:editId="140470C2">
            <wp:simplePos x="0" y="0"/>
            <wp:positionH relativeFrom="column">
              <wp:posOffset>3073400</wp:posOffset>
            </wp:positionH>
            <wp:positionV relativeFrom="paragraph">
              <wp:posOffset>108059</wp:posOffset>
            </wp:positionV>
            <wp:extent cx="3334417" cy="2240100"/>
            <wp:effectExtent l="114300" t="114300" r="113665" b="141605"/>
            <wp:wrapNone/>
            <wp:docPr id="22" name="Рисунок 22" descr="Фон Телевизор - 5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Телевизор - 54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17" cy="22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BA35BE" w:rsidP="00AA04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D8DA20" wp14:editId="0734E973">
                <wp:simplePos x="0" y="0"/>
                <wp:positionH relativeFrom="margin">
                  <wp:posOffset>2948116</wp:posOffset>
                </wp:positionH>
                <wp:positionV relativeFrom="paragraph">
                  <wp:posOffset>191572</wp:posOffset>
                </wp:positionV>
                <wp:extent cx="3762375" cy="872983"/>
                <wp:effectExtent l="0" t="0" r="28575" b="22860"/>
                <wp:wrapNone/>
                <wp:docPr id="2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8729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13D0" w:rsidRPr="00DD13D0" w:rsidRDefault="00DD13D0" w:rsidP="00DD13D0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76"/>
                                <w:szCs w:val="96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76"/>
                                <w:szCs w:val="96"/>
                              </w:rPr>
                              <w:t>ТЕЛЕВИДЕНИЕ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8DA20" id="_x0000_s1033" style="position:absolute;margin-left:232.15pt;margin-top:15.1pt;width:296.25pt;height:68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" fillcolor="window" strokecolor="window" strokeweight="1pt">
                <v:stroke joinstyle="miter"/>
                <v:textbox>
                  <w:txbxContent>
                    <w:p w:rsidR="00DD13D0" w:rsidRPr="00DD13D0" w:rsidRDefault="00DD13D0" w:rsidP="00DD13D0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76"/>
                          <w:szCs w:val="96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76"/>
                          <w:szCs w:val="96"/>
                        </w:rPr>
                        <w:t>ТЕЛЕВИДЕНИЕ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Pr="00AA0431" w:rsidRDefault="00DD13D0" w:rsidP="00AA0431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55410CA" wp14:editId="35151ECD">
            <wp:simplePos x="0" y="0"/>
            <wp:positionH relativeFrom="margin">
              <wp:align>left</wp:align>
            </wp:positionH>
            <wp:positionV relativeFrom="paragraph">
              <wp:posOffset>131256</wp:posOffset>
            </wp:positionV>
            <wp:extent cx="2940816" cy="1876302"/>
            <wp:effectExtent l="114300" t="114300" r="107315" b="143510"/>
            <wp:wrapNone/>
            <wp:docPr id="23" name="Рисунок 23" descr="Газета рисунок для детей - 6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ета рисунок для детей - 66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16" cy="1876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4A" w:rsidRPr="00AA0431" w:rsidRDefault="00DD13D0" w:rsidP="00AA04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A28294" wp14:editId="5C7813D2">
                <wp:simplePos x="0" y="0"/>
                <wp:positionH relativeFrom="page">
                  <wp:posOffset>3313999</wp:posOffset>
                </wp:positionH>
                <wp:positionV relativeFrom="paragraph">
                  <wp:posOffset>24130</wp:posOffset>
                </wp:positionV>
                <wp:extent cx="4292419" cy="2220685"/>
                <wp:effectExtent l="0" t="0" r="13335" b="2730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419" cy="22206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0F4A" w:rsidRPr="00DD13D0" w:rsidRDefault="005E0F4A" w:rsidP="00292606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68"/>
                                <w:szCs w:val="56"/>
                              </w:rPr>
                            </w:pPr>
                            <w:r w:rsidRPr="00DD13D0">
                              <w:rPr>
                                <w:rFonts w:ascii="Kabarett Decor DEMO" w:hAnsi="Kabarett Decor DEMO"/>
                                <w:color w:val="002060"/>
                                <w:sz w:val="68"/>
                                <w:szCs w:val="56"/>
                              </w:rPr>
                              <w:t>ПЕРИОДИЧЕСКИЕ ИЗДАНИЯ</w:t>
                            </w:r>
                          </w:p>
                          <w:p w:rsidR="005E0F4A" w:rsidRPr="00DD13D0" w:rsidRDefault="005E0F4A" w:rsidP="00292606">
                            <w:pPr>
                              <w:pStyle w:val="af5"/>
                              <w:jc w:val="center"/>
                              <w:rPr>
                                <w:rFonts w:ascii="Kabarett Decor DEMO" w:hAnsi="Kabarett Decor DEMO"/>
                                <w:color w:val="002060"/>
                                <w:sz w:val="8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28294" id="Скругленный прямоугольник 17" o:spid="_x0000_s1034" style="position:absolute;margin-left:260.95pt;margin-top:1.9pt;width:338pt;height:174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" fillcolor="window" strokecolor="window" strokeweight="1pt">
                <v:stroke joinstyle="miter"/>
                <v:textbox>
                  <w:txbxContent>
                    <w:p w:rsidR="005E0F4A" w:rsidRPr="00DD13D0" w:rsidRDefault="005E0F4A" w:rsidP="00292606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68"/>
                          <w:szCs w:val="56"/>
                        </w:rPr>
                      </w:pPr>
                      <w:r w:rsidRPr="00DD13D0">
                        <w:rPr>
                          <w:rFonts w:ascii="Kabarett Decor DEMO" w:hAnsi="Kabarett Decor DEMO"/>
                          <w:color w:val="002060"/>
                          <w:sz w:val="68"/>
                          <w:szCs w:val="56"/>
                        </w:rPr>
                        <w:t>ПЕРИОДИЧЕСКИЕ ИЗДАНИЯ</w:t>
                      </w:r>
                    </w:p>
                    <w:p w:rsidR="005E0F4A" w:rsidRPr="00DD13D0" w:rsidRDefault="005E0F4A" w:rsidP="00292606">
                      <w:pPr>
                        <w:pStyle w:val="af5"/>
                        <w:jc w:val="center"/>
                        <w:rPr>
                          <w:rFonts w:ascii="Kabarett Decor DEMO" w:hAnsi="Kabarett Decor DEMO"/>
                          <w:color w:val="002060"/>
                          <w:sz w:val="84"/>
                          <w:szCs w:val="7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E0F4A" w:rsidRPr="00AA0431" w:rsidRDefault="005E0F4A" w:rsidP="00AA0431"/>
    <w:p w:rsidR="005E0F4A" w:rsidRPr="00AA0431" w:rsidRDefault="005E0F4A" w:rsidP="00AA0431"/>
    <w:p w:rsidR="005E0F4A" w:rsidRPr="00AA0431" w:rsidRDefault="005E0F4A" w:rsidP="00AA0431"/>
    <w:p w:rsidR="005E0F4A" w:rsidRDefault="005E0F4A" w:rsidP="00AA0431"/>
    <w:p w:rsidR="005E0F4A" w:rsidRDefault="005E0F4A" w:rsidP="00AA0431">
      <w:pPr>
        <w:tabs>
          <w:tab w:val="left" w:pos="6319"/>
        </w:tabs>
      </w:pPr>
      <w:r>
        <w:tab/>
      </w:r>
    </w:p>
    <w:p w:rsidR="005E0F4A" w:rsidRDefault="005E0F4A" w:rsidP="00AA0431">
      <w:pPr>
        <w:tabs>
          <w:tab w:val="left" w:pos="6319"/>
        </w:tabs>
      </w:pPr>
    </w:p>
    <w:p w:rsidR="00BA35BE" w:rsidRDefault="00BA35BE" w:rsidP="00BA35BE">
      <w:pPr>
        <w:pStyle w:val="1"/>
      </w:pPr>
    </w:p>
    <w:p w:rsidR="00BA35BE" w:rsidRDefault="00BA35BE" w:rsidP="00BA35BE">
      <w:pPr>
        <w:pStyle w:val="1"/>
      </w:pPr>
    </w:p>
    <w:p w:rsidR="005E0F4A" w:rsidRDefault="005E0F4A" w:rsidP="00BA35BE">
      <w:pPr>
        <w:pStyle w:val="1"/>
        <w:spacing w:after="240"/>
      </w:pPr>
      <w:r>
        <w:t>СЛАЙД для контрольно-оценочного этапа</w:t>
      </w:r>
    </w:p>
    <w:p w:rsidR="005E0F4A" w:rsidRPr="00AA0431" w:rsidRDefault="005E0F4A" w:rsidP="00AA0431">
      <w:pPr>
        <w:pStyle w:val="af5"/>
        <w:rPr>
          <w:rFonts w:ascii="Times New Roman" w:hAnsi="Times New Roman" w:cs="Times New Roman"/>
          <w:sz w:val="36"/>
          <w:szCs w:val="36"/>
        </w:rPr>
      </w:pPr>
      <w:r w:rsidRPr="00AA0431">
        <w:rPr>
          <w:rFonts w:ascii="Times New Roman" w:hAnsi="Times New Roman" w:cs="Times New Roman"/>
          <w:noProof/>
          <w:sz w:val="36"/>
          <w:szCs w:val="36"/>
          <w:lang w:val="en-US"/>
        </w:rPr>
        <w:drawing>
          <wp:inline distT="0" distB="0" distL="0" distR="0">
            <wp:extent cx="6645910" cy="3706174"/>
            <wp:effectExtent l="0" t="0" r="2540" b="8890"/>
            <wp:docPr id="20" name="Рисунок 20" descr="D:\печать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чать\Screenshot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2534" w:rsidRDefault="00DB34D2" w:rsidP="00B02534">
      <w:bookmarkStart w:id="0" w:name="_GoBack"/>
      <w:bookmarkEnd w:id="0"/>
    </w:p>
    <w:sectPr w:rsidR="00DB34D2" w:rsidRPr="00B02534" w:rsidSect="0055343A">
      <w:headerReference w:type="default" r:id="rId18"/>
      <w:footerReference w:type="default" r:id="rId19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FA9" w:rsidRDefault="00B23FA9" w:rsidP="00AA1ABA">
      <w:pPr>
        <w:spacing w:after="0" w:line="240" w:lineRule="auto"/>
      </w:pPr>
      <w:r>
        <w:separator/>
      </w:r>
    </w:p>
  </w:endnote>
  <w:endnote w:type="continuationSeparator" w:id="0">
    <w:p w:rsidR="00B23FA9" w:rsidRDefault="00B23FA9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Kabarett Decor DEMO">
    <w:altName w:val="Candara"/>
    <w:charset w:val="CC"/>
    <w:family w:val="auto"/>
    <w:pitch w:val="variable"/>
    <w:sig w:usb0="00000001" w:usb1="1000204A" w:usb2="00000000" w:usb3="00000000" w:csb0="0000001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1708AF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FA9" w:rsidRDefault="00B23FA9" w:rsidP="00AA1ABA">
      <w:pPr>
        <w:spacing w:after="0" w:line="240" w:lineRule="auto"/>
      </w:pPr>
      <w:r>
        <w:separator/>
      </w:r>
    </w:p>
  </w:footnote>
  <w:footnote w:type="continuationSeparator" w:id="0">
    <w:p w:rsidR="00B23FA9" w:rsidRDefault="00B23FA9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748E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О. В. Свистунова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6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4A"/>
    <w:rsid w:val="0003005E"/>
    <w:rsid w:val="000A2619"/>
    <w:rsid w:val="00101B76"/>
    <w:rsid w:val="001708AF"/>
    <w:rsid w:val="001D7A3B"/>
    <w:rsid w:val="00240C65"/>
    <w:rsid w:val="002519F6"/>
    <w:rsid w:val="00295FE3"/>
    <w:rsid w:val="002D1E2D"/>
    <w:rsid w:val="003A3332"/>
    <w:rsid w:val="004334D6"/>
    <w:rsid w:val="004C3F9F"/>
    <w:rsid w:val="004D70F6"/>
    <w:rsid w:val="0055343A"/>
    <w:rsid w:val="00572542"/>
    <w:rsid w:val="005748E6"/>
    <w:rsid w:val="005E0F4A"/>
    <w:rsid w:val="00673AA5"/>
    <w:rsid w:val="00732082"/>
    <w:rsid w:val="007B2EB3"/>
    <w:rsid w:val="007F6D02"/>
    <w:rsid w:val="0085564F"/>
    <w:rsid w:val="008903B3"/>
    <w:rsid w:val="00904715"/>
    <w:rsid w:val="00AA1ABA"/>
    <w:rsid w:val="00B02534"/>
    <w:rsid w:val="00B23FA9"/>
    <w:rsid w:val="00B4276C"/>
    <w:rsid w:val="00BA35BE"/>
    <w:rsid w:val="00C25908"/>
    <w:rsid w:val="00C65581"/>
    <w:rsid w:val="00C90B94"/>
    <w:rsid w:val="00D21A2E"/>
    <w:rsid w:val="00DB34D2"/>
    <w:rsid w:val="00DD023A"/>
    <w:rsid w:val="00DD13D0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EB3979-453D-46D1-8DD9-E2040CFC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6;&#1072;&#1095;&#1080;&#1094;&#1082;&#1072;&#1103;\&#1056;&#1072;&#1079;&#1085;&#1086;&#1077;\&#1055;&#1064;\&#1044;&#1080;&#1089;&#1082;%2006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4</cp:revision>
  <dcterms:created xsi:type="dcterms:W3CDTF">2023-06-15T19:47:00Z</dcterms:created>
  <dcterms:modified xsi:type="dcterms:W3CDTF">2023-06-16T10:45:00Z</dcterms:modified>
</cp:coreProperties>
</file>