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Default="0073224A" w:rsidP="0073224A">
            <w:pPr>
              <w:jc w:val="center"/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>
                  <wp:extent cx="6480048" cy="4319016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48" cy="431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Default="0073224A" w:rsidP="0073224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480048" cy="4319016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48" cy="431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392" w:rsidRDefault="00AD6392" w:rsidP="006C0F19"/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Default="0073224A" w:rsidP="000B0A40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FB9C83E" wp14:editId="1543FD38">
                  <wp:extent cx="6480048" cy="4319016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48" cy="431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Default="0073224A" w:rsidP="000B0A4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AFE2628" wp14:editId="230A8541">
                  <wp:extent cx="6480048" cy="4319016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48" cy="431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24A" w:rsidRDefault="0073224A" w:rsidP="006C0F19"/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73224A" w:rsidRP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lastRenderedPageBreak/>
              <w:t>ИЗВЕРЖЕНИЕ</w:t>
            </w:r>
          </w:p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t>ВУЛКАНА</w:t>
            </w:r>
          </w:p>
        </w:tc>
      </w:tr>
      <w:tr w:rsidR="0073224A" w:rsidRP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t>ИЗМЕНЕНИЕ</w:t>
            </w:r>
          </w:p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t>КЛИМАТА</w:t>
            </w:r>
          </w:p>
        </w:tc>
      </w:tr>
      <w:tr w:rsidR="0073224A" w:rsidRP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lastRenderedPageBreak/>
              <w:t>НЕУРОЖАЙ</w:t>
            </w:r>
          </w:p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t>ЗЕРНОВЫХ</w:t>
            </w:r>
          </w:p>
        </w:tc>
      </w:tr>
      <w:tr w:rsidR="0073224A" w:rsidRPr="0073224A" w:rsidTr="0073224A">
        <w:trPr>
          <w:trHeight w:val="7087"/>
        </w:trPr>
        <w:tc>
          <w:tcPr>
            <w:tcW w:w="10194" w:type="dxa"/>
            <w:vAlign w:val="center"/>
          </w:tcPr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t>СНИЖЕНИЕ</w:t>
            </w:r>
          </w:p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t>ПОГОЛОВЬЯ</w:t>
            </w:r>
          </w:p>
          <w:p w:rsidR="0073224A" w:rsidRPr="0073224A" w:rsidRDefault="0073224A" w:rsidP="0073224A">
            <w:pPr>
              <w:jc w:val="center"/>
              <w:rPr>
                <w:rFonts w:ascii="Arial" w:hAnsi="Arial" w:cs="Arial"/>
                <w:b/>
                <w:sz w:val="130"/>
                <w:szCs w:val="130"/>
              </w:rPr>
            </w:pPr>
            <w:r w:rsidRPr="0073224A">
              <w:rPr>
                <w:rFonts w:ascii="Arial" w:hAnsi="Arial" w:cs="Arial"/>
                <w:b/>
                <w:sz w:val="130"/>
                <w:szCs w:val="130"/>
              </w:rPr>
              <w:t>ЛОШАДЕЙ</w:t>
            </w:r>
          </w:p>
        </w:tc>
      </w:tr>
    </w:tbl>
    <w:p w:rsidR="0073224A" w:rsidRPr="006C0F19" w:rsidRDefault="0073224A" w:rsidP="006C0F19"/>
    <w:sectPr w:rsidR="0073224A" w:rsidRPr="006C0F19" w:rsidSect="006C0F19">
      <w:headerReference w:type="default" r:id="rId10"/>
      <w:footerReference w:type="defaul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1C6" w:rsidRDefault="009221C6" w:rsidP="00AA1ABA">
      <w:pPr>
        <w:spacing w:after="0" w:line="240" w:lineRule="auto"/>
      </w:pPr>
      <w:r>
        <w:separator/>
      </w:r>
    </w:p>
  </w:endnote>
  <w:endnote w:type="continuationSeparator" w:id="0">
    <w:p w:rsidR="009221C6" w:rsidRDefault="009221C6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55343A" w:rsidP="0055343A">
    <w:pPr>
      <w:pStyle w:val="ad"/>
      <w:jc w:val="center"/>
      <w:rPr>
        <w:rFonts w:ascii="Times New Roman" w:hAnsi="Times New Roman" w:cs="Times New Roman"/>
        <w:color w:val="404040" w:themeColor="text1" w:themeTint="BF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1C6" w:rsidRDefault="009221C6" w:rsidP="00AA1ABA">
      <w:pPr>
        <w:spacing w:after="0" w:line="240" w:lineRule="auto"/>
      </w:pPr>
      <w:r>
        <w:separator/>
      </w:r>
    </w:p>
  </w:footnote>
  <w:footnote w:type="continuationSeparator" w:id="0">
    <w:p w:rsidR="009221C6" w:rsidRDefault="009221C6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AD6392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Л. А.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Варвашевич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92"/>
    <w:rsid w:val="0003005E"/>
    <w:rsid w:val="000A2619"/>
    <w:rsid w:val="000C2EDC"/>
    <w:rsid w:val="00101B76"/>
    <w:rsid w:val="00196075"/>
    <w:rsid w:val="001D7A3B"/>
    <w:rsid w:val="00240C65"/>
    <w:rsid w:val="00283297"/>
    <w:rsid w:val="00295FE3"/>
    <w:rsid w:val="002D1E2D"/>
    <w:rsid w:val="003A3332"/>
    <w:rsid w:val="004334D6"/>
    <w:rsid w:val="004C3F9F"/>
    <w:rsid w:val="004D70F6"/>
    <w:rsid w:val="0055343A"/>
    <w:rsid w:val="00572542"/>
    <w:rsid w:val="005D041C"/>
    <w:rsid w:val="00673AA5"/>
    <w:rsid w:val="006C0F19"/>
    <w:rsid w:val="00732082"/>
    <w:rsid w:val="0073224A"/>
    <w:rsid w:val="007B2EB3"/>
    <w:rsid w:val="007F0E06"/>
    <w:rsid w:val="007F6D02"/>
    <w:rsid w:val="00840B1D"/>
    <w:rsid w:val="0085564F"/>
    <w:rsid w:val="008903B3"/>
    <w:rsid w:val="00904715"/>
    <w:rsid w:val="00917BF4"/>
    <w:rsid w:val="009221C6"/>
    <w:rsid w:val="009670FD"/>
    <w:rsid w:val="00A55AB4"/>
    <w:rsid w:val="00AA1ABA"/>
    <w:rsid w:val="00AD6392"/>
    <w:rsid w:val="00B02534"/>
    <w:rsid w:val="00B4276C"/>
    <w:rsid w:val="00C25908"/>
    <w:rsid w:val="00C5001D"/>
    <w:rsid w:val="00DB34D2"/>
    <w:rsid w:val="00DD023A"/>
    <w:rsid w:val="00DE57A4"/>
    <w:rsid w:val="00EA3EEE"/>
    <w:rsid w:val="00F1267E"/>
    <w:rsid w:val="00F2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9A37C5-E0D2-4F40-901D-071B67D3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5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</Template>
  <TotalTime>0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2</cp:revision>
  <dcterms:created xsi:type="dcterms:W3CDTF">2023-05-25T22:11:00Z</dcterms:created>
  <dcterms:modified xsi:type="dcterms:W3CDTF">2023-05-25T22:11:00Z</dcterms:modified>
</cp:coreProperties>
</file>