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4D2" w:rsidRPr="00146DAD" w:rsidRDefault="00146DAD" w:rsidP="00146DAD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-825500</wp:posOffset>
            </wp:positionV>
            <wp:extent cx="10677525" cy="8007751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о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8007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20036" wp14:editId="1AFF0A7C">
                <wp:simplePos x="0" y="0"/>
                <wp:positionH relativeFrom="margin">
                  <wp:posOffset>316865</wp:posOffset>
                </wp:positionH>
                <wp:positionV relativeFrom="paragraph">
                  <wp:posOffset>591185</wp:posOffset>
                </wp:positionV>
                <wp:extent cx="8617527" cy="514794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7527" cy="514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DAD" w:rsidRPr="00545253" w:rsidRDefault="00146DAD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be-BY"/>
                              </w:rPr>
                            </w:pP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Маршрутны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ліст</w:t>
                            </w:r>
                            <w:proofErr w:type="spellEnd"/>
                            <w:r w:rsidR="0054525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be-BY"/>
                              </w:rPr>
                              <w:t xml:space="preserve"> для</w:t>
                            </w:r>
                            <w:bookmarkStart w:id="0" w:name="_GoBack"/>
                            <w:bookmarkEnd w:id="0"/>
                          </w:p>
                          <w:p w:rsidR="00146DAD" w:rsidRPr="00C44944" w:rsidRDefault="00146DAD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каманды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3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be-BY"/>
                              </w:rPr>
                              <w:t>«Б»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класа</w:t>
                            </w:r>
                            <w:proofErr w:type="spellEnd"/>
                          </w:p>
                          <w:p w:rsidR="00146DAD" w:rsidRPr="00C44944" w:rsidRDefault="00146DAD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  <w:p w:rsidR="00146DAD" w:rsidRPr="00C44944" w:rsidRDefault="00146DAD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1-я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8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) </w:t>
                            </w:r>
                            <w:r w:rsidRPr="00146DA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457200" cy="276225"/>
                                  <wp:effectExtent l="0" t="0" r="0" b="952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4-я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29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)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395297F1" wp14:editId="309BCAAC">
                                  <wp:extent cx="457200" cy="276225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6DAD" w:rsidRPr="00C44944" w:rsidRDefault="00146DAD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63BB0552" wp14:editId="18C7F6A7">
                                  <wp:extent cx="457200" cy="276225"/>
                                  <wp:effectExtent l="0" t="0" r="0" b="952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3-я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31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)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4A4E32AB" wp14:editId="34FAA755">
                                  <wp:extent cx="457200" cy="276225"/>
                                  <wp:effectExtent l="0" t="0" r="0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5-я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31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)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0EF24039" wp14:editId="7E968419">
                                  <wp:extent cx="457200" cy="276225"/>
                                  <wp:effectExtent l="0" t="0" r="0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6DAD" w:rsidRPr="00C44944" w:rsidRDefault="00146DAD" w:rsidP="00545253">
                            <w:pPr>
                              <w:pStyle w:val="af1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2-я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29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0036" id="Прямоугольник 2" o:spid="_x0000_s1026" style="position:absolute;margin-left:24.95pt;margin-top:46.55pt;width:678.55pt;height:40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" filled="f" stroked="f" strokeweight="1pt">
                <v:textbox>
                  <w:txbxContent>
                    <w:p w:rsidR="00146DAD" w:rsidRPr="00545253" w:rsidRDefault="00146DAD" w:rsidP="00C449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be-BY"/>
                        </w:rPr>
                      </w:pP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Маршрутны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ліст</w:t>
                      </w:r>
                      <w:proofErr w:type="spellEnd"/>
                      <w:r w:rsidR="00545253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be-BY"/>
                        </w:rPr>
                        <w:t xml:space="preserve"> для</w:t>
                      </w:r>
                      <w:bookmarkStart w:id="1" w:name="_GoBack"/>
                      <w:bookmarkEnd w:id="1"/>
                    </w:p>
                    <w:p w:rsidR="00146DAD" w:rsidRPr="00C44944" w:rsidRDefault="00146DAD" w:rsidP="00C449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каманды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 xml:space="preserve"> 3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be-BY"/>
                        </w:rPr>
                        <w:t>«Б»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класа</w:t>
                      </w:r>
                      <w:proofErr w:type="spellEnd"/>
                    </w:p>
                    <w:p w:rsidR="00146DAD" w:rsidRPr="00C44944" w:rsidRDefault="00146DAD" w:rsidP="00C4494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  <w:p w:rsidR="00146DAD" w:rsidRPr="00C44944" w:rsidRDefault="00146DAD" w:rsidP="00C449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1-я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8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) </w:t>
                      </w:r>
                      <w:r w:rsidRPr="00146DAD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457200" cy="276225"/>
                            <wp:effectExtent l="0" t="0" r="0" b="952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4-я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29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)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395297F1" wp14:editId="309BCAAC">
                            <wp:extent cx="457200" cy="276225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6DAD" w:rsidRPr="00C44944" w:rsidRDefault="00146DAD" w:rsidP="00C449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63BB0552" wp14:editId="18C7F6A7">
                            <wp:extent cx="457200" cy="276225"/>
                            <wp:effectExtent l="0" t="0" r="0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3-я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31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)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4A4E32AB" wp14:editId="34FAA755">
                            <wp:extent cx="457200" cy="276225"/>
                            <wp:effectExtent l="0" t="0" r="0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5-я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31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)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0EF24039" wp14:editId="7E968419">
                            <wp:extent cx="457200" cy="276225"/>
                            <wp:effectExtent l="0" t="0" r="0" b="952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6DAD" w:rsidRPr="00C44944" w:rsidRDefault="00146DAD" w:rsidP="00545253">
                      <w:pPr>
                        <w:pStyle w:val="af1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2-я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29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B34D2" w:rsidRPr="00146DAD" w:rsidSect="00C35D9F">
      <w:headerReference w:type="default" r:id="rId14"/>
      <w:footerReference w:type="default" r:id="rId15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3DCC" w:rsidRDefault="000A3DCC" w:rsidP="00AA1ABA">
      <w:pPr>
        <w:spacing w:after="0" w:line="240" w:lineRule="auto"/>
      </w:pPr>
      <w:r>
        <w:separator/>
      </w:r>
    </w:p>
  </w:endnote>
  <w:endnote w:type="continuationSeparator" w:id="0">
    <w:p w:rsidR="000A3DCC" w:rsidRDefault="000A3DCC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55343A" w:rsidP="0055343A">
    <w:pPr>
      <w:pStyle w:val="ad"/>
      <w:jc w:val="center"/>
      <w:rPr>
        <w:rFonts w:ascii="Times New Roman" w:hAnsi="Times New Roman" w:cs="Times New Roman"/>
        <w:color w:val="404040" w:themeColor="text1" w:themeTint="BF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3DCC" w:rsidRDefault="000A3DCC" w:rsidP="00AA1ABA">
      <w:pPr>
        <w:spacing w:after="0" w:line="240" w:lineRule="auto"/>
      </w:pPr>
      <w:r>
        <w:separator/>
      </w:r>
    </w:p>
  </w:footnote>
  <w:footnote w:type="continuationSeparator" w:id="0">
    <w:p w:rsidR="000A3DCC" w:rsidRDefault="000A3DCC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C35D9F" w:rsidRDefault="00C35D9F" w:rsidP="0055343A">
    <w:pPr>
      <w:pStyle w:val="ab"/>
      <w:rPr>
        <w:rFonts w:ascii="Times New Roman" w:hAnsi="Times New Roman" w:cs="Times New Roman"/>
        <w:sz w:val="24"/>
        <w:szCs w:val="24"/>
      </w:rPr>
    </w:pPr>
    <w:r w:rsidRPr="00C35D9F">
      <w:rPr>
        <w:rFonts w:ascii="Times New Roman" w:hAnsi="Times New Roman" w:cs="Times New Roman"/>
        <w:sz w:val="24"/>
        <w:szCs w:val="24"/>
      </w:rPr>
      <w:t xml:space="preserve">Т. С. </w:t>
    </w:r>
    <w:proofErr w:type="spellStart"/>
    <w:r w:rsidRPr="00C35D9F">
      <w:rPr>
        <w:rFonts w:ascii="Times New Roman" w:hAnsi="Times New Roman" w:cs="Times New Roman"/>
        <w:sz w:val="24"/>
        <w:szCs w:val="24"/>
      </w:rPr>
      <w:t>Грышкова</w:t>
    </w:r>
    <w:proofErr w:type="spellEnd"/>
    <w:r w:rsidRPr="00C35D9F">
      <w:rPr>
        <w:rFonts w:ascii="Times New Roman" w:hAnsi="Times New Roman" w:cs="Times New Roman"/>
        <w:sz w:val="24"/>
        <w:szCs w:val="24"/>
      </w:rPr>
      <w:t xml:space="preserve">, А. У. </w:t>
    </w:r>
    <w:proofErr w:type="spellStart"/>
    <w:r w:rsidRPr="00C35D9F">
      <w:rPr>
        <w:rFonts w:ascii="Times New Roman" w:hAnsi="Times New Roman" w:cs="Times New Roman"/>
        <w:sz w:val="24"/>
        <w:szCs w:val="24"/>
      </w:rPr>
      <w:t>Жылко</w:t>
    </w:r>
    <w:proofErr w:type="spellEnd"/>
    <w:r w:rsidRPr="00C35D9F">
      <w:rPr>
        <w:rFonts w:ascii="Times New Roman" w:hAnsi="Times New Roman" w:cs="Times New Roman"/>
        <w:sz w:val="24"/>
        <w:szCs w:val="24"/>
      </w:rPr>
      <w:t>, І. І. Кручок</w:t>
    </w:r>
    <w:r w:rsidR="0003005E" w:rsidRPr="00C35D9F">
      <w:rPr>
        <w:rFonts w:ascii="Times New Roman" w:hAnsi="Times New Roman" w:cs="Times New Roman"/>
        <w:sz w:val="24"/>
        <w:szCs w:val="24"/>
      </w:rPr>
      <w:ptab w:relativeTo="margin" w:alignment="right" w:leader="none"/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Мультымедыйны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дадатак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да </w:t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часопіса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“</w:t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Пачатковая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школа” № 07/202</w:t>
    </w:r>
    <w:r w:rsidRPr="00C35D9F">
      <w:rPr>
        <w:rFonts w:ascii="Times New Roman" w:hAnsi="Times New Roman" w:cs="Times New Roman"/>
        <w:sz w:val="24"/>
        <w:szCs w:val="2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47.7pt;height:29.3pt;visibility:visible;mso-wrap-style:square" o:bullet="t">
        <v:imagedata r:id="rId1" o:title=""/>
      </v:shape>
    </w:pict>
  </w:numPicBullet>
  <w:abstractNum w:abstractNumId="0" w15:restartNumberingAfterBreak="0">
    <w:nsid w:val="5427338D"/>
    <w:multiLevelType w:val="hybridMultilevel"/>
    <w:tmpl w:val="CF6ACD50"/>
    <w:lvl w:ilvl="0" w:tplc="2F7AEC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0601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902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DABE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F0C8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FA02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704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ACF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7E40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9F"/>
    <w:rsid w:val="0003005E"/>
    <w:rsid w:val="000A2619"/>
    <w:rsid w:val="000A3DCC"/>
    <w:rsid w:val="00101B76"/>
    <w:rsid w:val="00146DAD"/>
    <w:rsid w:val="001D7A3B"/>
    <w:rsid w:val="00240C65"/>
    <w:rsid w:val="00295FE3"/>
    <w:rsid w:val="002D1E2D"/>
    <w:rsid w:val="003A3332"/>
    <w:rsid w:val="004334D6"/>
    <w:rsid w:val="004C3F9F"/>
    <w:rsid w:val="004D70F6"/>
    <w:rsid w:val="00545253"/>
    <w:rsid w:val="0055343A"/>
    <w:rsid w:val="00572542"/>
    <w:rsid w:val="00673AA5"/>
    <w:rsid w:val="00732082"/>
    <w:rsid w:val="007926BC"/>
    <w:rsid w:val="007B2EB3"/>
    <w:rsid w:val="007F6D02"/>
    <w:rsid w:val="0085564F"/>
    <w:rsid w:val="008903B3"/>
    <w:rsid w:val="00904715"/>
    <w:rsid w:val="00AA1ABA"/>
    <w:rsid w:val="00B02534"/>
    <w:rsid w:val="00B4276C"/>
    <w:rsid w:val="00C25908"/>
    <w:rsid w:val="00C35D9F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CB318"/>
  <w15:chartTrackingRefBased/>
  <w15:docId w15:val="{153FCA0D-57BC-457F-925B-D9509EB54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07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BBD7A-A3AA-403D-AFB0-A135E816F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3</cp:revision>
  <dcterms:created xsi:type="dcterms:W3CDTF">2023-07-24T08:47:00Z</dcterms:created>
  <dcterms:modified xsi:type="dcterms:W3CDTF">2023-07-27T10:52:00Z</dcterms:modified>
</cp:coreProperties>
</file>