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B25A16" w14:textId="35D6D807" w:rsidR="00A10C84" w:rsidRDefault="00A10C84" w:rsidP="0067219C">
      <w:pPr>
        <w:rPr>
          <w:noProof/>
          <w:lang w:val="be-BY" w:eastAsia="ru-RU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543477A1" wp14:editId="6EA6D4FF">
                <wp:extent cx="3240000" cy="2747031"/>
                <wp:effectExtent l="0" t="0" r="0" b="0"/>
                <wp:docPr id="27" name="Group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240000" cy="2747031"/>
                          <a:chOff x="1920" y="1605"/>
                          <a:chExt cx="4440" cy="3765"/>
                        </a:xfrm>
                      </wpg:grpSpPr>
                      <pic:pic xmlns:pic="http://schemas.openxmlformats.org/drawingml/2006/picture">
                        <pic:nvPicPr>
                          <pic:cNvPr id="28" name="Picture 11" descr="kisspng-handbag-wallet-clip-art-woman-purse-5b03963a92f6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65" t="6966" r="21121" b="8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1605"/>
                            <a:ext cx="4440" cy="3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Рисунок 1" descr="Похожее изображение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77" b="-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4185"/>
                            <a:ext cx="930" cy="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Рисунок 2" descr="Похожее изображение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5" y="3960"/>
                            <a:ext cx="900" cy="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Рисунок 3" descr="Похожее изображение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04" b="-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2355"/>
                            <a:ext cx="1140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Рисунок 4" descr="Похожее изображение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5" y="2715"/>
                            <a:ext cx="960" cy="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Рисунок 1" descr="Похожее изображение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77" b="-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3376"/>
                            <a:ext cx="930" cy="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Рисунок 1" descr="Похожее изображение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77" b="-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" y="3376"/>
                            <a:ext cx="930" cy="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12749F" id="Group 10" o:spid="_x0000_s1026" style="width:255.1pt;height:216.3pt;mso-position-horizontal-relative:char;mso-position-vertical-relative:line" coordorigin="1920,1605" coordsize="4440,37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kisspng-handbag-wallet-clip-art-woman-purse-5b03963a92f6e4" style="position:absolute;left:1920;top:1605;width:4440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">
                  <v:imagedata r:id="rId11" o:title="kisspng-handbag-wallet-clip-art-woman-purse-5b03963a92f6e4" croptop="4565f" cropbottom="5543f" cropleft="13936f" cropright="13842f" chromakey="#eee"/>
                </v:shape>
                <v:shape id="Рисунок 1" o:spid="_x0000_s1028" type="#_x0000_t75" alt="Похожее изображение" style="position:absolute;left:3060;top:4185;width:930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">
                  <v:imagedata r:id="rId12" o:title="Похожее изображение" cropbottom="-647f" cropright="-116f"/>
                  <o:lock v:ext="edit" aspectratio="f"/>
                </v:shape>
                <v:shape id="Рисунок 2" o:spid="_x0000_s1029" type="#_x0000_t75" alt="Похожее изображение" style="position:absolute;left:4515;top:3960;width:900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">
                  <v:imagedata r:id="rId13" o:title="Похожее изображение" cropbottom="-480f"/>
                  <o:lock v:ext="edit" aspectratio="f"/>
                </v:shape>
                <v:shape id="Рисунок 3" o:spid="_x0000_s1030" type="#_x0000_t75" alt="Похожее изображение" style="position:absolute;left:3060;top:2355;width:1140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">
                  <v:imagedata r:id="rId14" o:title="Похожее изображение" cropbottom="-292f" cropright="-134f"/>
                  <o:lock v:ext="edit" aspectratio="f"/>
                </v:shape>
                <v:shape id="Рисунок 4" o:spid="_x0000_s1031" type="#_x0000_t75" alt="Похожее изображение" style="position:absolute;left:4455;top:2715;width:960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">
                  <v:imagedata r:id="rId15" o:title="Похожее изображение" cropbottom="-292f"/>
                  <o:lock v:ext="edit" aspectratio="f"/>
                </v:shape>
                <v:shape id="Рисунок 1" o:spid="_x0000_s1032" type="#_x0000_t75" alt="Похожее изображение" style="position:absolute;left:3780;top:3376;width:930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">
                  <v:imagedata r:id="rId12" o:title="Похожее изображение" cropbottom="-647f" cropright="-116f"/>
                  <o:lock v:ext="edit" aspectratio="f"/>
                </v:shape>
                <v:shape id="Рисунок 1" o:spid="_x0000_s1033" type="#_x0000_t75" alt="Похожее изображение" style="position:absolute;left:2745;top:3376;width:930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">
                  <v:imagedata r:id="rId12" o:title="Похожее изображение" cropbottom="-647f" cropright="-116f"/>
                  <o:lock v:ext="edit" aspectratio="f"/>
                </v:shape>
                <w10:anchorlock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inline distT="0" distB="0" distL="0" distR="0" wp14:anchorId="18265861" wp14:editId="3B36869C">
                <wp:extent cx="3240000" cy="2747586"/>
                <wp:effectExtent l="0" t="0" r="0" b="0"/>
                <wp:docPr id="11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240000" cy="2747586"/>
                          <a:chOff x="1665" y="6915"/>
                          <a:chExt cx="4440" cy="3765"/>
                        </a:xfrm>
                      </wpg:grpSpPr>
                      <pic:pic xmlns:pic="http://schemas.openxmlformats.org/drawingml/2006/picture">
                        <pic:nvPicPr>
                          <pic:cNvPr id="13" name="Picture 3" descr="kisspng-handbag-wallet-clip-art-woman-purse-5b03963a92f6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65" t="6966" r="21121" b="8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5" y="6915"/>
                            <a:ext cx="4440" cy="3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Рисунок 1" descr="Похожее изображение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77" b="-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9495"/>
                            <a:ext cx="930" cy="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2" descr="Похожее изображение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5" y="9270"/>
                            <a:ext cx="900" cy="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Рисунок 3" descr="Похожее изображение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04" b="-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7665"/>
                            <a:ext cx="1140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Рисунок 1" descr="Похожее изображение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77" b="-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8686"/>
                            <a:ext cx="930" cy="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Рисунок 2" descr="Похожее изображение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7905"/>
                            <a:ext cx="900" cy="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Рисунок 3" descr="Похожее изображение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04" b="-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5" y="8761"/>
                            <a:ext cx="1140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7021A5" id="Group 2" o:spid="_x0000_s1026" style="width:255.1pt;height:216.35pt;mso-position-horizontal-relative:char;mso-position-vertical-relative:line" coordorigin="1665,6915" coordsize="4440,37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">
                <o:lock v:ext="edit" aspectratio="t"/>
                <v:shape id="Picture 3" o:spid="_x0000_s1027" type="#_x0000_t75" alt="kisspng-handbag-wallet-clip-art-woman-purse-5b03963a92f6e4" style="position:absolute;left:1665;top:6915;width:4440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">
                  <v:imagedata r:id="rId11" o:title="kisspng-handbag-wallet-clip-art-woman-purse-5b03963a92f6e4" croptop="4565f" cropbottom="5543f" cropleft="13936f" cropright="13842f" chromakey="#eee"/>
                </v:shape>
                <v:shape id="Рисунок 1" o:spid="_x0000_s1028" type="#_x0000_t75" alt="Похожее изображение" style="position:absolute;left:2805;top:9495;width:930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">
                  <v:imagedata r:id="rId12" o:title="Похожее изображение" cropbottom="-647f" cropright="-116f"/>
                  <o:lock v:ext="edit" aspectratio="f"/>
                </v:shape>
                <v:shape id="Рисунок 2" o:spid="_x0000_s1029" type="#_x0000_t75" alt="Похожее изображение" style="position:absolute;left:4875;top:9270;width:900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">
                  <v:imagedata r:id="rId13" o:title="Похожее изображение" cropbottom="-480f"/>
                  <o:lock v:ext="edit" aspectratio="f"/>
                </v:shape>
                <v:shape id="Рисунок 3" o:spid="_x0000_s1030" type="#_x0000_t75" alt="Похожее изображение" style="position:absolute;left:2805;top:7665;width:1140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">
                  <v:imagedata r:id="rId14" o:title="Похожее изображение" cropbottom="-292f" cropright="-134f"/>
                  <o:lock v:ext="edit" aspectratio="f"/>
                </v:shape>
                <v:shape id="Рисунок 1" o:spid="_x0000_s1031" type="#_x0000_t75" alt="Похожее изображение" style="position:absolute;left:2490;top:8686;width:930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">
                  <v:imagedata r:id="rId12" o:title="Похожее изображение" cropbottom="-647f" cropright="-116f"/>
                  <o:lock v:ext="edit" aspectratio="f"/>
                </v:shape>
                <v:shape id="Рисунок 2" o:spid="_x0000_s1032" type="#_x0000_t75" alt="Похожее изображение" style="position:absolute;left:4260;top:7905;width:900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">
                  <v:imagedata r:id="rId13" o:title="Похожее изображение" cropbottom="-480f"/>
                  <o:lock v:ext="edit" aspectratio="f"/>
                </v:shape>
                <v:shape id="Рисунок 3" o:spid="_x0000_s1033" type="#_x0000_t75" alt="Похожее изображение" style="position:absolute;left:3675;top:8761;width:1140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">
                  <v:imagedata r:id="rId14" o:title="Похожее изображение" cropbottom="-292f" cropright="-134f"/>
                  <o:lock v:ext="edit" aspectratio="f"/>
                </v:shape>
                <w10:anchorlock/>
              </v:group>
            </w:pict>
          </mc:Fallback>
        </mc:AlternateContent>
      </w:r>
    </w:p>
    <w:p w14:paraId="0E2A57B7" w14:textId="77777777" w:rsidR="00393125" w:rsidRDefault="00393125" w:rsidP="0067219C">
      <w:pPr>
        <w:rPr>
          <w:noProof/>
          <w:lang w:val="be-BY" w:eastAsia="ru-RU"/>
        </w:rPr>
      </w:pPr>
    </w:p>
    <w:p w14:paraId="6436E790" w14:textId="0D079575" w:rsidR="00A10C84" w:rsidRDefault="00A10C84" w:rsidP="0067219C">
      <w:pPr>
        <w:rPr>
          <w:lang w:val="be-BY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6C2AA099" wp14:editId="2AC3ED9C">
                <wp:extent cx="3240000" cy="2747586"/>
                <wp:effectExtent l="0" t="0" r="0" b="0"/>
                <wp:docPr id="7" name="Group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240000" cy="2747586"/>
                          <a:chOff x="1844" y="9851"/>
                          <a:chExt cx="4440" cy="3765"/>
                        </a:xfrm>
                      </wpg:grpSpPr>
                      <pic:pic xmlns:pic="http://schemas.openxmlformats.org/drawingml/2006/picture">
                        <pic:nvPicPr>
                          <pic:cNvPr id="8" name="Picture 22" descr="kisspng-handbag-wallet-clip-art-woman-purse-5b03963a92f6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65" t="6966" r="21121" b="8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4" y="9851"/>
                            <a:ext cx="4440" cy="3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234" y="10983"/>
                            <a:ext cx="1950" cy="1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DACEA" w14:textId="77777777" w:rsidR="00A10C84" w:rsidRPr="004C3979" w:rsidRDefault="00A10C84" w:rsidP="0067219C">
                              <w:pPr>
                                <w:spacing w:after="0" w:line="240" w:lineRule="auto"/>
                                <w:rPr>
                                  <w:b/>
                                  <w:sz w:val="44"/>
                                  <w:szCs w:val="44"/>
                                  <w:lang w:val="be-BY"/>
                                </w:rPr>
                              </w:pPr>
                              <w:r w:rsidRPr="004C3979"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  <w:lang w:val="be-BY"/>
                                </w:rPr>
                                <w:t>9 + 3 =</w:t>
                              </w:r>
                            </w:p>
                            <w:p w14:paraId="08DF6EF1" w14:textId="77777777" w:rsidR="00A10C84" w:rsidRPr="004C3979" w:rsidRDefault="00A10C84" w:rsidP="0067219C">
                              <w:pPr>
                                <w:spacing w:after="0" w:line="240" w:lineRule="auto"/>
                                <w:rPr>
                                  <w:b/>
                                  <w:sz w:val="44"/>
                                  <w:szCs w:val="44"/>
                                  <w:lang w:val="be-BY"/>
                                </w:rPr>
                              </w:pPr>
                              <w:r w:rsidRPr="004C3979"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  <w:lang w:val="be-BY"/>
                                </w:rPr>
                                <w:t xml:space="preserve">10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  <w:lang w:val="be-BY"/>
                                </w:rPr>
                                <w:t>–</w:t>
                              </w:r>
                              <w:r w:rsidRPr="004C3979"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  <w:lang w:val="be-BY"/>
                                </w:rPr>
                                <w:t xml:space="preserve"> 6 =</w:t>
                              </w:r>
                            </w:p>
                            <w:p w14:paraId="7EAFD69C" w14:textId="77777777" w:rsidR="00A10C84" w:rsidRPr="004C3979" w:rsidRDefault="00A10C84" w:rsidP="0067219C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  <w:lang w:val="be-BY"/>
                                </w:rPr>
                              </w:pPr>
                              <w:r w:rsidRPr="004C3979"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  <w:lang w:val="be-BY"/>
                                </w:rPr>
                                <w:t>12 + 8 =</w:t>
                              </w:r>
                            </w:p>
                            <w:p w14:paraId="3AC90E51" w14:textId="77777777" w:rsidR="00A10C84" w:rsidRPr="004C3979" w:rsidRDefault="00A10C84" w:rsidP="0067219C">
                              <w:pPr>
                                <w:spacing w:after="0" w:line="240" w:lineRule="auto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4C3979"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  <w:lang w:val="be-BY"/>
                                </w:rPr>
                                <w:t>7 + 4 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AA099" id="Group 21" o:spid="_x0000_s1026" style="width:255.1pt;height:216.35pt;mso-position-horizontal-relative:char;mso-position-vertical-relative:line" coordorigin="1844,9851" coordsize="4440,3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">
                <o:lock v:ext="edit" aspectratio="t"/>
                <v:shape id="Picture 22" o:spid="_x0000_s1027" type="#_x0000_t75" alt="kisspng-handbag-wallet-clip-art-woman-purse-5b03963a92f6e4" style="position:absolute;left:1844;top:9851;width:4440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">
                  <v:imagedata r:id="rId11" o:title="kisspng-handbag-wallet-clip-art-woman-purse-5b03963a92f6e4" croptop="4565f" cropbottom="5543f" cropleft="13936f" cropright="13842f" chromakey="#eee"/>
                </v:shape>
                <v:rect id="Rectangle 23" o:spid="_x0000_s1028" style="position:absolute;left:3234;top:10983;width:1950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>
                  <v:textbox>
                    <w:txbxContent>
                      <w:p w14:paraId="72FDACEA" w14:textId="77777777" w:rsidR="00A10C84" w:rsidRPr="004C3979" w:rsidRDefault="00A10C84" w:rsidP="0067219C">
                        <w:pPr>
                          <w:spacing w:after="0" w:line="240" w:lineRule="auto"/>
                          <w:rPr>
                            <w:b/>
                            <w:sz w:val="44"/>
                            <w:szCs w:val="44"/>
                            <w:lang w:val="be-BY"/>
                          </w:rPr>
                        </w:pPr>
                        <w:r w:rsidRPr="004C3979"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  <w:lang w:val="be-BY"/>
                          </w:rPr>
                          <w:t>9 + 3 =</w:t>
                        </w:r>
                      </w:p>
                      <w:p w14:paraId="08DF6EF1" w14:textId="77777777" w:rsidR="00A10C84" w:rsidRPr="004C3979" w:rsidRDefault="00A10C84" w:rsidP="0067219C">
                        <w:pPr>
                          <w:spacing w:after="0" w:line="240" w:lineRule="auto"/>
                          <w:rPr>
                            <w:b/>
                            <w:sz w:val="44"/>
                            <w:szCs w:val="44"/>
                            <w:lang w:val="be-BY"/>
                          </w:rPr>
                        </w:pPr>
                        <w:r w:rsidRPr="004C3979"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  <w:lang w:val="be-BY"/>
                          </w:rPr>
                          <w:t xml:space="preserve">10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  <w:lang w:val="be-BY"/>
                          </w:rPr>
                          <w:t>–</w:t>
                        </w:r>
                        <w:r w:rsidRPr="004C3979"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  <w:lang w:val="be-BY"/>
                          </w:rPr>
                          <w:t xml:space="preserve"> 6 =</w:t>
                        </w:r>
                      </w:p>
                      <w:p w14:paraId="7EAFD69C" w14:textId="77777777" w:rsidR="00A10C84" w:rsidRPr="004C3979" w:rsidRDefault="00A10C84" w:rsidP="0067219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  <w:lang w:val="be-BY"/>
                          </w:rPr>
                        </w:pPr>
                        <w:r w:rsidRPr="004C3979"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  <w:lang w:val="be-BY"/>
                          </w:rPr>
                          <w:t>12 + 8 =</w:t>
                        </w:r>
                      </w:p>
                      <w:p w14:paraId="3AC90E51" w14:textId="77777777" w:rsidR="00A10C84" w:rsidRPr="004C3979" w:rsidRDefault="00A10C84" w:rsidP="0067219C">
                        <w:pPr>
                          <w:spacing w:after="0" w:line="240" w:lineRule="auto"/>
                          <w:rPr>
                            <w:b/>
                            <w:sz w:val="44"/>
                            <w:szCs w:val="44"/>
                          </w:rPr>
                        </w:pPr>
                        <w:r w:rsidRPr="004C3979"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  <w:lang w:val="be-BY"/>
                          </w:rPr>
                          <w:t>7 + 4 =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inline distT="0" distB="0" distL="0" distR="0" wp14:anchorId="1042FDB0" wp14:editId="527D0738">
                <wp:extent cx="3240000" cy="2747586"/>
                <wp:effectExtent l="0" t="0" r="0" b="0"/>
                <wp:docPr id="1" name="Group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240000" cy="2747586"/>
                          <a:chOff x="6494" y="10226"/>
                          <a:chExt cx="4440" cy="3765"/>
                        </a:xfrm>
                      </wpg:grpSpPr>
                      <pic:pic xmlns:pic="http://schemas.openxmlformats.org/drawingml/2006/picture">
                        <pic:nvPicPr>
                          <pic:cNvPr id="2" name="Picture 19" descr="kisspng-handbag-wallet-clip-art-woman-purse-5b03963a92f6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65" t="6966" r="21121" b="8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4" y="10226"/>
                            <a:ext cx="4440" cy="3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894" y="11384"/>
                            <a:ext cx="1810" cy="18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580A8" w14:textId="77777777" w:rsidR="00A10C84" w:rsidRPr="004C3979" w:rsidRDefault="00A10C84" w:rsidP="0067219C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  <w:lang w:val="be-BY"/>
                                </w:rPr>
                              </w:pPr>
                              <w:r w:rsidRPr="004C3979"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  <w:lang w:val="be-BY"/>
                                </w:rPr>
                                <w:t>20 + 40 =</w:t>
                              </w:r>
                            </w:p>
                            <w:p w14:paraId="12856CF3" w14:textId="221D3E29" w:rsidR="00A10C84" w:rsidRPr="004C3979" w:rsidRDefault="00A10C84" w:rsidP="0067219C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  <w:lang w:val="be-BY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  <w:lang w:val="be-BY"/>
                                </w:rPr>
                                <w:t xml:space="preserve">80 </w:t>
                              </w:r>
                              <w:r w:rsidR="00393125"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  <w:lang w:val="be-BY"/>
                                </w:rPr>
                                <w:t>–</w:t>
                              </w:r>
                              <w:r w:rsidRPr="004C3979"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  <w:lang w:val="be-BY"/>
                                </w:rPr>
                                <w:t xml:space="preserve"> 30 =</w:t>
                              </w:r>
                            </w:p>
                            <w:p w14:paraId="23B1576F" w14:textId="77777777" w:rsidR="00A10C84" w:rsidRPr="004C3979" w:rsidRDefault="00A10C84" w:rsidP="0067219C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  <w:lang w:val="be-BY"/>
                                </w:rPr>
                              </w:pPr>
                              <w:r w:rsidRPr="004C3979"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  <w:lang w:val="be-BY"/>
                                </w:rPr>
                                <w:t>34 + 5 =</w:t>
                              </w:r>
                            </w:p>
                            <w:p w14:paraId="6573F6CB" w14:textId="77777777" w:rsidR="00A10C84" w:rsidRPr="004C3979" w:rsidRDefault="00A10C84" w:rsidP="0067219C">
                              <w:pPr>
                                <w:spacing w:line="240" w:lineRule="auto"/>
                                <w:rPr>
                                  <w:b/>
                                  <w:sz w:val="44"/>
                                  <w:szCs w:val="44"/>
                                  <w:lang w:val="be-BY"/>
                                </w:rPr>
                              </w:pPr>
                              <w:r w:rsidRPr="004C3979"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  <w:lang w:val="be-BY"/>
                                </w:rPr>
                                <w:t>90 + 10 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42FDB0" id="Group 18" o:spid="_x0000_s1029" style="width:255.1pt;height:216.35pt;mso-position-horizontal-relative:char;mso-position-vertical-relative:line" coordorigin="6494,10226" coordsize="4440,3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">
                <o:lock v:ext="edit" aspectratio="t"/>
                <v:shape id="Picture 19" o:spid="_x0000_s1030" type="#_x0000_t75" alt="kisspng-handbag-wallet-clip-art-woman-purse-5b03963a92f6e4" style="position:absolute;left:6494;top:10226;width:4440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">
                  <v:imagedata r:id="rId11" o:title="kisspng-handbag-wallet-clip-art-woman-purse-5b03963a92f6e4" croptop="4565f" cropbottom="5543f" cropleft="13936f" cropright="13842f" chromakey="#eee"/>
                </v:shape>
                <v:rect id="Rectangle 20" o:spid="_x0000_s1031" style="position:absolute;left:7894;top:11384;width:1810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>
                  <v:textbox>
                    <w:txbxContent>
                      <w:p w14:paraId="2FE580A8" w14:textId="77777777" w:rsidR="00A10C84" w:rsidRPr="004C3979" w:rsidRDefault="00A10C84" w:rsidP="0067219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  <w:lang w:val="be-BY"/>
                          </w:rPr>
                        </w:pPr>
                        <w:r w:rsidRPr="004C3979"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  <w:lang w:val="be-BY"/>
                          </w:rPr>
                          <w:t>20 + 40 =</w:t>
                        </w:r>
                      </w:p>
                      <w:p w14:paraId="12856CF3" w14:textId="221D3E29" w:rsidR="00A10C84" w:rsidRPr="004C3979" w:rsidRDefault="00A10C84" w:rsidP="0067219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  <w:lang w:val="be-BY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  <w:lang w:val="be-BY"/>
                          </w:rPr>
                          <w:t xml:space="preserve">80 </w:t>
                        </w:r>
                        <w:r w:rsidR="00393125"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  <w:lang w:val="be-BY"/>
                          </w:rPr>
                          <w:t>–</w:t>
                        </w:r>
                        <w:r w:rsidRPr="004C3979"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  <w:lang w:val="be-BY"/>
                          </w:rPr>
                          <w:t xml:space="preserve"> 30 =</w:t>
                        </w:r>
                      </w:p>
                      <w:p w14:paraId="23B1576F" w14:textId="77777777" w:rsidR="00A10C84" w:rsidRPr="004C3979" w:rsidRDefault="00A10C84" w:rsidP="0067219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  <w:lang w:val="be-BY"/>
                          </w:rPr>
                        </w:pPr>
                        <w:r w:rsidRPr="004C3979"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  <w:lang w:val="be-BY"/>
                          </w:rPr>
                          <w:t>34 + 5 =</w:t>
                        </w:r>
                      </w:p>
                      <w:p w14:paraId="6573F6CB" w14:textId="77777777" w:rsidR="00A10C84" w:rsidRPr="004C3979" w:rsidRDefault="00A10C84" w:rsidP="0067219C">
                        <w:pPr>
                          <w:spacing w:line="240" w:lineRule="auto"/>
                          <w:rPr>
                            <w:b/>
                            <w:sz w:val="44"/>
                            <w:szCs w:val="44"/>
                            <w:lang w:val="be-BY"/>
                          </w:rPr>
                        </w:pPr>
                        <w:r w:rsidRPr="004C3979"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  <w:lang w:val="be-BY"/>
                          </w:rPr>
                          <w:t>90 + 10 =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6FD6405" w14:textId="77777777" w:rsidR="00393125" w:rsidRDefault="00393125" w:rsidP="0067219C">
      <w:pPr>
        <w:rPr>
          <w:lang w:val="be-BY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23"/>
        <w:gridCol w:w="2431"/>
        <w:gridCol w:w="2593"/>
        <w:gridCol w:w="2524"/>
      </w:tblGrid>
      <w:tr w:rsidR="00393125" w14:paraId="164B138D" w14:textId="77777777" w:rsidTr="00393125">
        <w:trPr>
          <w:trHeight w:val="624"/>
          <w:jc w:val="center"/>
        </w:trPr>
        <w:tc>
          <w:tcPr>
            <w:tcW w:w="2023" w:type="dxa"/>
            <w:vMerge w:val="restart"/>
            <w:vAlign w:val="center"/>
          </w:tcPr>
          <w:p w14:paraId="295E7CE5" w14:textId="77777777" w:rsidR="00393125" w:rsidRDefault="00393125" w:rsidP="0039312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</w:pP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14:paraId="28EA2127" w14:textId="77777777" w:rsidR="00393125" w:rsidRDefault="00393125" w:rsidP="0039312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FDBB331" wp14:editId="6A76303F">
                  <wp:extent cx="1133475" cy="1409700"/>
                  <wp:effectExtent l="19050" t="0" r="9525" b="0"/>
                  <wp:docPr id="4" name="Рисунок 12" descr="https://chitaemdetyam.com/images/images_source/Yak%D1%96mov%D1%96ch_A.M._H%D1%96traya_l%D1%96sa_NarAsveta_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hitaemdetyam.com/images/images_source/Yak%D1%96mov%D1%96ch_A.M._H%D1%96traya_l%D1%96sa_NarAsveta_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6483" b="8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bottom w:val="nil"/>
            </w:tcBorders>
            <w:vAlign w:val="center"/>
          </w:tcPr>
          <w:p w14:paraId="3906A558" w14:textId="77777777" w:rsidR="00393125" w:rsidRDefault="00393125" w:rsidP="0039312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325CBBC" wp14:editId="6C05C5E2">
                  <wp:extent cx="1400175" cy="1400175"/>
                  <wp:effectExtent l="19050" t="0" r="9525" b="0"/>
                  <wp:docPr id="5" name="Рисунок 21" descr="http://s3.gallery.aystatic.by/650/635/160/5017/501716063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3.gallery.aystatic.by/650/635/160/5017/501716063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  <w:tcBorders>
              <w:bottom w:val="nil"/>
            </w:tcBorders>
            <w:vAlign w:val="center"/>
          </w:tcPr>
          <w:p w14:paraId="4F01E215" w14:textId="77777777" w:rsidR="00393125" w:rsidRDefault="00393125" w:rsidP="0039312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856018" wp14:editId="66B586DE">
                  <wp:extent cx="1171575" cy="1395553"/>
                  <wp:effectExtent l="0" t="0" r="0" b="0"/>
                  <wp:docPr id="6" name="Рисунок 24" descr="https://texnoplus.by/wp-content/uploads/2021/02/00903324.n_1_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texnoplus.by/wp-content/uploads/2021/02/00903324.n_1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8025" r="8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256" cy="1404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125" w14:paraId="1798037E" w14:textId="77777777" w:rsidTr="00393125">
        <w:trPr>
          <w:trHeight w:val="624"/>
          <w:jc w:val="center"/>
        </w:trPr>
        <w:tc>
          <w:tcPr>
            <w:tcW w:w="2023" w:type="dxa"/>
            <w:vMerge/>
            <w:vAlign w:val="center"/>
          </w:tcPr>
          <w:p w14:paraId="5939CC7B" w14:textId="77777777" w:rsidR="00393125" w:rsidRDefault="00393125" w:rsidP="0039312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</w:pPr>
          </w:p>
        </w:tc>
        <w:tc>
          <w:tcPr>
            <w:tcW w:w="2431" w:type="dxa"/>
            <w:tcBorders>
              <w:top w:val="nil"/>
            </w:tcBorders>
            <w:vAlign w:val="center"/>
          </w:tcPr>
          <w:p w14:paraId="196676BC" w14:textId="77777777" w:rsidR="00393125" w:rsidRDefault="00393125" w:rsidP="00393125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 р.</w:t>
            </w:r>
          </w:p>
        </w:tc>
        <w:tc>
          <w:tcPr>
            <w:tcW w:w="2593" w:type="dxa"/>
            <w:tcBorders>
              <w:top w:val="nil"/>
            </w:tcBorders>
            <w:vAlign w:val="center"/>
          </w:tcPr>
          <w:p w14:paraId="0AE5BAEE" w14:textId="77777777" w:rsidR="00393125" w:rsidRDefault="00393125" w:rsidP="00393125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 р.</w:t>
            </w:r>
          </w:p>
        </w:tc>
        <w:tc>
          <w:tcPr>
            <w:tcW w:w="2524" w:type="dxa"/>
            <w:tcBorders>
              <w:top w:val="nil"/>
            </w:tcBorders>
            <w:vAlign w:val="center"/>
          </w:tcPr>
          <w:p w14:paraId="2A40EB84" w14:textId="77777777" w:rsidR="00393125" w:rsidRDefault="00393125" w:rsidP="00393125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 р.</w:t>
            </w:r>
          </w:p>
        </w:tc>
      </w:tr>
      <w:tr w:rsidR="00A10C84" w14:paraId="19052D93" w14:textId="77777777" w:rsidTr="00393125">
        <w:trPr>
          <w:trHeight w:val="624"/>
          <w:jc w:val="center"/>
        </w:trPr>
        <w:tc>
          <w:tcPr>
            <w:tcW w:w="2023" w:type="dxa"/>
            <w:vAlign w:val="center"/>
          </w:tcPr>
          <w:p w14:paraId="3DCAB8C3" w14:textId="77777777" w:rsidR="00A10C84" w:rsidRDefault="00A10C84" w:rsidP="0039312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  <w:t>Маша</w:t>
            </w:r>
          </w:p>
        </w:tc>
        <w:tc>
          <w:tcPr>
            <w:tcW w:w="2431" w:type="dxa"/>
            <w:vAlign w:val="center"/>
          </w:tcPr>
          <w:p w14:paraId="251EEF54" w14:textId="77777777" w:rsidR="00A10C84" w:rsidRDefault="00A10C84" w:rsidP="003931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+</w:t>
            </w:r>
          </w:p>
        </w:tc>
        <w:tc>
          <w:tcPr>
            <w:tcW w:w="2593" w:type="dxa"/>
            <w:vAlign w:val="center"/>
          </w:tcPr>
          <w:p w14:paraId="2ED01EDE" w14:textId="77777777" w:rsidR="00A10C84" w:rsidRDefault="00A10C84" w:rsidP="003931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+</w:t>
            </w:r>
          </w:p>
        </w:tc>
        <w:tc>
          <w:tcPr>
            <w:tcW w:w="2524" w:type="dxa"/>
            <w:vAlign w:val="center"/>
          </w:tcPr>
          <w:p w14:paraId="013CEAB7" w14:textId="77777777" w:rsidR="00A10C84" w:rsidRDefault="00A10C84" w:rsidP="003931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+</w:t>
            </w:r>
          </w:p>
        </w:tc>
      </w:tr>
      <w:tr w:rsidR="00A10C84" w14:paraId="5CE21F63" w14:textId="77777777" w:rsidTr="00393125">
        <w:trPr>
          <w:trHeight w:val="624"/>
          <w:jc w:val="center"/>
        </w:trPr>
        <w:tc>
          <w:tcPr>
            <w:tcW w:w="2023" w:type="dxa"/>
            <w:vAlign w:val="center"/>
          </w:tcPr>
          <w:p w14:paraId="76B211A1" w14:textId="77777777" w:rsidR="00A10C84" w:rsidRDefault="00A10C84" w:rsidP="0039312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  <w:t>Галя</w:t>
            </w:r>
          </w:p>
        </w:tc>
        <w:tc>
          <w:tcPr>
            <w:tcW w:w="2431" w:type="dxa"/>
            <w:vAlign w:val="center"/>
          </w:tcPr>
          <w:p w14:paraId="285B3FCB" w14:textId="77777777" w:rsidR="00A10C84" w:rsidRDefault="00A10C84" w:rsidP="003931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+</w:t>
            </w:r>
          </w:p>
        </w:tc>
        <w:tc>
          <w:tcPr>
            <w:tcW w:w="2593" w:type="dxa"/>
            <w:vAlign w:val="center"/>
          </w:tcPr>
          <w:p w14:paraId="4FAB1900" w14:textId="77777777" w:rsidR="00A10C84" w:rsidRDefault="00A10C84" w:rsidP="003931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524" w:type="dxa"/>
            <w:vAlign w:val="center"/>
          </w:tcPr>
          <w:p w14:paraId="71EAEF10" w14:textId="77777777" w:rsidR="00A10C84" w:rsidRDefault="00A10C84" w:rsidP="003931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+</w:t>
            </w:r>
          </w:p>
        </w:tc>
      </w:tr>
      <w:tr w:rsidR="00A10C84" w14:paraId="0F652314" w14:textId="77777777" w:rsidTr="00393125">
        <w:trPr>
          <w:trHeight w:val="624"/>
          <w:jc w:val="center"/>
        </w:trPr>
        <w:tc>
          <w:tcPr>
            <w:tcW w:w="2023" w:type="dxa"/>
            <w:vAlign w:val="center"/>
          </w:tcPr>
          <w:p w14:paraId="69DB0C6D" w14:textId="77777777" w:rsidR="00A10C84" w:rsidRDefault="00A10C84" w:rsidP="0039312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  <w:t>Іра</w:t>
            </w:r>
          </w:p>
        </w:tc>
        <w:tc>
          <w:tcPr>
            <w:tcW w:w="2431" w:type="dxa"/>
            <w:vAlign w:val="center"/>
          </w:tcPr>
          <w:p w14:paraId="1378AE48" w14:textId="77777777" w:rsidR="00A10C84" w:rsidRDefault="00A10C84" w:rsidP="003931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+</w:t>
            </w:r>
          </w:p>
        </w:tc>
        <w:tc>
          <w:tcPr>
            <w:tcW w:w="2593" w:type="dxa"/>
            <w:vAlign w:val="center"/>
          </w:tcPr>
          <w:p w14:paraId="17C2BD3A" w14:textId="77777777" w:rsidR="00A10C84" w:rsidRDefault="00A10C84" w:rsidP="003931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+</w:t>
            </w:r>
          </w:p>
        </w:tc>
        <w:tc>
          <w:tcPr>
            <w:tcW w:w="2524" w:type="dxa"/>
            <w:vAlign w:val="center"/>
          </w:tcPr>
          <w:p w14:paraId="24E20EF9" w14:textId="77777777" w:rsidR="00A10C84" w:rsidRDefault="00A10C84" w:rsidP="003931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bookmarkStart w:id="0" w:name="_GoBack"/>
        <w:bookmarkEnd w:id="0"/>
      </w:tr>
    </w:tbl>
    <w:p w14:paraId="13161DAB" w14:textId="77777777" w:rsidR="00F8689D" w:rsidRDefault="00A10C84" w:rsidP="00F8689D">
      <w:pPr>
        <w:pStyle w:val="a3"/>
        <w:rPr>
          <w:lang w:val="be-BY"/>
        </w:rPr>
      </w:pPr>
      <w:r>
        <w:rPr>
          <w:noProof/>
          <w:lang w:val="en-US"/>
        </w:rPr>
        <w:lastRenderedPageBreak/>
        <w:drawing>
          <wp:inline distT="0" distB="0" distL="0" distR="0" wp14:anchorId="35218F50" wp14:editId="4CFC0C0B">
            <wp:extent cx="2304000" cy="23040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4A3">
        <w:rPr>
          <w:noProof/>
          <w:lang w:val="en-US"/>
        </w:rPr>
        <w:drawing>
          <wp:inline distT="0" distB="0" distL="0" distR="0" wp14:anchorId="50478736" wp14:editId="3AB82CD0">
            <wp:extent cx="2304000" cy="23040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7E752" w14:textId="5D1894ED" w:rsidR="00F8689D" w:rsidRDefault="00A10C84" w:rsidP="00F8689D">
      <w:pPr>
        <w:pStyle w:val="a3"/>
        <w:rPr>
          <w:lang w:val="be-BY"/>
        </w:rPr>
      </w:pPr>
      <w:r w:rsidRPr="008754A3">
        <w:rPr>
          <w:noProof/>
          <w:lang w:val="en-US"/>
        </w:rPr>
        <w:drawing>
          <wp:inline distT="0" distB="0" distL="0" distR="0" wp14:anchorId="1FF487EA" wp14:editId="2DFC62C5">
            <wp:extent cx="2304000" cy="230400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4A3">
        <w:rPr>
          <w:noProof/>
          <w:lang w:val="en-US"/>
        </w:rPr>
        <w:drawing>
          <wp:inline distT="0" distB="0" distL="0" distR="0" wp14:anchorId="6F1FE155" wp14:editId="6BA0AA8F">
            <wp:extent cx="2304000" cy="230400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6FA9A" w14:textId="77777777" w:rsidR="00F8689D" w:rsidRDefault="00A10C84" w:rsidP="00F8689D">
      <w:pPr>
        <w:pStyle w:val="a3"/>
        <w:rPr>
          <w:lang w:val="be-BY"/>
        </w:rPr>
      </w:pPr>
      <w:r>
        <w:rPr>
          <w:noProof/>
          <w:lang w:val="en-US"/>
        </w:rPr>
        <w:drawing>
          <wp:inline distT="0" distB="0" distL="0" distR="0" wp14:anchorId="68BCD86E" wp14:editId="557081DC">
            <wp:extent cx="2352001" cy="2304000"/>
            <wp:effectExtent l="0" t="0" r="0" b="1270"/>
            <wp:docPr id="19" name="Picture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01" cy="23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54A3">
        <w:rPr>
          <w:noProof/>
          <w:lang w:val="en-US"/>
        </w:rPr>
        <w:drawing>
          <wp:inline distT="0" distB="0" distL="0" distR="0" wp14:anchorId="21540A72" wp14:editId="7B80ED81">
            <wp:extent cx="2352001" cy="2304000"/>
            <wp:effectExtent l="0" t="0" r="0" b="1270"/>
            <wp:docPr id="20" name="Picture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01" cy="23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F67B8" w14:textId="1DA5CE8C" w:rsidR="00F8689D" w:rsidRDefault="00A10C84" w:rsidP="00F8689D">
      <w:pPr>
        <w:pStyle w:val="a3"/>
        <w:rPr>
          <w:lang w:val="be-BY"/>
        </w:rPr>
      </w:pPr>
      <w:r w:rsidRPr="008754A3">
        <w:rPr>
          <w:noProof/>
          <w:lang w:val="en-US"/>
        </w:rPr>
        <w:drawing>
          <wp:inline distT="0" distB="0" distL="0" distR="0" wp14:anchorId="0FC33F56" wp14:editId="75138B95">
            <wp:extent cx="2352001" cy="2304000"/>
            <wp:effectExtent l="0" t="0" r="0" b="1270"/>
            <wp:docPr id="21" name="Picture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01" cy="23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54A3">
        <w:rPr>
          <w:noProof/>
          <w:lang w:val="en-US"/>
        </w:rPr>
        <w:drawing>
          <wp:inline distT="0" distB="0" distL="0" distR="0" wp14:anchorId="4719F2EB" wp14:editId="41ECF31D">
            <wp:extent cx="2352001" cy="2304000"/>
            <wp:effectExtent l="0" t="0" r="0" b="1270"/>
            <wp:docPr id="22" name="Picture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01" cy="23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689D">
        <w:rPr>
          <w:lang w:val="be-BY"/>
        </w:rPr>
        <w:br w:type="page"/>
      </w:r>
    </w:p>
    <w:p w14:paraId="66D3536D" w14:textId="5AE5F90B" w:rsidR="00DB34D2" w:rsidRPr="00B02534" w:rsidRDefault="00F8689D" w:rsidP="00F8689D">
      <w:pPr>
        <w:spacing w:line="240" w:lineRule="auto"/>
        <w:jc w:val="center"/>
      </w:pPr>
      <w:r w:rsidRPr="0067219C">
        <w:rPr>
          <w:noProof/>
          <w:lang w:val="en-US"/>
        </w:rPr>
        <w:lastRenderedPageBreak/>
        <w:drawing>
          <wp:inline distT="0" distB="0" distL="0" distR="0" wp14:anchorId="2A085689" wp14:editId="3E616D45">
            <wp:extent cx="9324000" cy="5847037"/>
            <wp:effectExtent l="508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24000" cy="5847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B34D2" w:rsidRPr="00B02534" w:rsidSect="0055343A">
      <w:headerReference w:type="default" r:id="rId22"/>
      <w:footerReference w:type="default" r:id="rId23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5CD447" w14:textId="77777777" w:rsidR="00CB294F" w:rsidRDefault="00CB294F" w:rsidP="00AA1ABA">
      <w:pPr>
        <w:spacing w:after="0" w:line="240" w:lineRule="auto"/>
      </w:pPr>
      <w:r>
        <w:separator/>
      </w:r>
    </w:p>
  </w:endnote>
  <w:endnote w:type="continuationSeparator" w:id="0">
    <w:p w14:paraId="71B59229" w14:textId="77777777" w:rsidR="00CB294F" w:rsidRDefault="00CB294F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14:paraId="4A5202D6" w14:textId="77777777"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42C3B0" w14:textId="77777777" w:rsidR="00CB294F" w:rsidRDefault="00CB294F" w:rsidP="00AA1ABA">
      <w:pPr>
        <w:spacing w:after="0" w:line="240" w:lineRule="auto"/>
      </w:pPr>
      <w:r>
        <w:separator/>
      </w:r>
    </w:p>
  </w:footnote>
  <w:footnote w:type="continuationSeparator" w:id="0">
    <w:p w14:paraId="4E86C2D2" w14:textId="77777777" w:rsidR="00CB294F" w:rsidRDefault="00CB294F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4D672" w14:textId="2B0DC6D2" w:rsidR="0055343A" w:rsidRPr="0003005E" w:rsidRDefault="00393125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 w:rsidRPr="00393125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Г. С. </w:t>
    </w:r>
    <w:proofErr w:type="spellStart"/>
    <w:r w:rsidRPr="00393125">
      <w:rPr>
        <w:rFonts w:ascii="Times New Roman" w:hAnsi="Times New Roman" w:cs="Times New Roman"/>
        <w:color w:val="404040" w:themeColor="text1" w:themeTint="BF"/>
        <w:sz w:val="24"/>
        <w:szCs w:val="24"/>
      </w:rPr>
      <w:t>Каляіна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10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C84"/>
    <w:rsid w:val="0003005E"/>
    <w:rsid w:val="000A2619"/>
    <w:rsid w:val="00101B76"/>
    <w:rsid w:val="001D7A3B"/>
    <w:rsid w:val="00240C65"/>
    <w:rsid w:val="00295FE3"/>
    <w:rsid w:val="002D1E2D"/>
    <w:rsid w:val="00393125"/>
    <w:rsid w:val="003A3332"/>
    <w:rsid w:val="004334D6"/>
    <w:rsid w:val="004C3F9F"/>
    <w:rsid w:val="004D70F6"/>
    <w:rsid w:val="0055343A"/>
    <w:rsid w:val="00572542"/>
    <w:rsid w:val="00673AA5"/>
    <w:rsid w:val="00732082"/>
    <w:rsid w:val="007B2EB3"/>
    <w:rsid w:val="007F6D02"/>
    <w:rsid w:val="0085564F"/>
    <w:rsid w:val="008903B3"/>
    <w:rsid w:val="00904715"/>
    <w:rsid w:val="00A10C84"/>
    <w:rsid w:val="00AA1ABA"/>
    <w:rsid w:val="00B02534"/>
    <w:rsid w:val="00B4276C"/>
    <w:rsid w:val="00C25908"/>
    <w:rsid w:val="00CB294F"/>
    <w:rsid w:val="00DB34D2"/>
    <w:rsid w:val="00DD023A"/>
    <w:rsid w:val="00DE57A4"/>
    <w:rsid w:val="00EA3EEE"/>
    <w:rsid w:val="00F1267E"/>
    <w:rsid w:val="00F8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41AE94"/>
  <w15:chartTrackingRefBased/>
  <w15:docId w15:val="{F8E98C4F-69A3-430D-91FA-26B4D84E7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5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character" w:styleId="af9">
    <w:name w:val="annotation reference"/>
    <w:basedOn w:val="a0"/>
    <w:uiPriority w:val="99"/>
    <w:semiHidden/>
    <w:unhideWhenUsed/>
    <w:rsid w:val="00A10C84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A10C84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A10C84"/>
    <w:rPr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A10C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sid w:val="00A10C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10_2022_&#1076;&#1080;&#1089;&#1082;_&#1055;&#1064;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ДИСКА.dotx</Template>
  <TotalTime>20</TotalTime>
  <Pages>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m32</cp:lastModifiedBy>
  <cp:revision>2</cp:revision>
  <dcterms:created xsi:type="dcterms:W3CDTF">2022-10-19T08:36:00Z</dcterms:created>
  <dcterms:modified xsi:type="dcterms:W3CDTF">2022-10-19T08:56:00Z</dcterms:modified>
</cp:coreProperties>
</file>