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32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</w:rPr>
              <w:t>МОДУЛЬ «НРАВСТВЕННЫЕ ОСНОВЫ ОБЩЕНИЯ. КУЛЬТУРА ОБЩЕНИЯ»</w:t>
            </w:r>
          </w:p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50165</wp:posOffset>
                      </wp:positionV>
                      <wp:extent cx="1691640" cy="1013460"/>
                      <wp:effectExtent l="0" t="0" r="3810" b="0"/>
                      <wp:wrapNone/>
                      <wp:docPr id="17" name="Надпись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1640" cy="1013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647825" cy="971550"/>
                                        <wp:effectExtent l="0" t="0" r="9525" b="0"/>
                                        <wp:docPr id="20" name="Рисунок 20" descr="Загадки про вежливость. Загадки о вежливости. | Здоровье человек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1" descr="Загадки про вежливость. Загадки о вежливости. | Здоровье человека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825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7" o:spid="_x0000_s1026" type="#_x0000_t202" style="position:absolute;margin-left:4pt;margin-top:3.95pt;width:133.2pt;height:7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647825" cy="971550"/>
                                  <wp:effectExtent l="0" t="0" r="9525" b="0"/>
                                  <wp:docPr id="20" name="Рисунок 20" descr="Загадки про вежливость. Загадки о вежливости. | Здоровье челове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1" descr="Загадки про вежливость. Загадки о вежливости. | Здоровье челове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    </w:t>
            </w:r>
          </w:p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Язык</w:t>
            </w:r>
            <w:r w:rsidR="00E11B7E"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— самое опасное оружие: рана от меча легче залечивается, чем от слова.</w:t>
            </w:r>
          </w:p>
          <w:p w:rsidR="00056AA9" w:rsidRDefault="00056AA9" w:rsidP="00056AA9">
            <w:pPr>
              <w:rPr>
                <w:b/>
                <w:i/>
                <w:sz w:val="28"/>
              </w:rPr>
            </w:pPr>
          </w:p>
        </w:tc>
      </w:tr>
    </w:tbl>
    <w:tbl>
      <w:tblPr>
        <w:tblStyle w:val="af"/>
        <w:tblpPr w:leftFromText="180" w:rightFromText="180" w:vertAnchor="text" w:horzAnchor="margin" w:tblpXSpec="right" w:tblpY="202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2AD0DCD" wp14:editId="03F74758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83185</wp:posOffset>
                      </wp:positionV>
                      <wp:extent cx="1805940" cy="1181100"/>
                      <wp:effectExtent l="0" t="0" r="3810" b="0"/>
                      <wp:wrapNone/>
                      <wp:docPr id="19" name="Надпись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5940" cy="1181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 wp14:anchorId="61E037B2" wp14:editId="71C59787">
                                        <wp:extent cx="1733550" cy="1200150"/>
                                        <wp:effectExtent l="190500" t="190500" r="190500" b="76200"/>
                                        <wp:docPr id="22" name="Рисунок 22" descr="Мы рады встрече с вами!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Рисунок 32" descr="Мы рады встрече с вами!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24940" cy="891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905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2AD0DCD" id="Надпись 19" o:spid="_x0000_s1027" type="#_x0000_t202" style="position:absolute;margin-left:5.45pt;margin-top:6.55pt;width:142.2pt;height:9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61E037B2" wp14:editId="71C59787">
                                  <wp:extent cx="1733550" cy="1200150"/>
                                  <wp:effectExtent l="190500" t="190500" r="190500" b="76200"/>
                                  <wp:docPr id="22" name="Рисунок 22" descr="Мы рады встрече с вами!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Мы рады встрече с вами!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49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rPr>
          <w:trHeight w:val="542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 w:rsidP="00056AA9"/>
          <w:p w:rsidR="00056AA9" w:rsidRDefault="00056AA9" w:rsidP="00056AA9"/>
        </w:tc>
      </w:tr>
      <w:tr w:rsidR="00056AA9" w:rsidTr="00056AA9"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AA9" w:rsidRDefault="00056AA9" w:rsidP="00056AA9"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</w:rPr>
              <w:t>Нет магии сильней, чем магия слов.</w:t>
            </w:r>
          </w:p>
        </w:tc>
      </w:tr>
    </w:tbl>
    <w:p w:rsidR="00056AA9" w:rsidRDefault="00056AA9" w:rsidP="008D1620">
      <w:pPr>
        <w:pStyle w:val="1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113665</wp:posOffset>
                      </wp:positionV>
                      <wp:extent cx="1783080" cy="1188720"/>
                      <wp:effectExtent l="0" t="0" r="7620" b="0"/>
                      <wp:wrapNone/>
                      <wp:docPr id="24" name="Надпись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3080" cy="1188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714500" cy="1257300"/>
                                        <wp:effectExtent l="190500" t="190500" r="190500" b="95250"/>
                                        <wp:docPr id="33" name="Рисунок 33" descr="Картинки с пожеланием Доброго здоровья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" name="Рисунок 34" descr="Картинки с пожеланием Доброго здоровья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02080" cy="944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190500" algn="tl" rotWithShape="0">
                                                    <a:srgbClr val="000000">
                                                      <a:alpha val="70000"/>
                                                    </a:srgbClr>
                                                  </a:outerShd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Надпись 24" o:spid="_x0000_s1028" type="#_x0000_t202" style="position:absolute;margin-left:5.8pt;margin-top:8.95pt;width:140.4pt;height:9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714500" cy="1257300"/>
                                  <wp:effectExtent l="190500" t="190500" r="190500" b="95250"/>
                                  <wp:docPr id="33" name="Рисунок 33" descr="Картинки с пожеланием Доброго здоровья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Рисунок 34" descr="Картинки с пожеланием Доброго здоровья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208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445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AA9" w:rsidRDefault="00056AA9"/>
          <w:p w:rsidR="00056AA9" w:rsidRDefault="00056AA9"/>
        </w:tc>
      </w:tr>
      <w:tr w:rsidR="00056AA9" w:rsidTr="00056AA9">
        <w:trPr>
          <w:trHeight w:val="57"/>
        </w:trPr>
        <w:tc>
          <w:tcPr>
            <w:tcW w:w="6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6AA9" w:rsidRDefault="00056AA9" w:rsidP="00E11B7E">
            <w:pPr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</w:rPr>
              <w:t>Слово не воробей: вылетит</w:t>
            </w:r>
            <w:r w:rsidR="00E11B7E">
              <w:rPr>
                <w:rFonts w:ascii="Times New Roman" w:hAnsi="Times New Roman" w:cs="Times New Roman"/>
                <w:b/>
                <w:i/>
                <w:color w:val="002060"/>
                <w:sz w:val="32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</w:rPr>
              <w:t>— не поймаешь</w:t>
            </w:r>
            <w:r>
              <w:rPr>
                <w:b/>
                <w:i/>
              </w:rPr>
              <w:t>.</w:t>
            </w:r>
          </w:p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11430</wp:posOffset>
                      </wp:positionV>
                      <wp:extent cx="1280160" cy="914400"/>
                      <wp:effectExtent l="0" t="0" r="0" b="0"/>
                      <wp:wrapNone/>
                      <wp:docPr id="27" name="Надпись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0160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219200" cy="971550"/>
                                        <wp:effectExtent l="0" t="0" r="0" b="0"/>
                                        <wp:docPr id="35" name="Рисунок 35" descr="Вежливость все двери открывает!&amp;quot; | МБУК &amp;quot;Гуманитарный центр - библиотека  имени семьи Полевых&amp;quot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Рисунок 35" descr="Вежливость все двери открывает!&amp;quot; | МБУК &amp;quot;Гуманитарный центр - библиотека  имени семьи Полевых&amp;quot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971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Надпись 27" o:spid="_x0000_s1029" type="#_x0000_t202" style="position:absolute;margin-left:16.25pt;margin-top:.9pt;width:100.8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19200" cy="971550"/>
                                  <wp:effectExtent l="0" t="0" r="0" b="0"/>
                                  <wp:docPr id="35" name="Рисунок 35" descr="Вежливость все двери открывает!&amp;quot; | МБУК &amp;quot;Гуманитарный центр - библиотека  имени семьи Полевых&amp;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5" descr="Вежливость все двери открывает!&amp;quot; | МБУК &amp;quot;Гуманитарный центр - библиотека  имени семьи Полевых&amp;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971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</w:tcPr>
          <w:p w:rsidR="00056AA9" w:rsidRDefault="00056AA9"/>
          <w:p w:rsidR="00056AA9" w:rsidRDefault="00056AA9"/>
        </w:tc>
      </w:tr>
      <w:tr w:rsidR="00056AA9" w:rsidTr="00056AA9">
        <w:tc>
          <w:tcPr>
            <w:tcW w:w="6784" w:type="dxa"/>
            <w:hideMark/>
          </w:tcPr>
          <w:p w:rsidR="00056AA9" w:rsidRDefault="00E11B7E" w:rsidP="00E11B7E">
            <w:pPr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24"/>
                <w:shd w:val="clear" w:color="auto" w:fill="FFFFFF"/>
              </w:rPr>
              <w:t>Слова </w:t>
            </w:r>
            <w:r w:rsidR="00056AA9">
              <w:rPr>
                <w:rFonts w:ascii="Times New Roman" w:hAnsi="Times New Roman" w:cs="Times New Roman"/>
                <w:b/>
                <w:i/>
                <w:color w:val="002060"/>
                <w:sz w:val="32"/>
                <w:szCs w:val="24"/>
                <w:shd w:val="clear" w:color="auto" w:fill="FFFFFF"/>
              </w:rPr>
              <w:t>— они живые, но не в каждом из них жива душа</w:t>
            </w:r>
            <w:r w:rsidR="00056AA9">
              <w:rPr>
                <w:rFonts w:ascii="Times New Roman" w:hAnsi="Times New Roman" w:cs="Times New Roman"/>
                <w:b/>
                <w:i/>
                <w:sz w:val="32"/>
                <w:szCs w:val="24"/>
              </w:rPr>
              <w:t>.</w:t>
            </w:r>
          </w:p>
        </w:tc>
      </w:tr>
      <w:tr w:rsidR="00056AA9" w:rsidTr="00056AA9">
        <w:tc>
          <w:tcPr>
            <w:tcW w:w="6784" w:type="dxa"/>
          </w:tcPr>
          <w:p w:rsidR="00056AA9" w:rsidRDefault="00056AA9" w:rsidP="00F3586A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34B4823" wp14:editId="4A1B1937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29845</wp:posOffset>
                      </wp:positionV>
                      <wp:extent cx="1455420" cy="1013460"/>
                      <wp:effectExtent l="0" t="0" r="0" b="0"/>
                      <wp:wrapNone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5420" cy="10134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7D5FA85" wp14:editId="16F8A3AD">
                                        <wp:extent cx="1303020" cy="922020"/>
                                        <wp:effectExtent l="0" t="0" r="0" b="0"/>
                                        <wp:docPr id="40" name="Рисунок 40" descr="Открытка спасибо - бабочки на красивом цветочном фоне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4" name="Рисунок 44" descr="Открытка спасибо - бабочки на красивом цветочном фоне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03020" cy="922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34B4823" id="Надпись 8" o:spid="_x0000_s1030" type="#_x0000_t202" style="position:absolute;margin-left:1pt;margin-top:2.35pt;width:114.6pt;height:7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D5FA85" wp14:editId="16F8A3AD">
                                  <wp:extent cx="1303020" cy="922020"/>
                                  <wp:effectExtent l="0" t="0" r="0" b="0"/>
                                  <wp:docPr id="40" name="Рисунок 40" descr="Открытка спасибо - бабочки на красивом цветочном фоне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Рисунок 44" descr="Открытка спасибо - бабочки на красивом цветочном фоне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02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rPr>
          <w:trHeight w:val="437"/>
        </w:trPr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RPr="004567B8" w:rsidTr="00056AA9">
        <w:tc>
          <w:tcPr>
            <w:tcW w:w="6784" w:type="dxa"/>
          </w:tcPr>
          <w:p w:rsidR="00056AA9" w:rsidRPr="004567B8" w:rsidRDefault="00056AA9" w:rsidP="00F3586A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</w:pPr>
            <w:r w:rsidRPr="004567B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  <w:t>«Речь человека</w:t>
            </w:r>
            <w:r w:rsidR="00E11B7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  <w:t> 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  <w:t>— зеркало его самого». (</w:t>
            </w:r>
            <w:r w:rsidRPr="004567B8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  <w:t>Л. Толстой</w:t>
            </w:r>
            <w: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  <w:t>)</w:t>
            </w:r>
          </w:p>
          <w:p w:rsidR="00056AA9" w:rsidRPr="004567B8" w:rsidRDefault="00056AA9" w:rsidP="00F3586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056AA9" w:rsidRPr="00B02534" w:rsidRDefault="00056AA9" w:rsidP="00056AA9">
      <w:pPr>
        <w:pStyle w:val="1"/>
        <w:jc w:val="left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RPr="004567B8" w:rsidTr="00056AA9">
        <w:trPr>
          <w:trHeight w:val="419"/>
        </w:trPr>
        <w:tc>
          <w:tcPr>
            <w:tcW w:w="6784" w:type="dxa"/>
          </w:tcPr>
          <w:p w:rsidR="00056AA9" w:rsidRPr="004567B8" w:rsidRDefault="00056AA9" w:rsidP="00F3586A">
            <w:pPr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  <w:shd w:val="clear" w:color="auto" w:fill="FEFEFE"/>
              </w:rPr>
            </w:pPr>
          </w:p>
          <w:p w:rsidR="00056AA9" w:rsidRPr="004567B8" w:rsidRDefault="00056AA9" w:rsidP="00F3586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42B7A5" wp14:editId="038C2F74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167005</wp:posOffset>
                      </wp:positionV>
                      <wp:extent cx="1318260" cy="952500"/>
                      <wp:effectExtent l="0" t="0" r="0" b="0"/>
                      <wp:wrapNone/>
                      <wp:docPr id="9" name="Надпись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8260" cy="952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E6ACA4" wp14:editId="2879C7C7">
                                        <wp:extent cx="1173480" cy="906780"/>
                                        <wp:effectExtent l="0" t="0" r="7620" b="7620"/>
                                        <wp:docPr id="46" name="Рисунок 46" descr="Картинки с глубочайшими извинениями - &amp;quot;Извините меня на открытках&amp;quot;! »  72tv.ru - Картинки и открытки &amp;quot;Красивые поздравления&amp;quot;!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Рисунок 33" descr="Картинки с глубочайшими извинениями - &amp;quot;Извините меня на открытках&amp;quot;! »  72tv.ru - Картинки и открытки &amp;quot;Красивые поздравления&amp;quot;!"/>
                                                <pic:cNvPicPr/>
                                              </pic:nvPicPr>
                                              <pic:blipFill rotWithShape="1"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349" t="7815" r="7452" b="1296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3480" cy="9067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D42B7A5" id="Надпись 9" o:spid="_x0000_s1031" type="#_x0000_t202" style="position:absolute;margin-left:11.45pt;margin-top:13.15pt;width:103.8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6ACA4" wp14:editId="2879C7C7">
                                  <wp:extent cx="1173480" cy="906780"/>
                                  <wp:effectExtent l="0" t="0" r="7620" b="7620"/>
                                  <wp:docPr id="46" name="Рисунок 46" descr="Картинки с глубочайшими извинениями - &amp;quot;Извините меня на открытках&amp;quot;! »  72tv.ru - Картинки и открытки &amp;quot;Красивые поздравления&amp;quot;!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Рисунок 33" descr="Картинки с глубочайшими извинениями - &amp;quot;Извините меня на открытках&amp;quot;! »  72tv.ru - Картинки и открытки &amp;quot;Красивые поздравления&amp;quot;!"/>
                                          <pic:cNvPicPr/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349" t="7815" r="7452" b="129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906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</w:pPr>
            <w:r w:rsidRPr="002E780C"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t>Словом можно убить, словом можно спасти,</w:t>
            </w:r>
            <w:r w:rsidRPr="002E780C"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br/>
              <w:t>Слов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t xml:space="preserve">ом можно полки за собой повести. </w:t>
            </w:r>
          </w:p>
          <w:p w:rsidR="00056AA9" w:rsidRPr="00056AA9" w:rsidRDefault="00056AA9" w:rsidP="00E11B7E">
            <w:pPr>
              <w:jc w:val="both"/>
              <w:outlineLvl w:val="0"/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t>Слово</w:t>
            </w:r>
            <w:r w:rsidR="00E11B7E"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i/>
                <w:color w:val="002060"/>
                <w:kern w:val="36"/>
                <w:sz w:val="30"/>
                <w:szCs w:val="34"/>
                <w:lang w:eastAsia="ru-RU"/>
              </w:rPr>
              <w:t>— великое дело!</w:t>
            </w:r>
          </w:p>
        </w:tc>
      </w:tr>
    </w:tbl>
    <w:p w:rsidR="00056AA9" w:rsidRPr="00056AA9" w:rsidRDefault="00056AA9" w:rsidP="00056AA9">
      <w:pPr>
        <w:pStyle w:val="10"/>
        <w:ind w:firstLine="0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Tr="00F3586A">
        <w:tc>
          <w:tcPr>
            <w:tcW w:w="6784" w:type="dxa"/>
          </w:tcPr>
          <w:p w:rsidR="00056AA9" w:rsidRDefault="00056AA9" w:rsidP="00F3586A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C50B372" wp14:editId="4F00F3B4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1676400" cy="967740"/>
                      <wp:effectExtent l="0" t="0" r="0" b="3810"/>
                      <wp:wrapNone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6400" cy="967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4393201" wp14:editId="1140202A">
                                        <wp:extent cx="1539240" cy="1104900"/>
                                        <wp:effectExtent l="0" t="0" r="3810" b="0"/>
                                        <wp:docPr id="38" name="Рисунок 38" descr="Где живет вежливость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Рисунок 21" descr="Где живет вежливость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39240" cy="1104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C50B372" id="Надпись 2" o:spid="_x0000_s1032" type="#_x0000_t202" style="position:absolute;margin-left:-.8pt;margin-top:4.75pt;width:132pt;height:7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393201" wp14:editId="1140202A">
                                  <wp:extent cx="1539240" cy="1104900"/>
                                  <wp:effectExtent l="0" t="0" r="3810" b="0"/>
                                  <wp:docPr id="38" name="Рисунок 38" descr="Где живет вежливость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Рисунок 21" descr="Где живет вежливость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24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RPr="00D84B18" w:rsidTr="00F3586A">
        <w:tc>
          <w:tcPr>
            <w:tcW w:w="6784" w:type="dxa"/>
          </w:tcPr>
          <w:p w:rsidR="00056AA9" w:rsidRPr="00D84B18" w:rsidRDefault="00056AA9" w:rsidP="00F3586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</w:p>
        </w:tc>
      </w:tr>
      <w:tr w:rsidR="00056AA9" w:rsidRPr="00D84B18" w:rsidTr="00F3586A">
        <w:tc>
          <w:tcPr>
            <w:tcW w:w="6784" w:type="dxa"/>
          </w:tcPr>
          <w:p w:rsidR="00056AA9" w:rsidRPr="00007C46" w:rsidRDefault="00056AA9" w:rsidP="00056A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007C46">
              <w:rPr>
                <w:rFonts w:ascii="Times New Roman" w:eastAsia="Times New Roman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Добрые слова не лень</w:t>
            </w:r>
          </w:p>
          <w:p w:rsidR="00056AA9" w:rsidRPr="00007C46" w:rsidRDefault="00056AA9" w:rsidP="00056AA9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</w:pPr>
            <w:r w:rsidRPr="00007C46">
              <w:rPr>
                <w:rFonts w:ascii="Times New Roman" w:eastAsia="Times New Roman" w:hAnsi="Times New Roman" w:cs="Times New Roman"/>
                <w:b/>
                <w:i/>
                <w:color w:val="7030A0"/>
                <w:sz w:val="32"/>
                <w:szCs w:val="32"/>
                <w:lang w:eastAsia="ru-RU"/>
              </w:rPr>
              <w:t>Повторять мне трижды в день…</w:t>
            </w:r>
          </w:p>
        </w:tc>
      </w:tr>
    </w:tbl>
    <w:p w:rsidR="00056AA9" w:rsidRDefault="00056AA9" w:rsidP="00056AA9">
      <w:pPr>
        <w:pStyle w:val="10"/>
        <w:ind w:firstLine="0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6784"/>
      </w:tblGrid>
      <w:tr w:rsidR="00056AA9" w:rsidTr="00F3586A">
        <w:tc>
          <w:tcPr>
            <w:tcW w:w="6784" w:type="dxa"/>
          </w:tcPr>
          <w:p w:rsidR="00056AA9" w:rsidRDefault="00056AA9" w:rsidP="00F3586A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5D750B" wp14:editId="7D6010B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121285</wp:posOffset>
                      </wp:positionV>
                      <wp:extent cx="1386840" cy="975360"/>
                      <wp:effectExtent l="0" t="0" r="3810" b="0"/>
                      <wp:wrapNone/>
                      <wp:docPr id="3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86840" cy="975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6AA9" w:rsidRDefault="00056AA9" w:rsidP="00056AA9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06B230F" wp14:editId="792CC199">
                                        <wp:extent cx="1417320" cy="960120"/>
                                        <wp:effectExtent l="0" t="0" r="0" b="0"/>
                                        <wp:docPr id="39" name="Рисунок 39" descr="Солнышки: Приветствую Вас, уважаемые родители!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Рисунок 11" descr="Солнышки: Приветствую Вас, уважаемые родители!"/>
                                                <pic:cNvPicPr/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26" t="-1413" r="9788" b="788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17320" cy="960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55D750B" id="Надпись 3" o:spid="_x0000_s1033" type="#_x0000_t202" style="position:absolute;margin-left:-.4pt;margin-top:9.55pt;width:109.2pt;height:7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" fillcolor="white [3201]" stroked="f" strokeweight=".5pt">
                      <v:textbox>
                        <w:txbxContent>
                          <w:p w:rsidR="00056AA9" w:rsidRDefault="00056AA9" w:rsidP="00056A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6B230F" wp14:editId="792CC199">
                                  <wp:extent cx="1417320" cy="960120"/>
                                  <wp:effectExtent l="0" t="0" r="0" b="0"/>
                                  <wp:docPr id="39" name="Рисунок 39" descr="Солнышки: Приветствую Вас, уважаемые родители!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1" descr="Солнышки: Приветствую Вас, уважаемые родители!"/>
                                          <pic:cNvPicPr/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6" t="-1413" r="9788" b="78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7320" cy="96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Default="00056AA9" w:rsidP="00F3586A"/>
          <w:p w:rsidR="00056AA9" w:rsidRDefault="00056AA9" w:rsidP="00F3586A"/>
        </w:tc>
      </w:tr>
      <w:tr w:rsidR="00056AA9" w:rsidTr="00056AA9">
        <w:trPr>
          <w:trHeight w:val="437"/>
        </w:trPr>
        <w:tc>
          <w:tcPr>
            <w:tcW w:w="6784" w:type="dxa"/>
          </w:tcPr>
          <w:p w:rsidR="00056AA9" w:rsidRDefault="00056AA9" w:rsidP="00F3586A"/>
        </w:tc>
      </w:tr>
      <w:tr w:rsidR="00056AA9" w:rsidTr="00F3586A">
        <w:tc>
          <w:tcPr>
            <w:tcW w:w="6784" w:type="dxa"/>
          </w:tcPr>
          <w:p w:rsidR="00056AA9" w:rsidRPr="00056AA9" w:rsidRDefault="00056AA9" w:rsidP="00E11B7E">
            <w:pP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</w:pPr>
            <w:r w:rsidRPr="00007C46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«Речевая культура человека</w:t>
            </w:r>
            <w:r w:rsidR="00E11B7E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 </w:t>
            </w:r>
            <w:r w:rsidRPr="00056AA9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—</w:t>
            </w:r>
            <w:r w:rsidRPr="00007C46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 xml:space="preserve"> зеркало его духовной культуры».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(</w:t>
            </w:r>
            <w:r w:rsidRPr="00007C46"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В. А. Сухомлинский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32"/>
                <w:szCs w:val="32"/>
              </w:rPr>
              <w:t>)</w:t>
            </w:r>
            <w:bookmarkStart w:id="0" w:name="_GoBack"/>
            <w:bookmarkEnd w:id="0"/>
          </w:p>
        </w:tc>
      </w:tr>
    </w:tbl>
    <w:p w:rsidR="00056AA9" w:rsidRPr="00056AA9" w:rsidRDefault="00056AA9" w:rsidP="00056AA9">
      <w:pPr>
        <w:pStyle w:val="10"/>
        <w:ind w:firstLine="0"/>
      </w:pPr>
    </w:p>
    <w:sectPr w:rsidR="00056AA9" w:rsidRPr="00056AA9" w:rsidSect="00056AA9">
      <w:headerReference w:type="default" r:id="rId24"/>
      <w:footerReference w:type="default" r:id="rId25"/>
      <w:pgSz w:w="16838" w:h="11906" w:orient="landscape"/>
      <w:pgMar w:top="851" w:right="1134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32" w:rsidRDefault="006C6632" w:rsidP="00AA1ABA">
      <w:pPr>
        <w:spacing w:after="0" w:line="240" w:lineRule="auto"/>
      </w:pPr>
      <w:r>
        <w:separator/>
      </w:r>
    </w:p>
  </w:endnote>
  <w:endnote w:type="continuationSeparator" w:id="0">
    <w:p w:rsidR="006C6632" w:rsidRDefault="006C6632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E11B7E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3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32" w:rsidRDefault="006C6632" w:rsidP="00AA1ABA">
      <w:pPr>
        <w:spacing w:after="0" w:line="240" w:lineRule="auto"/>
      </w:pPr>
      <w:r>
        <w:separator/>
      </w:r>
    </w:p>
  </w:footnote>
  <w:footnote w:type="continuationSeparator" w:id="0">
    <w:p w:rsidR="006C6632" w:rsidRDefault="006C6632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056AA9" w:rsidP="0055343A">
    <w:pPr>
      <w:pStyle w:val="ab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С. В.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Калевич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9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AA9"/>
    <w:rsid w:val="0003005E"/>
    <w:rsid w:val="00056AA9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2203A"/>
    <w:rsid w:val="00673AA5"/>
    <w:rsid w:val="006C6632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4276C"/>
    <w:rsid w:val="00C20DE6"/>
    <w:rsid w:val="00C25908"/>
    <w:rsid w:val="00DB34D2"/>
    <w:rsid w:val="00DD023A"/>
    <w:rsid w:val="00DE57A4"/>
    <w:rsid w:val="00E11B7E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E1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11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E1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E11B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png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E5B98-D013-4FAC-8292-3F03F3B50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13</TotalTime>
  <Pages>4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2024-09-30T06:17:00Z</dcterms:created>
  <dcterms:modified xsi:type="dcterms:W3CDTF">2024-09-30T06:52:00Z</dcterms:modified>
</cp:coreProperties>
</file>