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34D2" w:rsidRPr="00146DAD" w:rsidRDefault="00886EA8" w:rsidP="00146DAD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-728870</wp:posOffset>
            </wp:positionH>
            <wp:positionV relativeFrom="paragraph">
              <wp:posOffset>-882980</wp:posOffset>
            </wp:positionV>
            <wp:extent cx="10694670" cy="8020609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фон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4670" cy="8020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D3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705EC8" wp14:editId="0DF0F161">
                <wp:simplePos x="0" y="0"/>
                <wp:positionH relativeFrom="margin">
                  <wp:posOffset>358140</wp:posOffset>
                </wp:positionH>
                <wp:positionV relativeFrom="paragraph">
                  <wp:posOffset>485140</wp:posOffset>
                </wp:positionV>
                <wp:extent cx="8542020" cy="5147945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2020" cy="514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D3D" w:rsidRPr="000054FA" w:rsidRDefault="00165D3D" w:rsidP="00C449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:lang w:val="be-BY"/>
                              </w:rPr>
                            </w:pPr>
                            <w:proofErr w:type="spellStart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Маршрутны</w:t>
                            </w:r>
                            <w:proofErr w:type="spellEnd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ліст</w:t>
                            </w:r>
                            <w:proofErr w:type="spellEnd"/>
                            <w:r w:rsidR="000054F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:lang w:val="be-BY"/>
                              </w:rPr>
                              <w:t xml:space="preserve"> для</w:t>
                            </w:r>
                            <w:bookmarkStart w:id="0" w:name="_GoBack"/>
                            <w:bookmarkEnd w:id="0"/>
                          </w:p>
                          <w:p w:rsidR="00165D3D" w:rsidRPr="00C44944" w:rsidRDefault="00165D3D" w:rsidP="00C449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каманды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 3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:lang w:val="be-BY"/>
                              </w:rPr>
                              <w:t>«В»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класа</w:t>
                            </w:r>
                            <w:proofErr w:type="spellEnd"/>
                          </w:p>
                          <w:p w:rsidR="00165D3D" w:rsidRPr="00C44944" w:rsidRDefault="00165D3D" w:rsidP="00C449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</w:p>
                          <w:p w:rsidR="00165D3D" w:rsidRPr="00C44944" w:rsidRDefault="00165D3D" w:rsidP="00C449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>3-я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станцыя</w:t>
                            </w:r>
                            <w:proofErr w:type="spellEnd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(к.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 xml:space="preserve"> 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>31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) </w:t>
                            </w:r>
                            <w:r w:rsidRPr="00165D3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457200" cy="276225"/>
                                  <wp:effectExtent l="0" t="0" r="0" b="9525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 xml:space="preserve"> 1-я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станцыя</w:t>
                            </w:r>
                            <w:proofErr w:type="spellEnd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(к.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 xml:space="preserve"> 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>28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) 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:lang w:val="en-US"/>
                              </w:rPr>
                              <w:drawing>
                                <wp:inline distT="0" distB="0" distL="0" distR="0" wp14:anchorId="29745B25" wp14:editId="6FD9636B">
                                  <wp:extent cx="457200" cy="276225"/>
                                  <wp:effectExtent l="0" t="0" r="0" b="9525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5D3D" w:rsidRPr="00C44944" w:rsidRDefault="00165D3D" w:rsidP="000054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:lang w:val="en-US"/>
                              </w:rPr>
                              <w:drawing>
                                <wp:inline distT="0" distB="0" distL="0" distR="0" wp14:anchorId="01C7FCEE" wp14:editId="703EF014">
                                  <wp:extent cx="457200" cy="276225"/>
                                  <wp:effectExtent l="0" t="0" r="0" b="952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>2-я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станцыя</w:t>
                            </w:r>
                            <w:proofErr w:type="spellEnd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(к.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 xml:space="preserve"> 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>29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) 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:lang w:val="en-US"/>
                              </w:rPr>
                              <w:drawing>
                                <wp:inline distT="0" distB="0" distL="0" distR="0" wp14:anchorId="398D2342" wp14:editId="768E6C6C">
                                  <wp:extent cx="457200" cy="276225"/>
                                  <wp:effectExtent l="0" t="0" r="0" b="9525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>5-я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станцыя</w:t>
                            </w:r>
                            <w:proofErr w:type="spellEnd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(к.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 xml:space="preserve"> 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>31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) 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:lang w:val="en-US"/>
                              </w:rPr>
                              <w:drawing>
                                <wp:inline distT="0" distB="0" distL="0" distR="0" wp14:anchorId="50E25615" wp14:editId="160D3E5F">
                                  <wp:extent cx="457200" cy="276225"/>
                                  <wp:effectExtent l="0" t="0" r="0" b="952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>4-я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станцыя</w:t>
                            </w:r>
                            <w:proofErr w:type="spellEnd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(к.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 xml:space="preserve"> 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>29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05EC8" id="Прямоугольник 2" o:spid="_x0000_s1026" style="position:absolute;margin-left:28.2pt;margin-top:38.2pt;width:672.6pt;height:405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" filled="f" stroked="f" strokeweight="1pt">
                <v:textbox>
                  <w:txbxContent>
                    <w:p w:rsidR="00165D3D" w:rsidRPr="000054FA" w:rsidRDefault="00165D3D" w:rsidP="00C449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:lang w:val="be-BY"/>
                        </w:rPr>
                      </w:pPr>
                      <w:proofErr w:type="spellStart"/>
                      <w:r w:rsidRPr="00C44944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  <w:t>Маршрутны</w:t>
                      </w:r>
                      <w:proofErr w:type="spellEnd"/>
                      <w:r w:rsidRPr="00C44944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C44944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  <w:t>ліст</w:t>
                      </w:r>
                      <w:proofErr w:type="spellEnd"/>
                      <w:r w:rsidR="000054FA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:lang w:val="be-BY"/>
                        </w:rPr>
                        <w:t xml:space="preserve"> для</w:t>
                      </w:r>
                      <w:bookmarkStart w:id="1" w:name="_GoBack"/>
                      <w:bookmarkEnd w:id="1"/>
                    </w:p>
                    <w:p w:rsidR="00165D3D" w:rsidRPr="00C44944" w:rsidRDefault="00165D3D" w:rsidP="00C449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  <w:t>каманды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  <w:t xml:space="preserve"> 3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:lang w:val="be-BY"/>
                        </w:rPr>
                        <w:t>«В»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C44944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  <w:t>класа</w:t>
                      </w:r>
                      <w:proofErr w:type="spellEnd"/>
                    </w:p>
                    <w:p w:rsidR="00165D3D" w:rsidRPr="00C44944" w:rsidRDefault="00165D3D" w:rsidP="00C44944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</w:p>
                    <w:p w:rsidR="00165D3D" w:rsidRPr="00C44944" w:rsidRDefault="00165D3D" w:rsidP="00C449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>3-я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станцыя</w:t>
                      </w:r>
                      <w:proofErr w:type="spellEnd"/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(к.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 xml:space="preserve"> 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>31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) </w:t>
                      </w:r>
                      <w:r w:rsidRPr="00165D3D"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457200" cy="276225"/>
                            <wp:effectExtent l="0" t="0" r="0" b="9525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 xml:space="preserve"> 1-я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станцыя</w:t>
                      </w:r>
                      <w:proofErr w:type="spellEnd"/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(к.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 xml:space="preserve"> 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>28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) 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:lang w:val="en-US"/>
                        </w:rPr>
                        <w:drawing>
                          <wp:inline distT="0" distB="0" distL="0" distR="0" wp14:anchorId="29745B25" wp14:editId="6FD9636B">
                            <wp:extent cx="457200" cy="276225"/>
                            <wp:effectExtent l="0" t="0" r="0" b="9525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5D3D" w:rsidRPr="00C44944" w:rsidRDefault="00165D3D" w:rsidP="000054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C44944"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:lang w:val="en-US"/>
                        </w:rPr>
                        <w:drawing>
                          <wp:inline distT="0" distB="0" distL="0" distR="0" wp14:anchorId="01C7FCEE" wp14:editId="703EF014">
                            <wp:extent cx="457200" cy="276225"/>
                            <wp:effectExtent l="0" t="0" r="0" b="952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>2-я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станцыя</w:t>
                      </w:r>
                      <w:proofErr w:type="spellEnd"/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(к.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 xml:space="preserve"> 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>29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) 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:lang w:val="en-US"/>
                        </w:rPr>
                        <w:drawing>
                          <wp:inline distT="0" distB="0" distL="0" distR="0" wp14:anchorId="398D2342" wp14:editId="768E6C6C">
                            <wp:extent cx="457200" cy="276225"/>
                            <wp:effectExtent l="0" t="0" r="0" b="9525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>5-я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станцыя</w:t>
                      </w:r>
                      <w:proofErr w:type="spellEnd"/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(к.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 xml:space="preserve"> 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>31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) 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:lang w:val="en-US"/>
                        </w:rPr>
                        <w:drawing>
                          <wp:inline distT="0" distB="0" distL="0" distR="0" wp14:anchorId="50E25615" wp14:editId="160D3E5F">
                            <wp:extent cx="457200" cy="276225"/>
                            <wp:effectExtent l="0" t="0" r="0" b="952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>4-я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станцыя</w:t>
                      </w:r>
                      <w:proofErr w:type="spellEnd"/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(к.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 xml:space="preserve"> 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>29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DB34D2" w:rsidRPr="00146DAD" w:rsidSect="00C35D9F">
      <w:headerReference w:type="default" r:id="rId14"/>
      <w:footerReference w:type="default" r:id="rId15"/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10C3" w:rsidRDefault="003A10C3" w:rsidP="00AA1ABA">
      <w:pPr>
        <w:spacing w:after="0" w:line="240" w:lineRule="auto"/>
      </w:pPr>
      <w:r>
        <w:separator/>
      </w:r>
    </w:p>
  </w:endnote>
  <w:endnote w:type="continuationSeparator" w:id="0">
    <w:p w:rsidR="003A10C3" w:rsidRDefault="003A10C3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panose1 w:val="020B0503040502020204"/>
    <w:charset w:val="00"/>
    <w:family w:val="swiss"/>
    <w:notTrueType/>
    <w:pitch w:val="variable"/>
    <w:sig w:usb0="C40006F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03005E" w:rsidRDefault="0055343A" w:rsidP="0055343A">
    <w:pPr>
      <w:pStyle w:val="ad"/>
      <w:jc w:val="center"/>
      <w:rPr>
        <w:rFonts w:ascii="Times New Roman" w:hAnsi="Times New Roman" w:cs="Times New Roman"/>
        <w:color w:val="404040" w:themeColor="text1" w:themeTint="BF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10C3" w:rsidRDefault="003A10C3" w:rsidP="00AA1ABA">
      <w:pPr>
        <w:spacing w:after="0" w:line="240" w:lineRule="auto"/>
      </w:pPr>
      <w:r>
        <w:separator/>
      </w:r>
    </w:p>
  </w:footnote>
  <w:footnote w:type="continuationSeparator" w:id="0">
    <w:p w:rsidR="003A10C3" w:rsidRDefault="003A10C3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C35D9F" w:rsidRDefault="00C35D9F" w:rsidP="0055343A">
    <w:pPr>
      <w:pStyle w:val="ab"/>
      <w:rPr>
        <w:rFonts w:ascii="Times New Roman" w:hAnsi="Times New Roman" w:cs="Times New Roman"/>
        <w:sz w:val="24"/>
        <w:szCs w:val="24"/>
      </w:rPr>
    </w:pPr>
    <w:r w:rsidRPr="00C35D9F">
      <w:rPr>
        <w:rFonts w:ascii="Times New Roman" w:hAnsi="Times New Roman" w:cs="Times New Roman"/>
        <w:sz w:val="24"/>
        <w:szCs w:val="24"/>
      </w:rPr>
      <w:t xml:space="preserve">Т. С. </w:t>
    </w:r>
    <w:proofErr w:type="spellStart"/>
    <w:r w:rsidRPr="00C35D9F">
      <w:rPr>
        <w:rFonts w:ascii="Times New Roman" w:hAnsi="Times New Roman" w:cs="Times New Roman"/>
        <w:sz w:val="24"/>
        <w:szCs w:val="24"/>
      </w:rPr>
      <w:t>Грышкова</w:t>
    </w:r>
    <w:proofErr w:type="spellEnd"/>
    <w:r w:rsidRPr="00C35D9F">
      <w:rPr>
        <w:rFonts w:ascii="Times New Roman" w:hAnsi="Times New Roman" w:cs="Times New Roman"/>
        <w:sz w:val="24"/>
        <w:szCs w:val="24"/>
      </w:rPr>
      <w:t xml:space="preserve">, А. У. </w:t>
    </w:r>
    <w:proofErr w:type="spellStart"/>
    <w:r w:rsidRPr="00C35D9F">
      <w:rPr>
        <w:rFonts w:ascii="Times New Roman" w:hAnsi="Times New Roman" w:cs="Times New Roman"/>
        <w:sz w:val="24"/>
        <w:szCs w:val="24"/>
      </w:rPr>
      <w:t>Жылко</w:t>
    </w:r>
    <w:proofErr w:type="spellEnd"/>
    <w:r w:rsidRPr="00C35D9F">
      <w:rPr>
        <w:rFonts w:ascii="Times New Roman" w:hAnsi="Times New Roman" w:cs="Times New Roman"/>
        <w:sz w:val="24"/>
        <w:szCs w:val="24"/>
      </w:rPr>
      <w:t>, І. І. Кручок</w:t>
    </w:r>
    <w:r w:rsidR="0003005E" w:rsidRPr="00C35D9F">
      <w:rPr>
        <w:rFonts w:ascii="Times New Roman" w:hAnsi="Times New Roman" w:cs="Times New Roman"/>
        <w:sz w:val="24"/>
        <w:szCs w:val="24"/>
      </w:rPr>
      <w:ptab w:relativeTo="margin" w:alignment="right" w:leader="none"/>
    </w:r>
    <w:proofErr w:type="spellStart"/>
    <w:r w:rsidR="0003005E" w:rsidRPr="00C35D9F">
      <w:rPr>
        <w:rFonts w:ascii="Times New Roman" w:hAnsi="Times New Roman" w:cs="Times New Roman"/>
        <w:sz w:val="24"/>
        <w:szCs w:val="24"/>
      </w:rPr>
      <w:t>Мультымедыйны</w:t>
    </w:r>
    <w:proofErr w:type="spellEnd"/>
    <w:r w:rsidR="0003005E" w:rsidRPr="00C35D9F">
      <w:rPr>
        <w:rFonts w:ascii="Times New Roman" w:hAnsi="Times New Roman" w:cs="Times New Roman"/>
        <w:sz w:val="24"/>
        <w:szCs w:val="24"/>
      </w:rPr>
      <w:t xml:space="preserve"> </w:t>
    </w:r>
    <w:proofErr w:type="spellStart"/>
    <w:r w:rsidR="0003005E" w:rsidRPr="00C35D9F">
      <w:rPr>
        <w:rFonts w:ascii="Times New Roman" w:hAnsi="Times New Roman" w:cs="Times New Roman"/>
        <w:sz w:val="24"/>
        <w:szCs w:val="24"/>
      </w:rPr>
      <w:t>дадатак</w:t>
    </w:r>
    <w:proofErr w:type="spellEnd"/>
    <w:r w:rsidR="0003005E" w:rsidRPr="00C35D9F">
      <w:rPr>
        <w:rFonts w:ascii="Times New Roman" w:hAnsi="Times New Roman" w:cs="Times New Roman"/>
        <w:sz w:val="24"/>
        <w:szCs w:val="24"/>
      </w:rPr>
      <w:t xml:space="preserve"> да </w:t>
    </w:r>
    <w:proofErr w:type="spellStart"/>
    <w:r w:rsidR="0003005E" w:rsidRPr="00C35D9F">
      <w:rPr>
        <w:rFonts w:ascii="Times New Roman" w:hAnsi="Times New Roman" w:cs="Times New Roman"/>
        <w:sz w:val="24"/>
        <w:szCs w:val="24"/>
      </w:rPr>
      <w:t>часопіса</w:t>
    </w:r>
    <w:proofErr w:type="spellEnd"/>
    <w:r w:rsidR="0003005E" w:rsidRPr="00C35D9F">
      <w:rPr>
        <w:rFonts w:ascii="Times New Roman" w:hAnsi="Times New Roman" w:cs="Times New Roman"/>
        <w:sz w:val="24"/>
        <w:szCs w:val="24"/>
      </w:rPr>
      <w:t xml:space="preserve"> “</w:t>
    </w:r>
    <w:proofErr w:type="spellStart"/>
    <w:r w:rsidR="0003005E" w:rsidRPr="00C35D9F">
      <w:rPr>
        <w:rFonts w:ascii="Times New Roman" w:hAnsi="Times New Roman" w:cs="Times New Roman"/>
        <w:sz w:val="24"/>
        <w:szCs w:val="24"/>
      </w:rPr>
      <w:t>Пачатковая</w:t>
    </w:r>
    <w:proofErr w:type="spellEnd"/>
    <w:r w:rsidR="0003005E" w:rsidRPr="00C35D9F">
      <w:rPr>
        <w:rFonts w:ascii="Times New Roman" w:hAnsi="Times New Roman" w:cs="Times New Roman"/>
        <w:sz w:val="24"/>
        <w:szCs w:val="24"/>
      </w:rPr>
      <w:t xml:space="preserve"> школа” № 07/202</w:t>
    </w:r>
    <w:r w:rsidRPr="00C35D9F">
      <w:rPr>
        <w:rFonts w:ascii="Times New Roman" w:hAnsi="Times New Roman" w:cs="Times New Roman"/>
        <w:sz w:val="24"/>
        <w:szCs w:val="24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47.7pt;height:29.3pt;visibility:visible;mso-wrap-style:square" o:bullet="t">
        <v:imagedata r:id="rId1" o:title=""/>
      </v:shape>
    </w:pict>
  </w:numPicBullet>
  <w:abstractNum w:abstractNumId="0" w15:restartNumberingAfterBreak="0">
    <w:nsid w:val="5427338D"/>
    <w:multiLevelType w:val="hybridMultilevel"/>
    <w:tmpl w:val="CF6ACD50"/>
    <w:lvl w:ilvl="0" w:tplc="2F7AEC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0601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9027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DABE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F0C8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FA02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7040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2ACF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7E40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D9F"/>
    <w:rsid w:val="000054FA"/>
    <w:rsid w:val="0003005E"/>
    <w:rsid w:val="000A2619"/>
    <w:rsid w:val="00101B76"/>
    <w:rsid w:val="00146DAD"/>
    <w:rsid w:val="00165D3D"/>
    <w:rsid w:val="001D7A3B"/>
    <w:rsid w:val="00227717"/>
    <w:rsid w:val="00240C65"/>
    <w:rsid w:val="00295FE3"/>
    <w:rsid w:val="002D1E2D"/>
    <w:rsid w:val="003A10C3"/>
    <w:rsid w:val="003A3332"/>
    <w:rsid w:val="004273AA"/>
    <w:rsid w:val="004334D6"/>
    <w:rsid w:val="004C3F9F"/>
    <w:rsid w:val="004D70F6"/>
    <w:rsid w:val="0055343A"/>
    <w:rsid w:val="00572542"/>
    <w:rsid w:val="00673AA5"/>
    <w:rsid w:val="00732082"/>
    <w:rsid w:val="007B2EB3"/>
    <w:rsid w:val="007F6D02"/>
    <w:rsid w:val="0085564F"/>
    <w:rsid w:val="00886EA8"/>
    <w:rsid w:val="008903B3"/>
    <w:rsid w:val="00904715"/>
    <w:rsid w:val="00AA1ABA"/>
    <w:rsid w:val="00B02534"/>
    <w:rsid w:val="00B4276C"/>
    <w:rsid w:val="00C25908"/>
    <w:rsid w:val="00C35D9F"/>
    <w:rsid w:val="00DB34D2"/>
    <w:rsid w:val="00DD023A"/>
    <w:rsid w:val="00DE57A4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B6ECB0"/>
  <w15:chartTrackingRefBased/>
  <w15:docId w15:val="{153FCA0D-57BC-457F-925B-D9509EB54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03005E"/>
    <w:pPr>
      <w:spacing w:after="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styleId="af8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&#1044;&#1080;&#1089;&#1082;%20&#1055;&#1064;_07-2023\+%20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B8468-39C5-4113-A44D-444AAB421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+ Шаблон для ДИСКА.dotx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m32</dc:creator>
  <cp:keywords/>
  <dc:description/>
  <cp:lastModifiedBy>m32</cp:lastModifiedBy>
  <cp:revision>4</cp:revision>
  <dcterms:created xsi:type="dcterms:W3CDTF">2023-07-24T08:55:00Z</dcterms:created>
  <dcterms:modified xsi:type="dcterms:W3CDTF">2023-07-27T10:52:00Z</dcterms:modified>
</cp:coreProperties>
</file>