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D67" w:rsidRDefault="00980D67" w:rsidP="007C00EF">
      <w:pPr>
        <w:pStyle w:val="af2"/>
        <w:shd w:val="clear" w:color="auto" w:fill="FAFBFC"/>
        <w:spacing w:before="0" w:beforeAutospacing="0" w:after="121" w:afterAutospacing="0"/>
        <w:jc w:val="both"/>
        <w:rPr>
          <w:b/>
          <w:color w:val="000000"/>
          <w:sz w:val="32"/>
          <w:szCs w:val="17"/>
        </w:rPr>
      </w:pPr>
    </w:p>
    <w:p w:rsidR="00980D67" w:rsidRDefault="00980D67" w:rsidP="00EF4412">
      <w:pPr>
        <w:pStyle w:val="af2"/>
        <w:shd w:val="clear" w:color="auto" w:fill="FAFBFC"/>
        <w:spacing w:before="0" w:beforeAutospacing="0" w:after="121" w:afterAutospacing="0"/>
        <w:ind w:firstLine="121"/>
        <w:jc w:val="center"/>
        <w:rPr>
          <w:b/>
          <w:color w:val="000000"/>
          <w:sz w:val="32"/>
          <w:szCs w:val="17"/>
        </w:rPr>
      </w:pPr>
      <w:r>
        <w:rPr>
          <w:b/>
          <w:noProof/>
          <w:color w:val="000000"/>
          <w:sz w:val="32"/>
          <w:szCs w:val="17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00864" wp14:editId="770EAE81">
                <wp:simplePos x="0" y="0"/>
                <wp:positionH relativeFrom="column">
                  <wp:posOffset>-10795</wp:posOffset>
                </wp:positionH>
                <wp:positionV relativeFrom="paragraph">
                  <wp:posOffset>49254</wp:posOffset>
                </wp:positionV>
                <wp:extent cx="676275" cy="708660"/>
                <wp:effectExtent l="38100" t="38100" r="66675" b="53340"/>
                <wp:wrapNone/>
                <wp:docPr id="9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70866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F477C"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C00864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 144" o:spid="_x0000_s1026" type="#_x0000_t59" style="position:absolute;left:0;text-align:left;margin-left:-.85pt;margin-top:3.9pt;width:53.25pt;height:5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F477C"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9498453" wp14:editId="6466288F">
            <wp:extent cx="2256012" cy="2653035"/>
            <wp:effectExtent l="95250" t="95250" r="106188" b="90165"/>
            <wp:docPr id="22" name="Рисунок 21" descr="фруктовый рынок рисунок: 2 тыс изображений найдено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руктовый рынок рисунок: 2 тыс изображений найдено в Яндекс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13251" t="8312" r="12934" b="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08" cy="2654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lang w:val="en-US"/>
        </w:rPr>
        <w:drawing>
          <wp:inline distT="0" distB="0" distL="0" distR="0" wp14:anchorId="3E2EEFEF" wp14:editId="29B77293">
            <wp:extent cx="3027001" cy="2663959"/>
            <wp:effectExtent l="95250" t="95250" r="97199" b="98291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15826" t="4611" r="15944" b="1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61" cy="2662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874EC2" w:rsidRDefault="00980D67" w:rsidP="00EF4412">
      <w:pPr>
        <w:pStyle w:val="af2"/>
        <w:shd w:val="clear" w:color="auto" w:fill="FAFBFC"/>
        <w:spacing w:before="0" w:beforeAutospacing="0" w:after="121" w:afterAutospacing="0"/>
        <w:ind w:firstLine="121"/>
        <w:rPr>
          <w:b/>
          <w:color w:val="000000"/>
          <w:sz w:val="12"/>
          <w:szCs w:val="17"/>
        </w:rPr>
      </w:pPr>
    </w:p>
    <w:p w:rsidR="00980D67" w:rsidRDefault="00980D67" w:rsidP="00EF4412">
      <w:pPr>
        <w:pStyle w:val="af1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5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B34791" wp14:editId="61CD8188">
            <wp:extent cx="3754451" cy="2396283"/>
            <wp:effectExtent l="95250" t="76200" r="74599" b="80217"/>
            <wp:docPr id="9" name="Рисунок 4" descr="Нарисованный завод - 7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рисованный завод - 76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086" r="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12" cy="2393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en-US"/>
        </w:rPr>
        <w:drawing>
          <wp:inline distT="0" distB="0" distL="0" distR="0" wp14:anchorId="23EF21FD" wp14:editId="27F7A9BF">
            <wp:extent cx="3790285" cy="2778579"/>
            <wp:effectExtent l="76200" t="95250" r="76865" b="97971"/>
            <wp:docPr id="30" name="Рисунок 30" descr="Как нарисовать магазин одежды - 2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нарисовать магазин одежды - 22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38" t="6457" r="13451" b="1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63" cy="2785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260C5B" w:rsidRDefault="00980D67" w:rsidP="00EF4412">
      <w:pPr>
        <w:pStyle w:val="af1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color w:val="000000"/>
          <w:sz w:val="32"/>
          <w:szCs w:val="17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37DF20" wp14:editId="7177A730">
                <wp:simplePos x="0" y="0"/>
                <wp:positionH relativeFrom="column">
                  <wp:posOffset>-209442</wp:posOffset>
                </wp:positionH>
                <wp:positionV relativeFrom="paragraph">
                  <wp:posOffset>36986</wp:posOffset>
                </wp:positionV>
                <wp:extent cx="676275" cy="632460"/>
                <wp:effectExtent l="38100" t="38100" r="66675" b="53340"/>
                <wp:wrapNone/>
                <wp:docPr id="9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3246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37DF20" id="AutoShape 145" o:spid="_x0000_s1027" type="#_x0000_t59" style="position:absolute;left:0;text-align:left;margin-left:-16.5pt;margin-top:2.9pt;width:53.25pt;height:4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60C5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655D11B" wp14:editId="7543A53D">
            <wp:extent cx="5077978" cy="2358998"/>
            <wp:effectExtent l="95250" t="76200" r="103622" b="79402"/>
            <wp:docPr id="28" name="Рисунок 20" descr="Будка для собаки своими руками: советы кин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удка для собаки своими руками: советы кинолог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 t="15569" r="4978" b="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39" cy="2359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60C5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F270A59" wp14:editId="57C4D577">
            <wp:extent cx="2061621" cy="3085515"/>
            <wp:effectExtent l="114300" t="76200" r="91029" b="76785"/>
            <wp:docPr id="29" name="Рисунок 23" descr="Bird Bird Cage Silhouette Bird PNG , птица, клетка для птиц, Силуэт PNG  картинки и пнг PSD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rd Bird Cage Silhouette Bird PNG , птица, клетка для птиц, Силуэт PNG  картинки и пнг PSD рисунок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28438" t="14531" r="25000" b="1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98" cy="3096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60C5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53E2DF8" wp14:editId="2D76409D">
            <wp:extent cx="3157575" cy="3017995"/>
            <wp:effectExtent l="133350" t="76200" r="99975" b="87155"/>
            <wp:docPr id="32" name="Рисунок 26" descr="Аквариум раскраска для детей - 7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квариум раскраска для детей - 77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2478" t="6568" r="1936" b="1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75" cy="301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874EC2" w:rsidRDefault="00980D67" w:rsidP="00EF4412">
      <w:pPr>
        <w:pStyle w:val="af2"/>
        <w:shd w:val="clear" w:color="auto" w:fill="FAFBFC"/>
        <w:spacing w:before="0" w:beforeAutospacing="0" w:after="121" w:afterAutospacing="0"/>
        <w:ind w:firstLine="121"/>
        <w:jc w:val="both"/>
        <w:rPr>
          <w:color w:val="000000"/>
          <w:sz w:val="28"/>
          <w:szCs w:val="17"/>
        </w:rPr>
      </w:pPr>
    </w:p>
    <w:p w:rsidR="00980D67" w:rsidRDefault="00980D67" w:rsidP="00EF4412">
      <w:pPr>
        <w:pStyle w:val="af2"/>
        <w:shd w:val="clear" w:color="auto" w:fill="FAFBFC"/>
        <w:spacing w:before="0" w:beforeAutospacing="0" w:after="121" w:afterAutospacing="0"/>
        <w:ind w:firstLine="121"/>
        <w:jc w:val="both"/>
        <w:rPr>
          <w:i/>
          <w:color w:val="000000"/>
          <w:sz w:val="28"/>
          <w:szCs w:val="17"/>
        </w:rPr>
      </w:pPr>
      <w:r w:rsidRPr="00260C5B">
        <w:rPr>
          <w:noProof/>
          <w:sz w:val="28"/>
          <w:szCs w:val="28"/>
          <w:lang w:val="en-US"/>
        </w:rPr>
        <w:drawing>
          <wp:inline distT="0" distB="0" distL="0" distR="0" wp14:anchorId="2C997F62" wp14:editId="17B89CDC">
            <wp:extent cx="4349438" cy="2797629"/>
            <wp:effectExtent l="76200" t="95250" r="127312" b="97971"/>
            <wp:docPr id="33" name="Рисунок 17" descr="Сбруя для лошади: значение слова сбруя, состав, история появления, в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бруя для лошади: значение слова сбруя, состав, история появления, вид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 r="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91" cy="2801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ind w:hanging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6657A0" wp14:editId="113C5557">
                <wp:simplePos x="0" y="0"/>
                <wp:positionH relativeFrom="column">
                  <wp:posOffset>162069</wp:posOffset>
                </wp:positionH>
                <wp:positionV relativeFrom="paragraph">
                  <wp:posOffset>53376</wp:posOffset>
                </wp:positionV>
                <wp:extent cx="676275" cy="655320"/>
                <wp:effectExtent l="38100" t="38100" r="47625" b="49530"/>
                <wp:wrapNone/>
                <wp:docPr id="9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5532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6657A0" id="AutoShape 146" o:spid="_x0000_s1028" type="#_x0000_t59" style="position:absolute;left:0;text-align:left;margin-left:12.75pt;margin-top:4.2pt;width:53.25pt;height:5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60C5B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52A2B7A2" wp14:editId="476B9133">
            <wp:extent cx="5240601" cy="2313534"/>
            <wp:effectExtent l="95250" t="76200" r="93399" b="86766"/>
            <wp:docPr id="34" name="Рисунок 40" descr="лодка картинки для детей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одка картинки для детей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t="16250" b="2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93" cy="2316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ind w:hanging="720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ind w:hanging="720"/>
        <w:jc w:val="center"/>
        <w:rPr>
          <w:rFonts w:ascii="Times New Roman" w:hAnsi="Times New Roman" w:cs="Times New Roman"/>
          <w:sz w:val="28"/>
        </w:rPr>
      </w:pPr>
      <w:r w:rsidRPr="00260C5B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04AE3915" wp14:editId="2AD08F28">
            <wp:extent cx="4572723" cy="2932259"/>
            <wp:effectExtent l="114300" t="76200" r="113577" b="77641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89" cy="2939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882BAD" w:rsidRDefault="00980D67" w:rsidP="00EF4412">
      <w:pPr>
        <w:pStyle w:val="af1"/>
        <w:ind w:hanging="720"/>
        <w:jc w:val="center"/>
        <w:rPr>
          <w:rFonts w:ascii="Times New Roman" w:hAnsi="Times New Roman" w:cs="Times New Roman"/>
        </w:rPr>
      </w:pPr>
    </w:p>
    <w:p w:rsidR="00980D67" w:rsidRDefault="00980D67" w:rsidP="00EF4412">
      <w:pPr>
        <w:pStyle w:val="af1"/>
        <w:ind w:hanging="720"/>
        <w:jc w:val="center"/>
        <w:rPr>
          <w:rFonts w:ascii="Times New Roman" w:hAnsi="Times New Roman" w:cs="Times New Roman"/>
          <w:sz w:val="28"/>
        </w:rPr>
      </w:pPr>
      <w:r w:rsidRPr="00260C5B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1E10B1AC" wp14:editId="017CD98C">
            <wp:extent cx="3917475" cy="3082914"/>
            <wp:effectExtent l="114300" t="76200" r="102075" b="79386"/>
            <wp:docPr id="36" name="Рисунок 37" descr="Source Китай, современный городской пассажирский Электрический трехколесный  велосипед-рикша для взрослых on m.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ource Китай, современный городской пассажирский Электрический трехколесный  велосипед-рикша для взрослых on m.alibaba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l="4873" t="16339" r="4978" b="1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36" cy="3077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B27CF8" wp14:editId="3370F6E9">
                <wp:simplePos x="0" y="0"/>
                <wp:positionH relativeFrom="column">
                  <wp:posOffset>23759</wp:posOffset>
                </wp:positionH>
                <wp:positionV relativeFrom="paragraph">
                  <wp:posOffset>75373</wp:posOffset>
                </wp:positionV>
                <wp:extent cx="676275" cy="662940"/>
                <wp:effectExtent l="38100" t="38100" r="47625" b="60960"/>
                <wp:wrapNone/>
                <wp:docPr id="9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6294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B27CF8" id="AutoShape 147" o:spid="_x0000_s1029" type="#_x0000_t59" style="position:absolute;left:0;text-align:left;margin-left:1.85pt;margin-top:5.95pt;width:53.25pt;height:5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60C5B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0FBD0C32" wp14:editId="62899731">
            <wp:extent cx="4474230" cy="3097306"/>
            <wp:effectExtent l="114300" t="76200" r="97770" b="84044"/>
            <wp:docPr id="38" name="Рисунок 59" descr="Детские рисунки на тему зоопарк - 4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етские рисунки на тему зоопарк - 43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97" cy="3102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882BAD" w:rsidRDefault="00980D67" w:rsidP="00EF4412">
      <w:pPr>
        <w:pStyle w:val="af1"/>
        <w:ind w:left="0"/>
        <w:jc w:val="center"/>
        <w:rPr>
          <w:rFonts w:ascii="Times New Roman" w:hAnsi="Times New Roman" w:cs="Times New Roman"/>
          <w:sz w:val="24"/>
        </w:rPr>
      </w:pPr>
    </w:p>
    <w:p w:rsidR="00980D67" w:rsidRDefault="00980D67" w:rsidP="00EF4412">
      <w:pPr>
        <w:pStyle w:val="af1"/>
        <w:ind w:left="0"/>
        <w:jc w:val="center"/>
        <w:rPr>
          <w:rFonts w:ascii="Times New Roman" w:hAnsi="Times New Roman" w:cs="Times New Roman"/>
          <w:sz w:val="28"/>
        </w:rPr>
      </w:pPr>
      <w:r w:rsidRPr="00260C5B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537A1DC3" wp14:editId="0ED493AA">
            <wp:extent cx="3689297" cy="2415849"/>
            <wp:effectExtent l="95250" t="76200" r="101653" b="79701"/>
            <wp:docPr id="39" name="Рисунок 55" descr="Кинотеатр рисунок (44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инотеатр рисунок (44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b="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32" cy="2415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882BAD" w:rsidRDefault="00980D67" w:rsidP="00EF4412">
      <w:pPr>
        <w:pStyle w:val="af1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980D67" w:rsidRDefault="00980D67" w:rsidP="00EF4412">
      <w:pPr>
        <w:pStyle w:val="af1"/>
        <w:ind w:left="0"/>
        <w:jc w:val="center"/>
        <w:rPr>
          <w:rFonts w:ascii="Times New Roman" w:hAnsi="Times New Roman" w:cs="Times New Roman"/>
          <w:sz w:val="28"/>
        </w:rPr>
      </w:pPr>
      <w:r w:rsidRPr="00260C5B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0C31A1B9" wp14:editId="6715FC30">
            <wp:extent cx="2861641" cy="2861641"/>
            <wp:effectExtent l="95250" t="76200" r="91109" b="72059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42" cy="2869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60C5B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5178B04D" wp14:editId="1E106546">
            <wp:extent cx="2534083" cy="2829768"/>
            <wp:effectExtent l="133350" t="95250" r="113867" b="103932"/>
            <wp:docPr id="42" name="Рисунок 43" descr="Цирк зарисовки - 2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Цирк зарисовки - 29 фот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76" cy="2823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09E619" wp14:editId="74CD4BB5">
                <wp:simplePos x="0" y="0"/>
                <wp:positionH relativeFrom="column">
                  <wp:posOffset>-7871</wp:posOffset>
                </wp:positionH>
                <wp:positionV relativeFrom="paragraph">
                  <wp:posOffset>-1402</wp:posOffset>
                </wp:positionV>
                <wp:extent cx="676275" cy="662940"/>
                <wp:effectExtent l="38100" t="38100" r="47625" b="60960"/>
                <wp:wrapNone/>
                <wp:docPr id="95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6294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09E619" id="AutoShape 148" o:spid="_x0000_s1030" type="#_x0000_t59" style="position:absolute;left:0;text-align:left;margin-left:-.6pt;margin-top:-.1pt;width:53.25pt;height:5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DE5E10" wp14:editId="27CB304E">
                <wp:simplePos x="0" y="0"/>
                <wp:positionH relativeFrom="column">
                  <wp:posOffset>3982085</wp:posOffset>
                </wp:positionH>
                <wp:positionV relativeFrom="paragraph">
                  <wp:posOffset>4144010</wp:posOffset>
                </wp:positionV>
                <wp:extent cx="1130935" cy="499110"/>
                <wp:effectExtent l="13970" t="12065" r="17145" b="22225"/>
                <wp:wrapNone/>
                <wp:docPr id="9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4991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80D67" w:rsidRPr="00CF42C7" w:rsidRDefault="00980D67" w:rsidP="00EF44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CF42C7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Дима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DE5E10" id="Rectangle 117" o:spid="_x0000_s1031" style="position:absolute;left:0;text-align:left;margin-left:313.55pt;margin-top:326.3pt;width:89.05pt;height:39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" fillcolor="white [3201]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:rsidR="00980D67" w:rsidRPr="00CF42C7" w:rsidRDefault="00980D67" w:rsidP="00EF441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CF42C7">
                        <w:rPr>
                          <w:rFonts w:ascii="Arial" w:hAnsi="Arial" w:cs="Arial"/>
                          <w:b/>
                          <w:sz w:val="56"/>
                        </w:rPr>
                        <w:t>Дима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08E56C" wp14:editId="25563CD9">
                <wp:simplePos x="0" y="0"/>
                <wp:positionH relativeFrom="column">
                  <wp:posOffset>924560</wp:posOffset>
                </wp:positionH>
                <wp:positionV relativeFrom="paragraph">
                  <wp:posOffset>4097655</wp:posOffset>
                </wp:positionV>
                <wp:extent cx="1268730" cy="476250"/>
                <wp:effectExtent l="13970" t="13335" r="12700" b="24765"/>
                <wp:wrapNone/>
                <wp:docPr id="9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730" cy="476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80D67" w:rsidRPr="00CF42C7" w:rsidRDefault="00980D67" w:rsidP="00EF44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CF42C7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Миша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08E56C" id="Rectangle 116" o:spid="_x0000_s1032" style="position:absolute;left:0;text-align:left;margin-left:72.8pt;margin-top:322.65pt;width:99.9pt;height:3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980D67" w:rsidRPr="00CF42C7" w:rsidRDefault="00980D67" w:rsidP="00EF441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CF42C7">
                        <w:rPr>
                          <w:rFonts w:ascii="Arial" w:hAnsi="Arial" w:cs="Arial"/>
                          <w:b/>
                          <w:sz w:val="56"/>
                        </w:rPr>
                        <w:t>Миша</w:t>
                      </w:r>
                    </w:p>
                  </w:txbxContent>
                </v:textbox>
              </v:rect>
            </w:pict>
          </mc:Fallback>
        </mc:AlternateContent>
      </w:r>
      <w:r w:rsidRPr="00E774F0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786917C9" wp14:editId="72C27ABE">
            <wp:extent cx="1978671" cy="4178358"/>
            <wp:effectExtent l="19050" t="0" r="2529" b="0"/>
            <wp:docPr id="44" name="Рисунок 64" descr="мальчик картинки для детей нарисованные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мальчик картинки для детей нарисованные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424" r="2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29" cy="41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r w:rsidRPr="00E774F0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29EBCDA0" wp14:editId="563C3DAD">
            <wp:extent cx="2176821" cy="4018749"/>
            <wp:effectExtent l="19050" t="0" r="0" b="0"/>
            <wp:docPr id="45" name="Рисунок 67" descr="здоровый ребенок рисунок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доровый ребенок рисунок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241" r="3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99" cy="402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343BFA" wp14:editId="52EDAC1A">
                <wp:simplePos x="0" y="0"/>
                <wp:positionH relativeFrom="column">
                  <wp:posOffset>3685540</wp:posOffset>
                </wp:positionH>
                <wp:positionV relativeFrom="paragraph">
                  <wp:posOffset>3950335</wp:posOffset>
                </wp:positionV>
                <wp:extent cx="1297305" cy="483870"/>
                <wp:effectExtent l="12700" t="8890" r="13970" b="21590"/>
                <wp:wrapNone/>
                <wp:docPr id="91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4838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80D67" w:rsidRPr="00CF42C7" w:rsidRDefault="00980D67" w:rsidP="00EF44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CF42C7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Денис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343BFA" id="Rectangle 119" o:spid="_x0000_s1033" style="position:absolute;left:0;text-align:left;margin-left:290.2pt;margin-top:311.05pt;width:102.15pt;height:38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:rsidR="00980D67" w:rsidRPr="00CF42C7" w:rsidRDefault="00980D67" w:rsidP="00EF441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CF42C7">
                        <w:rPr>
                          <w:rFonts w:ascii="Arial" w:hAnsi="Arial" w:cs="Arial"/>
                          <w:b/>
                          <w:sz w:val="56"/>
                        </w:rPr>
                        <w:t>Денис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F049D3" wp14:editId="574CD81A">
                <wp:simplePos x="0" y="0"/>
                <wp:positionH relativeFrom="column">
                  <wp:posOffset>1113790</wp:posOffset>
                </wp:positionH>
                <wp:positionV relativeFrom="paragraph">
                  <wp:posOffset>3950335</wp:posOffset>
                </wp:positionV>
                <wp:extent cx="1263650" cy="492760"/>
                <wp:effectExtent l="12700" t="8890" r="9525" b="22225"/>
                <wp:wrapNone/>
                <wp:docPr id="9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0" cy="49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80D67" w:rsidRPr="00CF42C7" w:rsidRDefault="00980D67" w:rsidP="00EF44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CF42C7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Ваня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F049D3" id="Rectangle 118" o:spid="_x0000_s1034" style="position:absolute;left:0;text-align:left;margin-left:87.7pt;margin-top:311.05pt;width:99.5pt;height:3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:rsidR="00980D67" w:rsidRPr="00CF42C7" w:rsidRDefault="00980D67" w:rsidP="00EF441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CF42C7">
                        <w:rPr>
                          <w:rFonts w:ascii="Arial" w:hAnsi="Arial" w:cs="Arial"/>
                          <w:b/>
                          <w:sz w:val="56"/>
                        </w:rPr>
                        <w:t>Ваня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</w:t>
      </w:r>
      <w:r w:rsidRPr="00E774F0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3A0B3CFB" wp14:editId="5C2F4A5D">
            <wp:extent cx="1994167" cy="3821151"/>
            <wp:effectExtent l="19050" t="0" r="6083" b="0"/>
            <wp:docPr id="46" name="Рисунок 71" descr="мальчик картинки для детей нарисованные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мальчик картинки для детей нарисованные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20" cy="38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</w:t>
      </w:r>
      <w:r w:rsidRPr="00E774F0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1D44C22E" wp14:editId="71DA23DE">
            <wp:extent cx="2204531" cy="3972128"/>
            <wp:effectExtent l="19050" t="0" r="5269" b="0"/>
            <wp:docPr id="47" name="Рисунок 74" descr="Мальчик рисунок для детей - 6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альчик рисунок для детей - 69 фот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60" cy="398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1859C5" wp14:editId="3038A220">
                <wp:simplePos x="0" y="0"/>
                <wp:positionH relativeFrom="column">
                  <wp:posOffset>52764</wp:posOffset>
                </wp:positionH>
                <wp:positionV relativeFrom="paragraph">
                  <wp:posOffset>52587</wp:posOffset>
                </wp:positionV>
                <wp:extent cx="676275" cy="685800"/>
                <wp:effectExtent l="38100" t="38100" r="47625" b="57150"/>
                <wp:wrapNone/>
                <wp:docPr id="89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8580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1859C5" id="AutoShape 149" o:spid="_x0000_s1035" type="#_x0000_t59" style="position:absolute;left:0;text-align:left;margin-left:4.15pt;margin-top:4.15pt;width:53.2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895010</wp:posOffset>
                </wp:positionH>
                <wp:positionV relativeFrom="paragraph">
                  <wp:posOffset>141457</wp:posOffset>
                </wp:positionV>
                <wp:extent cx="4527388" cy="3082009"/>
                <wp:effectExtent l="0" t="0" r="45085" b="6159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388" cy="3082009"/>
                          <a:chOff x="0" y="0"/>
                          <a:chExt cx="4527388" cy="3082009"/>
                        </a:xfrm>
                      </wpg:grpSpPr>
                      <wps:wsp>
                        <wps:cNvPr id="88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10633" y="0"/>
                            <a:ext cx="4516755" cy="906780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80D67" w:rsidRPr="00CF42C7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0"/>
                                </w:rPr>
                              </w:pPr>
                              <w:r w:rsidRPr="00CF42C7">
                                <w:rPr>
                                  <w:rFonts w:ascii="Arial" w:hAnsi="Arial" w:cs="Arial"/>
                                  <w:b/>
                                  <w:sz w:val="96"/>
                                </w:rPr>
                                <w:t>1959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0" y="1105786"/>
                            <a:ext cx="4516755" cy="909955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80D67" w:rsidRPr="00CF42C7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0"/>
                                </w:rPr>
                              </w:pPr>
                              <w:r w:rsidRPr="00CF42C7">
                                <w:rPr>
                                  <w:rFonts w:ascii="Arial" w:hAnsi="Arial" w:cs="Arial"/>
                                  <w:b/>
                                  <w:sz w:val="9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0" y="2179674"/>
                            <a:ext cx="4516755" cy="902335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80D67" w:rsidRPr="00CF42C7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44"/>
                                </w:rPr>
                              </w:pPr>
                              <w:r w:rsidRPr="00CF42C7">
                                <w:rPr>
                                  <w:rFonts w:ascii="Arial" w:hAnsi="Arial" w:cs="Arial"/>
                                  <w:b/>
                                  <w:sz w:val="9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Группа 6" o:spid="_x0000_s1036" style="position:absolute;left:0;text-align:left;margin-left:70.45pt;margin-top:11.15pt;width:356.5pt;height:242.7pt;z-index:251657216;mso-width-relative:margin;mso-height-relative:margin" coordsize="45273,3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120" o:spid="_x0000_s1037" type="#_x0000_t84" style="position:absolute;left:106;width:45167;height:9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" fillcolor="#ffd966 [1943]" strokecolor="#ffd966 [1943]" strokeweight="1pt">
                  <v:fill color2="#fff2cc [663]" angle="135" focus="50%" type="gradient"/>
                  <v:shadow on="t" color="#7f5f00 [1607]" opacity=".5" offset="1pt"/>
                  <v:textbox>
                    <w:txbxContent>
                      <w:p w:rsidR="00980D67" w:rsidRPr="00CF42C7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0"/>
                          </w:rPr>
                        </w:pPr>
                        <w:r w:rsidRPr="00CF42C7">
                          <w:rPr>
                            <w:rFonts w:ascii="Arial" w:hAnsi="Arial" w:cs="Arial"/>
                            <w:b/>
                            <w:sz w:val="96"/>
                          </w:rPr>
                          <w:t>1959</w:t>
                        </w:r>
                      </w:p>
                    </w:txbxContent>
                  </v:textbox>
                </v:shape>
                <v:shape id="AutoShape 121" o:spid="_x0000_s1038" type="#_x0000_t84" style="position:absolute;top:11057;width:45167;height:9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" fillcolor="#9cc2e5 [1944]" strokecolor="#9cc2e5 [1944]" strokeweight="1pt">
                  <v:fill color2="#deeaf6 [664]" angle="135" focus="50%" type="gradient"/>
                  <v:shadow on="t" color="#1f4d78 [1608]" opacity=".5" offset="1pt"/>
                  <v:textbox>
                    <w:txbxContent>
                      <w:p w:rsidR="00980D67" w:rsidRPr="00CF42C7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0"/>
                          </w:rPr>
                        </w:pPr>
                        <w:r w:rsidRPr="00CF42C7">
                          <w:rPr>
                            <w:rFonts w:ascii="Arial" w:hAnsi="Arial" w:cs="Arial"/>
                            <w:b/>
                            <w:sz w:val="96"/>
                          </w:rPr>
                          <w:t>1995</w:t>
                        </w:r>
                      </w:p>
                    </w:txbxContent>
                  </v:textbox>
                </v:shape>
                <v:shape id="AutoShape 122" o:spid="_x0000_s1039" type="#_x0000_t84" style="position:absolute;top:21796;width:4516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" fillcolor="#f4b083 [1941]" strokecolor="#f4b083 [1941]" strokeweight="1pt">
                  <v:fill color2="#fbe4d5 [661]" angle="135" focus="50%" type="gradient"/>
                  <v:shadow on="t" color="#823b0b [1605]" opacity=".5" offset="1pt"/>
                  <v:textbox>
                    <w:txbxContent>
                      <w:p w:rsidR="00980D67" w:rsidRPr="00CF42C7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4"/>
                          </w:rPr>
                        </w:pPr>
                        <w:r w:rsidRPr="00CF42C7">
                          <w:rPr>
                            <w:rFonts w:ascii="Arial" w:hAnsi="Arial" w:cs="Arial"/>
                            <w:b/>
                            <w:sz w:val="96"/>
                          </w:rPr>
                          <w:t>2019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</w:t>
      </w: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E37686" wp14:editId="5046C34D">
                <wp:simplePos x="0" y="0"/>
                <wp:positionH relativeFrom="column">
                  <wp:posOffset>128905</wp:posOffset>
                </wp:positionH>
                <wp:positionV relativeFrom="paragraph">
                  <wp:posOffset>119454</wp:posOffset>
                </wp:positionV>
                <wp:extent cx="676275" cy="640080"/>
                <wp:effectExtent l="38100" t="38100" r="47625" b="64770"/>
                <wp:wrapNone/>
                <wp:docPr id="8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4008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E37686" id="AutoShape 150" o:spid="_x0000_s1040" type="#_x0000_t59" style="position:absolute;left:0;text-align:left;margin-left:10.15pt;margin-top:9.4pt;width:53.25pt;height:5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905642</wp:posOffset>
                </wp:positionH>
                <wp:positionV relativeFrom="paragraph">
                  <wp:posOffset>125007</wp:posOffset>
                </wp:positionV>
                <wp:extent cx="4605315" cy="4612921"/>
                <wp:effectExtent l="0" t="0" r="43180" b="5461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5315" cy="4612921"/>
                          <a:chOff x="0" y="0"/>
                          <a:chExt cx="4605315" cy="4612921"/>
                        </a:xfrm>
                      </wpg:grpSpPr>
                      <wps:wsp>
                        <wps:cNvPr id="82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63795" y="1658680"/>
                            <a:ext cx="4541520" cy="1516380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80D67" w:rsidRPr="00CF42C7" w:rsidRDefault="00980D67" w:rsidP="00EF441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  <w:szCs w:val="80"/>
                                </w:rPr>
                              </w:pPr>
                              <w:r w:rsidRPr="00CF42C7">
                                <w:rPr>
                                  <w:rFonts w:ascii="Arial" w:hAnsi="Arial" w:cs="Arial"/>
                                  <w:b/>
                                  <w:sz w:val="72"/>
                                  <w:szCs w:val="80"/>
                                </w:rPr>
                                <w:t xml:space="preserve">Какая главная </w:t>
                              </w:r>
                            </w:p>
                            <w:p w:rsidR="00980D67" w:rsidRPr="00CF42C7" w:rsidRDefault="00980D67" w:rsidP="00EF441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  <w:szCs w:val="80"/>
                                </w:rPr>
                              </w:pPr>
                              <w:r w:rsidRPr="00CF42C7">
                                <w:rPr>
                                  <w:rFonts w:ascii="Arial" w:hAnsi="Arial" w:cs="Arial"/>
                                  <w:b/>
                                  <w:sz w:val="72"/>
                                  <w:szCs w:val="80"/>
                                </w:rPr>
                                <w:t>река в Америке?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93590" cy="1482725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80D67" w:rsidRPr="00CF42C7" w:rsidRDefault="00980D67" w:rsidP="00EF441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  <w:szCs w:val="24"/>
                                </w:rPr>
                              </w:pPr>
                              <w:r w:rsidRPr="00CF42C7">
                                <w:rPr>
                                  <w:rFonts w:ascii="Arial" w:hAnsi="Arial" w:cs="Arial"/>
                                  <w:b/>
                                  <w:sz w:val="72"/>
                                  <w:szCs w:val="24"/>
                                </w:rPr>
                                <w:t>Какая главная</w:t>
                              </w:r>
                            </w:p>
                            <w:p w:rsidR="00980D67" w:rsidRPr="00CF42C7" w:rsidRDefault="00980D67" w:rsidP="00EF441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0"/>
                                  <w:szCs w:val="80"/>
                                </w:rPr>
                              </w:pPr>
                              <w:r w:rsidRPr="00CF42C7">
                                <w:rPr>
                                  <w:rFonts w:ascii="Arial" w:hAnsi="Arial" w:cs="Arial"/>
                                  <w:b/>
                                  <w:sz w:val="72"/>
                                  <w:szCs w:val="24"/>
                                </w:rPr>
                                <w:t>река в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  <w:szCs w:val="24"/>
                                  <w:lang w:val="be-BY"/>
                                </w:rPr>
                                <w:t xml:space="preserve"> </w:t>
                              </w:r>
                              <w:r w:rsidRPr="00CF42C7">
                                <w:rPr>
                                  <w:rFonts w:ascii="Arial" w:hAnsi="Arial" w:cs="Arial"/>
                                  <w:b/>
                                  <w:sz w:val="72"/>
                                  <w:szCs w:val="24"/>
                                </w:rPr>
                                <w:t>Африке?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95693" y="3306726"/>
                            <a:ext cx="4502785" cy="1306195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80D67" w:rsidRPr="00CF42C7" w:rsidRDefault="00980D67" w:rsidP="00EF441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64"/>
                                  <w:szCs w:val="64"/>
                                </w:rPr>
                              </w:pPr>
                              <w:r w:rsidRPr="00CF42C7">
                                <w:rPr>
                                  <w:rFonts w:ascii="Arial" w:hAnsi="Arial" w:cs="Arial"/>
                                  <w:b/>
                                  <w:sz w:val="64"/>
                                  <w:szCs w:val="64"/>
                                </w:rPr>
                                <w:t xml:space="preserve">Какая главная </w:t>
                              </w:r>
                            </w:p>
                            <w:p w:rsidR="00980D67" w:rsidRPr="00CF42C7" w:rsidRDefault="00980D67" w:rsidP="00EF441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64"/>
                                  <w:szCs w:val="64"/>
                                </w:rPr>
                              </w:pPr>
                              <w:r w:rsidRPr="00CF42C7">
                                <w:rPr>
                                  <w:rFonts w:ascii="Arial" w:hAnsi="Arial" w:cs="Arial"/>
                                  <w:b/>
                                  <w:sz w:val="64"/>
                                  <w:szCs w:val="64"/>
                                </w:rPr>
                                <w:t>река в Австралии?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Группа 7" o:spid="_x0000_s1041" style="position:absolute;left:0;text-align:left;margin-left:71.3pt;margin-top:9.85pt;width:362.6pt;height:363.2pt;z-index:251661312" coordsize="46053,4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">
                <v:shape id="AutoShape 123" o:spid="_x0000_s1042" type="#_x0000_t84" style="position:absolute;left:637;top:16586;width:45416;height:15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:rsidR="00980D67" w:rsidRPr="00CF42C7" w:rsidRDefault="00980D67" w:rsidP="00EF44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72"/>
                            <w:szCs w:val="80"/>
                          </w:rPr>
                        </w:pPr>
                        <w:r w:rsidRPr="00CF42C7">
                          <w:rPr>
                            <w:rFonts w:ascii="Arial" w:hAnsi="Arial" w:cs="Arial"/>
                            <w:b/>
                            <w:sz w:val="72"/>
                            <w:szCs w:val="80"/>
                          </w:rPr>
                          <w:t xml:space="preserve">Какая главная </w:t>
                        </w:r>
                      </w:p>
                      <w:p w:rsidR="00980D67" w:rsidRPr="00CF42C7" w:rsidRDefault="00980D67" w:rsidP="00EF44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72"/>
                            <w:szCs w:val="80"/>
                          </w:rPr>
                        </w:pPr>
                        <w:r w:rsidRPr="00CF42C7">
                          <w:rPr>
                            <w:rFonts w:ascii="Arial" w:hAnsi="Arial" w:cs="Arial"/>
                            <w:b/>
                            <w:sz w:val="72"/>
                            <w:szCs w:val="80"/>
                          </w:rPr>
                          <w:t>река в Америке?</w:t>
                        </w:r>
                      </w:p>
                    </w:txbxContent>
                  </v:textbox>
                </v:shape>
                <v:shape id="AutoShape 124" o:spid="_x0000_s1043" type="#_x0000_t84" style="position:absolute;width:45935;height:14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" fillcolor="white [3201]" strokecolor="#8eaadb [1940]" strokeweight="1pt">
                  <v:fill color2="#b4c6e7 [1300]" focus="100%" type="gradient"/>
                  <v:shadow on="t" color="#1f3763 [1604]" opacity=".5" offset="1pt"/>
                  <v:textbox>
                    <w:txbxContent>
                      <w:p w:rsidR="00980D67" w:rsidRPr="00CF42C7" w:rsidRDefault="00980D67" w:rsidP="00EF44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72"/>
                            <w:szCs w:val="24"/>
                          </w:rPr>
                        </w:pPr>
                        <w:r w:rsidRPr="00CF42C7">
                          <w:rPr>
                            <w:rFonts w:ascii="Arial" w:hAnsi="Arial" w:cs="Arial"/>
                            <w:b/>
                            <w:sz w:val="72"/>
                            <w:szCs w:val="24"/>
                          </w:rPr>
                          <w:t>Какая главная</w:t>
                        </w:r>
                      </w:p>
                      <w:p w:rsidR="00980D67" w:rsidRPr="00CF42C7" w:rsidRDefault="00980D67" w:rsidP="00EF44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80"/>
                            <w:szCs w:val="80"/>
                          </w:rPr>
                        </w:pPr>
                        <w:r w:rsidRPr="00CF42C7">
                          <w:rPr>
                            <w:rFonts w:ascii="Arial" w:hAnsi="Arial" w:cs="Arial"/>
                            <w:b/>
                            <w:sz w:val="72"/>
                            <w:szCs w:val="24"/>
                          </w:rPr>
                          <w:t>река в</w:t>
                        </w:r>
                        <w:r>
                          <w:rPr>
                            <w:rFonts w:ascii="Arial" w:hAnsi="Arial" w:cs="Arial"/>
                            <w:b/>
                            <w:sz w:val="72"/>
                            <w:szCs w:val="24"/>
                            <w:lang w:val="be-BY"/>
                          </w:rPr>
                          <w:t xml:space="preserve"> </w:t>
                        </w:r>
                        <w:r w:rsidRPr="00CF42C7">
                          <w:rPr>
                            <w:rFonts w:ascii="Arial" w:hAnsi="Arial" w:cs="Arial"/>
                            <w:b/>
                            <w:sz w:val="72"/>
                            <w:szCs w:val="24"/>
                          </w:rPr>
                          <w:t>Африке?</w:t>
                        </w:r>
                      </w:p>
                    </w:txbxContent>
                  </v:textbox>
                </v:shape>
                <v:shape id="AutoShape 125" o:spid="_x0000_s1044" type="#_x0000_t84" style="position:absolute;left:956;top:33067;width:45028;height:1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" fillcolor="white [3201]" strokecolor="#ffd966 [1943]" strokeweight="1pt">
                  <v:fill color2="#ffe599 [1303]" focus="100%" type="gradient"/>
                  <v:shadow on="t" color="#7f5f00 [1607]" opacity=".5" offset="1pt"/>
                  <v:textbox>
                    <w:txbxContent>
                      <w:p w:rsidR="00980D67" w:rsidRPr="00CF42C7" w:rsidRDefault="00980D67" w:rsidP="00EF44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64"/>
                            <w:szCs w:val="64"/>
                          </w:rPr>
                        </w:pPr>
                        <w:r w:rsidRPr="00CF42C7">
                          <w:rPr>
                            <w:rFonts w:ascii="Arial" w:hAnsi="Arial" w:cs="Arial"/>
                            <w:b/>
                            <w:sz w:val="64"/>
                            <w:szCs w:val="64"/>
                          </w:rPr>
                          <w:t xml:space="preserve">Какая главная </w:t>
                        </w:r>
                      </w:p>
                      <w:p w:rsidR="00980D67" w:rsidRPr="00CF42C7" w:rsidRDefault="00980D67" w:rsidP="00EF44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64"/>
                            <w:szCs w:val="64"/>
                          </w:rPr>
                        </w:pPr>
                        <w:r w:rsidRPr="00CF42C7">
                          <w:rPr>
                            <w:rFonts w:ascii="Arial" w:hAnsi="Arial" w:cs="Arial"/>
                            <w:b/>
                            <w:sz w:val="64"/>
                            <w:szCs w:val="64"/>
                          </w:rPr>
                          <w:t>река в Австралии?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ind w:left="284"/>
        <w:jc w:val="center"/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D3E9C6" wp14:editId="27BC32F0">
                <wp:simplePos x="0" y="0"/>
                <wp:positionH relativeFrom="column">
                  <wp:posOffset>46437</wp:posOffset>
                </wp:positionH>
                <wp:positionV relativeFrom="paragraph">
                  <wp:posOffset>102251</wp:posOffset>
                </wp:positionV>
                <wp:extent cx="676275" cy="647700"/>
                <wp:effectExtent l="38100" t="38100" r="47625" b="57150"/>
                <wp:wrapNone/>
                <wp:docPr id="8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4770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D3E9C6" id="AutoShape 151" o:spid="_x0000_s1045" type="#_x0000_t59" style="position:absolute;left:0;text-align:left;margin-left:3.65pt;margin-top:8.05pt;width:53.2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9FAEB23" wp14:editId="2A1BA8A2">
            <wp:extent cx="4309105" cy="2732282"/>
            <wp:effectExtent l="95250" t="95250" r="91445" b="106168"/>
            <wp:docPr id="48" name="Рисунок 80" descr="Гречневая каша: польза и вред, состав, рецеп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Гречневая каша: польза и вред, состав, рецеп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20000"/>
                    </a:blip>
                    <a:srcRect t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05" cy="2732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CF42C7" w:rsidRDefault="00980D67" w:rsidP="00EF4412">
      <w:pPr>
        <w:pStyle w:val="af1"/>
        <w:ind w:left="284"/>
        <w:jc w:val="center"/>
        <w:rPr>
          <w:sz w:val="14"/>
        </w:rPr>
      </w:pPr>
    </w:p>
    <w:p w:rsidR="00980D67" w:rsidRDefault="00980D67" w:rsidP="00EF4412">
      <w:pPr>
        <w:pStyle w:val="af1"/>
        <w:ind w:left="284"/>
        <w:jc w:val="center"/>
      </w:pPr>
      <w:r>
        <w:rPr>
          <w:noProof/>
          <w:lang w:val="en-US"/>
        </w:rPr>
        <w:drawing>
          <wp:inline distT="0" distB="0" distL="0" distR="0" wp14:anchorId="02211FB4" wp14:editId="4BC9EF7E">
            <wp:extent cx="4299580" cy="2667000"/>
            <wp:effectExtent l="95250" t="95250" r="100970" b="95250"/>
            <wp:docPr id="49" name="Рисунок 77" descr="Манная каша на молоке и воде с ванилином, рецепт с фото — Вкусо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Манная каша на молоке и воде с ванилином, рецепт с фото — Вкусо.ру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20000"/>
                    </a:blip>
                    <a:srcRect b="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CF42C7" w:rsidRDefault="00980D67" w:rsidP="00EF4412">
      <w:pPr>
        <w:pStyle w:val="af1"/>
        <w:ind w:left="284"/>
        <w:jc w:val="center"/>
        <w:rPr>
          <w:sz w:val="14"/>
        </w:rPr>
      </w:pPr>
    </w:p>
    <w:p w:rsidR="00980D67" w:rsidRDefault="00980D67" w:rsidP="00EF4412">
      <w:pPr>
        <w:pStyle w:val="af1"/>
        <w:ind w:left="284"/>
        <w:jc w:val="center"/>
      </w:pPr>
      <w:r>
        <w:rPr>
          <w:noProof/>
          <w:lang w:val="en-US"/>
        </w:rPr>
        <w:drawing>
          <wp:inline distT="0" distB="0" distL="0" distR="0" wp14:anchorId="1CF589F9" wp14:editId="12BACDBB">
            <wp:extent cx="4286294" cy="2785860"/>
            <wp:effectExtent l="76200" t="95250" r="114256" b="90690"/>
            <wp:docPr id="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 l="3453" t="5284" r="3459" b="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40" cy="278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ind w:hanging="720"/>
        <w:jc w:val="center"/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734239" wp14:editId="17C03C88">
                <wp:simplePos x="0" y="0"/>
                <wp:positionH relativeFrom="column">
                  <wp:posOffset>44854</wp:posOffset>
                </wp:positionH>
                <wp:positionV relativeFrom="paragraph">
                  <wp:posOffset>79787</wp:posOffset>
                </wp:positionV>
                <wp:extent cx="676275" cy="624840"/>
                <wp:effectExtent l="38100" t="38100" r="66675" b="60960"/>
                <wp:wrapNone/>
                <wp:docPr id="79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2484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734239" id="AutoShape 152" o:spid="_x0000_s1046" type="#_x0000_t59" style="position:absolute;left:0;text-align:left;margin-left:3.55pt;margin-top:6.3pt;width:53.25pt;height:4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4DEED3F" wp14:editId="37405A6F">
            <wp:extent cx="4054454" cy="2628580"/>
            <wp:effectExtent l="95250" t="95250" r="98446" b="95570"/>
            <wp:docPr id="52" name="Рисунок 88" descr="Водный пистолет InSummer Рейнджер - IRMA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Водный пистолет InSummer Рейнджер - IRMAG.R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 l="645" t="14604" b="1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94" cy="2630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ind w:hanging="720"/>
        <w:jc w:val="center"/>
      </w:pPr>
    </w:p>
    <w:p w:rsidR="00980D67" w:rsidRDefault="00980D67" w:rsidP="00EF4412">
      <w:pPr>
        <w:pStyle w:val="af1"/>
        <w:ind w:hanging="720"/>
        <w:jc w:val="center"/>
      </w:pPr>
      <w:r>
        <w:rPr>
          <w:noProof/>
          <w:lang w:val="en-US"/>
        </w:rPr>
        <w:drawing>
          <wp:inline distT="0" distB="0" distL="0" distR="0" wp14:anchorId="3ADA3847" wp14:editId="60ADE178">
            <wp:extent cx="3904860" cy="2763211"/>
            <wp:effectExtent l="95250" t="95250" r="95640" b="94289"/>
            <wp:docPr id="61" name="Рисунок 36" descr="Гусарская сабля в ножнах [К-11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усарская сабля в ножнах [К-112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73" cy="2770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ind w:hanging="720"/>
        <w:jc w:val="center"/>
      </w:pPr>
    </w:p>
    <w:p w:rsidR="00980D67" w:rsidRDefault="00980D67" w:rsidP="00EF4412">
      <w:pPr>
        <w:pStyle w:val="af1"/>
        <w:ind w:hanging="720"/>
        <w:jc w:val="center"/>
      </w:pPr>
      <w:r>
        <w:rPr>
          <w:noProof/>
          <w:lang w:val="en-US"/>
        </w:rPr>
        <w:drawing>
          <wp:inline distT="0" distB="0" distL="0" distR="0" wp14:anchorId="09AFA518" wp14:editId="325D3DCC">
            <wp:extent cx="2502274" cy="2547108"/>
            <wp:effectExtent l="95250" t="76200" r="107576" b="81792"/>
            <wp:docPr id="60" name="Рисунок 91" descr="Игровой набор &quot;Щит и меч в ножнах&quot; купить в Краснод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Игровой набор &quot;Щит и меч в ножнах&quot; купить в Краснодар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rcRect l="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9" cy="2548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3E1877CD" wp14:editId="4BB8D242">
            <wp:extent cx="2555741" cy="2555741"/>
            <wp:effectExtent l="95250" t="76200" r="92209" b="73159"/>
            <wp:docPr id="54" name="Рисунок 94" descr="Нож детский деревянный Busse Hell Razor в интернет-магазине Ярмарка  Мастеров по цене 4500 ₽ – 5H83TRU | Бутафорский нож, Подольск - доставка по 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Нож детский деревянный Busse Hell Razor в интернет-магазине Ярмарка  Мастеров по цене 4500 ₽ – 5H83TRU | Бутафорский нож, Подольск - доставка по  Росси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29" cy="2561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pStyle w:val="af1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jc w:val="center"/>
        <w:rPr>
          <w:noProof/>
          <w:lang w:eastAsia="ru-RU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66FF34" wp14:editId="66591D78">
                <wp:simplePos x="0" y="0"/>
                <wp:positionH relativeFrom="column">
                  <wp:posOffset>-4230</wp:posOffset>
                </wp:positionH>
                <wp:positionV relativeFrom="paragraph">
                  <wp:posOffset>101855</wp:posOffset>
                </wp:positionV>
                <wp:extent cx="792480" cy="693420"/>
                <wp:effectExtent l="38100" t="38100" r="45720" b="49530"/>
                <wp:wrapNone/>
                <wp:docPr id="7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693420"/>
                        </a:xfrm>
                        <a:prstGeom prst="star16">
                          <a:avLst>
                            <a:gd name="adj" fmla="val 431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D67" w:rsidRPr="000F477C" w:rsidRDefault="00980D67" w:rsidP="00EF441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6FF34" id="AutoShape 153" o:spid="_x0000_s1047" type="#_x0000_t59" style="position:absolute;left:0;text-align:left;margin-left:-.35pt;margin-top:8pt;width:62.4pt;height:5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" adj="1481" fillcolor="white [3201]" strokecolor="#5b9bd5 [3208]" strokeweight="5pt">
                <v:stroke linestyle="thickThin"/>
                <v:shadow color="#868686"/>
                <v:textbox>
                  <w:txbxContent>
                    <w:p w:rsidR="00980D67" w:rsidRPr="000F477C" w:rsidRDefault="00980D67" w:rsidP="00EF441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3CC6B8D" wp14:editId="5446A35D">
            <wp:extent cx="4624209" cy="2766341"/>
            <wp:effectExtent l="76200" t="95250" r="119241" b="91159"/>
            <wp:docPr id="68" name="Рисунок 40" descr="Детский велосипед ONRO 16 Кра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тский велосипед ONRO 16 Красны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20000"/>
                    </a:blip>
                    <a:srcRect l="2388" t="7890" r="2835" b="7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07" cy="2768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632826" w:rsidRDefault="00980D67" w:rsidP="00EF4412">
      <w:pPr>
        <w:rPr>
          <w:noProof/>
          <w:sz w:val="12"/>
          <w:lang w:eastAsia="ru-RU"/>
        </w:rPr>
      </w:pPr>
    </w:p>
    <w:p w:rsidR="00980D67" w:rsidRDefault="00980D67" w:rsidP="00EF4412">
      <w:pPr>
        <w:jc w:val="center"/>
      </w:pPr>
      <w:r>
        <w:rPr>
          <w:noProof/>
          <w:lang w:val="en-US"/>
        </w:rPr>
        <w:drawing>
          <wp:inline distT="0" distB="0" distL="0" distR="0" wp14:anchorId="34F607E5" wp14:editId="5D999F40">
            <wp:extent cx="3169517" cy="2845915"/>
            <wp:effectExtent l="114300" t="76200" r="107083" b="87785"/>
            <wp:docPr id="69" name="Рисунок 43" descr="Самокат City Scooter Sport колеса 200 мм , до 100 кг: продажа, цена в  Минске. Самокаты от &quot;luluby.by&quot; - 12691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амокат City Scooter Sport колеса 200 мм , до 100 кг: продажа, цена в  Минске. Самокаты от &quot;luluby.by&quot; - 12691228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31" cy="2846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Pr="00AC402C" w:rsidRDefault="00980D67" w:rsidP="00EF4412">
      <w:pPr>
        <w:jc w:val="center"/>
        <w:rPr>
          <w:sz w:val="2"/>
        </w:rPr>
      </w:pPr>
    </w:p>
    <w:p w:rsidR="00980D67" w:rsidRDefault="00980D67" w:rsidP="00EF4412">
      <w:pPr>
        <w:jc w:val="center"/>
      </w:pPr>
      <w:r>
        <w:rPr>
          <w:noProof/>
          <w:lang w:val="en-US"/>
        </w:rPr>
        <w:drawing>
          <wp:inline distT="0" distB="0" distL="0" distR="0" wp14:anchorId="697F49E4" wp14:editId="5342A265">
            <wp:extent cx="3724615" cy="2298166"/>
            <wp:effectExtent l="114300" t="76200" r="104435" b="83084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20000"/>
                    </a:blip>
                    <a:srcRect l="2962" t="28289" b="2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03" cy="2302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D67" w:rsidRDefault="00980D67" w:rsidP="00EF4412">
      <w:pPr>
        <w:jc w:val="center"/>
      </w:pPr>
    </w:p>
    <w:p w:rsidR="00980D67" w:rsidRDefault="00980D67" w:rsidP="00EF44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80010</wp:posOffset>
                </wp:positionV>
                <wp:extent cx="6484619" cy="9108374"/>
                <wp:effectExtent l="19050" t="19050" r="31115" b="3619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619" cy="9108374"/>
                          <a:chOff x="0" y="0"/>
                          <a:chExt cx="6858480" cy="9641980"/>
                        </a:xfrm>
                      </wpg:grpSpPr>
                      <wps:wsp>
                        <wps:cNvPr id="70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1638795" y="8419605"/>
                            <a:ext cx="3420745" cy="1222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D736BA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</w:pPr>
                              <w:r w:rsidRPr="00D736BA"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  <w:t>Павля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6188537" cy="1260475"/>
                            <a:chOff x="0" y="0"/>
                            <a:chExt cx="6188537" cy="1260475"/>
                          </a:xfrm>
                        </wpg:grpSpPr>
                        <wps:wsp>
                          <wps:cNvPr id="76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2582" y="0"/>
                              <a:ext cx="3195955" cy="12604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80D67" w:rsidRPr="00D736BA" w:rsidRDefault="00980D67" w:rsidP="00EF441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</w:pPr>
                                <w:r w:rsidRPr="00D736BA"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  <w:t>любит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6455" cy="12604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80D67" w:rsidRPr="00D736BA" w:rsidRDefault="00980D67" w:rsidP="00EF441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</w:pPr>
                                <w:r w:rsidRPr="00D736BA"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  <w:t>Что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" name="AutoShape 135"/>
                        <wps:cNvSpPr>
                          <a:spLocks noChangeArrowheads="1"/>
                        </wps:cNvSpPr>
                        <wps:spPr bwMode="auto">
                          <a:xfrm>
                            <a:off x="118753" y="1413163"/>
                            <a:ext cx="4137025" cy="1206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D736BA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</w:pPr>
                              <w:r w:rsidRPr="00D736BA"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  <w:t>Мишка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39"/>
                        <wps:cNvSpPr>
                          <a:spLocks noChangeArrowheads="1"/>
                        </wps:cNvSpPr>
                        <wps:spPr bwMode="auto">
                          <a:xfrm>
                            <a:off x="178126" y="2743029"/>
                            <a:ext cx="6680354" cy="12439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D736BA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20"/>
                                </w:rPr>
                              </w:pPr>
                              <w:r w:rsidRPr="00D736BA">
                                <w:rPr>
                                  <w:rFonts w:ascii="Times New Roman" w:hAnsi="Times New Roman" w:cs="Times New Roman"/>
                                  <w:sz w:val="144"/>
                                  <w:szCs w:val="120"/>
                                </w:rPr>
                                <w:t>Заколдованная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451262" y="7042067"/>
                            <a:ext cx="6017895" cy="1244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D736BA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</w:pPr>
                              <w:r w:rsidRPr="00D736BA">
                                <w:rPr>
                                  <w:rFonts w:ascii="Times New Roman" w:hAnsi="Times New Roman" w:cs="Times New Roman"/>
                                  <w:sz w:val="144"/>
                                  <w:szCs w:val="144"/>
                                </w:rPr>
                                <w:t>Англичанин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" name="Группа 10"/>
                        <wpg:cNvGrpSpPr/>
                        <wpg:grpSpPr>
                          <a:xfrm>
                            <a:off x="190005" y="4132613"/>
                            <a:ext cx="6403983" cy="1409700"/>
                            <a:chOff x="0" y="0"/>
                            <a:chExt cx="6403983" cy="1409700"/>
                          </a:xfrm>
                        </wpg:grpSpPr>
                        <wps:wsp>
                          <wps:cNvPr id="58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53030" cy="14097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80D67" w:rsidRPr="00D736BA" w:rsidRDefault="00980D67" w:rsidP="00EF441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</w:pPr>
                                <w:r w:rsidRPr="00D736BA"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  <w:t>буква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1953" y="106877"/>
                              <a:ext cx="3542030" cy="11988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80D67" w:rsidRPr="00D736BA" w:rsidRDefault="00980D67" w:rsidP="00EF441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</w:pPr>
                                <w:r w:rsidRPr="00D736BA"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  <w:t>Ровно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Группа 11"/>
                        <wpg:cNvGrpSpPr/>
                        <wpg:grpSpPr>
                          <a:xfrm>
                            <a:off x="451262" y="5688280"/>
                            <a:ext cx="5411281" cy="1214120"/>
                            <a:chOff x="0" y="0"/>
                            <a:chExt cx="5411281" cy="1214120"/>
                          </a:xfrm>
                        </wpg:grpSpPr>
                        <wps:wsp>
                          <wps:cNvPr id="63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1875" cy="12141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80D67" w:rsidRPr="00D736BA" w:rsidRDefault="00980D67" w:rsidP="00EF441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</w:pPr>
                                <w:r w:rsidRPr="00D736BA"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5076" y="0"/>
                              <a:ext cx="2656205" cy="12141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80D67" w:rsidRPr="00D736BA" w:rsidRDefault="00980D67" w:rsidP="00EF441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</w:pPr>
                                <w:r w:rsidRPr="00D736BA">
                                  <w:rPr>
                                    <w:rFonts w:ascii="Times New Roman" w:hAnsi="Times New Roman" w:cs="Times New Roman"/>
                                    <w:sz w:val="144"/>
                                    <w:szCs w:val="144"/>
                                  </w:rPr>
                                  <w:t>кило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48" style="position:absolute;margin-left:8.45pt;margin-top:6.3pt;width:510.6pt;height:717.2pt;z-index:251675648;mso-width-relative:margin;mso-height-relative:margin" coordsize="68584,96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">
                <v:roundrect id="AutoShape 134" o:spid="_x0000_s1049" style="position:absolute;left:16387;top:84196;width:34208;height:1222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" fillcolor="white [3201]" strokecolor="#5b9bd5 [3208]" strokeweight="5pt">
                  <v:stroke linestyle="thickThin"/>
                  <v:shadow color="#868686"/>
                  <v:textbox>
                    <w:txbxContent>
                      <w:p w:rsidR="00980D67" w:rsidRPr="00D736BA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</w:pPr>
                        <w:r w:rsidRPr="00D736BA"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  <w:t>Павля</w:t>
                        </w:r>
                      </w:p>
                    </w:txbxContent>
                  </v:textbox>
                </v:roundrect>
                <v:group id="Группа 13" o:spid="_x0000_s1050" style="position:absolute;width:61885;height:12604" coordsize="61885,1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AutoShape 136" o:spid="_x0000_s1051" style="position:absolute;left:29925;width:31960;height:126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" fillcolor="white [3201]" strokecolor="#5b9bd5 [3208]" strokeweight="5pt">
                    <v:stroke linestyle="thickThin"/>
                    <v:shadow color="#868686"/>
                    <v:textbox>
                      <w:txbxContent>
                        <w:p w:rsidR="00980D67" w:rsidRPr="00D736BA" w:rsidRDefault="00980D67" w:rsidP="00EF441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</w:pPr>
                          <w:r w:rsidRPr="00D736BA"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  <w:t>любит</w:t>
                          </w:r>
                        </w:p>
                      </w:txbxContent>
                    </v:textbox>
                  </v:roundrect>
                  <v:roundrect id="AutoShape 137" o:spid="_x0000_s1052" style="position:absolute;width:21164;height:126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" fillcolor="white [3201]" strokecolor="#5b9bd5 [3208]" strokeweight="5pt">
                    <v:stroke linestyle="thickThin"/>
                    <v:shadow color="#868686"/>
                    <v:textbox>
                      <w:txbxContent>
                        <w:p w:rsidR="00980D67" w:rsidRPr="00D736BA" w:rsidRDefault="00980D67" w:rsidP="00EF441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</w:pPr>
                          <w:r w:rsidRPr="00D736BA"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  <w:t>Что</w:t>
                          </w:r>
                        </w:p>
                      </w:txbxContent>
                    </v:textbox>
                  </v:roundrect>
                </v:group>
                <v:roundrect id="AutoShape 135" o:spid="_x0000_s1053" style="position:absolute;left:1187;top:14131;width:41370;height:120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" fillcolor="white [3201]" strokecolor="#5b9bd5 [3208]" strokeweight="5pt">
                  <v:stroke linestyle="thickThin"/>
                  <v:shadow color="#868686"/>
                  <v:textbox>
                    <w:txbxContent>
                      <w:p w:rsidR="00980D67" w:rsidRPr="00D736BA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</w:pPr>
                        <w:r w:rsidRPr="00D736BA"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  <w:t>Мишка</w:t>
                        </w:r>
                      </w:p>
                    </w:txbxContent>
                  </v:textbox>
                </v:roundrect>
                <v:roundrect id="AutoShape 139" o:spid="_x0000_s1054" style="position:absolute;left:1781;top:27430;width:66803;height:124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" fillcolor="white [3201]" strokecolor="#5b9bd5 [3208]" strokeweight="5pt">
                  <v:stroke linestyle="thickThin"/>
                  <v:shadow color="#868686"/>
                  <v:textbox>
                    <w:txbxContent>
                      <w:p w:rsidR="00980D67" w:rsidRPr="00D736BA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20"/>
                          </w:rPr>
                        </w:pPr>
                        <w:r w:rsidRPr="00D736BA">
                          <w:rPr>
                            <w:rFonts w:ascii="Times New Roman" w:hAnsi="Times New Roman" w:cs="Times New Roman"/>
                            <w:sz w:val="144"/>
                            <w:szCs w:val="120"/>
                          </w:rPr>
                          <w:t>Заколдованная</w:t>
                        </w:r>
                      </w:p>
                    </w:txbxContent>
                  </v:textbox>
                </v:roundrect>
                <v:roundrect id="AutoShape 141" o:spid="_x0000_s1055" style="position:absolute;left:4512;top:70420;width:60179;height:124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" fillcolor="white [3201]" strokecolor="#5b9bd5 [3208]" strokeweight="5pt">
                  <v:stroke linestyle="thickThin"/>
                  <v:shadow color="#868686"/>
                  <v:textbox>
                    <w:txbxContent>
                      <w:p w:rsidR="00980D67" w:rsidRPr="00D736BA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</w:pPr>
                        <w:r w:rsidRPr="00D736BA">
                          <w:rPr>
                            <w:rFonts w:ascii="Times New Roman" w:hAnsi="Times New Roman" w:cs="Times New Roman"/>
                            <w:sz w:val="144"/>
                            <w:szCs w:val="144"/>
                          </w:rPr>
                          <w:t>Англичанин</w:t>
                        </w:r>
                      </w:p>
                    </w:txbxContent>
                  </v:textbox>
                </v:roundrect>
                <v:group id="Группа 10" o:spid="_x0000_s1056" style="position:absolute;left:1900;top:41326;width:64039;height:14097" coordsize="64039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AutoShape 140" o:spid="_x0000_s1057" style="position:absolute;width:26530;height:1409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" fillcolor="white [3201]" strokecolor="#5b9bd5 [3208]" strokeweight="5pt">
                    <v:stroke linestyle="thickThin"/>
                    <v:shadow color="#868686"/>
                    <v:textbox>
                      <w:txbxContent>
                        <w:p w:rsidR="00980D67" w:rsidRPr="00D736BA" w:rsidRDefault="00980D67" w:rsidP="00EF441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</w:pPr>
                          <w:r w:rsidRPr="00D736BA"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  <w:t>буква</w:t>
                          </w:r>
                        </w:p>
                      </w:txbxContent>
                    </v:textbox>
                  </v:roundrect>
                  <v:roundrect id="AutoShape 142" o:spid="_x0000_s1058" style="position:absolute;left:28619;top:1068;width:35420;height:1198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" fillcolor="white [3201]" strokecolor="#5b9bd5 [3208]" strokeweight="5pt">
                    <v:stroke linestyle="thickThin"/>
                    <v:shadow color="#868686"/>
                    <v:textbox>
                      <w:txbxContent>
                        <w:p w:rsidR="00980D67" w:rsidRPr="00D736BA" w:rsidRDefault="00980D67" w:rsidP="00EF441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</w:pPr>
                          <w:r w:rsidRPr="00D736BA"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  <w:t>Ровно</w:t>
                          </w:r>
                        </w:p>
                      </w:txbxContent>
                    </v:textbox>
                  </v:roundrect>
                </v:group>
                <v:group id="Группа 11" o:spid="_x0000_s1059" style="position:absolute;left:4512;top:56882;width:54113;height:12142" coordsize="54112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AutoShape 138" o:spid="_x0000_s1060" style="position:absolute;width:23018;height:121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" fillcolor="white [3201]" strokecolor="#5b9bd5 [3208]" strokeweight="5pt">
                    <v:stroke linestyle="thickThin"/>
                    <v:shadow color="#868686"/>
                    <v:textbox>
                      <w:txbxContent>
                        <w:p w:rsidR="00980D67" w:rsidRPr="00D736BA" w:rsidRDefault="00980D67" w:rsidP="00EF441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</w:pPr>
                          <w:r w:rsidRPr="00D736BA"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  <w:t>25</w:t>
                          </w:r>
                        </w:p>
                      </w:txbxContent>
                    </v:textbox>
                  </v:roundrect>
                  <v:roundrect id="AutoShape 143" o:spid="_x0000_s1061" style="position:absolute;left:27550;width:26562;height:121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" fillcolor="white [3201]" strokecolor="#5b9bd5 [3208]" strokeweight="5pt">
                    <v:stroke linestyle="thickThin"/>
                    <v:shadow color="#868686"/>
                    <v:textbox>
                      <w:txbxContent>
                        <w:p w:rsidR="00980D67" w:rsidRPr="00D736BA" w:rsidRDefault="00980D67" w:rsidP="00EF441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</w:pPr>
                          <w:r w:rsidRPr="00D736BA">
                            <w:rPr>
                              <w:rFonts w:ascii="Times New Roman" w:hAnsi="Times New Roman" w:cs="Times New Roman"/>
                              <w:sz w:val="144"/>
                              <w:szCs w:val="144"/>
                            </w:rPr>
                            <w:t>кило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980D67" w:rsidRDefault="00980D67" w:rsidP="00EF4412">
      <w:pPr>
        <w:jc w:val="right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jc w:val="right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jc w:val="right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jc w:val="right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jc w:val="right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ind w:left="0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980D67">
      <w:pPr>
        <w:pStyle w:val="10"/>
      </w:pPr>
      <w:r w:rsidRPr="000E75C0">
        <w:lastRenderedPageBreak/>
        <w:t>Для жеребьёвки</w:t>
      </w:r>
      <w:r w:rsidRPr="0083519C">
        <w:t>:</w:t>
      </w:r>
    </w:p>
    <w:p w:rsidR="00980D67" w:rsidRPr="0083519C" w:rsidRDefault="00980D67" w:rsidP="00EF4412">
      <w:pPr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403967</wp:posOffset>
                </wp:positionH>
                <wp:positionV relativeFrom="paragraph">
                  <wp:posOffset>107626</wp:posOffset>
                </wp:positionV>
                <wp:extent cx="5589146" cy="1891359"/>
                <wp:effectExtent l="19050" t="19050" r="12065" b="1397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146" cy="1891359"/>
                          <a:chOff x="0" y="0"/>
                          <a:chExt cx="5589146" cy="1891359"/>
                        </a:xfrm>
                      </wpg:grpSpPr>
                      <wps:wsp>
                        <wps:cNvPr id="151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35626" y="0"/>
                            <a:ext cx="783590" cy="74549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 w:rsidRPr="0083519C"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1116280" y="0"/>
                            <a:ext cx="783590" cy="74549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4548249" y="59376"/>
                            <a:ext cx="783590" cy="81661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3431969" y="0"/>
                            <a:ext cx="783590" cy="74549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2280062" y="11875"/>
                            <a:ext cx="783590" cy="791845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0" y="1033153"/>
                            <a:ext cx="783590" cy="800735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1116280" y="1092529"/>
                            <a:ext cx="783590" cy="79883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4619501" y="1045028"/>
                            <a:ext cx="969645" cy="84455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64"/>
                                  <w:szCs w:val="64"/>
                                </w:rPr>
                              </w:pPr>
                              <w:r w:rsidRPr="0083519C">
                                <w:rPr>
                                  <w:rFonts w:ascii="Arial" w:hAnsi="Arial" w:cs="Arial"/>
                                  <w:b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3491345" y="1033153"/>
                            <a:ext cx="783590" cy="800735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2339439" y="1033153"/>
                            <a:ext cx="783590" cy="800735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67" w:rsidRPr="0083519C" w:rsidRDefault="00980D67" w:rsidP="00EF44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Группа 20" o:spid="_x0000_s1062" style="position:absolute;margin-left:31.8pt;margin-top:8.45pt;width:440.1pt;height:148.95pt;z-index:251711488" coordsize="55891,1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">
                <v:oval id="Oval 90" o:spid="_x0000_s1063" style="position:absolute;left:356;width:7836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 w:rsidRPr="0083519C">
                          <w:rPr>
                            <w:rFonts w:ascii="Arial" w:hAnsi="Arial" w:cs="Arial"/>
                            <w:b/>
                            <w:sz w:val="72"/>
                          </w:rPr>
                          <w:t>1</w:t>
                        </w:r>
                      </w:p>
                    </w:txbxContent>
                  </v:textbox>
                </v:oval>
                <v:oval id="Oval 91" o:spid="_x0000_s1064" style="position:absolute;left:11162;width:7836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72"/>
                          </w:rPr>
                          <w:t>2</w:t>
                        </w:r>
                      </w:p>
                    </w:txbxContent>
                  </v:textbox>
                </v:oval>
                <v:oval id="Oval 92" o:spid="_x0000_s1065" style="position:absolute;left:45482;top:593;width:7836;height:8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72"/>
                          </w:rPr>
                          <w:t>5</w:t>
                        </w:r>
                      </w:p>
                    </w:txbxContent>
                  </v:textbox>
                </v:oval>
                <v:oval id="Oval 93" o:spid="_x0000_s1066" style="position:absolute;left:34319;width:7836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72"/>
                          </w:rPr>
                          <w:t>4</w:t>
                        </w:r>
                      </w:p>
                    </w:txbxContent>
                  </v:textbox>
                </v:oval>
                <v:oval id="Oval 94" o:spid="_x0000_s1067" style="position:absolute;left:22800;top:118;width:7836;height:7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72"/>
                          </w:rPr>
                          <w:t>3</w:t>
                        </w:r>
                      </w:p>
                    </w:txbxContent>
                  </v:textbox>
                </v:oval>
                <v:oval id="Oval 95" o:spid="_x0000_s1068" style="position:absolute;top:10331;width:7835;height:8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72"/>
                          </w:rPr>
                          <w:t>6</w:t>
                        </w:r>
                      </w:p>
                    </w:txbxContent>
                  </v:textbox>
                </v:oval>
                <v:oval id="Oval 96" o:spid="_x0000_s1069" style="position:absolute;left:11162;top:10925;width:7836;height:7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72"/>
                          </w:rPr>
                          <w:t>7</w:t>
                        </w:r>
                      </w:p>
                    </w:txbxContent>
                  </v:textbox>
                </v:oval>
                <v:oval id="Oval 97" o:spid="_x0000_s1070" style="position:absolute;left:46195;top:10450;width:9696;height:8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64"/>
                            <w:szCs w:val="64"/>
                          </w:rPr>
                        </w:pPr>
                        <w:r w:rsidRPr="0083519C">
                          <w:rPr>
                            <w:rFonts w:ascii="Arial" w:hAnsi="Arial" w:cs="Arial"/>
                            <w:b/>
                            <w:sz w:val="64"/>
                            <w:szCs w:val="64"/>
                          </w:rPr>
                          <w:t>10</w:t>
                        </w:r>
                      </w:p>
                    </w:txbxContent>
                  </v:textbox>
                </v:oval>
                <v:oval id="Oval 98" o:spid="_x0000_s1071" style="position:absolute;left:34913;top:10331;width:7836;height:8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72"/>
                          </w:rPr>
                          <w:t>9</w:t>
                        </w:r>
                      </w:p>
                    </w:txbxContent>
                  </v:textbox>
                </v:oval>
                <v:oval id="Oval 99" o:spid="_x0000_s1072" style="position:absolute;left:23394;top:10331;width:7836;height:8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" fillcolor="white [3201]" strokecolor="#70ad47 [3209]" strokeweight="2.5pt">
                  <v:shadow color="#868686"/>
                  <v:textbox>
                    <w:txbxContent>
                      <w:p w:rsidR="00980D67" w:rsidRPr="0083519C" w:rsidRDefault="00980D67" w:rsidP="00EF441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72"/>
                          </w:rPr>
                          <w:t>8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980D67" w:rsidRDefault="00980D67" w:rsidP="00EF4412"/>
    <w:p w:rsidR="00980D67" w:rsidRDefault="00980D67" w:rsidP="00EF4412"/>
    <w:p w:rsidR="00980D67" w:rsidRDefault="00980D67" w:rsidP="00EF4412"/>
    <w:p w:rsidR="00980D67" w:rsidRDefault="00980D67" w:rsidP="00EF4412"/>
    <w:p w:rsidR="00980D67" w:rsidRDefault="00980D67" w:rsidP="00EF4412"/>
    <w:p w:rsidR="00980D67" w:rsidRDefault="00980D67" w:rsidP="00EF4412"/>
    <w:p w:rsidR="00980D67" w:rsidRPr="000E75C0" w:rsidRDefault="00980D67" w:rsidP="00EF4412">
      <w:pPr>
        <w:jc w:val="both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Pr="00C93DB0" w:rsidRDefault="00980D67" w:rsidP="00EF4412">
      <w:pPr>
        <w:pStyle w:val="af1"/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44450</wp:posOffset>
                </wp:positionV>
                <wp:extent cx="5799455" cy="2328545"/>
                <wp:effectExtent l="0" t="0" r="10795" b="1460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455" cy="2328545"/>
                          <a:chOff x="0" y="0"/>
                          <a:chExt cx="5799537" cy="2328653"/>
                        </a:xfrm>
                      </wpg:grpSpPr>
                      <wps:wsp>
                        <wps:cNvPr id="3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7501" y="0"/>
                            <a:ext cx="1143000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  <w:t>Кто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74420" y="0"/>
                            <a:ext cx="1710690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  <w:t>много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930732" y="0"/>
                            <a:ext cx="1868805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  <w:t>читает,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543793"/>
                            <a:ext cx="1057275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>тот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520041" y="1543793"/>
                            <a:ext cx="1649095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>много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598223" y="1543793"/>
                            <a:ext cx="1568450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>знает.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Группа 18" o:spid="_x0000_s1073" style="position:absolute;left:0;text-align:left;margin-left:23.5pt;margin-top:3.5pt;width:456.65pt;height:183.35pt;z-index:251693056" coordsize="57995,2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">
                <v:rect id="Rectangle 165" o:spid="_x0000_s1074" style="position:absolute;left:475;width:11430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  <w:t>Кто</w:t>
                        </w:r>
                      </w:p>
                    </w:txbxContent>
                  </v:textbox>
                </v:rect>
                <v:rect id="Rectangle 166" o:spid="_x0000_s1075" style="position:absolute;left:16744;width:17107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  <w:t>много</w:t>
                        </w:r>
                      </w:p>
                    </w:txbxContent>
                  </v:textbox>
                </v:rect>
                <v:rect id="Rectangle 167" o:spid="_x0000_s1076" style="position:absolute;left:39307;width:18688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  <w:t>читает,</w:t>
                        </w:r>
                      </w:p>
                    </w:txbxContent>
                  </v:textbox>
                </v:rect>
                <v:rect id="Rectangle 168" o:spid="_x0000_s1077" style="position:absolute;top:15437;width:10572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</w:rPr>
                          <w:t>тот</w:t>
                        </w:r>
                      </w:p>
                    </w:txbxContent>
                  </v:textbox>
                </v:rect>
                <v:rect id="Rectangle 169" o:spid="_x0000_s1078" style="position:absolute;left:15200;top:15437;width:16491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</w:rPr>
                          <w:t>много</w:t>
                        </w:r>
                      </w:p>
                    </w:txbxContent>
                  </v:textbox>
                </v:rect>
                <v:rect id="Rectangle 170" o:spid="_x0000_s1079" style="position:absolute;left:35982;top:15437;width:15684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</w:rPr>
                          <w:t>знает.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80D67" w:rsidRDefault="00980D67" w:rsidP="00EF4412">
      <w:pPr>
        <w:jc w:val="both"/>
        <w:rPr>
          <w:rFonts w:ascii="Times New Roman" w:hAnsi="Times New Roman" w:cs="Times New Roman"/>
          <w:sz w:val="28"/>
        </w:rPr>
      </w:pPr>
    </w:p>
    <w:p w:rsidR="00980D67" w:rsidRPr="00D46A98" w:rsidRDefault="00980D67" w:rsidP="00EF4412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80D67" w:rsidRDefault="00980D67" w:rsidP="00EF4412">
      <w:pPr>
        <w:jc w:val="both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jc w:val="both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jc w:val="both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 w:rsidP="00EF4412">
      <w:pPr>
        <w:pStyle w:val="af1"/>
        <w:jc w:val="center"/>
        <w:rPr>
          <w:rFonts w:ascii="Times New Roman" w:hAnsi="Times New Roman" w:cs="Times New Roman"/>
          <w:sz w:val="28"/>
        </w:rPr>
      </w:pPr>
    </w:p>
    <w:p w:rsidR="00980D67" w:rsidRDefault="00980D67"/>
    <w:p w:rsidR="00DB34D2" w:rsidRPr="00980D67" w:rsidRDefault="00980D67" w:rsidP="00980D67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360845</wp:posOffset>
                </wp:positionV>
                <wp:extent cx="5573824" cy="1818013"/>
                <wp:effectExtent l="0" t="0" r="27305" b="1079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824" cy="1818013"/>
                          <a:chOff x="0" y="0"/>
                          <a:chExt cx="5573824" cy="1818013"/>
                        </a:xfrm>
                      </wpg:grpSpPr>
                      <wps:wsp>
                        <wps:cNvPr id="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6520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>Дом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745673" y="0"/>
                            <a:ext cx="1160780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>без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396112" y="0"/>
                            <a:ext cx="2177712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F65D1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lang w:val="be-BY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 xml:space="preserve">книги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>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7501" y="1033153"/>
                            <a:ext cx="1325245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>день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745673" y="1033153"/>
                            <a:ext cx="1160780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>без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396343" y="1045029"/>
                            <a:ext cx="1932305" cy="708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D67" w:rsidRPr="00C93148" w:rsidRDefault="00980D67" w:rsidP="00EF44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</w:pPr>
                              <w:r w:rsidRPr="00C93148">
                                <w:rPr>
                                  <w:rFonts w:ascii="Times New Roman" w:hAnsi="Times New Roman" w:cs="Times New Roman"/>
                                  <w:sz w:val="72"/>
                                </w:rPr>
                                <w:t>солнца.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Группа 19" o:spid="_x0000_s1080" style="position:absolute;margin-left:41.6pt;margin-top:28.4pt;width:438.9pt;height:143.15pt;z-index:251700224;mso-width-relative:margin;mso-height-relative:margin" coordsize="55738,1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">
                <v:rect id="Rectangle 171" o:spid="_x0000_s1081" style="position:absolute;width:13665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</w:rPr>
                          <w:t>Дом</w:t>
                        </w:r>
                      </w:p>
                    </w:txbxContent>
                  </v:textbox>
                </v:rect>
                <v:rect id="Rectangle 172" o:spid="_x0000_s1082" style="position:absolute;left:17456;width:11608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</w:rPr>
                          <w:t>без</w:t>
                        </w:r>
                      </w:p>
                    </w:txbxContent>
                  </v:textbox>
                </v:rect>
                <v:rect id="Rectangle 173" o:spid="_x0000_s1083" style="position:absolute;left:33961;width:21777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>
                  <v:textbox>
                    <w:txbxContent>
                      <w:p w:rsidR="00980D67" w:rsidRPr="00F65D1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lang w:val="be-BY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</w:rPr>
                          <w:t xml:space="preserve">книги </w:t>
                        </w:r>
                        <w:r>
                          <w:rPr>
                            <w:rFonts w:ascii="Times New Roman" w:hAnsi="Times New Roman" w:cs="Times New Roman"/>
                            <w:sz w:val="72"/>
                          </w:rPr>
                          <w:t>—</w:t>
                        </w:r>
                      </w:p>
                    </w:txbxContent>
                  </v:textbox>
                </v:rect>
                <v:rect id="Rectangle 174" o:spid="_x0000_s1084" style="position:absolute;left:475;top:10331;width:13252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</w:rPr>
                          <w:t>день</w:t>
                        </w:r>
                      </w:p>
                    </w:txbxContent>
                  </v:textbox>
                </v:rect>
                <v:rect id="Rectangle 175" o:spid="_x0000_s1085" style="position:absolute;left:17456;top:10331;width:11608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</w:rPr>
                          <w:t>без</w:t>
                        </w:r>
                      </w:p>
                    </w:txbxContent>
                  </v:textbox>
                </v:rect>
                <v:rect id="Rectangle 176" o:spid="_x0000_s1086" style="position:absolute;left:33963;top:10450;width:19323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    <v:textbox>
                    <w:txbxContent>
                      <w:p w:rsidR="00980D67" w:rsidRPr="00C93148" w:rsidRDefault="00980D67" w:rsidP="00EF4412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</w:rPr>
                        </w:pPr>
                        <w:r w:rsidRPr="00C93148">
                          <w:rPr>
                            <w:rFonts w:ascii="Times New Roman" w:hAnsi="Times New Roman" w:cs="Times New Roman"/>
                            <w:sz w:val="72"/>
                          </w:rPr>
                          <w:t>солнца.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DB34D2" w:rsidRPr="00980D67" w:rsidSect="0055343A">
      <w:headerReference w:type="default" r:id="rId37"/>
      <w:footerReference w:type="default" r:id="rId38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3B1" w:rsidRDefault="00F833B1" w:rsidP="00AA1ABA">
      <w:pPr>
        <w:spacing w:after="0" w:line="240" w:lineRule="auto"/>
      </w:pPr>
      <w:r>
        <w:separator/>
      </w:r>
    </w:p>
  </w:endnote>
  <w:endnote w:type="continuationSeparator" w:id="0">
    <w:p w:rsidR="00F833B1" w:rsidRDefault="00F833B1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AA0BE9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3B1" w:rsidRDefault="00F833B1" w:rsidP="00AA1ABA">
      <w:pPr>
        <w:spacing w:after="0" w:line="240" w:lineRule="auto"/>
      </w:pPr>
      <w:r>
        <w:separator/>
      </w:r>
    </w:p>
  </w:footnote>
  <w:footnote w:type="continuationSeparator" w:id="0">
    <w:p w:rsidR="00F833B1" w:rsidRDefault="00F833B1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03005E" w:rsidRDefault="00905F57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А. М. Бичевская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Мультымедыйны дадатак да часопіса “Пачатковая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257AA"/>
    <w:multiLevelType w:val="hybridMultilevel"/>
    <w:tmpl w:val="3594DFE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23053910"/>
    <w:multiLevelType w:val="multilevel"/>
    <w:tmpl w:val="250E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B54EDF"/>
    <w:multiLevelType w:val="hybridMultilevel"/>
    <w:tmpl w:val="6846E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64056"/>
    <w:multiLevelType w:val="hybridMultilevel"/>
    <w:tmpl w:val="B15809F2"/>
    <w:lvl w:ilvl="0" w:tplc="2E2E0E96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F57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87D18"/>
    <w:rsid w:val="004C3F9F"/>
    <w:rsid w:val="004D70F6"/>
    <w:rsid w:val="0055343A"/>
    <w:rsid w:val="00572542"/>
    <w:rsid w:val="00673AA5"/>
    <w:rsid w:val="00732082"/>
    <w:rsid w:val="00740B10"/>
    <w:rsid w:val="00761282"/>
    <w:rsid w:val="007B2EB3"/>
    <w:rsid w:val="007F6D02"/>
    <w:rsid w:val="0085564F"/>
    <w:rsid w:val="008903B3"/>
    <w:rsid w:val="00904715"/>
    <w:rsid w:val="00905F57"/>
    <w:rsid w:val="00980D67"/>
    <w:rsid w:val="00AA0BE9"/>
    <w:rsid w:val="00AA1ABA"/>
    <w:rsid w:val="00B02534"/>
    <w:rsid w:val="00B4276C"/>
    <w:rsid w:val="00C25908"/>
    <w:rsid w:val="00DB34D2"/>
    <w:rsid w:val="00DD023A"/>
    <w:rsid w:val="00DE57A4"/>
    <w:rsid w:val="00EA3EEE"/>
    <w:rsid w:val="00F1267E"/>
    <w:rsid w:val="00F8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FF0876C-7A0F-4CDE-9538-20FA1713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8">
    <w:name w:val="annotation reference"/>
    <w:basedOn w:val="a0"/>
    <w:uiPriority w:val="99"/>
    <w:semiHidden/>
    <w:unhideWhenUsed/>
    <w:rsid w:val="00905F57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05F57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05F57"/>
    <w:rPr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905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905F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11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F22B1-7C70-4B5A-8C7D-F44C6EFE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</Template>
  <TotalTime>1</TotalTime>
  <Pages>11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HP</cp:lastModifiedBy>
  <cp:revision>2</cp:revision>
  <dcterms:created xsi:type="dcterms:W3CDTF">2023-11-24T12:05:00Z</dcterms:created>
  <dcterms:modified xsi:type="dcterms:W3CDTF">2023-11-24T12:05:00Z</dcterms:modified>
</cp:coreProperties>
</file>