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16B" w:rsidRDefault="00AD416B" w:rsidP="00AD416B">
      <w:pPr>
        <w:pStyle w:val="af8"/>
      </w:pPr>
      <w:r w:rsidRPr="00AD416B">
        <w:t>1 мая</w:t>
      </w:r>
    </w:p>
    <w:p w:rsidR="00ED33E2" w:rsidRDefault="00ED33E2" w:rsidP="00ED33E2">
      <w:pPr>
        <w:pStyle w:val="a3"/>
        <w:spacing w:after="240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DB4D97B">
                <wp:extent cx="5038725" cy="144000"/>
                <wp:effectExtent l="0" t="0" r="9525" b="8890"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64534C" id="Прямоугольник 1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" fillcolor="#f93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6"/>
      </w:tblGrid>
      <w:tr w:rsidR="00ED33E2" w:rsidTr="00AD416B">
        <w:trPr>
          <w:trHeight w:val="6236"/>
          <w:jc w:val="center"/>
        </w:trPr>
        <w:tc>
          <w:tcPr>
            <w:tcW w:w="13606" w:type="dxa"/>
          </w:tcPr>
          <w:p w:rsidR="00ED33E2" w:rsidRDefault="00AD416B" w:rsidP="00ED33E2">
            <w:pPr>
              <w:pStyle w:val="a3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38861" cy="3960000"/>
                  <wp:effectExtent l="0" t="0" r="508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вята працы_2138564335 [Converted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8861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1BA" w:rsidRPr="00D94D41" w:rsidRDefault="00D94D41" w:rsidP="00D94D41">
      <w:pPr>
        <w:pStyle w:val="afa"/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</w:pPr>
      <w:r w:rsidRPr="00D94D41"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  <w:t>Праздник труда</w:t>
      </w:r>
      <w:r w:rsidR="00A131BA" w:rsidRPr="00D94D41"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  <w:br w:type="page"/>
      </w:r>
    </w:p>
    <w:p w:rsidR="00895D95" w:rsidRDefault="00895D95" w:rsidP="00895D95">
      <w:pPr>
        <w:pStyle w:val="af8"/>
      </w:pPr>
      <w:r>
        <w:lastRenderedPageBreak/>
        <w:t>5</w:t>
      </w:r>
      <w:r w:rsidRPr="00AD416B">
        <w:t xml:space="preserve"> мая</w:t>
      </w:r>
    </w:p>
    <w:p w:rsidR="00895D95" w:rsidRDefault="00895D95" w:rsidP="00895D95">
      <w:pPr>
        <w:pStyle w:val="a3"/>
        <w:spacing w:after="240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3EF9F1A" wp14:editId="5AB77BFD">
                <wp:extent cx="5038725" cy="144000"/>
                <wp:effectExtent l="0" t="0" r="9525" b="8890"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A64DF9" id="Прямоугольник 3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" fillcolor="#f39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6"/>
      </w:tblGrid>
      <w:tr w:rsidR="00895D95" w:rsidTr="00873960">
        <w:trPr>
          <w:trHeight w:val="6236"/>
          <w:jc w:val="center"/>
        </w:trPr>
        <w:tc>
          <w:tcPr>
            <w:tcW w:w="13606" w:type="dxa"/>
          </w:tcPr>
          <w:p w:rsidR="00895D95" w:rsidRDefault="00895D95" w:rsidP="00873960">
            <w:pPr>
              <w:pStyle w:val="a3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C1C870E" wp14:editId="7D75FE5F">
                  <wp:extent cx="5936132" cy="3960000"/>
                  <wp:effectExtent l="0" t="0" r="762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вята працы_2138564335 [Converted]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132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1BA" w:rsidRPr="00D94D41" w:rsidRDefault="00D94D41" w:rsidP="00D94D41">
      <w:pPr>
        <w:pStyle w:val="afa"/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</w:pPr>
      <w:r w:rsidRPr="00D94D41"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  <w:t xml:space="preserve">День печати </w:t>
      </w:r>
      <w:r w:rsidR="00A131BA" w:rsidRPr="00D94D41"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  <w:br w:type="page"/>
      </w:r>
    </w:p>
    <w:p w:rsidR="00895D95" w:rsidRDefault="00895D95" w:rsidP="00895D95">
      <w:pPr>
        <w:pStyle w:val="af8"/>
      </w:pPr>
      <w:r>
        <w:lastRenderedPageBreak/>
        <w:t>9</w:t>
      </w:r>
      <w:r w:rsidRPr="00AD416B">
        <w:t xml:space="preserve"> мая</w:t>
      </w:r>
    </w:p>
    <w:p w:rsidR="00895D95" w:rsidRDefault="00895D95" w:rsidP="00895D95">
      <w:pPr>
        <w:pStyle w:val="a3"/>
        <w:spacing w:after="240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5D25890" wp14:editId="119C62A2">
                <wp:extent cx="5038725" cy="144000"/>
                <wp:effectExtent l="0" t="0" r="9525" b="8890"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A53B68" id="Прямоугольник 5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" fillcolor="#c00000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6"/>
      </w:tblGrid>
      <w:tr w:rsidR="00895D95" w:rsidTr="00873960">
        <w:trPr>
          <w:trHeight w:val="6236"/>
          <w:jc w:val="center"/>
        </w:trPr>
        <w:tc>
          <w:tcPr>
            <w:tcW w:w="13606" w:type="dxa"/>
          </w:tcPr>
          <w:p w:rsidR="00895D95" w:rsidRDefault="00895D95" w:rsidP="00873960">
            <w:pPr>
              <w:pStyle w:val="a3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809DEB" wp14:editId="5C371BA2">
                  <wp:extent cx="5936132" cy="3949377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вята працы_2138564335 [Converted]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132" cy="394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1BA" w:rsidRPr="00D94D41" w:rsidRDefault="00D94D41" w:rsidP="00D94D41">
      <w:pPr>
        <w:pStyle w:val="afa"/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</w:pPr>
      <w:r w:rsidRPr="00D94D41"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  <w:t xml:space="preserve">День Победы </w:t>
      </w:r>
      <w:r w:rsidR="00A131BA" w:rsidRPr="00D94D41"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  <w:br w:type="page"/>
      </w:r>
    </w:p>
    <w:p w:rsidR="00895D95" w:rsidRDefault="00895D95" w:rsidP="00A131BA">
      <w:pPr>
        <w:pStyle w:val="afa"/>
      </w:pPr>
      <w:r>
        <w:lastRenderedPageBreak/>
        <w:t>8–9</w:t>
      </w:r>
      <w:r w:rsidRPr="00AD416B">
        <w:t xml:space="preserve"> мая</w:t>
      </w:r>
    </w:p>
    <w:p w:rsidR="00895D95" w:rsidRDefault="00895D95" w:rsidP="00895D95">
      <w:pPr>
        <w:pStyle w:val="a3"/>
        <w:spacing w:after="240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1EFC22F" wp14:editId="25F95626">
                <wp:extent cx="5038725" cy="144000"/>
                <wp:effectExtent l="0" t="0" r="9525" b="8890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580820" id="Прямоугольник 7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" fillcolor="#00b0f0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6"/>
      </w:tblGrid>
      <w:tr w:rsidR="00895D95" w:rsidTr="00895D95">
        <w:trPr>
          <w:trHeight w:val="5102"/>
          <w:jc w:val="center"/>
        </w:trPr>
        <w:tc>
          <w:tcPr>
            <w:tcW w:w="13606" w:type="dxa"/>
          </w:tcPr>
          <w:p w:rsidR="00895D95" w:rsidRDefault="00895D95" w:rsidP="00873960">
            <w:pPr>
              <w:pStyle w:val="a3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6AB7CF" wp14:editId="3E1A6F65">
                  <wp:extent cx="4860000" cy="3240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вята працы_2138564335 [Converted]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D95" w:rsidRDefault="00895D95" w:rsidP="00873960">
            <w:pPr>
              <w:pStyle w:val="a3"/>
              <w:ind w:firstLine="0"/>
              <w:jc w:val="center"/>
            </w:pPr>
          </w:p>
        </w:tc>
      </w:tr>
    </w:tbl>
    <w:p w:rsidR="00A131BA" w:rsidRPr="00D94D41" w:rsidRDefault="00D94D41" w:rsidP="00D94D41">
      <w:pPr>
        <w:pStyle w:val="afa"/>
        <w:rPr>
          <w:rStyle w:val="afc"/>
          <w:rFonts w:ascii="Arial Black" w:hAnsi="Arial Black" w:cs="Pragmatica"/>
          <w:outline w:val="0"/>
          <w:spacing w:val="0"/>
          <w:w w:val="80"/>
          <w:sz w:val="72"/>
          <w:szCs w:val="100"/>
        </w:rPr>
      </w:pPr>
      <w:r w:rsidRPr="00D94D41">
        <w:rPr>
          <w:rStyle w:val="afc"/>
          <w:rFonts w:ascii="Arial Black" w:hAnsi="Arial Black" w:cs="Pragmatica"/>
          <w:outline w:val="0"/>
          <w:spacing w:val="0"/>
          <w:w w:val="80"/>
          <w:sz w:val="72"/>
          <w:szCs w:val="100"/>
        </w:rPr>
        <w:t>Дни памяти и примирения, посвящ</w:t>
      </w:r>
      <w:r w:rsidR="003950B1">
        <w:rPr>
          <w:rStyle w:val="afc"/>
          <w:rFonts w:ascii="Arial Black" w:hAnsi="Arial Black" w:cs="Pragmatica"/>
          <w:outline w:val="0"/>
          <w:spacing w:val="0"/>
          <w:w w:val="80"/>
          <w:sz w:val="72"/>
          <w:szCs w:val="100"/>
        </w:rPr>
        <w:t>ё</w:t>
      </w:r>
      <w:r w:rsidRPr="00D94D41">
        <w:rPr>
          <w:rStyle w:val="afc"/>
          <w:rFonts w:ascii="Arial Black" w:hAnsi="Arial Black" w:cs="Pragmatica"/>
          <w:outline w:val="0"/>
          <w:spacing w:val="0"/>
          <w:w w:val="80"/>
          <w:sz w:val="72"/>
          <w:szCs w:val="100"/>
        </w:rPr>
        <w:t xml:space="preserve">нные погибшим во Второй мировой войне </w:t>
      </w:r>
      <w:r w:rsidR="00A131BA" w:rsidRPr="00D94D41">
        <w:rPr>
          <w:rStyle w:val="afc"/>
          <w:rFonts w:ascii="Arial Black" w:hAnsi="Arial Black" w:cs="Pragmatica"/>
          <w:outline w:val="0"/>
          <w:spacing w:val="0"/>
          <w:w w:val="80"/>
          <w:sz w:val="72"/>
          <w:szCs w:val="100"/>
        </w:rPr>
        <w:br w:type="page"/>
      </w:r>
    </w:p>
    <w:p w:rsidR="00D94D41" w:rsidRPr="00A131BA" w:rsidRDefault="00D94D41" w:rsidP="00D94D41">
      <w:pPr>
        <w:pStyle w:val="afa"/>
      </w:pPr>
      <w:r w:rsidRPr="00D94D41">
        <w:lastRenderedPageBreak/>
        <w:t>Второе воскресенье мая</w:t>
      </w:r>
    </w:p>
    <w:p w:rsidR="00A131BA" w:rsidRDefault="00A131BA" w:rsidP="00A131BA">
      <w:pPr>
        <w:pStyle w:val="a3"/>
        <w:spacing w:after="240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83C98F7" wp14:editId="47C53E1B">
                <wp:extent cx="5038725" cy="144000"/>
                <wp:effectExtent l="0" t="0" r="9525" b="8890"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A608E1" id="Прямоугольник 11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" fillcolor="#c00000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6"/>
      </w:tblGrid>
      <w:tr w:rsidR="00A131BA" w:rsidTr="00873960">
        <w:trPr>
          <w:trHeight w:val="5102"/>
          <w:jc w:val="center"/>
        </w:trPr>
        <w:tc>
          <w:tcPr>
            <w:tcW w:w="13606" w:type="dxa"/>
          </w:tcPr>
          <w:p w:rsidR="00A131BA" w:rsidRDefault="00A131BA" w:rsidP="00873960">
            <w:pPr>
              <w:pStyle w:val="a3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4EC6DBE" wp14:editId="2D3B0D5B">
                  <wp:extent cx="5760679" cy="3240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вята працы_2138564335 [Converted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679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31BA" w:rsidRDefault="00A131BA" w:rsidP="00873960">
            <w:pPr>
              <w:pStyle w:val="a3"/>
              <w:ind w:firstLine="0"/>
              <w:jc w:val="center"/>
            </w:pPr>
          </w:p>
        </w:tc>
      </w:tr>
    </w:tbl>
    <w:p w:rsidR="00A131BA" w:rsidRPr="00D94D41" w:rsidRDefault="00D94D41" w:rsidP="00D94D41">
      <w:pPr>
        <w:pStyle w:val="afa"/>
        <w:rPr>
          <w:rStyle w:val="afc"/>
          <w:rFonts w:ascii="Arial Black" w:hAnsi="Arial Black" w:cs="Pragmatica"/>
          <w:outline w:val="0"/>
          <w:spacing w:val="0"/>
          <w:w w:val="80"/>
          <w:sz w:val="60"/>
          <w:szCs w:val="60"/>
        </w:rPr>
      </w:pPr>
      <w:r w:rsidRPr="00D94D41">
        <w:rPr>
          <w:rStyle w:val="afc"/>
          <w:rFonts w:ascii="Arial Black" w:hAnsi="Arial Black" w:cs="Pragmatica"/>
          <w:outline w:val="0"/>
          <w:spacing w:val="0"/>
          <w:w w:val="80"/>
          <w:sz w:val="56"/>
          <w:szCs w:val="60"/>
        </w:rPr>
        <w:t xml:space="preserve">День Государственного флага, государственного герба и Государственного </w:t>
      </w:r>
      <w:r w:rsidR="003950B1">
        <w:rPr>
          <w:rStyle w:val="afc"/>
          <w:rFonts w:ascii="Arial Black" w:hAnsi="Arial Black" w:cs="Pragmatica"/>
          <w:outline w:val="0"/>
          <w:spacing w:val="0"/>
          <w:w w:val="80"/>
          <w:sz w:val="56"/>
          <w:szCs w:val="60"/>
        </w:rPr>
        <w:t>г</w:t>
      </w:r>
      <w:r w:rsidRPr="00D94D41">
        <w:rPr>
          <w:rStyle w:val="afc"/>
          <w:rFonts w:ascii="Arial Black" w:hAnsi="Arial Black" w:cs="Pragmatica"/>
          <w:outline w:val="0"/>
          <w:spacing w:val="0"/>
          <w:w w:val="80"/>
          <w:sz w:val="56"/>
          <w:szCs w:val="60"/>
        </w:rPr>
        <w:t>имна Р</w:t>
      </w:r>
      <w:bookmarkStart w:id="0" w:name="_GoBack"/>
      <w:r w:rsidRPr="00D94D41">
        <w:rPr>
          <w:rStyle w:val="afc"/>
          <w:rFonts w:ascii="Arial Black" w:hAnsi="Arial Black" w:cs="Pragmatica"/>
          <w:outline w:val="0"/>
          <w:spacing w:val="0"/>
          <w:w w:val="80"/>
          <w:sz w:val="56"/>
          <w:szCs w:val="60"/>
        </w:rPr>
        <w:t>е</w:t>
      </w:r>
      <w:bookmarkEnd w:id="0"/>
      <w:r w:rsidRPr="00D94D41">
        <w:rPr>
          <w:rStyle w:val="afc"/>
          <w:rFonts w:ascii="Arial Black" w:hAnsi="Arial Black" w:cs="Pragmatica"/>
          <w:outline w:val="0"/>
          <w:spacing w:val="0"/>
          <w:w w:val="80"/>
          <w:sz w:val="56"/>
          <w:szCs w:val="60"/>
        </w:rPr>
        <w:t xml:space="preserve">спублики Беларусь </w:t>
      </w:r>
      <w:r w:rsidR="00A131BA" w:rsidRPr="00D94D41">
        <w:rPr>
          <w:rStyle w:val="afc"/>
          <w:rFonts w:ascii="Arial Black" w:hAnsi="Arial Black" w:cs="Pragmatica"/>
          <w:outline w:val="0"/>
          <w:spacing w:val="0"/>
          <w:w w:val="80"/>
          <w:sz w:val="60"/>
          <w:szCs w:val="60"/>
        </w:rPr>
        <w:br w:type="page"/>
      </w:r>
    </w:p>
    <w:p w:rsidR="00A131BA" w:rsidRDefault="00A131BA" w:rsidP="00A131BA">
      <w:pPr>
        <w:pStyle w:val="af8"/>
      </w:pPr>
      <w:r>
        <w:lastRenderedPageBreak/>
        <w:t>15</w:t>
      </w:r>
      <w:r w:rsidRPr="00AD416B">
        <w:t xml:space="preserve"> мая</w:t>
      </w:r>
    </w:p>
    <w:p w:rsidR="00A131BA" w:rsidRDefault="00A131BA" w:rsidP="00A131BA">
      <w:pPr>
        <w:pStyle w:val="a3"/>
        <w:spacing w:after="240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10D63E9" wp14:editId="59BEDD20">
                <wp:extent cx="5038725" cy="144000"/>
                <wp:effectExtent l="0" t="0" r="9525" b="8890"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77BBB1" id="Прямоугольник 13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" fillcolor="#f39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6"/>
      </w:tblGrid>
      <w:tr w:rsidR="00A131BA" w:rsidTr="00873960">
        <w:trPr>
          <w:trHeight w:val="6236"/>
          <w:jc w:val="center"/>
        </w:trPr>
        <w:tc>
          <w:tcPr>
            <w:tcW w:w="13606" w:type="dxa"/>
          </w:tcPr>
          <w:p w:rsidR="00A131BA" w:rsidRDefault="00A131BA" w:rsidP="00873960">
            <w:pPr>
              <w:pStyle w:val="a3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35FBA8" wp14:editId="54040624">
                  <wp:extent cx="6092640" cy="3960000"/>
                  <wp:effectExtent l="0" t="0" r="381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вята працы_2138564335 [Converted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264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1BA" w:rsidRDefault="000457DC" w:rsidP="00A131BA">
      <w:pPr>
        <w:pStyle w:val="af8"/>
      </w:pPr>
      <w:r w:rsidRPr="000457DC">
        <w:rPr>
          <w:rStyle w:val="afb"/>
        </w:rPr>
        <w:t>День семьи</w:t>
      </w:r>
      <w:r w:rsidR="00A131BA">
        <w:rPr>
          <w:rStyle w:val="afc"/>
          <w:rFonts w:ascii="Arial Black" w:hAnsi="Arial Black" w:cs="Pragmatica"/>
          <w:spacing w:val="0"/>
          <w:w w:val="80"/>
          <w:sz w:val="100"/>
          <w:szCs w:val="100"/>
        </w:rPr>
        <w:br w:type="page"/>
      </w:r>
      <w:r w:rsidR="00A131BA">
        <w:rPr>
          <w:lang w:val="be-BY"/>
        </w:rPr>
        <w:lastRenderedPageBreak/>
        <w:t>18</w:t>
      </w:r>
      <w:r w:rsidR="00A131BA" w:rsidRPr="00AD416B">
        <w:t xml:space="preserve"> мая</w:t>
      </w:r>
    </w:p>
    <w:p w:rsidR="00A131BA" w:rsidRDefault="00A131BA" w:rsidP="00A131BA">
      <w:pPr>
        <w:pStyle w:val="a3"/>
        <w:spacing w:after="240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A3A58B6" wp14:editId="6B6A018D">
                <wp:extent cx="5038725" cy="144000"/>
                <wp:effectExtent l="0" t="0" r="9525" b="8890"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B28921" id="Прямоугольник 17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" fillcolor="#00b0f0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6"/>
      </w:tblGrid>
      <w:tr w:rsidR="00A131BA" w:rsidTr="00873960">
        <w:trPr>
          <w:trHeight w:val="6236"/>
          <w:jc w:val="center"/>
        </w:trPr>
        <w:tc>
          <w:tcPr>
            <w:tcW w:w="13606" w:type="dxa"/>
          </w:tcPr>
          <w:p w:rsidR="00A131BA" w:rsidRDefault="00A131BA" w:rsidP="00873960">
            <w:pPr>
              <w:pStyle w:val="a3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CCA6A58" wp14:editId="5C5E9001">
                  <wp:extent cx="5969490" cy="3960000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вята працы_2138564335 [Converted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49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1BA" w:rsidRPr="000457DC" w:rsidRDefault="000457DC" w:rsidP="000457DC">
      <w:pPr>
        <w:pStyle w:val="afa"/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</w:pPr>
      <w:r w:rsidRPr="000457DC"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  <w:t xml:space="preserve">Международный день музеев </w:t>
      </w:r>
      <w:r w:rsidR="00A131BA" w:rsidRPr="000457DC"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  <w:br w:type="page"/>
      </w:r>
    </w:p>
    <w:p w:rsidR="00A131BA" w:rsidRDefault="00A131BA" w:rsidP="00A131BA">
      <w:pPr>
        <w:pStyle w:val="af8"/>
      </w:pPr>
      <w:r>
        <w:rPr>
          <w:lang w:val="be-BY"/>
        </w:rPr>
        <w:lastRenderedPageBreak/>
        <w:t>1</w:t>
      </w:r>
      <w:r>
        <w:t>9</w:t>
      </w:r>
      <w:r w:rsidRPr="00AD416B">
        <w:t xml:space="preserve"> мая</w:t>
      </w:r>
    </w:p>
    <w:p w:rsidR="00A131BA" w:rsidRDefault="00A131BA" w:rsidP="00A131BA">
      <w:pPr>
        <w:pStyle w:val="a3"/>
        <w:spacing w:after="240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A3A58B6" wp14:editId="6B6A018D">
                <wp:extent cx="5038725" cy="144000"/>
                <wp:effectExtent l="0" t="0" r="9525" b="8890"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4D0AE6" id="Прямоугольник 19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" fillcolor="#f39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6"/>
      </w:tblGrid>
      <w:tr w:rsidR="00A131BA" w:rsidTr="00873960">
        <w:trPr>
          <w:trHeight w:val="6236"/>
          <w:jc w:val="center"/>
        </w:trPr>
        <w:tc>
          <w:tcPr>
            <w:tcW w:w="13606" w:type="dxa"/>
          </w:tcPr>
          <w:p w:rsidR="00A131BA" w:rsidRDefault="00A131BA" w:rsidP="00873960">
            <w:pPr>
              <w:pStyle w:val="a3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CCA6A58" wp14:editId="5C5E9001">
                  <wp:extent cx="5918051" cy="3949377"/>
                  <wp:effectExtent l="0" t="0" r="69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вята працы_2138564335 [Converted]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051" cy="394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1BA" w:rsidRPr="000457DC" w:rsidRDefault="000457DC" w:rsidP="000457DC">
      <w:pPr>
        <w:pStyle w:val="afa"/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</w:pPr>
      <w:r w:rsidRPr="000457DC"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  <w:t xml:space="preserve">День пионерской дружбы </w:t>
      </w:r>
      <w:r w:rsidR="00A131BA" w:rsidRPr="000457DC"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  <w:br w:type="page"/>
      </w:r>
    </w:p>
    <w:p w:rsidR="00A131BA" w:rsidRDefault="00A131BA" w:rsidP="00A131BA">
      <w:pPr>
        <w:pStyle w:val="af8"/>
      </w:pPr>
      <w:r>
        <w:rPr>
          <w:lang w:val="be-BY"/>
        </w:rPr>
        <w:lastRenderedPageBreak/>
        <w:t>21</w:t>
      </w:r>
      <w:r w:rsidRPr="00AD416B">
        <w:t xml:space="preserve"> мая</w:t>
      </w:r>
    </w:p>
    <w:p w:rsidR="00A131BA" w:rsidRDefault="00A131BA" w:rsidP="00A131BA">
      <w:pPr>
        <w:pStyle w:val="a3"/>
        <w:spacing w:after="240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A3A58B6" wp14:editId="6B6A018D">
                <wp:extent cx="5038725" cy="144000"/>
                <wp:effectExtent l="0" t="0" r="9525" b="8890"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C0656B" id="Прямоугольник 21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" fillcolor="#00b0f0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6"/>
      </w:tblGrid>
      <w:tr w:rsidR="00A131BA" w:rsidTr="00A131BA">
        <w:trPr>
          <w:trHeight w:val="5102"/>
          <w:jc w:val="center"/>
        </w:trPr>
        <w:tc>
          <w:tcPr>
            <w:tcW w:w="13606" w:type="dxa"/>
          </w:tcPr>
          <w:p w:rsidR="00A131BA" w:rsidRDefault="00A131BA" w:rsidP="00873960">
            <w:pPr>
              <w:pStyle w:val="a3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CCA6A58" wp14:editId="5C5E9001">
                  <wp:extent cx="4848025" cy="3240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вята працы_2138564335 [Converted]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025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1BA" w:rsidRPr="000457DC" w:rsidRDefault="000457DC" w:rsidP="000457DC">
      <w:pPr>
        <w:pStyle w:val="afa"/>
        <w:rPr>
          <w:rStyle w:val="afc"/>
          <w:rFonts w:ascii="Arial Black" w:hAnsi="Arial Black" w:cs="Pragmatica"/>
          <w:outline w:val="0"/>
          <w:spacing w:val="0"/>
          <w:w w:val="80"/>
          <w:sz w:val="72"/>
          <w:szCs w:val="100"/>
        </w:rPr>
      </w:pPr>
      <w:r w:rsidRPr="000457DC">
        <w:rPr>
          <w:rStyle w:val="afc"/>
          <w:rFonts w:ascii="Arial Black" w:hAnsi="Arial Black" w:cs="Pragmatica"/>
          <w:outline w:val="0"/>
          <w:spacing w:val="0"/>
          <w:w w:val="80"/>
          <w:sz w:val="72"/>
          <w:szCs w:val="100"/>
        </w:rPr>
        <w:t xml:space="preserve">Всемирный день культурного разнообразия во имя диалога и развития </w:t>
      </w:r>
      <w:r w:rsidR="00A131BA" w:rsidRPr="000457DC">
        <w:rPr>
          <w:rStyle w:val="afc"/>
          <w:rFonts w:ascii="Arial Black" w:hAnsi="Arial Black" w:cs="Pragmatica"/>
          <w:outline w:val="0"/>
          <w:spacing w:val="0"/>
          <w:w w:val="80"/>
          <w:sz w:val="72"/>
          <w:szCs w:val="100"/>
        </w:rPr>
        <w:br w:type="page"/>
      </w:r>
    </w:p>
    <w:p w:rsidR="00A131BA" w:rsidRDefault="00A131BA" w:rsidP="00A131BA">
      <w:pPr>
        <w:pStyle w:val="af8"/>
      </w:pPr>
      <w:r>
        <w:rPr>
          <w:lang w:val="be-BY"/>
        </w:rPr>
        <w:lastRenderedPageBreak/>
        <w:t>22</w:t>
      </w:r>
      <w:r w:rsidRPr="00AD416B">
        <w:t xml:space="preserve"> мая</w:t>
      </w:r>
    </w:p>
    <w:p w:rsidR="00A131BA" w:rsidRDefault="00A131BA" w:rsidP="00A131BA">
      <w:pPr>
        <w:pStyle w:val="a3"/>
        <w:spacing w:after="240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A3A58B6" wp14:editId="6B6A018D">
                <wp:extent cx="5038725" cy="144000"/>
                <wp:effectExtent l="0" t="0" r="9525" b="8890"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DCDE87" id="Прямоугольник 23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" fillcolor="#00b0f0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6"/>
      </w:tblGrid>
      <w:tr w:rsidR="00A131BA" w:rsidTr="00A131BA">
        <w:trPr>
          <w:trHeight w:val="5102"/>
          <w:jc w:val="center"/>
        </w:trPr>
        <w:tc>
          <w:tcPr>
            <w:tcW w:w="13606" w:type="dxa"/>
          </w:tcPr>
          <w:p w:rsidR="00A131BA" w:rsidRDefault="00A131BA" w:rsidP="00873960">
            <w:pPr>
              <w:pStyle w:val="a3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CCA6A58" wp14:editId="5C5E9001">
                  <wp:extent cx="5071803" cy="3240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вята працы_2138564335 [Converted]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1803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7DC" w:rsidRPr="000457DC" w:rsidRDefault="000457DC" w:rsidP="000457DC">
      <w:pPr>
        <w:pStyle w:val="afa"/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</w:pPr>
      <w:r w:rsidRPr="000457DC"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  <w:t>Международный день биологического разнообразия</w:t>
      </w:r>
      <w:r w:rsidRPr="000457DC"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  <w:br w:type="page"/>
      </w:r>
    </w:p>
    <w:p w:rsidR="00A131BA" w:rsidRDefault="00B6004A" w:rsidP="000457DC">
      <w:pPr>
        <w:pStyle w:val="af8"/>
      </w:pPr>
      <w:r>
        <w:rPr>
          <w:lang w:val="be-BY"/>
        </w:rPr>
        <w:lastRenderedPageBreak/>
        <w:t>31</w:t>
      </w:r>
      <w:r w:rsidR="00A131BA" w:rsidRPr="00AD416B">
        <w:t xml:space="preserve"> мая</w:t>
      </w:r>
    </w:p>
    <w:p w:rsidR="00A131BA" w:rsidRDefault="00A131BA" w:rsidP="00A131BA">
      <w:pPr>
        <w:pStyle w:val="a3"/>
        <w:spacing w:after="240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A3A58B6" wp14:editId="6B6A018D">
                <wp:extent cx="5038725" cy="144000"/>
                <wp:effectExtent l="0" t="0" r="9525" b="8890"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ED519C" id="Прямоугольник 25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" fillcolor="#00b0f0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6"/>
      </w:tblGrid>
      <w:tr w:rsidR="00A131BA" w:rsidTr="00873960">
        <w:trPr>
          <w:trHeight w:val="6236"/>
          <w:jc w:val="center"/>
        </w:trPr>
        <w:tc>
          <w:tcPr>
            <w:tcW w:w="13606" w:type="dxa"/>
          </w:tcPr>
          <w:p w:rsidR="00A131BA" w:rsidRDefault="00A131BA" w:rsidP="00873960">
            <w:pPr>
              <w:pStyle w:val="a3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CCA6A58" wp14:editId="5C5E9001">
                  <wp:extent cx="5922207" cy="3949377"/>
                  <wp:effectExtent l="0" t="0" r="254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вята працы_2138564335 [Converted]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2207" cy="394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1BA" w:rsidRPr="000457DC" w:rsidRDefault="000457DC" w:rsidP="000457DC">
      <w:pPr>
        <w:pStyle w:val="afa"/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</w:pPr>
      <w:r w:rsidRPr="000457DC"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  <w:t>Всемирный день без табака</w:t>
      </w:r>
    </w:p>
    <w:sectPr w:rsidR="00A131BA" w:rsidRPr="000457DC" w:rsidSect="00ED33E2">
      <w:headerReference w:type="default" r:id="rId18"/>
      <w:footerReference w:type="default" r:id="rId19"/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5A7" w:rsidRDefault="00B415A7" w:rsidP="00AA1ABA">
      <w:pPr>
        <w:spacing w:after="0"/>
      </w:pPr>
      <w:r>
        <w:separator/>
      </w:r>
    </w:p>
  </w:endnote>
  <w:endnote w:type="continuationSeparator" w:id="0">
    <w:p w:rsidR="00B415A7" w:rsidRDefault="00B415A7" w:rsidP="00AA1AB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Pragmatica">
    <w:altName w:val="Corbel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Pragmatica Book">
    <w:panose1 w:val="00000000000000000000"/>
    <w:charset w:val="00"/>
    <w:family w:val="swiss"/>
    <w:notTrueType/>
    <w:pitch w:val="variable"/>
    <w:sig w:usb0="C40006FF" w:usb1="500078FB" w:usb2="00000000" w:usb3="00000000" w:csb0="0000009F" w:csb1="00000000"/>
  </w:font>
  <w:font w:name="Pragmatica Cond Bold">
    <w:panose1 w:val="00000000000000000000"/>
    <w:charset w:val="00"/>
    <w:family w:val="swiss"/>
    <w:notTrueType/>
    <w:pitch w:val="variable"/>
    <w:sig w:usb0="800002FF" w:usb1="5000204A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1C3AC0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11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5A7" w:rsidRDefault="00B415A7" w:rsidP="00AA1ABA">
      <w:pPr>
        <w:spacing w:after="0"/>
      </w:pPr>
      <w:r>
        <w:separator/>
      </w:r>
    </w:p>
  </w:footnote>
  <w:footnote w:type="continuationSeparator" w:id="0">
    <w:p w:rsidR="00B415A7" w:rsidRDefault="00B415A7" w:rsidP="00AA1AB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3A" w:rsidRPr="00B6004A" w:rsidRDefault="00D94D41" w:rsidP="00B6004A">
    <w:pPr>
      <w:pStyle w:val="afd"/>
      <w:rPr>
        <w:rFonts w:ascii="Times New Roman" w:hAnsi="Times New Roman" w:cs="Times New Roman"/>
        <w:color w:val="404040" w:themeColor="text1" w:themeTint="BF"/>
        <w:lang w:val="be-BY"/>
      </w:rPr>
    </w:pPr>
    <w:r>
      <w:rPr>
        <w:lang w:val="be-BY"/>
      </w:rPr>
      <w:t>Пра</w:t>
    </w:r>
    <w:proofErr w:type="spellStart"/>
    <w:r>
      <w:rPr>
        <w:lang w:val="ru-RU"/>
      </w:rPr>
      <w:t>здники</w:t>
    </w:r>
    <w:proofErr w:type="spellEnd"/>
    <w:r w:rsidR="00B6004A" w:rsidRPr="003950B1">
      <w:rPr>
        <w:lang w:val="ru-RU"/>
      </w:rPr>
      <w:t xml:space="preserve">. </w:t>
    </w:r>
    <w:r w:rsidR="00B6004A">
      <w:rPr>
        <w:lang w:val="be-BY"/>
      </w:rPr>
      <w:t>Май</w:t>
    </w:r>
    <w:r w:rsidR="00B6004A" w:rsidRPr="003950B1">
      <w:rPr>
        <w:lang w:val="ru-RU"/>
      </w:rPr>
      <w:t xml:space="preserve"> 2024</w:t>
    </w:r>
    <w:r w:rsidR="0003005E" w:rsidRPr="0003005E">
      <w:rPr>
        <w:rFonts w:ascii="Times New Roman" w:hAnsi="Times New Roman" w:cs="Times New Roman"/>
        <w:color w:val="404040" w:themeColor="text1" w:themeTint="BF"/>
      </w:rPr>
      <w:ptab w:relativeTo="margin" w:alignment="right" w:leader="none"/>
    </w:r>
    <w:proofErr w:type="spellStart"/>
    <w:r w:rsidR="0003005E" w:rsidRPr="003950B1">
      <w:rPr>
        <w:rFonts w:ascii="Times New Roman" w:hAnsi="Times New Roman" w:cs="Times New Roman"/>
        <w:color w:val="404040" w:themeColor="text1" w:themeTint="BF"/>
        <w:lang w:val="ru-RU"/>
      </w:rPr>
      <w:t>Мультымедыйны</w:t>
    </w:r>
    <w:proofErr w:type="spellEnd"/>
    <w:r w:rsidR="0003005E" w:rsidRPr="003950B1">
      <w:rPr>
        <w:rFonts w:ascii="Times New Roman" w:hAnsi="Times New Roman" w:cs="Times New Roman"/>
        <w:color w:val="404040" w:themeColor="text1" w:themeTint="BF"/>
        <w:lang w:val="ru-RU"/>
      </w:rPr>
      <w:t xml:space="preserve"> </w:t>
    </w:r>
    <w:proofErr w:type="spellStart"/>
    <w:r w:rsidR="0003005E" w:rsidRPr="003950B1">
      <w:rPr>
        <w:rFonts w:ascii="Times New Roman" w:hAnsi="Times New Roman" w:cs="Times New Roman"/>
        <w:color w:val="404040" w:themeColor="text1" w:themeTint="BF"/>
        <w:lang w:val="ru-RU"/>
      </w:rPr>
      <w:t>дадатак</w:t>
    </w:r>
    <w:proofErr w:type="spellEnd"/>
    <w:r w:rsidR="0003005E" w:rsidRPr="003950B1">
      <w:rPr>
        <w:rFonts w:ascii="Times New Roman" w:hAnsi="Times New Roman" w:cs="Times New Roman"/>
        <w:color w:val="404040" w:themeColor="text1" w:themeTint="BF"/>
        <w:lang w:val="ru-RU"/>
      </w:rPr>
      <w:t xml:space="preserve"> да </w:t>
    </w:r>
    <w:proofErr w:type="spellStart"/>
    <w:r w:rsidR="0003005E" w:rsidRPr="003950B1">
      <w:rPr>
        <w:rFonts w:ascii="Times New Roman" w:hAnsi="Times New Roman" w:cs="Times New Roman"/>
        <w:color w:val="404040" w:themeColor="text1" w:themeTint="BF"/>
        <w:lang w:val="ru-RU"/>
      </w:rPr>
      <w:t>часопіса</w:t>
    </w:r>
    <w:proofErr w:type="spellEnd"/>
    <w:r w:rsidR="0003005E" w:rsidRPr="003950B1">
      <w:rPr>
        <w:rFonts w:ascii="Times New Roman" w:hAnsi="Times New Roman" w:cs="Times New Roman"/>
        <w:color w:val="404040" w:themeColor="text1" w:themeTint="BF"/>
        <w:lang w:val="ru-RU"/>
      </w:rPr>
      <w:t xml:space="preserve"> “Пачатковая школа” № 0</w:t>
    </w:r>
    <w:r w:rsidR="00B6004A">
      <w:rPr>
        <w:rFonts w:ascii="Times New Roman" w:hAnsi="Times New Roman" w:cs="Times New Roman"/>
        <w:color w:val="404040" w:themeColor="text1" w:themeTint="BF"/>
        <w:lang w:val="be-BY"/>
      </w:rPr>
      <w:t>4</w:t>
    </w:r>
    <w:r w:rsidR="0003005E" w:rsidRPr="003950B1">
      <w:rPr>
        <w:rFonts w:ascii="Times New Roman" w:hAnsi="Times New Roman" w:cs="Times New Roman"/>
        <w:color w:val="404040" w:themeColor="text1" w:themeTint="BF"/>
        <w:lang w:val="ru-RU"/>
      </w:rPr>
      <w:t>/202</w:t>
    </w:r>
    <w:r w:rsidR="00B6004A">
      <w:rPr>
        <w:rFonts w:ascii="Times New Roman" w:hAnsi="Times New Roman" w:cs="Times New Roman"/>
        <w:color w:val="404040" w:themeColor="text1" w:themeTint="BF"/>
        <w:lang w:val="be-BY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3E2"/>
    <w:rsid w:val="0003005E"/>
    <w:rsid w:val="000457DC"/>
    <w:rsid w:val="000A2619"/>
    <w:rsid w:val="00101B76"/>
    <w:rsid w:val="001C3AC0"/>
    <w:rsid w:val="001D7A3B"/>
    <w:rsid w:val="00240C65"/>
    <w:rsid w:val="00245E26"/>
    <w:rsid w:val="00295FE3"/>
    <w:rsid w:val="002D1E2D"/>
    <w:rsid w:val="003950B1"/>
    <w:rsid w:val="003A3332"/>
    <w:rsid w:val="004334D6"/>
    <w:rsid w:val="004C3F9F"/>
    <w:rsid w:val="004D70F6"/>
    <w:rsid w:val="0055343A"/>
    <w:rsid w:val="00572542"/>
    <w:rsid w:val="00673AA5"/>
    <w:rsid w:val="00732082"/>
    <w:rsid w:val="007B2EB3"/>
    <w:rsid w:val="007F6D02"/>
    <w:rsid w:val="0085564F"/>
    <w:rsid w:val="008903B3"/>
    <w:rsid w:val="00895D95"/>
    <w:rsid w:val="008D1620"/>
    <w:rsid w:val="00904715"/>
    <w:rsid w:val="00A131BA"/>
    <w:rsid w:val="00AA1ABA"/>
    <w:rsid w:val="00AD416B"/>
    <w:rsid w:val="00B02534"/>
    <w:rsid w:val="00B415A7"/>
    <w:rsid w:val="00B4276C"/>
    <w:rsid w:val="00B6004A"/>
    <w:rsid w:val="00C20DE6"/>
    <w:rsid w:val="00C25908"/>
    <w:rsid w:val="00D94D41"/>
    <w:rsid w:val="00DB34D2"/>
    <w:rsid w:val="00DD023A"/>
    <w:rsid w:val="00DE57A4"/>
    <w:rsid w:val="00EA3EEE"/>
    <w:rsid w:val="00ED33E2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customStyle="1" w:styleId="af8">
    <w:name w:val="ПР_Число месяца"/>
    <w:basedOn w:val="1"/>
    <w:link w:val="af9"/>
    <w:qFormat/>
    <w:rsid w:val="00AD416B"/>
    <w:pPr>
      <w:spacing w:after="0"/>
    </w:pPr>
    <w:rPr>
      <w:rFonts w:ascii="Arial Black" w:hAnsi="Arial Black"/>
      <w:sz w:val="80"/>
      <w:szCs w:val="80"/>
    </w:rPr>
  </w:style>
  <w:style w:type="paragraph" w:customStyle="1" w:styleId="afa">
    <w:name w:val="ПР_Название"/>
    <w:basedOn w:val="1"/>
    <w:link w:val="afb"/>
    <w:qFormat/>
    <w:rsid w:val="00AD416B"/>
    <w:pPr>
      <w:spacing w:after="0"/>
    </w:pPr>
    <w:rPr>
      <w:rFonts w:ascii="Arial Black" w:hAnsi="Arial Black"/>
      <w:w w:val="80"/>
      <w:sz w:val="100"/>
      <w:szCs w:val="100"/>
    </w:rPr>
  </w:style>
  <w:style w:type="character" w:customStyle="1" w:styleId="af9">
    <w:name w:val="ПР_Число месяца Знак"/>
    <w:basedOn w:val="11"/>
    <w:link w:val="af8"/>
    <w:rsid w:val="00AD416B"/>
    <w:rPr>
      <w:rFonts w:ascii="Arial Black" w:hAnsi="Arial Black" w:cs="Pragmatica"/>
      <w:b/>
      <w:bCs/>
      <w:color w:val="000000"/>
      <w:sz w:val="80"/>
      <w:szCs w:val="80"/>
    </w:rPr>
  </w:style>
  <w:style w:type="paragraph" w:customStyle="1" w:styleId="podpisikris">
    <w:name w:val="podpisi k ris"/>
    <w:basedOn w:val="a"/>
    <w:uiPriority w:val="99"/>
    <w:rsid w:val="00AD416B"/>
    <w:pPr>
      <w:tabs>
        <w:tab w:val="left" w:pos="340"/>
      </w:tabs>
      <w:autoSpaceDE w:val="0"/>
      <w:autoSpaceDN w:val="0"/>
      <w:adjustRightInd w:val="0"/>
      <w:spacing w:after="227" w:line="180" w:lineRule="atLeast"/>
      <w:jc w:val="center"/>
      <w:textAlignment w:val="center"/>
    </w:pPr>
    <w:rPr>
      <w:rFonts w:ascii="Pragmatica Book" w:hAnsi="Pragmatica Book" w:cs="Pragmatica Book"/>
      <w:color w:val="000000"/>
      <w:spacing w:val="3"/>
      <w:sz w:val="16"/>
      <w:szCs w:val="16"/>
    </w:rPr>
  </w:style>
  <w:style w:type="character" w:customStyle="1" w:styleId="afb">
    <w:name w:val="ПР_Название Знак"/>
    <w:basedOn w:val="11"/>
    <w:link w:val="afa"/>
    <w:rsid w:val="00AD416B"/>
    <w:rPr>
      <w:rFonts w:ascii="Arial Black" w:hAnsi="Arial Black" w:cs="Pragmatica"/>
      <w:b/>
      <w:bCs/>
      <w:color w:val="000000"/>
      <w:w w:val="80"/>
      <w:sz w:val="100"/>
      <w:szCs w:val="100"/>
    </w:rPr>
  </w:style>
  <w:style w:type="character" w:customStyle="1" w:styleId="afc">
    <w:name w:val="Выделение красным"/>
    <w:uiPriority w:val="99"/>
    <w:rsid w:val="00AD416B"/>
    <w:rPr>
      <w:rFonts w:ascii="Pragmatica Cond Bold" w:hAnsi="Pragmatica Cond Bold" w:cs="Pragmatica Cond Bold"/>
      <w:outline/>
      <w:spacing w:val="-18"/>
      <w:w w:val="86"/>
      <w:sz w:val="88"/>
      <w:szCs w:val="88"/>
    </w:rPr>
  </w:style>
  <w:style w:type="paragraph" w:customStyle="1" w:styleId="afd">
    <w:name w:val="[основной абзац]"/>
    <w:basedOn w:val="a5"/>
    <w:uiPriority w:val="99"/>
    <w:rsid w:val="00B6004A"/>
    <w:rPr>
      <w:lang w:val="en-GB"/>
    </w:rPr>
  </w:style>
  <w:style w:type="paragraph" w:styleId="afe">
    <w:name w:val="Balloon Text"/>
    <w:basedOn w:val="a"/>
    <w:link w:val="aff"/>
    <w:uiPriority w:val="99"/>
    <w:semiHidden/>
    <w:unhideWhenUsed/>
    <w:rsid w:val="003950B1"/>
    <w:pPr>
      <w:spacing w:after="0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3950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customStyle="1" w:styleId="af8">
    <w:name w:val="ПР_Число месяца"/>
    <w:basedOn w:val="1"/>
    <w:link w:val="af9"/>
    <w:qFormat/>
    <w:rsid w:val="00AD416B"/>
    <w:pPr>
      <w:spacing w:after="0"/>
    </w:pPr>
    <w:rPr>
      <w:rFonts w:ascii="Arial Black" w:hAnsi="Arial Black"/>
      <w:sz w:val="80"/>
      <w:szCs w:val="80"/>
    </w:rPr>
  </w:style>
  <w:style w:type="paragraph" w:customStyle="1" w:styleId="afa">
    <w:name w:val="ПР_Название"/>
    <w:basedOn w:val="1"/>
    <w:link w:val="afb"/>
    <w:qFormat/>
    <w:rsid w:val="00AD416B"/>
    <w:pPr>
      <w:spacing w:after="0"/>
    </w:pPr>
    <w:rPr>
      <w:rFonts w:ascii="Arial Black" w:hAnsi="Arial Black"/>
      <w:w w:val="80"/>
      <w:sz w:val="100"/>
      <w:szCs w:val="100"/>
    </w:rPr>
  </w:style>
  <w:style w:type="character" w:customStyle="1" w:styleId="af9">
    <w:name w:val="ПР_Число месяца Знак"/>
    <w:basedOn w:val="11"/>
    <w:link w:val="af8"/>
    <w:rsid w:val="00AD416B"/>
    <w:rPr>
      <w:rFonts w:ascii="Arial Black" w:hAnsi="Arial Black" w:cs="Pragmatica"/>
      <w:b/>
      <w:bCs/>
      <w:color w:val="000000"/>
      <w:sz w:val="80"/>
      <w:szCs w:val="80"/>
    </w:rPr>
  </w:style>
  <w:style w:type="paragraph" w:customStyle="1" w:styleId="podpisikris">
    <w:name w:val="podpisi k ris"/>
    <w:basedOn w:val="a"/>
    <w:uiPriority w:val="99"/>
    <w:rsid w:val="00AD416B"/>
    <w:pPr>
      <w:tabs>
        <w:tab w:val="left" w:pos="340"/>
      </w:tabs>
      <w:autoSpaceDE w:val="0"/>
      <w:autoSpaceDN w:val="0"/>
      <w:adjustRightInd w:val="0"/>
      <w:spacing w:after="227" w:line="180" w:lineRule="atLeast"/>
      <w:jc w:val="center"/>
      <w:textAlignment w:val="center"/>
    </w:pPr>
    <w:rPr>
      <w:rFonts w:ascii="Pragmatica Book" w:hAnsi="Pragmatica Book" w:cs="Pragmatica Book"/>
      <w:color w:val="000000"/>
      <w:spacing w:val="3"/>
      <w:sz w:val="16"/>
      <w:szCs w:val="16"/>
    </w:rPr>
  </w:style>
  <w:style w:type="character" w:customStyle="1" w:styleId="afb">
    <w:name w:val="ПР_Название Знак"/>
    <w:basedOn w:val="11"/>
    <w:link w:val="afa"/>
    <w:rsid w:val="00AD416B"/>
    <w:rPr>
      <w:rFonts w:ascii="Arial Black" w:hAnsi="Arial Black" w:cs="Pragmatica"/>
      <w:b/>
      <w:bCs/>
      <w:color w:val="000000"/>
      <w:w w:val="80"/>
      <w:sz w:val="100"/>
      <w:szCs w:val="100"/>
    </w:rPr>
  </w:style>
  <w:style w:type="character" w:customStyle="1" w:styleId="afc">
    <w:name w:val="Выделение красным"/>
    <w:uiPriority w:val="99"/>
    <w:rsid w:val="00AD416B"/>
    <w:rPr>
      <w:rFonts w:ascii="Pragmatica Cond Bold" w:hAnsi="Pragmatica Cond Bold" w:cs="Pragmatica Cond Bold"/>
      <w:outline/>
      <w:spacing w:val="-18"/>
      <w:w w:val="86"/>
      <w:sz w:val="88"/>
      <w:szCs w:val="88"/>
    </w:rPr>
  </w:style>
  <w:style w:type="paragraph" w:customStyle="1" w:styleId="afd">
    <w:name w:val="[основной абзац]"/>
    <w:basedOn w:val="a5"/>
    <w:uiPriority w:val="99"/>
    <w:rsid w:val="00B6004A"/>
    <w:rPr>
      <w:lang w:val="en-GB"/>
    </w:rPr>
  </w:style>
  <w:style w:type="paragraph" w:styleId="afe">
    <w:name w:val="Balloon Text"/>
    <w:basedOn w:val="a"/>
    <w:link w:val="aff"/>
    <w:uiPriority w:val="99"/>
    <w:semiHidden/>
    <w:unhideWhenUsed/>
    <w:rsid w:val="003950B1"/>
    <w:pPr>
      <w:spacing w:after="0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3950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&#1044;&#1080;&#1089;&#1082;%20&#1055;&#1064;%2004_2024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0</TotalTime>
  <Pages>11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m32</dc:creator>
  <cp:lastModifiedBy>Капуста</cp:lastModifiedBy>
  <cp:revision>2</cp:revision>
  <dcterms:created xsi:type="dcterms:W3CDTF">2024-04-24T10:03:00Z</dcterms:created>
  <dcterms:modified xsi:type="dcterms:W3CDTF">2024-04-24T10:03:00Z</dcterms:modified>
</cp:coreProperties>
</file>