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5D9F" w:rsidRDefault="00C35D9F" w:rsidP="00A040D9">
      <w:pPr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34E8D0" wp14:editId="13D42CD0">
            <wp:simplePos x="0" y="0"/>
            <wp:positionH relativeFrom="column">
              <wp:posOffset>-751840</wp:posOffset>
            </wp:positionH>
            <wp:positionV relativeFrom="paragraph">
              <wp:posOffset>-800735</wp:posOffset>
            </wp:positionV>
            <wp:extent cx="10715625" cy="8036325"/>
            <wp:effectExtent l="0" t="0" r="0" b="317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фон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5625" cy="803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75489D" wp14:editId="316F93E4">
                <wp:simplePos x="0" y="0"/>
                <wp:positionH relativeFrom="margin">
                  <wp:posOffset>191770</wp:posOffset>
                </wp:positionH>
                <wp:positionV relativeFrom="paragraph">
                  <wp:posOffset>685165</wp:posOffset>
                </wp:positionV>
                <wp:extent cx="8435340" cy="5147945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5340" cy="5147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D9F" w:rsidRPr="000F4DAE" w:rsidRDefault="00C35D9F" w:rsidP="00C449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:lang w:val="be-BY"/>
                              </w:rPr>
                            </w:pPr>
                            <w:proofErr w:type="spellStart"/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</w:rPr>
                              <w:t>Маршрутны</w:t>
                            </w:r>
                            <w:proofErr w:type="spellEnd"/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</w:rPr>
                              <w:t>ліст</w:t>
                            </w:r>
                            <w:proofErr w:type="spellEnd"/>
                            <w:r w:rsidR="000F4DA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:lang w:val="be-BY"/>
                              </w:rPr>
                              <w:t xml:space="preserve"> для</w:t>
                            </w:r>
                          </w:p>
                          <w:p w:rsidR="00C35D9F" w:rsidRPr="00C44944" w:rsidRDefault="00C35D9F" w:rsidP="00C449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</w:rPr>
                              <w:t>каманды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</w:rPr>
                              <w:t xml:space="preserve"> 3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:lang w:val="be-BY"/>
                              </w:rPr>
                              <w:t>«</w:t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:lang w:val="be-BY"/>
                              </w:rPr>
                              <w:t>»</w:t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</w:rPr>
                              <w:t>класа</w:t>
                            </w:r>
                            <w:proofErr w:type="spellEnd"/>
                          </w:p>
                          <w:p w:rsidR="00C35D9F" w:rsidRPr="000E4FA0" w:rsidRDefault="00C35D9F" w:rsidP="00C449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  <w:lang w:val="be-BY"/>
                              </w:rPr>
                            </w:pPr>
                          </w:p>
                          <w:p w:rsidR="00C35D9F" w:rsidRPr="00C44944" w:rsidRDefault="00C35D9F" w:rsidP="00C449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2-я</w:t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станцыя</w:t>
                            </w:r>
                            <w:proofErr w:type="spellEnd"/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 (к.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be-BY"/>
                              </w:rPr>
                              <w:t xml:space="preserve"> </w:t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229) </w:t>
                            </w:r>
                            <w:r w:rsidRPr="00C35D9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>
                                  <wp:extent cx="457200" cy="276225"/>
                                  <wp:effectExtent l="0" t="0" r="0" b="9525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 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be-BY"/>
                              </w:rPr>
                              <w:t>-я</w:t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станцыя</w:t>
                            </w:r>
                            <w:proofErr w:type="spellEnd"/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 (к.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be-BY"/>
                              </w:rPr>
                              <w:t xml:space="preserve"> </w:t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231) </w:t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6"/>
                                <w:szCs w:val="56"/>
                                <w:lang w:val="en-US"/>
                              </w:rPr>
                              <w:drawing>
                                <wp:inline distT="0" distB="0" distL="0" distR="0" wp14:anchorId="2C40A23D" wp14:editId="469CB5D5">
                                  <wp:extent cx="457200" cy="276225"/>
                                  <wp:effectExtent l="0" t="0" r="0" b="9525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5D9F" w:rsidRPr="00C44944" w:rsidRDefault="00C35D9F" w:rsidP="00C449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6"/>
                                <w:szCs w:val="56"/>
                                <w:lang w:val="en-US"/>
                              </w:rPr>
                              <w:drawing>
                                <wp:inline distT="0" distB="0" distL="0" distR="0" wp14:anchorId="04F884A6" wp14:editId="4D0586BB">
                                  <wp:extent cx="457200" cy="276225"/>
                                  <wp:effectExtent l="0" t="0" r="0" b="9525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 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be-BY"/>
                              </w:rPr>
                              <w:t>-я</w:t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станцыя</w:t>
                            </w:r>
                            <w:proofErr w:type="spellEnd"/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 (к.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be-BY"/>
                              </w:rPr>
                              <w:t xml:space="preserve"> </w:t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228) </w:t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6"/>
                                <w:szCs w:val="56"/>
                                <w:lang w:val="en-US"/>
                              </w:rPr>
                              <w:drawing>
                                <wp:inline distT="0" distB="0" distL="0" distR="0" wp14:anchorId="680E9723" wp14:editId="12C90670">
                                  <wp:extent cx="457200" cy="276225"/>
                                  <wp:effectExtent l="0" t="0" r="0" b="9525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 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be-BY"/>
                              </w:rPr>
                              <w:t>-я</w:t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станцыя</w:t>
                            </w:r>
                            <w:proofErr w:type="spellEnd"/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 (к.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be-BY"/>
                              </w:rPr>
                              <w:t xml:space="preserve"> </w:t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229) </w:t>
                            </w:r>
                            <w:r w:rsidRPr="00C4494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56"/>
                                <w:szCs w:val="56"/>
                                <w:lang w:val="en-US"/>
                              </w:rPr>
                              <w:drawing>
                                <wp:inline distT="0" distB="0" distL="0" distR="0" wp14:anchorId="4508BFAB" wp14:editId="7BADD9CF">
                                  <wp:extent cx="457200" cy="276225"/>
                                  <wp:effectExtent l="0" t="0" r="0" b="9525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5D9F" w:rsidRPr="000F4DAE" w:rsidRDefault="00C35D9F" w:rsidP="000F4DAE">
                            <w:pPr>
                              <w:pStyle w:val="af1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  <w:bookmarkStart w:id="0" w:name="_GoBack"/>
                            <w:bookmarkEnd w:id="0"/>
                            <w:r w:rsidRPr="000F4DAE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5</w:t>
                            </w:r>
                            <w:r w:rsidRPr="000F4DAE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be-BY"/>
                              </w:rPr>
                              <w:t>-я</w:t>
                            </w:r>
                            <w:r w:rsidRPr="000F4DAE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0F4DAE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станцыя</w:t>
                            </w:r>
                            <w:proofErr w:type="spellEnd"/>
                            <w:r w:rsidRPr="000F4DAE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 xml:space="preserve"> (к.</w:t>
                            </w:r>
                            <w:r w:rsidRPr="000F4DAE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be-BY"/>
                              </w:rPr>
                              <w:t xml:space="preserve"> </w:t>
                            </w:r>
                            <w:r w:rsidRPr="000F4DAE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231)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75489D" id="Прямоугольник 2" o:spid="_x0000_s1026" style="position:absolute;left:0;text-align:left;margin-left:15.1pt;margin-top:53.95pt;width:664.2pt;height:405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" filled="f" stroked="f" strokeweight="1pt">
                <v:textbox>
                  <w:txbxContent>
                    <w:p w:rsidR="00C35D9F" w:rsidRPr="000F4DAE" w:rsidRDefault="00C35D9F" w:rsidP="00C449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:lang w:val="be-BY"/>
                        </w:rPr>
                      </w:pPr>
                      <w:proofErr w:type="spellStart"/>
                      <w:r w:rsidRPr="00C44944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</w:rPr>
                        <w:t>Маршрутны</w:t>
                      </w:r>
                      <w:proofErr w:type="spellEnd"/>
                      <w:r w:rsidRPr="00C44944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C44944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</w:rPr>
                        <w:t>ліст</w:t>
                      </w:r>
                      <w:proofErr w:type="spellEnd"/>
                      <w:r w:rsidR="000F4DAE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:lang w:val="be-BY"/>
                        </w:rPr>
                        <w:t xml:space="preserve"> для</w:t>
                      </w:r>
                    </w:p>
                    <w:p w:rsidR="00C35D9F" w:rsidRPr="00C44944" w:rsidRDefault="00C35D9F" w:rsidP="00C449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</w:rPr>
                        <w:t>каманды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</w:rPr>
                        <w:t xml:space="preserve"> 3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:lang w:val="be-BY"/>
                        </w:rPr>
                        <w:t>«</w:t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</w:rPr>
                        <w:t>А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:lang w:val="be-BY"/>
                        </w:rPr>
                        <w:t>»</w:t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C44944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</w:rPr>
                        <w:t>класа</w:t>
                      </w:r>
                      <w:proofErr w:type="spellEnd"/>
                    </w:p>
                    <w:p w:rsidR="00C35D9F" w:rsidRPr="000E4FA0" w:rsidRDefault="00C35D9F" w:rsidP="00C44944">
                      <w:pPr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72"/>
                          <w:lang w:val="be-BY"/>
                        </w:rPr>
                      </w:pPr>
                    </w:p>
                    <w:p w:rsidR="00C35D9F" w:rsidRPr="00C44944" w:rsidRDefault="00C35D9F" w:rsidP="00C449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2-я</w:t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станцыя</w:t>
                      </w:r>
                      <w:proofErr w:type="spellEnd"/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 (к.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be-BY"/>
                        </w:rPr>
                        <w:t xml:space="preserve"> </w:t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229) </w:t>
                      </w:r>
                      <w:r w:rsidRPr="00C35D9F">
                        <w:rPr>
                          <w:rFonts w:ascii="Times New Roman" w:hAnsi="Times New Roman" w:cs="Times New Roman"/>
                          <w:b/>
                          <w:noProof/>
                          <w:sz w:val="56"/>
                          <w:szCs w:val="56"/>
                        </w:rPr>
                        <w:drawing>
                          <wp:inline distT="0" distB="0" distL="0" distR="0">
                            <wp:extent cx="457200" cy="276225"/>
                            <wp:effectExtent l="0" t="0" r="0" b="9525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 3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be-BY"/>
                        </w:rPr>
                        <w:t>-я</w:t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станцыя</w:t>
                      </w:r>
                      <w:proofErr w:type="spellEnd"/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 (к.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be-BY"/>
                        </w:rPr>
                        <w:t xml:space="preserve"> </w:t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231) </w:t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noProof/>
                          <w:sz w:val="56"/>
                          <w:szCs w:val="56"/>
                          <w:lang w:val="en-US"/>
                        </w:rPr>
                        <w:drawing>
                          <wp:inline distT="0" distB="0" distL="0" distR="0" wp14:anchorId="2C40A23D" wp14:editId="469CB5D5">
                            <wp:extent cx="457200" cy="276225"/>
                            <wp:effectExtent l="0" t="0" r="0" b="9525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5D9F" w:rsidRPr="00C44944" w:rsidRDefault="00C35D9F" w:rsidP="00C449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</w:pPr>
                      <w:r w:rsidRPr="00C44944">
                        <w:rPr>
                          <w:rFonts w:ascii="Times New Roman" w:hAnsi="Times New Roman" w:cs="Times New Roman"/>
                          <w:b/>
                          <w:noProof/>
                          <w:sz w:val="56"/>
                          <w:szCs w:val="56"/>
                          <w:lang w:val="en-US"/>
                        </w:rPr>
                        <w:drawing>
                          <wp:inline distT="0" distB="0" distL="0" distR="0" wp14:anchorId="04F884A6" wp14:editId="4D0586BB">
                            <wp:extent cx="457200" cy="276225"/>
                            <wp:effectExtent l="0" t="0" r="0" b="9525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 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be-BY"/>
                        </w:rPr>
                        <w:t>-я</w:t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станцыя</w:t>
                      </w:r>
                      <w:proofErr w:type="spellEnd"/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 (к.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be-BY"/>
                        </w:rPr>
                        <w:t xml:space="preserve"> </w:t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228) </w:t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noProof/>
                          <w:sz w:val="56"/>
                          <w:szCs w:val="56"/>
                          <w:lang w:val="en-US"/>
                        </w:rPr>
                        <w:drawing>
                          <wp:inline distT="0" distB="0" distL="0" distR="0" wp14:anchorId="680E9723" wp14:editId="12C90670">
                            <wp:extent cx="457200" cy="276225"/>
                            <wp:effectExtent l="0" t="0" r="0" b="9525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 4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be-BY"/>
                        </w:rPr>
                        <w:t>-я</w:t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станцыя</w:t>
                      </w:r>
                      <w:proofErr w:type="spellEnd"/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 (к.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be-BY"/>
                        </w:rPr>
                        <w:t xml:space="preserve"> </w:t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229) </w:t>
                      </w:r>
                      <w:r w:rsidRPr="00C44944">
                        <w:rPr>
                          <w:rFonts w:ascii="Times New Roman" w:hAnsi="Times New Roman" w:cs="Times New Roman"/>
                          <w:b/>
                          <w:noProof/>
                          <w:sz w:val="56"/>
                          <w:szCs w:val="56"/>
                          <w:lang w:val="en-US"/>
                        </w:rPr>
                        <w:drawing>
                          <wp:inline distT="0" distB="0" distL="0" distR="0" wp14:anchorId="4508BFAB" wp14:editId="7BADD9CF">
                            <wp:extent cx="457200" cy="276225"/>
                            <wp:effectExtent l="0" t="0" r="0" b="9525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5D9F" w:rsidRPr="000F4DAE" w:rsidRDefault="00C35D9F" w:rsidP="000F4DAE">
                      <w:pPr>
                        <w:pStyle w:val="af1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</w:pPr>
                      <w:bookmarkStart w:id="1" w:name="_GoBack"/>
                      <w:bookmarkEnd w:id="1"/>
                      <w:r w:rsidRPr="000F4DAE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5</w:t>
                      </w:r>
                      <w:r w:rsidRPr="000F4DAE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be-BY"/>
                        </w:rPr>
                        <w:t>-я</w:t>
                      </w:r>
                      <w:r w:rsidRPr="000F4DAE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0F4DAE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станцыя</w:t>
                      </w:r>
                      <w:proofErr w:type="spellEnd"/>
                      <w:r w:rsidRPr="000F4DAE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 xml:space="preserve"> (к.</w:t>
                      </w:r>
                      <w:r w:rsidRPr="000F4DAE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be-BY"/>
                        </w:rPr>
                        <w:t xml:space="preserve"> </w:t>
                      </w:r>
                      <w:r w:rsidRPr="000F4DAE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231)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B34D2" w:rsidRPr="00B02534" w:rsidRDefault="00DB34D2" w:rsidP="00B02534"/>
    <w:sectPr w:rsidR="00DB34D2" w:rsidRPr="00B02534" w:rsidSect="00C35D9F">
      <w:headerReference w:type="default" r:id="rId14"/>
      <w:footerReference w:type="default" r:id="rId15"/>
      <w:pgSz w:w="16838" w:h="11906" w:orient="landscape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185A" w:rsidRDefault="002C185A" w:rsidP="00AA1ABA">
      <w:pPr>
        <w:spacing w:after="0" w:line="240" w:lineRule="auto"/>
      </w:pPr>
      <w:r>
        <w:separator/>
      </w:r>
    </w:p>
  </w:endnote>
  <w:endnote w:type="continuationSeparator" w:id="0">
    <w:p w:rsidR="002C185A" w:rsidRDefault="002C185A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panose1 w:val="020B0503040502020204"/>
    <w:charset w:val="00"/>
    <w:family w:val="swiss"/>
    <w:notTrueType/>
    <w:pitch w:val="variable"/>
    <w:sig w:usb0="C40006F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43A" w:rsidRPr="0003005E" w:rsidRDefault="0055343A" w:rsidP="0055343A">
    <w:pPr>
      <w:pStyle w:val="ad"/>
      <w:jc w:val="center"/>
      <w:rPr>
        <w:rFonts w:ascii="Times New Roman" w:hAnsi="Times New Roman" w:cs="Times New Roman"/>
        <w:color w:val="404040" w:themeColor="text1" w:themeTint="BF"/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185A" w:rsidRDefault="002C185A" w:rsidP="00AA1ABA">
      <w:pPr>
        <w:spacing w:after="0" w:line="240" w:lineRule="auto"/>
      </w:pPr>
      <w:r>
        <w:separator/>
      </w:r>
    </w:p>
  </w:footnote>
  <w:footnote w:type="continuationSeparator" w:id="0">
    <w:p w:rsidR="002C185A" w:rsidRDefault="002C185A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43A" w:rsidRPr="00C35D9F" w:rsidRDefault="00C35D9F" w:rsidP="0055343A">
    <w:pPr>
      <w:pStyle w:val="ab"/>
      <w:rPr>
        <w:rFonts w:ascii="Times New Roman" w:hAnsi="Times New Roman" w:cs="Times New Roman"/>
        <w:sz w:val="24"/>
        <w:szCs w:val="24"/>
      </w:rPr>
    </w:pPr>
    <w:r w:rsidRPr="00C35D9F">
      <w:rPr>
        <w:rFonts w:ascii="Times New Roman" w:hAnsi="Times New Roman" w:cs="Times New Roman"/>
        <w:sz w:val="24"/>
        <w:szCs w:val="24"/>
      </w:rPr>
      <w:t xml:space="preserve">Т. С. </w:t>
    </w:r>
    <w:proofErr w:type="spellStart"/>
    <w:r w:rsidRPr="00C35D9F">
      <w:rPr>
        <w:rFonts w:ascii="Times New Roman" w:hAnsi="Times New Roman" w:cs="Times New Roman"/>
        <w:sz w:val="24"/>
        <w:szCs w:val="24"/>
      </w:rPr>
      <w:t>Грышкова</w:t>
    </w:r>
    <w:proofErr w:type="spellEnd"/>
    <w:r w:rsidRPr="00C35D9F">
      <w:rPr>
        <w:rFonts w:ascii="Times New Roman" w:hAnsi="Times New Roman" w:cs="Times New Roman"/>
        <w:sz w:val="24"/>
        <w:szCs w:val="24"/>
      </w:rPr>
      <w:t xml:space="preserve">, А. У. </w:t>
    </w:r>
    <w:proofErr w:type="spellStart"/>
    <w:r w:rsidRPr="00C35D9F">
      <w:rPr>
        <w:rFonts w:ascii="Times New Roman" w:hAnsi="Times New Roman" w:cs="Times New Roman"/>
        <w:sz w:val="24"/>
        <w:szCs w:val="24"/>
      </w:rPr>
      <w:t>Жылко</w:t>
    </w:r>
    <w:proofErr w:type="spellEnd"/>
    <w:r w:rsidRPr="00C35D9F">
      <w:rPr>
        <w:rFonts w:ascii="Times New Roman" w:hAnsi="Times New Roman" w:cs="Times New Roman"/>
        <w:sz w:val="24"/>
        <w:szCs w:val="24"/>
      </w:rPr>
      <w:t>, І. І. Кручок</w:t>
    </w:r>
    <w:r w:rsidR="0003005E" w:rsidRPr="00C35D9F">
      <w:rPr>
        <w:rFonts w:ascii="Times New Roman" w:hAnsi="Times New Roman" w:cs="Times New Roman"/>
        <w:sz w:val="24"/>
        <w:szCs w:val="24"/>
      </w:rPr>
      <w:ptab w:relativeTo="margin" w:alignment="right" w:leader="none"/>
    </w:r>
    <w:proofErr w:type="spellStart"/>
    <w:r w:rsidR="0003005E" w:rsidRPr="00C35D9F">
      <w:rPr>
        <w:rFonts w:ascii="Times New Roman" w:hAnsi="Times New Roman" w:cs="Times New Roman"/>
        <w:sz w:val="24"/>
        <w:szCs w:val="24"/>
      </w:rPr>
      <w:t>Мультымедыйны</w:t>
    </w:r>
    <w:proofErr w:type="spellEnd"/>
    <w:r w:rsidR="0003005E" w:rsidRPr="00C35D9F">
      <w:rPr>
        <w:rFonts w:ascii="Times New Roman" w:hAnsi="Times New Roman" w:cs="Times New Roman"/>
        <w:sz w:val="24"/>
        <w:szCs w:val="24"/>
      </w:rPr>
      <w:t xml:space="preserve"> </w:t>
    </w:r>
    <w:proofErr w:type="spellStart"/>
    <w:r w:rsidR="0003005E" w:rsidRPr="00C35D9F">
      <w:rPr>
        <w:rFonts w:ascii="Times New Roman" w:hAnsi="Times New Roman" w:cs="Times New Roman"/>
        <w:sz w:val="24"/>
        <w:szCs w:val="24"/>
      </w:rPr>
      <w:t>дадатак</w:t>
    </w:r>
    <w:proofErr w:type="spellEnd"/>
    <w:r w:rsidR="0003005E" w:rsidRPr="00C35D9F">
      <w:rPr>
        <w:rFonts w:ascii="Times New Roman" w:hAnsi="Times New Roman" w:cs="Times New Roman"/>
        <w:sz w:val="24"/>
        <w:szCs w:val="24"/>
      </w:rPr>
      <w:t xml:space="preserve"> да </w:t>
    </w:r>
    <w:proofErr w:type="spellStart"/>
    <w:r w:rsidR="0003005E" w:rsidRPr="00C35D9F">
      <w:rPr>
        <w:rFonts w:ascii="Times New Roman" w:hAnsi="Times New Roman" w:cs="Times New Roman"/>
        <w:sz w:val="24"/>
        <w:szCs w:val="24"/>
      </w:rPr>
      <w:t>часопіса</w:t>
    </w:r>
    <w:proofErr w:type="spellEnd"/>
    <w:r w:rsidR="0003005E" w:rsidRPr="00C35D9F">
      <w:rPr>
        <w:rFonts w:ascii="Times New Roman" w:hAnsi="Times New Roman" w:cs="Times New Roman"/>
        <w:sz w:val="24"/>
        <w:szCs w:val="24"/>
      </w:rPr>
      <w:t xml:space="preserve"> “</w:t>
    </w:r>
    <w:proofErr w:type="spellStart"/>
    <w:r w:rsidR="0003005E" w:rsidRPr="00C35D9F">
      <w:rPr>
        <w:rFonts w:ascii="Times New Roman" w:hAnsi="Times New Roman" w:cs="Times New Roman"/>
        <w:sz w:val="24"/>
        <w:szCs w:val="24"/>
      </w:rPr>
      <w:t>Пачатковая</w:t>
    </w:r>
    <w:proofErr w:type="spellEnd"/>
    <w:r w:rsidR="0003005E" w:rsidRPr="00C35D9F">
      <w:rPr>
        <w:rFonts w:ascii="Times New Roman" w:hAnsi="Times New Roman" w:cs="Times New Roman"/>
        <w:sz w:val="24"/>
        <w:szCs w:val="24"/>
      </w:rPr>
      <w:t xml:space="preserve"> школа” № 07/202</w:t>
    </w:r>
    <w:r w:rsidRPr="00C35D9F">
      <w:rPr>
        <w:rFonts w:ascii="Times New Roman" w:hAnsi="Times New Roman" w:cs="Times New Roman"/>
        <w:sz w:val="24"/>
        <w:szCs w:val="24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47.7pt;height:29.3pt;visibility:visible;mso-wrap-style:square" o:bullet="t">
        <v:imagedata r:id="rId1" o:title=""/>
      </v:shape>
    </w:pict>
  </w:numPicBullet>
  <w:numPicBullet w:numPicBulletId="1">
    <w:pict>
      <v:shape id="_x0000_i1044" type="#_x0000_t75" style="width:47.7pt;height:29.3pt;visibility:visible;mso-wrap-style:square" o:bullet="t">
        <v:imagedata r:id="rId2" o:title=""/>
      </v:shape>
    </w:pict>
  </w:numPicBullet>
  <w:numPicBullet w:numPicBulletId="2">
    <w:pict>
      <v:shape id="_x0000_i1045" type="#_x0000_t75" style="width:47.7pt;height:29.3pt;visibility:visible;mso-wrap-style:square" o:bullet="t">
        <v:imagedata r:id="rId3" o:title=""/>
      </v:shape>
    </w:pict>
  </w:numPicBullet>
  <w:abstractNum w:abstractNumId="0" w15:restartNumberingAfterBreak="0">
    <w:nsid w:val="1A47395D"/>
    <w:multiLevelType w:val="hybridMultilevel"/>
    <w:tmpl w:val="B2BC7B20"/>
    <w:lvl w:ilvl="0" w:tplc="D85A8FA8">
      <w:start w:val="1"/>
      <w:numFmt w:val="bullet"/>
      <w:lvlText w:val=""/>
      <w:lvlPicBulletId w:val="1"/>
      <w:lvlJc w:val="left"/>
      <w:pPr>
        <w:tabs>
          <w:tab w:val="num" w:pos="3196"/>
        </w:tabs>
        <w:ind w:left="3196" w:hanging="360"/>
      </w:pPr>
      <w:rPr>
        <w:rFonts w:ascii="Symbol" w:hAnsi="Symbol" w:hint="default"/>
      </w:rPr>
    </w:lvl>
    <w:lvl w:ilvl="1" w:tplc="BD5C20AC" w:tentative="1">
      <w:start w:val="1"/>
      <w:numFmt w:val="bullet"/>
      <w:lvlText w:val=""/>
      <w:lvlJc w:val="left"/>
      <w:pPr>
        <w:tabs>
          <w:tab w:val="num" w:pos="3916"/>
        </w:tabs>
        <w:ind w:left="3916" w:hanging="360"/>
      </w:pPr>
      <w:rPr>
        <w:rFonts w:ascii="Symbol" w:hAnsi="Symbol" w:hint="default"/>
      </w:rPr>
    </w:lvl>
    <w:lvl w:ilvl="2" w:tplc="B6324B74" w:tentative="1">
      <w:start w:val="1"/>
      <w:numFmt w:val="bullet"/>
      <w:lvlText w:val=""/>
      <w:lvlJc w:val="left"/>
      <w:pPr>
        <w:tabs>
          <w:tab w:val="num" w:pos="4636"/>
        </w:tabs>
        <w:ind w:left="4636" w:hanging="360"/>
      </w:pPr>
      <w:rPr>
        <w:rFonts w:ascii="Symbol" w:hAnsi="Symbol" w:hint="default"/>
      </w:rPr>
    </w:lvl>
    <w:lvl w:ilvl="3" w:tplc="1674DD50" w:tentative="1">
      <w:start w:val="1"/>
      <w:numFmt w:val="bullet"/>
      <w:lvlText w:val=""/>
      <w:lvlJc w:val="left"/>
      <w:pPr>
        <w:tabs>
          <w:tab w:val="num" w:pos="5356"/>
        </w:tabs>
        <w:ind w:left="5356" w:hanging="360"/>
      </w:pPr>
      <w:rPr>
        <w:rFonts w:ascii="Symbol" w:hAnsi="Symbol" w:hint="default"/>
      </w:rPr>
    </w:lvl>
    <w:lvl w:ilvl="4" w:tplc="EE26E78C" w:tentative="1">
      <w:start w:val="1"/>
      <w:numFmt w:val="bullet"/>
      <w:lvlText w:val=""/>
      <w:lvlJc w:val="left"/>
      <w:pPr>
        <w:tabs>
          <w:tab w:val="num" w:pos="6076"/>
        </w:tabs>
        <w:ind w:left="6076" w:hanging="360"/>
      </w:pPr>
      <w:rPr>
        <w:rFonts w:ascii="Symbol" w:hAnsi="Symbol" w:hint="default"/>
      </w:rPr>
    </w:lvl>
    <w:lvl w:ilvl="5" w:tplc="8EA85500" w:tentative="1">
      <w:start w:val="1"/>
      <w:numFmt w:val="bullet"/>
      <w:lvlText w:val=""/>
      <w:lvlJc w:val="left"/>
      <w:pPr>
        <w:tabs>
          <w:tab w:val="num" w:pos="6796"/>
        </w:tabs>
        <w:ind w:left="6796" w:hanging="360"/>
      </w:pPr>
      <w:rPr>
        <w:rFonts w:ascii="Symbol" w:hAnsi="Symbol" w:hint="default"/>
      </w:rPr>
    </w:lvl>
    <w:lvl w:ilvl="6" w:tplc="3A5658B4" w:tentative="1">
      <w:start w:val="1"/>
      <w:numFmt w:val="bullet"/>
      <w:lvlText w:val=""/>
      <w:lvlJc w:val="left"/>
      <w:pPr>
        <w:tabs>
          <w:tab w:val="num" w:pos="7516"/>
        </w:tabs>
        <w:ind w:left="7516" w:hanging="360"/>
      </w:pPr>
      <w:rPr>
        <w:rFonts w:ascii="Symbol" w:hAnsi="Symbol" w:hint="default"/>
      </w:rPr>
    </w:lvl>
    <w:lvl w:ilvl="7" w:tplc="5F62A074" w:tentative="1">
      <w:start w:val="1"/>
      <w:numFmt w:val="bullet"/>
      <w:lvlText w:val=""/>
      <w:lvlJc w:val="left"/>
      <w:pPr>
        <w:tabs>
          <w:tab w:val="num" w:pos="8236"/>
        </w:tabs>
        <w:ind w:left="8236" w:hanging="360"/>
      </w:pPr>
      <w:rPr>
        <w:rFonts w:ascii="Symbol" w:hAnsi="Symbol" w:hint="default"/>
      </w:rPr>
    </w:lvl>
    <w:lvl w:ilvl="8" w:tplc="EEF2840C" w:tentative="1">
      <w:start w:val="1"/>
      <w:numFmt w:val="bullet"/>
      <w:lvlText w:val=""/>
      <w:lvlJc w:val="left"/>
      <w:pPr>
        <w:tabs>
          <w:tab w:val="num" w:pos="8956"/>
        </w:tabs>
        <w:ind w:left="8956" w:hanging="360"/>
      </w:pPr>
      <w:rPr>
        <w:rFonts w:ascii="Symbol" w:hAnsi="Symbol" w:hint="default"/>
      </w:rPr>
    </w:lvl>
  </w:abstractNum>
  <w:abstractNum w:abstractNumId="1" w15:restartNumberingAfterBreak="0">
    <w:nsid w:val="5427338D"/>
    <w:multiLevelType w:val="hybridMultilevel"/>
    <w:tmpl w:val="CF6ACD50"/>
    <w:lvl w:ilvl="0" w:tplc="2F7AEC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0601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9027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6DABE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8F0C8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FA02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7040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2ACF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7E40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D9F"/>
    <w:rsid w:val="0003005E"/>
    <w:rsid w:val="000A2619"/>
    <w:rsid w:val="000F4DAE"/>
    <w:rsid w:val="00101B76"/>
    <w:rsid w:val="001D7A3B"/>
    <w:rsid w:val="00240C65"/>
    <w:rsid w:val="00295FE3"/>
    <w:rsid w:val="002C185A"/>
    <w:rsid w:val="002D1E2D"/>
    <w:rsid w:val="003A3332"/>
    <w:rsid w:val="003B537D"/>
    <w:rsid w:val="004334D6"/>
    <w:rsid w:val="004C3F9F"/>
    <w:rsid w:val="004D70F6"/>
    <w:rsid w:val="0055343A"/>
    <w:rsid w:val="00572542"/>
    <w:rsid w:val="00673AA5"/>
    <w:rsid w:val="00732082"/>
    <w:rsid w:val="007B2EB3"/>
    <w:rsid w:val="007F6D02"/>
    <w:rsid w:val="0085564F"/>
    <w:rsid w:val="008903B3"/>
    <w:rsid w:val="00904715"/>
    <w:rsid w:val="00AA1ABA"/>
    <w:rsid w:val="00B02534"/>
    <w:rsid w:val="00B4276C"/>
    <w:rsid w:val="00C25908"/>
    <w:rsid w:val="00C35D9F"/>
    <w:rsid w:val="00DB34D2"/>
    <w:rsid w:val="00DD023A"/>
    <w:rsid w:val="00DE57A4"/>
    <w:rsid w:val="00EA3EEE"/>
    <w:rsid w:val="00F1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0C792A"/>
  <w15:chartTrackingRefBased/>
  <w15:docId w15:val="{153FCA0D-57BC-457F-925B-D9509EB54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Заголовок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03005E"/>
    <w:pPr>
      <w:spacing w:after="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styleId="af8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5.emf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0;&#1086;&#1088;&#1086;&#1083;&#1077;&#1085;&#1103;%20&#1050;&#1072;&#1088;&#1080;&#1085;&#1072;\&#1055;&#1064;%20&#1044;&#1048;&#1057;&#1050;\&#1044;&#1080;&#1089;&#1082;%20&#1055;&#1064;_07-2023\+%20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8914EA-D96E-4883-8DF6-696BD0694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+ Шаблон для ДИСКА.dotx</Template>
  <TotalTime>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m32</dc:creator>
  <cp:keywords/>
  <dc:description/>
  <cp:lastModifiedBy>m32</cp:lastModifiedBy>
  <cp:revision>2</cp:revision>
  <dcterms:created xsi:type="dcterms:W3CDTF">2023-07-24T08:37:00Z</dcterms:created>
  <dcterms:modified xsi:type="dcterms:W3CDTF">2023-07-27T10:51:00Z</dcterms:modified>
</cp:coreProperties>
</file>