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C65" w:rsidRDefault="008C7913" w:rsidP="008C7913">
      <w:r>
        <w:rPr>
          <w:noProof/>
        </w:rPr>
        <w:drawing>
          <wp:inline distT="0" distB="0" distL="0" distR="0" wp14:anchorId="2DB223E6" wp14:editId="26180327">
            <wp:extent cx="3163736" cy="2664000"/>
            <wp:effectExtent l="19050" t="19050" r="1778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Беларус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36" cy="26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3F418" wp14:editId="34B832A8">
            <wp:extent cx="3163736" cy="2664000"/>
            <wp:effectExtent l="19050" t="19050" r="17780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Беларус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36" cy="26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7913" w:rsidRDefault="008C7913" w:rsidP="008C7913">
      <w:r>
        <w:rPr>
          <w:noProof/>
        </w:rPr>
        <w:drawing>
          <wp:inline distT="0" distB="0" distL="0" distR="0" wp14:anchorId="0E57DD4F" wp14:editId="5BD1E635">
            <wp:extent cx="3163736" cy="2664000"/>
            <wp:effectExtent l="19050" t="19050" r="17780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Беларус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36" cy="26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7DD4F" wp14:editId="5BD1E635">
            <wp:extent cx="3163736" cy="2664000"/>
            <wp:effectExtent l="19050" t="19050" r="17780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Беларус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36" cy="26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7913" w:rsidRDefault="008C7913" w:rsidP="008C7913">
      <w:pPr>
        <w:sectPr w:rsidR="008C7913" w:rsidSect="0055343A">
          <w:headerReference w:type="default" r:id="rId8"/>
          <w:footerReference w:type="default" r:id="rId9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E57DD4F" wp14:editId="5BD1E635">
            <wp:extent cx="3163736" cy="2664000"/>
            <wp:effectExtent l="19050" t="19050" r="17780" b="22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Беларус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36" cy="26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7DD4F" wp14:editId="5BD1E635">
            <wp:extent cx="3163736" cy="2664000"/>
            <wp:effectExtent l="19050" t="19050" r="1778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Беларус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36" cy="26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7B0D" w:rsidRDefault="007C7B0D" w:rsidP="008C7913">
      <w:pPr>
        <w:sectPr w:rsidR="007C7B0D" w:rsidSect="0055343A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-189798</wp:posOffset>
                </wp:positionH>
                <wp:positionV relativeFrom="paragraph">
                  <wp:posOffset>99060</wp:posOffset>
                </wp:positionV>
                <wp:extent cx="6800850" cy="8991600"/>
                <wp:effectExtent l="0" t="0" r="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8991600"/>
                          <a:chOff x="0" y="0"/>
                          <a:chExt cx="6800850" cy="89916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avatars.mds.yandex.net/get-pdb/1044853/ab3606c4-8355-4bc9-ad94-83f05f4726cb/s1200?webp=fals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0" cy="89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3" y="818707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219" y="2190307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038" y="1020725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996" y="3604437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810" y="3423683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791" y="4890976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935" y="6081823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363" y="7368362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82" y="6039293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CADAB" id="Группа 17" o:spid="_x0000_s1026" style="position:absolute;margin-left:-14.95pt;margin-top:7.8pt;width:535.5pt;height:708pt;z-index:-251652096;mso-position-horizontal-relative:margin" coordsize="68008,89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avatars.mds.yandex.net/get-pdb/1044853/ab3606c4-8355-4bc9-ad94-83f05f4726cb/s1200?webp=false" style="position:absolute;width:68008;height:8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">
                  <v:imagedata r:id="rId16" o:title="s1200?webp=false" recolortarget="#696565 [1454]"/>
                </v:shape>
                <v:shape id="Рисунок 15" o:spid="_x0000_s1028" type="#_x0000_t75" style="position:absolute;left:8825;top:8187;width:771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">
                  <v:imagedata r:id="rId17" o:title=""/>
                </v:shape>
                <v:shape id="Рисунок 16" o:spid="_x0000_s1029" type="#_x0000_t75" style="position:absolute;left:29452;top:21903;width:771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">
                  <v:imagedata r:id="rId17" o:title=""/>
                </v:shape>
                <v:shape id="Рисунок 8" o:spid="_x0000_s1030" type="#_x0000_t75" style="position:absolute;left:49760;top:10207;width:771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">
                  <v:imagedata r:id="rId17" o:title=""/>
                </v:shape>
                <v:shape id="Рисунок 9" o:spid="_x0000_s1031" type="#_x0000_t75" style="position:absolute;left:50929;top:36044;width:771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">
                  <v:imagedata r:id="rId17" o:title=""/>
                </v:shape>
                <v:shape id="Рисунок 10" o:spid="_x0000_s1032" type="#_x0000_t75" style="position:absolute;left:7868;top:34236;width:771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">
                  <v:imagedata r:id="rId17" o:title=""/>
                </v:shape>
                <v:shape id="Рисунок 11" o:spid="_x0000_s1033" type="#_x0000_t75" style="position:absolute;left:28707;top:48909;width:771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">
                  <v:imagedata r:id="rId17" o:title=""/>
                </v:shape>
                <v:shape id="Рисунок 12" o:spid="_x0000_s1034" type="#_x0000_t75" style="position:absolute;left:50079;top:60818;width:771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">
                  <v:imagedata r:id="rId17" o:title=""/>
                </v:shape>
                <v:shape id="Рисунок 13" o:spid="_x0000_s1035" type="#_x0000_t75" style="position:absolute;left:27963;top:73683;width:771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">
                  <v:imagedata r:id="rId17" o:title=""/>
                </v:shape>
                <v:shape id="Рисунок 14" o:spid="_x0000_s1036" type="#_x0000_t75" style="position:absolute;left:7123;top:60392;width:771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:rsidR="008C7913" w:rsidRDefault="007C7B0D" w:rsidP="008C791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0707D9" wp14:editId="08C4F0CB">
            <wp:extent cx="2816772" cy="4140000"/>
            <wp:effectExtent l="19050" t="19050" r="22225" b="133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9" t="12540" r="24054" b="12697"/>
                    <a:stretch/>
                  </pic:blipFill>
                  <pic:spPr bwMode="auto">
                    <a:xfrm>
                      <a:off x="0" y="0"/>
                      <a:ext cx="2816772" cy="41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650E0" wp14:editId="38694C89">
            <wp:extent cx="3122948" cy="4140000"/>
            <wp:effectExtent l="19050" t="19050" r="20320" b="133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ь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5" t="13016" r="17425" b="13158"/>
                    <a:stretch/>
                  </pic:blipFill>
                  <pic:spPr bwMode="auto">
                    <a:xfrm>
                      <a:off x="0" y="0"/>
                      <a:ext cx="3122948" cy="41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9EF39" wp14:editId="244B342D">
            <wp:extent cx="2796045" cy="4140000"/>
            <wp:effectExtent l="19050" t="19050" r="23495" b="133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е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9" t="12743" r="22478" b="16106"/>
                    <a:stretch/>
                  </pic:blipFill>
                  <pic:spPr bwMode="auto">
                    <a:xfrm>
                      <a:off x="0" y="0"/>
                      <a:ext cx="2796045" cy="41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D6D59" wp14:editId="27F8E8B8">
            <wp:extent cx="3079790" cy="4140000"/>
            <wp:effectExtent l="19050" t="19050" r="25400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1" t="14370" r="20085" b="13277"/>
                    <a:stretch/>
                  </pic:blipFill>
                  <pic:spPr bwMode="auto">
                    <a:xfrm>
                      <a:off x="0" y="0"/>
                      <a:ext cx="3079790" cy="41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B0D" w:rsidRDefault="007C7B0D" w:rsidP="008C7913"/>
    <w:p w:rsidR="007C7B0D" w:rsidRDefault="007C7B0D" w:rsidP="008C7913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8E6E92" wp14:editId="7A34A2A3">
            <wp:extent cx="3312000" cy="4140000"/>
            <wp:effectExtent l="19050" t="19050" r="22225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л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775" r="22212" b="10789"/>
                    <a:stretch/>
                  </pic:blipFill>
                  <pic:spPr bwMode="auto">
                    <a:xfrm>
                      <a:off x="0" y="0"/>
                      <a:ext cx="3312000" cy="41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051FB" wp14:editId="3465F34F">
            <wp:extent cx="2932983" cy="4140000"/>
            <wp:effectExtent l="19050" t="19050" r="20320" b="133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8" t="14360" r="21205" b="13643"/>
                    <a:stretch/>
                  </pic:blipFill>
                  <pic:spPr bwMode="auto">
                    <a:xfrm>
                      <a:off x="0" y="0"/>
                      <a:ext cx="2932983" cy="41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3F178" wp14:editId="51C36547">
            <wp:extent cx="3295456" cy="4140000"/>
            <wp:effectExtent l="19050" t="19050" r="19685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7" t="13557" r="21090" b="11765"/>
                    <a:stretch/>
                  </pic:blipFill>
                  <pic:spPr bwMode="auto">
                    <a:xfrm>
                      <a:off x="0" y="0"/>
                      <a:ext cx="3295456" cy="41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14915" wp14:editId="422D80DF">
            <wp:extent cx="3033990" cy="4140000"/>
            <wp:effectExtent l="19050" t="19050" r="14605" b="133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у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9" t="12861" r="18450" b="14558"/>
                    <a:stretch/>
                  </pic:blipFill>
                  <pic:spPr bwMode="auto">
                    <a:xfrm>
                      <a:off x="0" y="0"/>
                      <a:ext cx="3033990" cy="41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77C" w:rsidRDefault="0017077C" w:rsidP="008C7913"/>
    <w:p w:rsidR="0017077C" w:rsidRDefault="0017077C" w:rsidP="008C7913"/>
    <w:p w:rsidR="0017077C" w:rsidRDefault="0017077C" w:rsidP="0017077C">
      <w:pPr>
        <w:jc w:val="center"/>
      </w:pPr>
      <w:r w:rsidRPr="001657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96320D" wp14:editId="430B0D1D">
            <wp:extent cx="4221141" cy="9108000"/>
            <wp:effectExtent l="0" t="0" r="8255" b="0"/>
            <wp:docPr id="27" name="Рисунок 27" descr="https://demiart.ru/forum/uploads/post-13689-11614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miart.ru/forum/uploads/post-13689-116143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" b="1717"/>
                    <a:stretch/>
                  </pic:blipFill>
                  <pic:spPr bwMode="auto">
                    <a:xfrm>
                      <a:off x="0" y="0"/>
                      <a:ext cx="4221141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77C" w:rsidRDefault="0017077C" w:rsidP="0017077C">
      <w:pPr>
        <w:jc w:val="center"/>
      </w:pPr>
    </w:p>
    <w:p w:rsidR="0017077C" w:rsidRDefault="0017077C" w:rsidP="0017077C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38307" wp14:editId="1EB674B1">
            <wp:extent cx="6479540" cy="84674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17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46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7C" w:rsidRDefault="0017077C" w:rsidP="0017077C">
      <w:pPr>
        <w:jc w:val="center"/>
      </w:pPr>
    </w:p>
    <w:p w:rsidR="0017077C" w:rsidRDefault="0017077C" w:rsidP="0017077C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A7AFA9" wp14:editId="680AB4C4">
            <wp:extent cx="6337310" cy="90720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ello_html_me0010ac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r="7286"/>
                    <a:stretch/>
                  </pic:blipFill>
                  <pic:spPr bwMode="auto">
                    <a:xfrm>
                      <a:off x="0" y="0"/>
                      <a:ext cx="6337310" cy="90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77C" w:rsidRDefault="0017077C" w:rsidP="0017077C">
      <w:pPr>
        <w:jc w:val="center"/>
        <w:sectPr w:rsidR="0017077C" w:rsidSect="0055343A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1C3F50" w:rsidRDefault="0017077C" w:rsidP="0017077C">
      <w:pPr>
        <w:jc w:val="center"/>
        <w:sectPr w:rsidR="001C3F50" w:rsidSect="0055343A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19587</wp:posOffset>
                </wp:positionV>
                <wp:extent cx="6456680" cy="8446770"/>
                <wp:effectExtent l="19050" t="19050" r="20320" b="11430"/>
                <wp:wrapTopAndBottom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680" cy="8446770"/>
                          <a:chOff x="0" y="0"/>
                          <a:chExt cx="6456680" cy="8447063"/>
                        </a:xfrm>
                      </wpg:grpSpPr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0"/>
                            <a:ext cx="31648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5741"/>
                            <a:ext cx="31648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2841673"/>
                            <a:ext cx="31648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1483"/>
                            <a:ext cx="31648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5711483"/>
                            <a:ext cx="31648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7A9B5" id="Группа 40" o:spid="_x0000_s1026" style="position:absolute;margin-left:2.85pt;margin-top:1.55pt;width:508.4pt;height:665.1pt;z-index:251677696" coordsize="64566,8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">
                <v:shape id="Рисунок 67" o:spid="_x0000_s1027" type="#_x0000_t75" style="position:absolute;width:31648;height:2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" stroked="t" strokecolor="#d8d8d8 [2732]">
                  <v:imagedata r:id="rId30" o:title=""/>
                  <v:path arrowok="t"/>
                </v:shape>
                <v:shape id="Рисунок 35" o:spid="_x0000_s1028" type="#_x0000_t75" style="position:absolute;left:32918;width:31648;height:2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" stroked="t" strokecolor="#d8d8d8 [2732]">
                  <v:imagedata r:id="rId30" o:title=""/>
                  <v:path arrowok="t"/>
                </v:shape>
                <v:shape id="Рисунок 36" o:spid="_x0000_s1029" type="#_x0000_t75" style="position:absolute;top:28557;width:31648;height:2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" stroked="t" strokecolor="#d8d8d8 [2732]">
                  <v:imagedata r:id="rId30" o:title=""/>
                  <v:path arrowok="t"/>
                </v:shape>
                <v:shape id="Рисунок 37" o:spid="_x0000_s1030" type="#_x0000_t75" style="position:absolute;left:32918;top:28416;width:31648;height:2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" stroked="t" strokecolor="#d8d8d8 [2732]">
                  <v:imagedata r:id="rId30" o:title=""/>
                  <v:path arrowok="t"/>
                </v:shape>
                <v:shape id="Рисунок 38" o:spid="_x0000_s1031" type="#_x0000_t75" style="position:absolute;top:57114;width:31648;height:2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" stroked="t" strokecolor="#d8d8d8 [2732]">
                  <v:imagedata r:id="rId30" o:title=""/>
                  <v:path arrowok="t"/>
                </v:shape>
                <v:shape id="Рисунок 39" o:spid="_x0000_s1032" type="#_x0000_t75" style="position:absolute;left:32918;top:57114;width:31648;height:2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" stroked="t" strokecolor="#d8d8d8 [2732]">
                  <v:imagedata r:id="rId30" o:title=""/>
                  <v:path arrowok="t"/>
                </v:shape>
                <w10:wrap type="topAndBottom"/>
              </v:group>
            </w:pict>
          </mc:Fallback>
        </mc:AlternateContent>
      </w:r>
    </w:p>
    <w:tbl>
      <w:tblPr>
        <w:tblStyle w:val="13"/>
        <w:tblW w:w="14902" w:type="dxa"/>
        <w:jc w:val="center"/>
        <w:tblLook w:val="04A0" w:firstRow="1" w:lastRow="0" w:firstColumn="1" w:lastColumn="0" w:noHBand="0" w:noVBand="1"/>
      </w:tblPr>
      <w:tblGrid>
        <w:gridCol w:w="4725"/>
        <w:gridCol w:w="515"/>
        <w:gridCol w:w="4691"/>
        <w:gridCol w:w="412"/>
        <w:gridCol w:w="4536"/>
        <w:gridCol w:w="23"/>
      </w:tblGrid>
      <w:tr w:rsidR="001C3F50" w:rsidRPr="00A42DC0" w:rsidTr="00A42DC0">
        <w:trPr>
          <w:gridAfter w:val="1"/>
          <w:wAfter w:w="23" w:type="dxa"/>
          <w:trHeight w:val="1304"/>
          <w:jc w:val="center"/>
        </w:trPr>
        <w:tc>
          <w:tcPr>
            <w:tcW w:w="5240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lastRenderedPageBreak/>
              <w:t>конфета</w:t>
            </w:r>
          </w:p>
        </w:tc>
        <w:tc>
          <w:tcPr>
            <w:tcW w:w="5103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зеркало</w:t>
            </w:r>
          </w:p>
        </w:tc>
        <w:tc>
          <w:tcPr>
            <w:tcW w:w="4536" w:type="dxa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белка</w:t>
            </w:r>
          </w:p>
        </w:tc>
      </w:tr>
      <w:tr w:rsidR="001C3F50" w:rsidRPr="00A42DC0" w:rsidTr="00A42DC0">
        <w:trPr>
          <w:gridAfter w:val="1"/>
          <w:wAfter w:w="23" w:type="dxa"/>
          <w:trHeight w:val="1304"/>
          <w:jc w:val="center"/>
        </w:trPr>
        <w:tc>
          <w:tcPr>
            <w:tcW w:w="5240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тетрадь</w:t>
            </w:r>
          </w:p>
        </w:tc>
        <w:tc>
          <w:tcPr>
            <w:tcW w:w="5103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девочка</w:t>
            </w:r>
          </w:p>
        </w:tc>
        <w:tc>
          <w:tcPr>
            <w:tcW w:w="4536" w:type="dxa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путешествие</w:t>
            </w:r>
          </w:p>
        </w:tc>
      </w:tr>
      <w:tr w:rsidR="001C3F50" w:rsidRPr="00A42DC0" w:rsidTr="00A42DC0">
        <w:trPr>
          <w:gridAfter w:val="1"/>
          <w:wAfter w:w="23" w:type="dxa"/>
          <w:trHeight w:val="1304"/>
          <w:jc w:val="center"/>
        </w:trPr>
        <w:tc>
          <w:tcPr>
            <w:tcW w:w="5240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радуга</w:t>
            </w:r>
          </w:p>
        </w:tc>
        <w:tc>
          <w:tcPr>
            <w:tcW w:w="5103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мальчик</w:t>
            </w:r>
          </w:p>
        </w:tc>
        <w:tc>
          <w:tcPr>
            <w:tcW w:w="4536" w:type="dxa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друг</w:t>
            </w:r>
          </w:p>
        </w:tc>
      </w:tr>
      <w:tr w:rsidR="001C3F50" w:rsidRPr="00A42DC0" w:rsidTr="00A42DC0">
        <w:trPr>
          <w:gridAfter w:val="1"/>
          <w:wAfter w:w="23" w:type="dxa"/>
          <w:trHeight w:val="1304"/>
          <w:jc w:val="center"/>
        </w:trPr>
        <w:tc>
          <w:tcPr>
            <w:tcW w:w="5240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аист</w:t>
            </w:r>
          </w:p>
        </w:tc>
        <w:tc>
          <w:tcPr>
            <w:tcW w:w="5103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учитель</w:t>
            </w:r>
          </w:p>
        </w:tc>
        <w:tc>
          <w:tcPr>
            <w:tcW w:w="4536" w:type="dxa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подсолнух</w:t>
            </w:r>
          </w:p>
        </w:tc>
      </w:tr>
      <w:tr w:rsidR="001C3F50" w:rsidRPr="00A42DC0" w:rsidTr="00A42DC0">
        <w:trPr>
          <w:gridAfter w:val="1"/>
          <w:wAfter w:w="23" w:type="dxa"/>
          <w:trHeight w:val="1304"/>
          <w:jc w:val="center"/>
        </w:trPr>
        <w:tc>
          <w:tcPr>
            <w:tcW w:w="5240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сахар</w:t>
            </w:r>
          </w:p>
        </w:tc>
        <w:tc>
          <w:tcPr>
            <w:tcW w:w="5103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</w:rPr>
              <w:t>игрушка</w:t>
            </w:r>
          </w:p>
        </w:tc>
        <w:tc>
          <w:tcPr>
            <w:tcW w:w="4536" w:type="dxa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железная дорога</w:t>
            </w:r>
          </w:p>
        </w:tc>
      </w:tr>
      <w:tr w:rsidR="001C3F50" w:rsidRPr="00A42DC0" w:rsidTr="00A42DC0">
        <w:trPr>
          <w:gridAfter w:val="1"/>
          <w:wAfter w:w="23" w:type="dxa"/>
          <w:trHeight w:val="1304"/>
          <w:jc w:val="center"/>
        </w:trPr>
        <w:tc>
          <w:tcPr>
            <w:tcW w:w="5240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цветок</w:t>
            </w:r>
          </w:p>
        </w:tc>
        <w:tc>
          <w:tcPr>
            <w:tcW w:w="5103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Родина</w:t>
            </w:r>
          </w:p>
        </w:tc>
        <w:tc>
          <w:tcPr>
            <w:tcW w:w="4536" w:type="dxa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кисточка</w:t>
            </w:r>
          </w:p>
        </w:tc>
      </w:tr>
      <w:tr w:rsidR="001C3F50" w:rsidRPr="00A42DC0" w:rsidTr="00A42DC0">
        <w:trPr>
          <w:gridAfter w:val="1"/>
          <w:wAfter w:w="23" w:type="dxa"/>
          <w:trHeight w:val="1304"/>
          <w:jc w:val="center"/>
        </w:trPr>
        <w:tc>
          <w:tcPr>
            <w:tcW w:w="5240" w:type="dxa"/>
            <w:gridSpan w:val="2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погода</w:t>
            </w:r>
          </w:p>
        </w:tc>
        <w:tc>
          <w:tcPr>
            <w:tcW w:w="5103" w:type="dxa"/>
            <w:gridSpan w:val="2"/>
            <w:vAlign w:val="center"/>
          </w:tcPr>
          <w:p w:rsidR="00946BC5" w:rsidRPr="00946BC5" w:rsidRDefault="001C3F50" w:rsidP="00946BC5">
            <w:pPr>
              <w:pStyle w:val="a3"/>
              <w:jc w:val="center"/>
              <w:rPr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учебник</w:t>
            </w:r>
            <w:bookmarkStart w:id="0" w:name="_GoBack"/>
            <w:bookmarkEnd w:id="0"/>
          </w:p>
        </w:tc>
        <w:tc>
          <w:tcPr>
            <w:tcW w:w="4536" w:type="dxa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карандаш</w:t>
            </w:r>
          </w:p>
        </w:tc>
      </w:tr>
      <w:tr w:rsidR="001C3F50" w:rsidRPr="001C3F50" w:rsidTr="00A42DC0">
        <w:tblPrEx>
          <w:jc w:val="left"/>
        </w:tblPrEx>
        <w:trPr>
          <w:trHeight w:val="1304"/>
        </w:trPr>
        <w:tc>
          <w:tcPr>
            <w:tcW w:w="4725" w:type="dxa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lastRenderedPageBreak/>
              <w:t>цукерка</w:t>
            </w:r>
          </w:p>
        </w:tc>
        <w:tc>
          <w:tcPr>
            <w:tcW w:w="5206" w:type="dxa"/>
            <w:gridSpan w:val="2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люстэрка</w:t>
            </w:r>
          </w:p>
        </w:tc>
        <w:tc>
          <w:tcPr>
            <w:tcW w:w="4971" w:type="dxa"/>
            <w:gridSpan w:val="3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вавёрка</w:t>
            </w:r>
          </w:p>
        </w:tc>
      </w:tr>
      <w:tr w:rsidR="001C3F50" w:rsidRPr="001C3F50" w:rsidTr="00A42DC0">
        <w:tblPrEx>
          <w:jc w:val="left"/>
        </w:tblPrEx>
        <w:trPr>
          <w:trHeight w:val="1304"/>
        </w:trPr>
        <w:tc>
          <w:tcPr>
            <w:tcW w:w="4725" w:type="dxa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сшытак</w:t>
            </w:r>
          </w:p>
        </w:tc>
        <w:tc>
          <w:tcPr>
            <w:tcW w:w="5206" w:type="dxa"/>
            <w:gridSpan w:val="2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дзяўчынка</w:t>
            </w:r>
          </w:p>
        </w:tc>
        <w:tc>
          <w:tcPr>
            <w:tcW w:w="4971" w:type="dxa"/>
            <w:gridSpan w:val="3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падарожжа</w:t>
            </w:r>
          </w:p>
        </w:tc>
      </w:tr>
      <w:tr w:rsidR="001C3F50" w:rsidRPr="001C3F50" w:rsidTr="00A42DC0">
        <w:tblPrEx>
          <w:jc w:val="left"/>
        </w:tblPrEx>
        <w:trPr>
          <w:trHeight w:val="1304"/>
        </w:trPr>
        <w:tc>
          <w:tcPr>
            <w:tcW w:w="4725" w:type="dxa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вясёлка</w:t>
            </w:r>
          </w:p>
        </w:tc>
        <w:tc>
          <w:tcPr>
            <w:tcW w:w="5206" w:type="dxa"/>
            <w:gridSpan w:val="2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хлопчык</w:t>
            </w:r>
          </w:p>
        </w:tc>
        <w:tc>
          <w:tcPr>
            <w:tcW w:w="4971" w:type="dxa"/>
            <w:gridSpan w:val="3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сябар</w:t>
            </w:r>
          </w:p>
        </w:tc>
      </w:tr>
      <w:tr w:rsidR="001C3F50" w:rsidRPr="001C3F50" w:rsidTr="00A42DC0">
        <w:tblPrEx>
          <w:jc w:val="left"/>
        </w:tblPrEx>
        <w:trPr>
          <w:trHeight w:val="1304"/>
        </w:trPr>
        <w:tc>
          <w:tcPr>
            <w:tcW w:w="4725" w:type="dxa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бусел</w:t>
            </w:r>
          </w:p>
        </w:tc>
        <w:tc>
          <w:tcPr>
            <w:tcW w:w="5206" w:type="dxa"/>
            <w:gridSpan w:val="2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настаўнік</w:t>
            </w:r>
          </w:p>
        </w:tc>
        <w:tc>
          <w:tcPr>
            <w:tcW w:w="4971" w:type="dxa"/>
            <w:gridSpan w:val="3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сланечнік</w:t>
            </w:r>
          </w:p>
        </w:tc>
      </w:tr>
      <w:tr w:rsidR="001C3F50" w:rsidRPr="001C3F50" w:rsidTr="00A42DC0">
        <w:tblPrEx>
          <w:jc w:val="left"/>
        </w:tblPrEx>
        <w:trPr>
          <w:trHeight w:val="1304"/>
        </w:trPr>
        <w:tc>
          <w:tcPr>
            <w:tcW w:w="4725" w:type="dxa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цукар</w:t>
            </w:r>
          </w:p>
        </w:tc>
        <w:tc>
          <w:tcPr>
            <w:tcW w:w="5206" w:type="dxa"/>
            <w:gridSpan w:val="2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цацка</w:t>
            </w:r>
          </w:p>
        </w:tc>
        <w:tc>
          <w:tcPr>
            <w:tcW w:w="4971" w:type="dxa"/>
            <w:gridSpan w:val="3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чыгунка</w:t>
            </w:r>
          </w:p>
        </w:tc>
      </w:tr>
      <w:tr w:rsidR="001C3F50" w:rsidRPr="001C3F50" w:rsidTr="00A42DC0">
        <w:tblPrEx>
          <w:jc w:val="left"/>
        </w:tblPrEx>
        <w:trPr>
          <w:trHeight w:val="1304"/>
        </w:trPr>
        <w:tc>
          <w:tcPr>
            <w:tcW w:w="4725" w:type="dxa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кветка</w:t>
            </w:r>
          </w:p>
        </w:tc>
        <w:tc>
          <w:tcPr>
            <w:tcW w:w="5206" w:type="dxa"/>
            <w:gridSpan w:val="2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Радзіма</w:t>
            </w:r>
          </w:p>
        </w:tc>
        <w:tc>
          <w:tcPr>
            <w:tcW w:w="4971" w:type="dxa"/>
            <w:gridSpan w:val="3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пэндзлік</w:t>
            </w:r>
          </w:p>
        </w:tc>
      </w:tr>
      <w:tr w:rsidR="001C3F50" w:rsidRPr="001C3F50" w:rsidTr="00A42DC0">
        <w:tblPrEx>
          <w:jc w:val="left"/>
        </w:tblPrEx>
        <w:trPr>
          <w:trHeight w:val="1304"/>
        </w:trPr>
        <w:tc>
          <w:tcPr>
            <w:tcW w:w="4725" w:type="dxa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надвор’е</w:t>
            </w:r>
          </w:p>
        </w:tc>
        <w:tc>
          <w:tcPr>
            <w:tcW w:w="5206" w:type="dxa"/>
            <w:gridSpan w:val="2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падручнік</w:t>
            </w:r>
          </w:p>
        </w:tc>
        <w:tc>
          <w:tcPr>
            <w:tcW w:w="4971" w:type="dxa"/>
            <w:gridSpan w:val="3"/>
            <w:shd w:val="clear" w:color="auto" w:fill="FFFFFF" w:themeFill="background1"/>
            <w:vAlign w:val="center"/>
          </w:tcPr>
          <w:p w:rsidR="001C3F50" w:rsidRPr="00A42DC0" w:rsidRDefault="001C3F50" w:rsidP="001C3F50">
            <w:pPr>
              <w:pStyle w:val="a3"/>
              <w:jc w:val="center"/>
              <w:rPr>
                <w:rFonts w:ascii="Times New Roman" w:hAnsi="Times New Roman" w:cs="Times New Roman"/>
                <w:sz w:val="40"/>
                <w:szCs w:val="40"/>
                <w:lang w:val="be-BY"/>
              </w:rPr>
            </w:pPr>
            <w:r w:rsidRPr="00A42DC0">
              <w:rPr>
                <w:rFonts w:ascii="Times New Roman" w:hAnsi="Times New Roman" w:cs="Times New Roman"/>
                <w:sz w:val="40"/>
                <w:szCs w:val="40"/>
                <w:lang w:val="be-BY"/>
              </w:rPr>
              <w:t>аловак</w:t>
            </w:r>
          </w:p>
        </w:tc>
      </w:tr>
    </w:tbl>
    <w:p w:rsidR="001C3F50" w:rsidRDefault="001C3F50" w:rsidP="001C3F50">
      <w:pPr>
        <w:sectPr w:rsidR="001C3F50" w:rsidSect="001C3F50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</w:p>
    <w:p w:rsidR="001C3F50" w:rsidRDefault="001C3F50" w:rsidP="001C3F50">
      <w:pPr>
        <w:jc w:val="center"/>
        <w:sectPr w:rsidR="001C3F50" w:rsidSect="001C3F50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  <w:r w:rsidRPr="00AA6B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69C161" wp14:editId="3B2C9BF4">
            <wp:extent cx="7199999" cy="5400000"/>
            <wp:effectExtent l="171450" t="171450" r="172720" b="182245"/>
            <wp:docPr id="93" name="Рисунок 93" descr="https://avatars.mds.yandex.net/get-pdb/231404/8579574b-1b80-4be3-89c1-918f323f0f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1404/8579574b-1b80-4be3-89c1-918f323f0f78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99" cy="54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3F50" w:rsidRDefault="001C3F50" w:rsidP="001C3F50">
      <w:pPr>
        <w:jc w:val="center"/>
        <w:sectPr w:rsidR="001C3F50" w:rsidSect="001C3F50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 w:rsidRPr="00BA6D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48E311" wp14:editId="073BC557">
            <wp:extent cx="6220364" cy="8280000"/>
            <wp:effectExtent l="152400" t="171450" r="180975" b="197485"/>
            <wp:docPr id="41" name="Рисунок 17" descr="450px-Памятник_Звездочёту_в_Могилё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px-Памятник_Звездочёту_в_Могилёве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364" cy="82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3F50" w:rsidRDefault="001C3F50" w:rsidP="001C3F50">
      <w:pPr>
        <w:jc w:val="center"/>
        <w:sectPr w:rsidR="001C3F50" w:rsidSect="001C3F50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  <w:r w:rsidRPr="00AA6B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2F556B" wp14:editId="01ECA2C9">
            <wp:extent cx="8637712" cy="5400000"/>
            <wp:effectExtent l="171450" t="171450" r="182880" b="182245"/>
            <wp:docPr id="96" name="Рисунок 96" descr="https://s1.1zoom.ru/b5050/111/331656-svetik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.1zoom.ru/b5050/111/331656-svetik_1920x12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712" cy="54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3F50" w:rsidRDefault="001C3F50" w:rsidP="001C3F50">
      <w:pPr>
        <w:jc w:val="center"/>
        <w:sectPr w:rsidR="001C3F50" w:rsidSect="001C3F50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 w:rsidRPr="00AA6B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458A62" wp14:editId="5BDAC7C3">
            <wp:extent cx="5499835" cy="8280000"/>
            <wp:effectExtent l="171450" t="171450" r="177165" b="197485"/>
            <wp:docPr id="94" name="Рисунок 94" descr="https://3pulse.com/uploads/photo/16/27/16/2017/02/22/158adcc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pulse.com/uploads/photo/16/27/16/2017/02/22/158adcc7a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35" cy="82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3F50" w:rsidRDefault="001C3F50" w:rsidP="001C3F50">
      <w:pPr>
        <w:jc w:val="center"/>
        <w:sectPr w:rsidR="001C3F50" w:rsidSect="001C3F50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  <w:r w:rsidRPr="00C074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2CF8F7" wp14:editId="4A57E011">
            <wp:extent cx="8100000" cy="5400000"/>
            <wp:effectExtent l="171450" t="171450" r="187325" b="182245"/>
            <wp:docPr id="97" name="Рисунок 97" descr="http://cdn.belarus.travel/Files/9364454c8320c8b564ad69ecb4e0a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belarus.travel/Files/9364454c8320c8b564ad69ecb4e0aed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0" cy="54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3F50" w:rsidRDefault="001C3F50" w:rsidP="001C3F50">
      <w:pPr>
        <w:jc w:val="center"/>
      </w:pPr>
      <w:r w:rsidRPr="00C074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B88306" wp14:editId="56873740">
            <wp:extent cx="8253135" cy="5400000"/>
            <wp:effectExtent l="171450" t="171450" r="167005" b="182245"/>
            <wp:docPr id="99" name="Рисунок 99" descr="http://myeurope.net/assets/images/0210/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europe.net/assets/images/0210/1-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135" cy="54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C3F50" w:rsidSect="001C3F50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38F" w:rsidRDefault="009C638F" w:rsidP="00AA1ABA">
      <w:pPr>
        <w:spacing w:after="0" w:line="240" w:lineRule="auto"/>
      </w:pPr>
      <w:r>
        <w:separator/>
      </w:r>
    </w:p>
  </w:endnote>
  <w:endnote w:type="continuationSeparator" w:id="0">
    <w:p w:rsidR="009C638F" w:rsidRDefault="009C638F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946BC5" w:rsidRDefault="009C638F" w:rsidP="00A42DC0">
    <w:pPr>
      <w:pStyle w:val="ad"/>
      <w:tabs>
        <w:tab w:val="center" w:pos="7426"/>
        <w:tab w:val="left" w:pos="9818"/>
      </w:tabs>
      <w:jc w:val="center"/>
      <w:rPr>
        <w:rFonts w:ascii="Times New Roman" w:hAnsi="Times New Roman" w:cs="Times New Roman"/>
        <w:color w:val="7F7F7F" w:themeColor="text1" w:themeTint="80"/>
        <w:sz w:val="24"/>
      </w:rPr>
    </w:pPr>
    <w:sdt>
      <w:sdtPr>
        <w:id w:val="-1942372739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color w:val="7F7F7F" w:themeColor="text1" w:themeTint="80"/>
          <w:sz w:val="24"/>
        </w:rPr>
      </w:sdtEndPr>
      <w:sdtContent>
        <w:r w:rsidR="0055343A" w:rsidRPr="00946BC5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="0055343A" w:rsidRPr="00946BC5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="0055343A" w:rsidRPr="00946BC5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55343A" w:rsidRPr="00946BC5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="0055343A" w:rsidRPr="00946BC5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38F" w:rsidRDefault="009C638F" w:rsidP="00AA1ABA">
      <w:pPr>
        <w:spacing w:after="0" w:line="240" w:lineRule="auto"/>
      </w:pPr>
      <w:r>
        <w:separator/>
      </w:r>
    </w:p>
  </w:footnote>
  <w:footnote w:type="continuationSeparator" w:id="0">
    <w:p w:rsidR="009C638F" w:rsidRDefault="009C638F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946BC5" w:rsidRDefault="00A42DC0" w:rsidP="0055343A">
    <w:pPr>
      <w:pStyle w:val="ab"/>
      <w:rPr>
        <w:rFonts w:ascii="Times New Roman" w:hAnsi="Times New Roman" w:cs="Times New Roman"/>
        <w:color w:val="404040" w:themeColor="text1" w:themeTint="BF"/>
        <w:sz w:val="24"/>
      </w:rPr>
    </w:pPr>
    <w:r w:rsidRPr="00946BC5">
      <w:rPr>
        <w:rFonts w:ascii="Times New Roman" w:hAnsi="Times New Roman" w:cs="Times New Roman"/>
        <w:color w:val="404040" w:themeColor="text1" w:themeTint="BF"/>
        <w:sz w:val="24"/>
      </w:rPr>
      <w:t xml:space="preserve">Н. М. </w:t>
    </w:r>
    <w:proofErr w:type="spellStart"/>
    <w:r w:rsidRPr="00946BC5">
      <w:rPr>
        <w:rFonts w:ascii="Times New Roman" w:hAnsi="Times New Roman" w:cs="Times New Roman"/>
        <w:color w:val="404040" w:themeColor="text1" w:themeTint="BF"/>
        <w:sz w:val="24"/>
      </w:rPr>
      <w:t>Масалович</w:t>
    </w:r>
    <w:proofErr w:type="spellEnd"/>
    <w:r w:rsidRPr="00946BC5">
      <w:rPr>
        <w:rFonts w:ascii="Times New Roman" w:hAnsi="Times New Roman" w:cs="Times New Roman"/>
        <w:color w:val="404040" w:themeColor="text1" w:themeTint="BF"/>
        <w:sz w:val="24"/>
      </w:rPr>
      <w:ptab w:relativeTo="margin" w:alignment="right" w:leader="none"/>
    </w:r>
    <w:proofErr w:type="spellStart"/>
    <w:r w:rsidRPr="00946BC5">
      <w:rPr>
        <w:rFonts w:ascii="Times New Roman" w:hAnsi="Times New Roman" w:cs="Times New Roman"/>
        <w:color w:val="404040" w:themeColor="text1" w:themeTint="BF"/>
        <w:sz w:val="24"/>
      </w:rPr>
      <w:t>Мультымедыйны</w:t>
    </w:r>
    <w:proofErr w:type="spellEnd"/>
    <w:r w:rsidRPr="00946BC5">
      <w:rPr>
        <w:rFonts w:ascii="Times New Roman" w:hAnsi="Times New Roman" w:cs="Times New Roman"/>
        <w:color w:val="404040" w:themeColor="text1" w:themeTint="BF"/>
        <w:sz w:val="24"/>
      </w:rPr>
      <w:t xml:space="preserve"> </w:t>
    </w:r>
    <w:proofErr w:type="spellStart"/>
    <w:r w:rsidRPr="00946BC5">
      <w:rPr>
        <w:rFonts w:ascii="Times New Roman" w:hAnsi="Times New Roman" w:cs="Times New Roman"/>
        <w:color w:val="404040" w:themeColor="text1" w:themeTint="BF"/>
        <w:sz w:val="24"/>
      </w:rPr>
      <w:t>дадатак</w:t>
    </w:r>
    <w:proofErr w:type="spellEnd"/>
    <w:r w:rsidRPr="00946BC5">
      <w:rPr>
        <w:rFonts w:ascii="Times New Roman" w:hAnsi="Times New Roman" w:cs="Times New Roman"/>
        <w:color w:val="404040" w:themeColor="text1" w:themeTint="BF"/>
        <w:sz w:val="24"/>
      </w:rPr>
      <w:t xml:space="preserve"> да </w:t>
    </w:r>
    <w:proofErr w:type="spellStart"/>
    <w:r w:rsidRPr="00946BC5">
      <w:rPr>
        <w:rFonts w:ascii="Times New Roman" w:hAnsi="Times New Roman" w:cs="Times New Roman"/>
        <w:color w:val="404040" w:themeColor="text1" w:themeTint="BF"/>
        <w:sz w:val="24"/>
      </w:rPr>
      <w:t>часопіса</w:t>
    </w:r>
    <w:proofErr w:type="spellEnd"/>
    <w:r w:rsidRPr="00946BC5">
      <w:rPr>
        <w:rFonts w:ascii="Times New Roman" w:hAnsi="Times New Roman" w:cs="Times New Roman"/>
        <w:color w:val="404040" w:themeColor="text1" w:themeTint="BF"/>
        <w:sz w:val="24"/>
      </w:rPr>
      <w:t xml:space="preserve"> “</w:t>
    </w:r>
    <w:proofErr w:type="spellStart"/>
    <w:r w:rsidRPr="00946BC5">
      <w:rPr>
        <w:rFonts w:ascii="Times New Roman" w:hAnsi="Times New Roman" w:cs="Times New Roman"/>
        <w:color w:val="404040" w:themeColor="text1" w:themeTint="BF"/>
        <w:sz w:val="24"/>
      </w:rPr>
      <w:t>Пачатковая</w:t>
    </w:r>
    <w:proofErr w:type="spellEnd"/>
    <w:r w:rsidRPr="00946BC5">
      <w:rPr>
        <w:rFonts w:ascii="Times New Roman" w:hAnsi="Times New Roman" w:cs="Times New Roman"/>
        <w:color w:val="404040" w:themeColor="text1" w:themeTint="BF"/>
        <w:sz w:val="24"/>
      </w:rPr>
      <w:t xml:space="preserve"> школа” № 07/2022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913"/>
    <w:rsid w:val="000A2619"/>
    <w:rsid w:val="0017077C"/>
    <w:rsid w:val="001C3F50"/>
    <w:rsid w:val="00240C65"/>
    <w:rsid w:val="002644A0"/>
    <w:rsid w:val="002D1E2D"/>
    <w:rsid w:val="003166DC"/>
    <w:rsid w:val="004A61B1"/>
    <w:rsid w:val="004D70F6"/>
    <w:rsid w:val="00516684"/>
    <w:rsid w:val="0055343A"/>
    <w:rsid w:val="00673AA5"/>
    <w:rsid w:val="007C7B0D"/>
    <w:rsid w:val="007F6D02"/>
    <w:rsid w:val="008C7913"/>
    <w:rsid w:val="00946BC5"/>
    <w:rsid w:val="00956CF8"/>
    <w:rsid w:val="009C638F"/>
    <w:rsid w:val="00A42DC0"/>
    <w:rsid w:val="00AA1ABA"/>
    <w:rsid w:val="00E81619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ADEF6F-1236-43F8-A246-7F430943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AA1ABA"/>
    <w:pPr>
      <w:spacing w:after="0" w:line="240" w:lineRule="auto"/>
      <w:ind w:firstLine="340"/>
      <w:jc w:val="both"/>
    </w:pPr>
    <w:rPr>
      <w:rFonts w:ascii="Pragmatica" w:hAnsi="Pragmatica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AA1ABA"/>
    <w:rPr>
      <w:rFonts w:ascii="Pragmatica" w:hAnsi="Pragmatica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AA1ABA"/>
    <w:pPr>
      <w:spacing w:after="0" w:line="240" w:lineRule="auto"/>
    </w:pPr>
  </w:style>
  <w:style w:type="paragraph" w:customStyle="1" w:styleId="10">
    <w:name w:val="ПодЗАГ 1"/>
    <w:basedOn w:val="a8"/>
    <w:link w:val="12"/>
    <w:qFormat/>
    <w:rsid w:val="00AA1ABA"/>
    <w:pPr>
      <w:spacing w:before="100" w:after="40" w:line="240" w:lineRule="auto"/>
    </w:pPr>
  </w:style>
  <w:style w:type="character" w:customStyle="1" w:styleId="11">
    <w:name w:val="ЗАГ 1 Знак"/>
    <w:basedOn w:val="a7"/>
    <w:link w:val="1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AA1ABA"/>
    <w:pPr>
      <w:spacing w:before="20" w:after="20"/>
    </w:pPr>
    <w:rPr>
      <w:i/>
    </w:rPr>
  </w:style>
  <w:style w:type="character" w:customStyle="1" w:styleId="12">
    <w:name w:val="ПодЗАГ 1 Знак"/>
    <w:basedOn w:val="a9"/>
    <w:link w:val="10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AA1ABA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 светлая1"/>
    <w:basedOn w:val="a1"/>
    <w:uiPriority w:val="40"/>
    <w:rsid w:val="001C3F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07_2022_&#1076;&#1080;&#1089;&#1082;_&#1055;&#1064;%20(&#1085;&#1072;%20&#1089;&#1072;&#1081;&#1090;)\&#1044;&#1080;&#1089;&#108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69D36-06C0-4D01-A508-60C51C43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Диск.dotx</Template>
  <TotalTime>80</TotalTime>
  <Pages>16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5</cp:revision>
  <dcterms:created xsi:type="dcterms:W3CDTF">2022-07-11T13:44:00Z</dcterms:created>
  <dcterms:modified xsi:type="dcterms:W3CDTF">2022-07-12T11:39:00Z</dcterms:modified>
</cp:coreProperties>
</file>