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4D2" w:rsidRDefault="00D96C64" w:rsidP="008D1620">
      <w:pPr>
        <w:pStyle w:val="1"/>
        <w:rPr>
          <w:rFonts w:cs="Times New Roman"/>
          <w:b w:val="0"/>
        </w:rPr>
      </w:pPr>
      <w:r>
        <w:rPr>
          <w:rFonts w:cs="Times New Roman"/>
          <w:b w:val="0"/>
        </w:rPr>
        <w:t>ОЛИМПИАДА ПО</w:t>
      </w:r>
      <w:r>
        <w:rPr>
          <w:rFonts w:cs="Times New Roman"/>
          <w:b w:val="0"/>
        </w:rPr>
        <w:br/>
        <w:t>ФУНКЦИОНАЛЬНОЙ</w:t>
      </w:r>
      <w:r>
        <w:rPr>
          <w:rFonts w:cs="Times New Roman"/>
          <w:b w:val="0"/>
        </w:rPr>
        <w:br/>
        <w:t>ГРАМОТНОСТИ</w:t>
      </w:r>
    </w:p>
    <w:p w:rsidR="00D96C64" w:rsidRDefault="00D96C64" w:rsidP="00D96C64">
      <w:pPr>
        <w:framePr w:hSpace="180" w:wrap="around" w:vAnchor="text" w:hAnchor="text" w:x="-33" w:y="73"/>
        <w:spacing w:line="360" w:lineRule="auto"/>
        <w:ind w:left="141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(ШКОЛЬНЫЙ ЭТАП)                                «</w:t>
      </w:r>
      <w:r>
        <w:rPr>
          <w:rFonts w:ascii="Times New Roman" w:hAnsi="Times New Roman" w:cs="Times New Roman"/>
          <w:sz w:val="28"/>
          <w:szCs w:val="28"/>
        </w:rPr>
        <w:t>__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___________</w:t>
      </w:r>
      <w:r>
        <w:rPr>
          <w:rFonts w:ascii="Times New Roman" w:hAnsi="Times New Roman" w:cs="Times New Roman"/>
          <w:b/>
          <w:sz w:val="28"/>
          <w:szCs w:val="28"/>
        </w:rPr>
        <w:t xml:space="preserve"> 2024 г.</w:t>
      </w:r>
    </w:p>
    <w:p w:rsidR="00D96C64" w:rsidRPr="00E259EA" w:rsidRDefault="00D96C64" w:rsidP="00E259EA">
      <w:pPr>
        <w:pStyle w:val="a3"/>
        <w:rPr>
          <w:i/>
        </w:rPr>
      </w:pPr>
      <w:r w:rsidRPr="00E259EA">
        <w:rPr>
          <w:i/>
        </w:rPr>
        <w:t>Ученика (ученицы) 4 «__» класса</w:t>
      </w:r>
    </w:p>
    <w:p w:rsidR="00D96C64" w:rsidRDefault="00D96C64" w:rsidP="00E259EA">
      <w:pPr>
        <w:pStyle w:val="a3"/>
      </w:pPr>
      <w:r w:rsidRPr="00E259EA">
        <w:rPr>
          <w:i/>
        </w:rPr>
        <w:t>ГУО:</w:t>
      </w:r>
      <w:r>
        <w:t xml:space="preserve"> ___________________________________________________________</w:t>
      </w:r>
    </w:p>
    <w:p w:rsidR="00D96C64" w:rsidRDefault="00D96C64" w:rsidP="00685076">
      <w:pPr>
        <w:pStyle w:val="a3"/>
        <w:spacing w:after="60"/>
      </w:pPr>
      <w:r w:rsidRPr="00E259EA">
        <w:rPr>
          <w:i/>
        </w:rPr>
        <w:t>Фамилия, имя:</w:t>
      </w:r>
      <w:r>
        <w:t xml:space="preserve"> __________________________________________________</w:t>
      </w:r>
    </w:p>
    <w:p w:rsidR="00D96C64" w:rsidRDefault="00D96C64" w:rsidP="00E259EA">
      <w:pPr>
        <w:pStyle w:val="a3"/>
        <w:rPr>
          <w:sz w:val="32"/>
        </w:rPr>
      </w:pPr>
      <w:r>
        <w:t>1. Используя схему малого зала кинотеатра и условные обозначения, запиши ответы на вопросы словами «да» или «нет».</w:t>
      </w:r>
    </w:p>
    <w:p w:rsidR="00D96C64" w:rsidRDefault="00D96C64" w:rsidP="00E259EA">
      <w:pPr>
        <w:pStyle w:val="a3"/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199390</wp:posOffset>
            </wp:positionH>
            <wp:positionV relativeFrom="paragraph">
              <wp:posOffset>-4445</wp:posOffset>
            </wp:positionV>
            <wp:extent cx="2945130" cy="1863725"/>
            <wp:effectExtent l="0" t="0" r="762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860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186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4365625</wp:posOffset>
            </wp:positionH>
            <wp:positionV relativeFrom="paragraph">
              <wp:posOffset>-2540</wp:posOffset>
            </wp:positionV>
            <wp:extent cx="1226820" cy="1787525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2860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178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"/>
        <w:tblW w:w="14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"/>
        <w:gridCol w:w="5245"/>
        <w:gridCol w:w="2126"/>
        <w:gridCol w:w="2268"/>
        <w:gridCol w:w="4820"/>
      </w:tblGrid>
      <w:tr w:rsidR="00D96C64" w:rsidTr="00D96C64">
        <w:trPr>
          <w:gridBefore w:val="1"/>
          <w:wBefore w:w="108" w:type="dxa"/>
          <w:trHeight w:val="2763"/>
        </w:trPr>
        <w:tc>
          <w:tcPr>
            <w:tcW w:w="5245" w:type="dxa"/>
          </w:tcPr>
          <w:p w:rsidR="00D96C64" w:rsidRDefault="00D96C64" w:rsidP="00E259EA">
            <w:pPr>
              <w:pStyle w:val="a3"/>
            </w:pPr>
          </w:p>
          <w:p w:rsidR="00D96C64" w:rsidRDefault="00D96C64" w:rsidP="00E259EA">
            <w:pPr>
              <w:pStyle w:val="a3"/>
            </w:pPr>
          </w:p>
        </w:tc>
        <w:tc>
          <w:tcPr>
            <w:tcW w:w="2126" w:type="dxa"/>
            <w:vAlign w:val="center"/>
          </w:tcPr>
          <w:p w:rsidR="00D96C64" w:rsidRDefault="00D96C64" w:rsidP="00E259EA">
            <w:pPr>
              <w:pStyle w:val="a3"/>
            </w:pPr>
          </w:p>
        </w:tc>
        <w:tc>
          <w:tcPr>
            <w:tcW w:w="7088" w:type="dxa"/>
            <w:gridSpan w:val="2"/>
            <w:vAlign w:val="center"/>
          </w:tcPr>
          <w:p w:rsidR="00D96C64" w:rsidRDefault="00D96C64" w:rsidP="00E259EA">
            <w:pPr>
              <w:pStyle w:val="a3"/>
              <w:rPr>
                <w:lang w:eastAsia="ru-RU"/>
              </w:rPr>
            </w:pPr>
          </w:p>
        </w:tc>
      </w:tr>
      <w:tr w:rsidR="00D96C64" w:rsidTr="00D96C64">
        <w:tc>
          <w:tcPr>
            <w:tcW w:w="9747" w:type="dxa"/>
            <w:gridSpan w:val="4"/>
          </w:tcPr>
          <w:p w:rsidR="00D96C64" w:rsidRDefault="00D96C64" w:rsidP="00E259EA">
            <w:pPr>
              <w:pStyle w:val="a3"/>
            </w:pPr>
            <w:r>
              <w:t>Верно ли, что:</w:t>
            </w:r>
          </w:p>
          <w:p w:rsidR="00D96C64" w:rsidRDefault="00D96C64" w:rsidP="00E259EA">
            <w:pPr>
              <w:pStyle w:val="a3"/>
            </w:pPr>
            <w:r>
              <w:t>а) все билеты в 5-м ряду стоят по 3 рубля? ___________________________</w:t>
            </w:r>
          </w:p>
          <w:p w:rsidR="00D96C64" w:rsidRDefault="00D96C64" w:rsidP="00E259EA">
            <w:pPr>
              <w:pStyle w:val="a3"/>
            </w:pPr>
            <w:r>
              <w:t>б) в 4-м ряду три свободных места? _________________________________</w:t>
            </w:r>
          </w:p>
          <w:p w:rsidR="00D96C64" w:rsidRDefault="00D96C64" w:rsidP="00E259EA">
            <w:pPr>
              <w:pStyle w:val="a3"/>
            </w:pPr>
            <w:r>
              <w:t>в) в зале осталось шесть мест по 2 рубля? ___________________________</w:t>
            </w:r>
          </w:p>
          <w:p w:rsidR="00D96C64" w:rsidRDefault="00D96C64" w:rsidP="00E259EA">
            <w:pPr>
              <w:pStyle w:val="a3"/>
            </w:pPr>
            <w:r>
              <w:t>г) билет «3 ряд, 8 место» стоит 2 рубля? ___________________________</w:t>
            </w:r>
          </w:p>
          <w:p w:rsidR="00D96C64" w:rsidRDefault="00D96C64" w:rsidP="00E259EA">
            <w:pPr>
              <w:pStyle w:val="a3"/>
            </w:pPr>
            <w:r>
              <w:t>д) билеты на 3-м и 4-м рядах стоят одинаково? ______________________</w:t>
            </w:r>
          </w:p>
          <w:p w:rsidR="00D96C64" w:rsidRDefault="00D96C64" w:rsidP="00F92C14">
            <w:pPr>
              <w:pStyle w:val="a3"/>
            </w:pPr>
            <w:r>
              <w:t xml:space="preserve">е) на первом ряду самые дешёвые билеты? __________________________ </w:t>
            </w: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Default="00F92C14" w:rsidP="00F92C14">
            <w:pPr>
              <w:pStyle w:val="a3"/>
              <w:rPr>
                <w:color w:val="000099"/>
              </w:rPr>
            </w:pPr>
          </w:p>
          <w:p w:rsidR="00F92C14" w:rsidRPr="00F92C14" w:rsidRDefault="00F92C14" w:rsidP="00F92C14">
            <w:pPr>
              <w:pStyle w:val="a3"/>
              <w:rPr>
                <w:color w:val="000099"/>
              </w:rPr>
            </w:pPr>
          </w:p>
          <w:p w:rsidR="00D96C64" w:rsidRDefault="00D96C64" w:rsidP="00E259EA">
            <w:pPr>
              <w:pStyle w:val="a3"/>
            </w:pPr>
            <w:r>
              <w:t>2. Ответь на вопросы, используя меню.</w:t>
            </w:r>
          </w:p>
          <w:p w:rsidR="00D96C64" w:rsidRDefault="00D96C64" w:rsidP="00685076">
            <w:pPr>
              <w:pStyle w:val="a3"/>
              <w:spacing w:before="60" w:after="60"/>
            </w:pPr>
            <w:r>
              <w:rPr>
                <w:rFonts w:asciiTheme="minorHAnsi" w:hAnsiTheme="minorHAnsi"/>
                <w:sz w:val="22"/>
                <w:szCs w:val="22"/>
              </w:rPr>
              <w:object w:dxaOrig="6615" w:dyaOrig="3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0.75pt;height:188.25pt" o:ole="">
                  <v:imagedata r:id="rId10" o:title=""/>
                </v:shape>
                <o:OLEObject Type="Embed" ProgID="PBrush" ShapeID="_x0000_i1025" DrawAspect="Content" ObjectID="_1788936531" r:id="rId11"/>
              </w:object>
            </w:r>
          </w:p>
          <w:p w:rsidR="00D96C64" w:rsidRDefault="00D96C64" w:rsidP="00E259EA">
            <w:pPr>
              <w:pStyle w:val="a3"/>
            </w:pPr>
            <w:r>
              <w:t>а) Как называется кафе? __________________________________________</w:t>
            </w:r>
          </w:p>
          <w:p w:rsidR="00D96C64" w:rsidRDefault="00D96C64" w:rsidP="00E259EA">
            <w:pPr>
              <w:pStyle w:val="a3"/>
            </w:pPr>
            <w:r>
              <w:t>б) Сколько времени работает кафе? _________________________________</w:t>
            </w:r>
          </w:p>
          <w:p w:rsidR="00D96C64" w:rsidRDefault="00D96C64" w:rsidP="00E259EA">
            <w:pPr>
              <w:pStyle w:val="a3"/>
            </w:pPr>
            <w:r>
              <w:t>в) Сколько стоит салат и горячее? __________________________________</w:t>
            </w:r>
          </w:p>
          <w:p w:rsidR="00D96C64" w:rsidRDefault="00D96C64" w:rsidP="00E259EA">
            <w:pPr>
              <w:pStyle w:val="a3"/>
            </w:pPr>
            <w:r>
              <w:t>г) Что входит в полный обед? ______________________________________</w:t>
            </w:r>
          </w:p>
          <w:p w:rsidR="00D96C64" w:rsidRDefault="00D96C64" w:rsidP="00E259EA">
            <w:pPr>
              <w:pStyle w:val="a3"/>
            </w:pPr>
            <w:r>
              <w:t xml:space="preserve">д) Какой продукт пропустили в описании салатов: картофель, рыба, </w:t>
            </w:r>
            <w:proofErr w:type="spellStart"/>
            <w:r>
              <w:t>фунчоза</w:t>
            </w:r>
            <w:proofErr w:type="spellEnd"/>
            <w:r>
              <w:t>, цыплёнок? __________________________________________________</w:t>
            </w:r>
          </w:p>
          <w:p w:rsidR="00D96C64" w:rsidRDefault="00D96C64" w:rsidP="00E259EA">
            <w:pPr>
              <w:pStyle w:val="a3"/>
            </w:pPr>
            <w:r>
              <w:t>е) Какой бульон можно заказать? ___________________________________</w:t>
            </w:r>
          </w:p>
          <w:p w:rsidR="00D96C64" w:rsidRDefault="00D96C64" w:rsidP="00E259EA">
            <w:pPr>
              <w:pStyle w:val="a3"/>
            </w:pPr>
            <w:r>
              <w:t>ж) Что означает знак «+»? ________________________________________</w:t>
            </w:r>
          </w:p>
          <w:p w:rsidR="00D96C64" w:rsidRDefault="00D96C64" w:rsidP="00E259EA">
            <w:pPr>
              <w:pStyle w:val="a3"/>
              <w:rPr>
                <w:lang w:eastAsia="ru-RU"/>
              </w:rPr>
            </w:pPr>
            <w:r>
              <w:t>з) С чем готовят рис? _______________________________</w:t>
            </w:r>
            <w:r>
              <w:rPr>
                <w:lang w:eastAsia="ru-RU"/>
              </w:rPr>
              <w:t>______________</w:t>
            </w:r>
          </w:p>
        </w:tc>
        <w:tc>
          <w:tcPr>
            <w:tcW w:w="4820" w:type="dxa"/>
          </w:tcPr>
          <w:p w:rsidR="00D96C64" w:rsidRDefault="00D96C64" w:rsidP="00E259EA">
            <w:pPr>
              <w:pStyle w:val="a3"/>
            </w:pPr>
          </w:p>
        </w:tc>
      </w:tr>
    </w:tbl>
    <w:p w:rsidR="00D96C64" w:rsidRDefault="00D96C64" w:rsidP="00685076">
      <w:pPr>
        <w:pStyle w:val="a3"/>
        <w:spacing w:before="120"/>
      </w:pPr>
      <w:r>
        <w:lastRenderedPageBreak/>
        <w:t>3. Составь и запиши рассказ под названием «Спасём деревья</w:t>
      </w:r>
      <w:r>
        <w:rPr>
          <w:rStyle w:val="afb"/>
          <w:rFonts w:cs="Times New Roman"/>
        </w:rPr>
        <w:footnoteReference w:id="1"/>
      </w:r>
      <w:r>
        <w:t>».</w:t>
      </w:r>
    </w:p>
    <w:p w:rsidR="00D96C64" w:rsidRDefault="00E259EA" w:rsidP="00D96C64">
      <w:pPr>
        <w:pStyle w:val="10"/>
      </w:pPr>
      <w: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2EA2127" wp14:editId="3B8B84DB">
            <wp:extent cx="3784120" cy="2486025"/>
            <wp:effectExtent l="0" t="0" r="698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4605" cy="249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C14" w:rsidRDefault="00F92C14">
      <w:pPr>
        <w:spacing w:line="259" w:lineRule="auto"/>
        <w:rPr>
          <w:rFonts w:ascii="Times New Roman" w:hAnsi="Times New Roman"/>
          <w:sz w:val="28"/>
          <w:szCs w:val="28"/>
        </w:rPr>
      </w:pPr>
      <w:r>
        <w:br w:type="page"/>
      </w:r>
    </w:p>
    <w:p w:rsidR="00E259EA" w:rsidRDefault="00E259EA" w:rsidP="00E259EA">
      <w:pPr>
        <w:pStyle w:val="a3"/>
      </w:pPr>
      <w:r>
        <w:lastRenderedPageBreak/>
        <w:t>4. Изучи праздничную афишу и обведи ответ в скобках.</w:t>
      </w:r>
    </w:p>
    <w:p w:rsidR="00E259EA" w:rsidRDefault="00E259EA" w:rsidP="00E259EA">
      <w:pPr>
        <w:pStyle w:val="a3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2250440</wp:posOffset>
            </wp:positionH>
            <wp:positionV relativeFrom="paragraph">
              <wp:posOffset>197485</wp:posOffset>
            </wp:positionV>
            <wp:extent cx="1895064" cy="2638425"/>
            <wp:effectExtent l="0" t="0" r="0" b="0"/>
            <wp:wrapNone/>
            <wp:docPr id="14" name="Рисунок 14" descr="изображение_viber_2023-09-27_18-18-03-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40878593" descr="изображение_viber_2023-09-27_18-18-03-1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064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59EA" w:rsidRDefault="00E259EA" w:rsidP="00685076">
      <w:pPr>
        <w:pStyle w:val="a3"/>
        <w:spacing w:after="60"/>
        <w:rPr>
          <w:color w:val="000099"/>
        </w:rPr>
      </w:pPr>
      <w:r>
        <w:rPr>
          <w:noProof/>
          <w:color w:val="000099"/>
          <w:lang w:eastAsia="ru-RU"/>
        </w:rPr>
        <w:drawing>
          <wp:inline distT="0" distB="0" distL="0" distR="0">
            <wp:extent cx="1885950" cy="264033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" r="4317" b="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200" cy="264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59EA" w:rsidRDefault="00E259EA" w:rsidP="00E259EA">
      <w:pPr>
        <w:pStyle w:val="a3"/>
      </w:pPr>
      <w:r>
        <w:t>а) Праздник называется «(Страна, город, поляна, парк) детства».</w:t>
      </w:r>
    </w:p>
    <w:p w:rsidR="00E259EA" w:rsidRDefault="00E259EA" w:rsidP="00E259EA">
      <w:pPr>
        <w:pStyle w:val="a3"/>
      </w:pPr>
      <w:r>
        <w:t>б) Батуты будут работать (с 14 ч, с 14 ч 30 мин, с 17 ч, с 17 ч 30 мин).</w:t>
      </w:r>
    </w:p>
    <w:p w:rsidR="00E259EA" w:rsidRDefault="00E259EA" w:rsidP="00E259EA">
      <w:pPr>
        <w:pStyle w:val="a3"/>
      </w:pPr>
      <w:r>
        <w:t>в) Праздник будет проходить в парке (развлечений, защиты детей, джампинга, металлургов).</w:t>
      </w:r>
    </w:p>
    <w:p w:rsidR="00E259EA" w:rsidRDefault="00E259EA" w:rsidP="00E259EA">
      <w:pPr>
        <w:pStyle w:val="a3"/>
      </w:pPr>
      <w:r>
        <w:t>г) На празднике не будет (аттракционов, мастер-классов, конкурса рисунков, вечеринки).</w:t>
      </w:r>
    </w:p>
    <w:p w:rsidR="00E259EA" w:rsidRDefault="00E259EA" w:rsidP="00E259EA">
      <w:pPr>
        <w:pStyle w:val="a3"/>
      </w:pPr>
      <w:r>
        <w:t>д) Этот праздник для детей (дошкольного, младшего школьного, старшего школьного, любого) возраста.</w:t>
      </w:r>
    </w:p>
    <w:p w:rsidR="00E259EA" w:rsidRDefault="00E259EA" w:rsidP="00E259EA">
      <w:pPr>
        <w:pStyle w:val="a3"/>
      </w:pPr>
      <w:r>
        <w:t>е) Праздник пройдёт (в начале весны, в начале лета, в конце весны, в конце лета).</w:t>
      </w:r>
    </w:p>
    <w:p w:rsidR="00E259EA" w:rsidRDefault="00E259EA" w:rsidP="00685076">
      <w:pPr>
        <w:pStyle w:val="a3"/>
        <w:spacing w:before="120"/>
      </w:pPr>
      <w:r>
        <w:t xml:space="preserve">5. Представь, что ты сегодня пойдёшь записываться в школьную библиотеку. </w:t>
      </w:r>
    </w:p>
    <w:p w:rsidR="00E259EA" w:rsidRDefault="00E259EA" w:rsidP="00F92C14">
      <w:pPr>
        <w:pStyle w:val="a3"/>
      </w:pPr>
      <w:r>
        <w:t>Заполни обложку формуля́ра.</w:t>
      </w:r>
    </w:p>
    <w:p w:rsidR="00F92C14" w:rsidRDefault="00F92C14" w:rsidP="00F92C14">
      <w:pPr>
        <w:pStyle w:val="a3"/>
      </w:pPr>
    </w:p>
    <w:p w:rsidR="00E259EA" w:rsidRDefault="00F92C14" w:rsidP="00F92C14">
      <w:pPr>
        <w:pStyle w:val="a3"/>
      </w:pPr>
      <w:r>
        <w:rPr>
          <w:noProof/>
          <w:lang w:eastAsia="ru-RU"/>
        </w:rPr>
        <w:drawing>
          <wp:inline distT="0" distB="0" distL="0" distR="0" wp14:anchorId="37F3B74A" wp14:editId="1BCB50C0">
            <wp:extent cx="2809875" cy="3571875"/>
            <wp:effectExtent l="0" t="0" r="9525" b="952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9EA" w:rsidRDefault="00E259EA" w:rsidP="00E259EA">
      <w:pPr>
        <w:pStyle w:val="a3"/>
      </w:pPr>
      <w:r>
        <w:lastRenderedPageBreak/>
        <w:t>6. Предположи, какие вопросы можно было задать у входа в магазин, если получили такие ответы.</w:t>
      </w:r>
    </w:p>
    <w:p w:rsidR="00E259EA" w:rsidRDefault="00E259EA" w:rsidP="00E259EA">
      <w:pPr>
        <w:pStyle w:val="a3"/>
      </w:pPr>
    </w:p>
    <w:p w:rsidR="00E259EA" w:rsidRDefault="00E259EA" w:rsidP="00685076">
      <w:pPr>
        <w:pStyle w:val="a3"/>
        <w:spacing w:after="60"/>
      </w:pPr>
      <w:r>
        <w:rPr>
          <w:noProof/>
          <w:lang w:eastAsia="ru-RU"/>
        </w:rPr>
        <w:drawing>
          <wp:inline distT="0" distB="0" distL="0" distR="0" wp14:anchorId="5614B6F1" wp14:editId="73BB26EC">
            <wp:extent cx="1724025" cy="2324100"/>
            <wp:effectExtent l="0" t="0" r="9525" b="0"/>
            <wp:docPr id="15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1779" r="4740" b="3167"/>
                    <a:stretch/>
                  </pic:blipFill>
                  <pic:spPr bwMode="auto">
                    <a:xfrm>
                      <a:off x="0" y="0"/>
                      <a:ext cx="17240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59EA" w:rsidRDefault="00E259EA" w:rsidP="00E259EA">
      <w:pPr>
        <w:pStyle w:val="a3"/>
      </w:pPr>
      <w:r>
        <w:t>________________________________________________________ ?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>«Скрепка».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 xml:space="preserve">________________________________________________________ </w:t>
      </w:r>
      <w:r>
        <w:t>?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>Канцелярские.</w:t>
      </w:r>
    </w:p>
    <w:p w:rsidR="00E259EA" w:rsidRDefault="00E259EA" w:rsidP="00E259EA">
      <w:pPr>
        <w:pStyle w:val="a3"/>
        <w:rPr>
          <w:i/>
        </w:rPr>
      </w:pPr>
    </w:p>
    <w:p w:rsidR="00E259EA" w:rsidRDefault="00E259EA" w:rsidP="00E259EA">
      <w:pPr>
        <w:pStyle w:val="a3"/>
        <w:rPr>
          <w:i/>
        </w:rPr>
      </w:pPr>
      <w:r>
        <w:rPr>
          <w:i/>
        </w:rPr>
        <w:t xml:space="preserve">________________________________________________________ </w:t>
      </w:r>
      <w:r>
        <w:t>?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>В 19 часов.</w:t>
      </w:r>
      <w:r>
        <w:rPr>
          <w:i/>
          <w:lang w:eastAsia="ru-RU"/>
        </w:rPr>
        <w:t xml:space="preserve"> </w:t>
      </w:r>
    </w:p>
    <w:p w:rsidR="00E259EA" w:rsidRDefault="00E259EA" w:rsidP="00E259EA">
      <w:pPr>
        <w:pStyle w:val="a3"/>
      </w:pPr>
      <w:r>
        <w:t>________________________________________________________ ?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>1 час.</w:t>
      </w:r>
    </w:p>
    <w:p w:rsidR="00E259EA" w:rsidRDefault="00E259EA" w:rsidP="00E259EA">
      <w:pPr>
        <w:pStyle w:val="a3"/>
        <w:rPr>
          <w:i/>
        </w:rPr>
      </w:pPr>
      <w:r>
        <w:rPr>
          <w:i/>
        </w:rPr>
        <w:t xml:space="preserve">________________________________________________________ </w:t>
      </w:r>
      <w:r>
        <w:t>?</w:t>
      </w:r>
    </w:p>
    <w:p w:rsidR="00E259EA" w:rsidRDefault="00E259EA" w:rsidP="00E259EA">
      <w:pPr>
        <w:pStyle w:val="a3"/>
      </w:pPr>
      <w:r>
        <w:rPr>
          <w:i/>
        </w:rPr>
        <w:t>Не работает.</w:t>
      </w:r>
    </w:p>
    <w:p w:rsidR="00E259EA" w:rsidRDefault="00E259EA" w:rsidP="00685076">
      <w:pPr>
        <w:pStyle w:val="a3"/>
        <w:spacing w:before="120"/>
      </w:pPr>
      <w:r>
        <w:t>7. Представь, что в семейном альбоме нашлись два старых билета на автобус, но один из них совсем стёрся. Известно, что это обратный билет и его купили сразу после первого. Но, может быть, можно восстановить какую-то информацию? Попробуй!</w:t>
      </w:r>
    </w:p>
    <w:p w:rsidR="00E259EA" w:rsidRDefault="00E259EA" w:rsidP="00E259EA">
      <w:pPr>
        <w:pStyle w:val="a3"/>
      </w:pPr>
    </w:p>
    <w:p w:rsidR="00E259EA" w:rsidRDefault="00E259EA" w:rsidP="00E259EA">
      <w:pPr>
        <w:pStyle w:val="a3"/>
      </w:pPr>
      <w: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085975" cy="2424454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09" cy="242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1975266" cy="238125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094" cy="242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59EA" w:rsidRDefault="00E259EA" w:rsidP="00E259EA">
      <w:pPr>
        <w:pStyle w:val="a3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306705</wp:posOffset>
            </wp:positionV>
            <wp:extent cx="2976880" cy="5692140"/>
            <wp:effectExtent l="0" t="0" r="0" b="38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569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8. Зачеркни, какая информация отсутствует на обложке коробки: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название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автор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размер коробки;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штрих-код;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возраст игроков;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количество карт;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карты с буквами;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карты с числами;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время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скорость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QR-код;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цена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условные знаки;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отзывы покупателей;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реклама игры;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количество игроков;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приз победителю;</w:t>
      </w:r>
    </w:p>
    <w:p w:rsidR="00E259EA" w:rsidRDefault="00E259EA" w:rsidP="00E259EA">
      <w:pPr>
        <w:pStyle w:val="a3"/>
        <w:numPr>
          <w:ilvl w:val="0"/>
          <w:numId w:val="4"/>
        </w:numPr>
      </w:pPr>
      <w:r>
        <w:t>вещь дороже 100 руб.;</w:t>
      </w:r>
    </w:p>
    <w:p w:rsidR="00E259EA" w:rsidRPr="00E259EA" w:rsidRDefault="00E259EA" w:rsidP="00E259EA">
      <w:pPr>
        <w:pStyle w:val="a3"/>
        <w:numPr>
          <w:ilvl w:val="0"/>
          <w:numId w:val="4"/>
        </w:numPr>
      </w:pPr>
      <w:r>
        <w:t>производитель игры.</w:t>
      </w:r>
    </w:p>
    <w:sectPr w:rsidR="00E259EA" w:rsidRPr="00E259EA" w:rsidSect="0055343A">
      <w:headerReference w:type="default" r:id="rId20"/>
      <w:footerReference w:type="default" r:id="rId21"/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6E19" w:rsidRDefault="00B26E19" w:rsidP="00AA1ABA">
      <w:pPr>
        <w:spacing w:after="0" w:line="240" w:lineRule="auto"/>
      </w:pPr>
      <w:r>
        <w:separator/>
      </w:r>
    </w:p>
  </w:endnote>
  <w:endnote w:type="continuationSeparator" w:id="0">
    <w:p w:rsidR="00B26E19" w:rsidRDefault="00B26E19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nion Pro">
    <w:altName w:val="Cambria Math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Pragmatica">
    <w:altName w:val="Corbel"/>
    <w:panose1 w:val="00000000000000000000"/>
    <w:charset w:val="00"/>
    <w:family w:val="swiss"/>
    <w:notTrueType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685076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4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6E19" w:rsidRDefault="00B26E19" w:rsidP="00AA1ABA">
      <w:pPr>
        <w:spacing w:after="0" w:line="240" w:lineRule="auto"/>
      </w:pPr>
      <w:r>
        <w:separator/>
      </w:r>
    </w:p>
  </w:footnote>
  <w:footnote w:type="continuationSeparator" w:id="0">
    <w:p w:rsidR="00B26E19" w:rsidRDefault="00B26E19" w:rsidP="00AA1ABA">
      <w:pPr>
        <w:spacing w:after="0" w:line="240" w:lineRule="auto"/>
      </w:pPr>
      <w:r>
        <w:continuationSeparator/>
      </w:r>
    </w:p>
  </w:footnote>
  <w:footnote w:id="1">
    <w:p w:rsidR="00E259EA" w:rsidRDefault="00D96C64" w:rsidP="00D96C64">
      <w:pPr>
        <w:pStyle w:val="af9"/>
        <w:ind w:right="-1" w:firstLine="426"/>
        <w:rPr>
          <w:rFonts w:ascii="Times New Roman" w:hAnsi="Times New Roman" w:cs="Times New Roman"/>
          <w:sz w:val="24"/>
          <w:szCs w:val="24"/>
        </w:rPr>
      </w:pPr>
      <w:r>
        <w:rPr>
          <w:rStyle w:val="afb"/>
          <w:rFonts w:ascii="Times New Roman" w:hAnsi="Times New Roman" w:cs="Times New Roman"/>
          <w:sz w:val="24"/>
          <w:szCs w:val="24"/>
        </w:rPr>
        <w:footnoteRef/>
      </w:r>
      <w:r>
        <w:rPr>
          <w:rFonts w:ascii="Times New Roman" w:hAnsi="Times New Roman" w:cs="Times New Roman"/>
          <w:sz w:val="24"/>
          <w:szCs w:val="24"/>
        </w:rPr>
        <w:t xml:space="preserve"> КВт </w:t>
      </w:r>
      <w:r w:rsidR="00E259EA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киловатт (единица измерения потребления электроэнергии);</w:t>
      </w:r>
    </w:p>
    <w:p w:rsidR="00D96C64" w:rsidRDefault="00D96C64" w:rsidP="00D96C64">
      <w:pPr>
        <w:pStyle w:val="af9"/>
        <w:ind w:right="-1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кубометр </w:t>
      </w:r>
      <w:r w:rsidR="00E259EA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то же самое, что метр кубический; 1000 литров;</w:t>
      </w:r>
    </w:p>
    <w:p w:rsidR="00D96C64" w:rsidRDefault="00D96C64" w:rsidP="00D96C64">
      <w:pPr>
        <w:pStyle w:val="af9"/>
        <w:ind w:right="-1" w:firstLine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ионизированный кислород </w:t>
      </w:r>
      <w:r w:rsidR="00E259EA">
        <w:rPr>
          <w:rFonts w:ascii="Times New Roman" w:hAnsi="Times New Roman" w:cs="Times New Roman"/>
          <w:sz w:val="24"/>
          <w:szCs w:val="24"/>
        </w:rPr>
        <w:t>—</w:t>
      </w:r>
      <w:r>
        <w:rPr>
          <w:rFonts w:ascii="Times New Roman" w:hAnsi="Times New Roman" w:cs="Times New Roman"/>
          <w:sz w:val="24"/>
          <w:szCs w:val="24"/>
        </w:rPr>
        <w:t xml:space="preserve"> «здоровый», насыщенный ионами (заряженными частицами).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61E4F" w:rsidRDefault="00061E4F" w:rsidP="0055343A">
    <w:pPr>
      <w:pStyle w:val="ab"/>
      <w:rPr>
        <w:rFonts w:ascii="Times New Roman" w:hAnsi="Times New Roman" w:cs="Times New Roman"/>
        <w:color w:val="404040" w:themeColor="text1" w:themeTint="BF"/>
      </w:rPr>
    </w:pPr>
    <w:r w:rsidRPr="00061E4F">
      <w:rPr>
        <w:rFonts w:ascii="Times New Roman" w:hAnsi="Times New Roman" w:cs="Times New Roman"/>
        <w:color w:val="404040" w:themeColor="text1" w:themeTint="BF"/>
      </w:rPr>
      <w:t>С. И. Гин, Н. А. Вавренчук</w:t>
    </w:r>
    <w:r w:rsidR="0003005E" w:rsidRPr="00061E4F">
      <w:rPr>
        <w:rFonts w:ascii="Times New Roman" w:hAnsi="Times New Roman" w:cs="Times New Roman"/>
        <w:color w:val="404040" w:themeColor="text1" w:themeTint="BF"/>
      </w:rPr>
      <w:ptab w:relativeTo="margin" w:alignment="right" w:leader="none"/>
    </w:r>
    <w:proofErr w:type="spellStart"/>
    <w:r w:rsidR="0003005E" w:rsidRPr="00061E4F">
      <w:rPr>
        <w:rFonts w:ascii="Times New Roman" w:hAnsi="Times New Roman" w:cs="Times New Roman"/>
        <w:color w:val="404040" w:themeColor="text1" w:themeTint="BF"/>
      </w:rPr>
      <w:t>Мультымедыйны</w:t>
    </w:r>
    <w:proofErr w:type="spellEnd"/>
    <w:r w:rsidR="0003005E" w:rsidRPr="00061E4F">
      <w:rPr>
        <w:rFonts w:ascii="Times New Roman" w:hAnsi="Times New Roman" w:cs="Times New Roman"/>
        <w:color w:val="404040" w:themeColor="text1" w:themeTint="BF"/>
      </w:rPr>
      <w:t xml:space="preserve"> </w:t>
    </w:r>
    <w:proofErr w:type="spellStart"/>
    <w:r w:rsidR="0003005E" w:rsidRPr="00061E4F">
      <w:rPr>
        <w:rFonts w:ascii="Times New Roman" w:hAnsi="Times New Roman" w:cs="Times New Roman"/>
        <w:color w:val="404040" w:themeColor="text1" w:themeTint="BF"/>
      </w:rPr>
      <w:t>дадатак</w:t>
    </w:r>
    <w:proofErr w:type="spellEnd"/>
    <w:r w:rsidR="0003005E" w:rsidRPr="00061E4F">
      <w:rPr>
        <w:rFonts w:ascii="Times New Roman" w:hAnsi="Times New Roman" w:cs="Times New Roman"/>
        <w:color w:val="404040" w:themeColor="text1" w:themeTint="BF"/>
      </w:rPr>
      <w:t xml:space="preserve"> да </w:t>
    </w:r>
    <w:proofErr w:type="spellStart"/>
    <w:r w:rsidR="0003005E" w:rsidRPr="00061E4F">
      <w:rPr>
        <w:rFonts w:ascii="Times New Roman" w:hAnsi="Times New Roman" w:cs="Times New Roman"/>
        <w:color w:val="404040" w:themeColor="text1" w:themeTint="BF"/>
      </w:rPr>
      <w:t>часопіса</w:t>
    </w:r>
    <w:proofErr w:type="spellEnd"/>
    <w:r w:rsidR="0003005E" w:rsidRPr="00061E4F">
      <w:rPr>
        <w:rFonts w:ascii="Times New Roman" w:hAnsi="Times New Roman" w:cs="Times New Roman"/>
        <w:color w:val="404040" w:themeColor="text1" w:themeTint="BF"/>
      </w:rPr>
      <w:t xml:space="preserve"> “Пачатковая школа” № 0</w:t>
    </w:r>
    <w:r>
      <w:rPr>
        <w:rFonts w:ascii="Times New Roman" w:hAnsi="Times New Roman" w:cs="Times New Roman"/>
        <w:color w:val="404040" w:themeColor="text1" w:themeTint="BF"/>
      </w:rPr>
      <w:t>9</w:t>
    </w:r>
    <w:r w:rsidR="0003005E" w:rsidRPr="00061E4F">
      <w:rPr>
        <w:rFonts w:ascii="Times New Roman" w:hAnsi="Times New Roman" w:cs="Times New Roman"/>
        <w:color w:val="404040" w:themeColor="text1" w:themeTint="BF"/>
      </w:rPr>
      <w:t>/202</w:t>
    </w:r>
    <w:r>
      <w:rPr>
        <w:rFonts w:ascii="Times New Roman" w:hAnsi="Times New Roman" w:cs="Times New Roman"/>
        <w:color w:val="404040" w:themeColor="text1" w:themeTint="BF"/>
      </w:rPr>
      <w:t>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141102"/>
    <w:multiLevelType w:val="hybridMultilevel"/>
    <w:tmpl w:val="52BC82C4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">
    <w:nsid w:val="23401573"/>
    <w:multiLevelType w:val="hybridMultilevel"/>
    <w:tmpl w:val="8092FF00"/>
    <w:lvl w:ilvl="0" w:tplc="04190003">
      <w:start w:val="1"/>
      <w:numFmt w:val="bullet"/>
      <w:lvlText w:val="o"/>
      <w:lvlJc w:val="left"/>
      <w:pPr>
        <w:ind w:left="754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577C73BC"/>
    <w:multiLevelType w:val="hybridMultilevel"/>
    <w:tmpl w:val="5F2EC578"/>
    <w:lvl w:ilvl="0" w:tplc="3362BD4C">
      <w:start w:val="1"/>
      <w:numFmt w:val="bullet"/>
      <w:lvlText w:val="o"/>
      <w:lvlJc w:val="left"/>
      <w:pPr>
        <w:ind w:left="1060" w:hanging="360"/>
      </w:pPr>
      <w:rPr>
        <w:rFonts w:ascii="Courier New" w:hAnsi="Courier New" w:cs="Courier New" w:hint="default"/>
        <w:sz w:val="36"/>
        <w:szCs w:val="36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6C64"/>
    <w:rsid w:val="0003005E"/>
    <w:rsid w:val="00061E4F"/>
    <w:rsid w:val="000A2619"/>
    <w:rsid w:val="00101B76"/>
    <w:rsid w:val="001D7A3B"/>
    <w:rsid w:val="00240C65"/>
    <w:rsid w:val="00295FE3"/>
    <w:rsid w:val="002D1E2D"/>
    <w:rsid w:val="003A3332"/>
    <w:rsid w:val="004334D6"/>
    <w:rsid w:val="00493656"/>
    <w:rsid w:val="004C3F9F"/>
    <w:rsid w:val="004D70F6"/>
    <w:rsid w:val="0055343A"/>
    <w:rsid w:val="00572542"/>
    <w:rsid w:val="00673AA5"/>
    <w:rsid w:val="00685076"/>
    <w:rsid w:val="00732082"/>
    <w:rsid w:val="007B2EB3"/>
    <w:rsid w:val="007F6D02"/>
    <w:rsid w:val="0085564F"/>
    <w:rsid w:val="008903B3"/>
    <w:rsid w:val="008D1620"/>
    <w:rsid w:val="00904715"/>
    <w:rsid w:val="00AA1ABA"/>
    <w:rsid w:val="00B02534"/>
    <w:rsid w:val="00B26E19"/>
    <w:rsid w:val="00B4276C"/>
    <w:rsid w:val="00C20DE6"/>
    <w:rsid w:val="00C25908"/>
    <w:rsid w:val="00D96C64"/>
    <w:rsid w:val="00DB34D2"/>
    <w:rsid w:val="00DD023A"/>
    <w:rsid w:val="00DE57A4"/>
    <w:rsid w:val="00E259EA"/>
    <w:rsid w:val="00EA3EEE"/>
    <w:rsid w:val="00F1267E"/>
    <w:rsid w:val="00F92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6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link w:val="af2"/>
    <w:uiPriority w:val="34"/>
    <w:qFormat/>
    <w:rsid w:val="00DB34D2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DB34D2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6">
    <w:name w:val="No Spacing"/>
    <w:uiPriority w:val="1"/>
    <w:qFormat/>
    <w:rsid w:val="00DB34D2"/>
    <w:pPr>
      <w:spacing w:after="0" w:line="240" w:lineRule="auto"/>
    </w:pPr>
  </w:style>
  <w:style w:type="paragraph" w:customStyle="1" w:styleId="af7">
    <w:name w:val="Вопрос в тексте"/>
    <w:basedOn w:val="a3"/>
    <w:link w:val="af8"/>
    <w:qFormat/>
    <w:rsid w:val="00B4276C"/>
    <w:pPr>
      <w:spacing w:before="57"/>
    </w:pPr>
    <w:rPr>
      <w:i/>
      <w:iCs/>
      <w:lang w:val="be-BY"/>
    </w:rPr>
  </w:style>
  <w:style w:type="character" w:customStyle="1" w:styleId="af8">
    <w:name w:val="Вопрос в тексте Знак"/>
    <w:basedOn w:val="a4"/>
    <w:link w:val="af7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af2">
    <w:name w:val="Абзац списка Знак"/>
    <w:basedOn w:val="a0"/>
    <w:link w:val="af1"/>
    <w:uiPriority w:val="34"/>
    <w:locked/>
    <w:rsid w:val="00D96C64"/>
  </w:style>
  <w:style w:type="paragraph" w:styleId="af9">
    <w:name w:val="footnote text"/>
    <w:basedOn w:val="a"/>
    <w:link w:val="afa"/>
    <w:uiPriority w:val="99"/>
    <w:semiHidden/>
    <w:unhideWhenUsed/>
    <w:rsid w:val="00D96C64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96C64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96C64"/>
    <w:rPr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68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850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C64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3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link w:val="af2"/>
    <w:uiPriority w:val="34"/>
    <w:qFormat/>
    <w:rsid w:val="00DB34D2"/>
    <w:pPr>
      <w:ind w:left="720"/>
      <w:contextualSpacing/>
    </w:pPr>
  </w:style>
  <w:style w:type="paragraph" w:styleId="af3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4">
    <w:name w:val="Strong"/>
    <w:basedOn w:val="a0"/>
    <w:uiPriority w:val="22"/>
    <w:qFormat/>
    <w:rsid w:val="00DB34D2"/>
    <w:rPr>
      <w:b/>
      <w:bCs/>
    </w:rPr>
  </w:style>
  <w:style w:type="character" w:styleId="af5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6">
    <w:name w:val="No Spacing"/>
    <w:uiPriority w:val="1"/>
    <w:qFormat/>
    <w:rsid w:val="00DB34D2"/>
    <w:pPr>
      <w:spacing w:after="0" w:line="240" w:lineRule="auto"/>
    </w:pPr>
  </w:style>
  <w:style w:type="paragraph" w:customStyle="1" w:styleId="af7">
    <w:name w:val="Вопрос в тексте"/>
    <w:basedOn w:val="a3"/>
    <w:link w:val="af8"/>
    <w:qFormat/>
    <w:rsid w:val="00B4276C"/>
    <w:pPr>
      <w:spacing w:before="57"/>
    </w:pPr>
    <w:rPr>
      <w:i/>
      <w:iCs/>
      <w:lang w:val="be-BY"/>
    </w:rPr>
  </w:style>
  <w:style w:type="character" w:customStyle="1" w:styleId="af8">
    <w:name w:val="Вопрос в тексте Знак"/>
    <w:basedOn w:val="a4"/>
    <w:link w:val="af7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character" w:customStyle="1" w:styleId="af2">
    <w:name w:val="Абзац списка Знак"/>
    <w:basedOn w:val="a0"/>
    <w:link w:val="af1"/>
    <w:uiPriority w:val="34"/>
    <w:locked/>
    <w:rsid w:val="00D96C64"/>
  </w:style>
  <w:style w:type="paragraph" w:styleId="af9">
    <w:name w:val="footnote text"/>
    <w:basedOn w:val="a"/>
    <w:link w:val="afa"/>
    <w:uiPriority w:val="99"/>
    <w:semiHidden/>
    <w:unhideWhenUsed/>
    <w:rsid w:val="00D96C64"/>
    <w:pPr>
      <w:spacing w:after="0" w:line="240" w:lineRule="auto"/>
    </w:pPr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D96C64"/>
    <w:rPr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D96C64"/>
    <w:rPr>
      <w:vertAlign w:val="superscript"/>
    </w:rPr>
  </w:style>
  <w:style w:type="paragraph" w:styleId="afc">
    <w:name w:val="Balloon Text"/>
    <w:basedOn w:val="a"/>
    <w:link w:val="afd"/>
    <w:uiPriority w:val="99"/>
    <w:semiHidden/>
    <w:unhideWhenUsed/>
    <w:rsid w:val="006850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6850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7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34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5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2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7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89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</TotalTime>
  <Pages>5</Pages>
  <Words>496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3</cp:revision>
  <dcterms:created xsi:type="dcterms:W3CDTF">2024-09-23T12:44:00Z</dcterms:created>
  <dcterms:modified xsi:type="dcterms:W3CDTF">2024-09-27T07:02:00Z</dcterms:modified>
</cp:coreProperties>
</file>