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CD3" w:rsidRPr="00B02CD4" w:rsidRDefault="00363CD3" w:rsidP="00363CD3">
      <w:pPr>
        <w:pStyle w:val="11"/>
      </w:pPr>
      <w:r w:rsidRPr="00B02CD4">
        <w:t>Комментарии к урокам</w:t>
      </w:r>
    </w:p>
    <w:p w:rsidR="00363CD3" w:rsidRPr="00B02CD4" w:rsidRDefault="00363CD3" w:rsidP="00363CD3">
      <w:pPr>
        <w:pStyle w:val="11"/>
        <w:rPr>
          <w:rFonts w:eastAsia="Times New Roman"/>
          <w:lang w:eastAsia="ru-RU"/>
        </w:rPr>
      </w:pPr>
      <w:r w:rsidRPr="00B02CD4">
        <w:t>ПЕРЕНОС СЛОВ С РАЗДЕЛИТЕЛЬНЫМ МЯГКИМ ЗНАКОМ</w:t>
      </w:r>
    </w:p>
    <w:p w:rsidR="00363CD3" w:rsidRPr="00B02CD4" w:rsidRDefault="00363CD3" w:rsidP="00363CD3">
      <w:pPr>
        <w:pStyle w:val="a3"/>
        <w:rPr>
          <w:lang w:val="be-BY" w:eastAsia="ru-RU"/>
        </w:rPr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 xml:space="preserve">научатся </w:t>
      </w:r>
      <w:r w:rsidRPr="00B02CD4">
        <w:rPr>
          <w:lang w:eastAsia="ru-RU"/>
        </w:rPr>
        <w:t>применять правило переноса слов с</w:t>
      </w:r>
      <w:r>
        <w:rPr>
          <w:lang w:val="en-US" w:eastAsia="ru-RU"/>
        </w:rPr>
        <w:t> </w:t>
      </w:r>
      <w:r w:rsidRPr="00B02CD4">
        <w:rPr>
          <w:lang w:eastAsia="ru-RU"/>
        </w:rPr>
        <w:t>разделительным мягким знаком (</w:t>
      </w:r>
      <w:r w:rsidRPr="009B6876">
        <w:rPr>
          <w:b/>
          <w:bCs/>
          <w:i/>
          <w:lang w:eastAsia="ru-RU"/>
        </w:rPr>
        <w:t>ь</w:t>
      </w:r>
      <w:r>
        <w:rPr>
          <w:lang w:eastAsia="ru-RU"/>
        </w:rPr>
        <w:t>).</w:t>
      </w:r>
    </w:p>
    <w:p w:rsidR="00363CD3" w:rsidRPr="00B02CD4" w:rsidRDefault="00363CD3" w:rsidP="00363CD3">
      <w:pPr>
        <w:pStyle w:val="a3"/>
        <w:rPr>
          <w:lang w:eastAsia="ru-RU"/>
        </w:rPr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>будут учиться</w:t>
      </w:r>
      <w:r w:rsidRPr="00A17F8A">
        <w:rPr>
          <w:bCs/>
          <w:iCs/>
          <w:lang w:eastAsia="ru-RU"/>
        </w:rPr>
        <w:t xml:space="preserve"> </w:t>
      </w:r>
      <w:r w:rsidRPr="00B02CD4">
        <w:rPr>
          <w:lang w:eastAsia="ru-RU"/>
        </w:rPr>
        <w:t>воспринимать смысл читаемых текстов, выделять из них существенную информацию, устно передавать содержание текста, под руководством учителя оценивать результат своих действий, вносить соответствующие коррективы, осуществлять аналогии между изучаемым явлением и</w:t>
      </w:r>
      <w:r>
        <w:rPr>
          <w:lang w:val="en-US" w:eastAsia="ru-RU"/>
        </w:rPr>
        <w:t> </w:t>
      </w:r>
      <w:r w:rsidRPr="00B02CD4">
        <w:rPr>
          <w:lang w:eastAsia="ru-RU"/>
        </w:rPr>
        <w:t>собственным (приобретенным) опытом, по результатам наблюдений формулировать правило, учитывать правило (алгоритм) в планировании и контроле способа решения.</w:t>
      </w:r>
    </w:p>
    <w:p w:rsidR="00363CD3" w:rsidRPr="00497E9D" w:rsidRDefault="00363CD3" w:rsidP="00363CD3">
      <w:pPr>
        <w:pStyle w:val="a3"/>
        <w:rPr>
          <w:lang w:val="be-BY"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497E9D">
        <w:rPr>
          <w:bCs/>
          <w:lang w:val="be-BY"/>
        </w:rPr>
        <w:t xml:space="preserve"> </w:t>
      </w:r>
      <w:r w:rsidRPr="00B02CD4">
        <w:rPr>
          <w:lang w:eastAsia="ru-RU"/>
        </w:rPr>
        <w:t>развитие чувства прекрасного и эстетических чувств через выразительные возможности язы</w:t>
      </w:r>
      <w:r>
        <w:rPr>
          <w:lang w:eastAsia="ru-RU"/>
        </w:rPr>
        <w:t>ка, анализ пейзажных зарисовок.</w:t>
      </w:r>
    </w:p>
    <w:p w:rsidR="00363CD3" w:rsidRPr="00B02CD4" w:rsidRDefault="00363CD3" w:rsidP="00363CD3">
      <w:pPr>
        <w:pStyle w:val="11"/>
        <w:spacing w:before="240" w:after="120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363CD3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363CD3">
      <w:pPr>
        <w:pStyle w:val="a3"/>
        <w:rPr>
          <w:lang w:eastAsia="ru-RU"/>
        </w:rPr>
      </w:pPr>
      <w:r w:rsidRPr="00B02CD4">
        <w:rPr>
          <w:lang w:eastAsia="ru-RU"/>
        </w:rPr>
        <w:t>Учащимся можно предложить рассмотреть на доске звуковую схему слова, прочитать записанные рядом с ней слова и найти среди них те, которые подходят к</w:t>
      </w:r>
      <w:r>
        <w:rPr>
          <w:lang w:val="en-US" w:eastAsia="ru-RU"/>
        </w:rPr>
        <w:t> </w:t>
      </w:r>
      <w:r w:rsidRPr="00B02CD4">
        <w:rPr>
          <w:lang w:eastAsia="ru-RU"/>
        </w:rPr>
        <w:t xml:space="preserve">схеме </w:t>
      </w:r>
      <w:r w:rsidRPr="00B02CD4">
        <w:rPr>
          <w:i/>
          <w:lang w:eastAsia="ru-RU"/>
        </w:rPr>
        <w:t>(Дарья, жильё)</w:t>
      </w:r>
      <w:r w:rsidRPr="00B02CD4">
        <w:rPr>
          <w:lang w:eastAsia="ru-RU"/>
        </w:rPr>
        <w:t>. Обосновать свой выбор.</w:t>
      </w:r>
    </w:p>
    <w:p w:rsidR="00363CD3" w:rsidRDefault="00363CD3" w:rsidP="00D275A7">
      <w:pPr>
        <w:pStyle w:val="a3"/>
        <w:spacing w:before="120" w:after="120"/>
        <w:rPr>
          <w:lang w:eastAsia="ru-RU"/>
        </w:rPr>
      </w:pPr>
      <w:r w:rsidRPr="003752E8">
        <w:rPr>
          <w:lang w:eastAsia="ru-RU"/>
        </w:rPr>
        <w:t xml:space="preserve">   </w:t>
      </w:r>
      <w:r w:rsidRPr="00B02CD4">
        <w:rPr>
          <w:noProof/>
          <w:lang w:eastAsia="ru-RU"/>
        </w:rPr>
        <w:drawing>
          <wp:inline distT="0" distB="0" distL="0" distR="0" wp14:anchorId="0F82E80D" wp14:editId="2C0CEEE0">
            <wp:extent cx="245745" cy="245745"/>
            <wp:effectExtent l="19050" t="0" r="1905" b="0"/>
            <wp:docPr id="445" name="Рисунок 45" descr="63633097-bell-icon-cartoon-illustration-of-bell-vector-icon-for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63633097-bell-icon-cartoon-illustration-of-bell-vector-icon-for-we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E8">
        <w:rPr>
          <w:lang w:eastAsia="ru-RU"/>
        </w:rPr>
        <w:t xml:space="preserve">                  </w:t>
      </w:r>
      <w:r w:rsidRPr="00B02CD4">
        <w:rPr>
          <w:noProof/>
          <w:lang w:eastAsia="ru-RU"/>
        </w:rPr>
        <w:drawing>
          <wp:inline distT="0" distB="0" distL="0" distR="0" wp14:anchorId="4C551F81" wp14:editId="78A67CDD">
            <wp:extent cx="245745" cy="245745"/>
            <wp:effectExtent l="19050" t="0" r="1905" b="0"/>
            <wp:docPr id="446" name="Рисунок 45" descr="63633097-bell-icon-cartoon-illustration-of-bell-vector-icon-for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63633097-bell-icon-cartoon-illustration-of-bell-vector-icon-for-we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E8">
        <w:rPr>
          <w:lang w:eastAsia="ru-RU"/>
        </w:rPr>
        <w:t xml:space="preserve">     </w:t>
      </w:r>
      <w:r w:rsidRPr="00B02CD4">
        <w:rPr>
          <w:noProof/>
          <w:lang w:eastAsia="ru-RU"/>
        </w:rPr>
        <w:drawing>
          <wp:inline distT="0" distB="0" distL="0" distR="0" wp14:anchorId="212CEAA0" wp14:editId="5331CC99">
            <wp:extent cx="245745" cy="245745"/>
            <wp:effectExtent l="19050" t="0" r="1905" b="0"/>
            <wp:docPr id="447" name="Рисунок 45" descr="63633097-bell-icon-cartoon-illustration-of-bell-vector-icon-for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63633097-bell-icon-cartoon-illustration-of-bell-vector-icon-for-we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D3" w:rsidRPr="00B02CD4" w:rsidRDefault="00363CD3" w:rsidP="00D275A7">
      <w:pPr>
        <w:pStyle w:val="a3"/>
        <w:spacing w:after="120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1335" cy="503555"/>
                <wp:effectExtent l="0" t="0" r="12065" b="10795"/>
                <wp:docPr id="2" name="Групп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1335" cy="503555"/>
                          <a:chOff x="0" y="0"/>
                          <a:chExt cx="319087" cy="309562"/>
                        </a:xfrm>
                      </wpg:grpSpPr>
                      <wps:wsp>
                        <wps:cNvPr id="430" name="Прямоугольник 430"/>
                        <wps:cNvSpPr/>
                        <wps:spPr>
                          <a:xfrm>
                            <a:off x="0" y="0"/>
                            <a:ext cx="319087" cy="3095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Овал 435"/>
                        <wps:cNvSpPr/>
                        <wps:spPr>
                          <a:xfrm>
                            <a:off x="57150" y="53340"/>
                            <a:ext cx="207010" cy="21526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4F012" id="Группа 2" o:spid="_x0000_s1026" style="width:41.05pt;height:39.65pt;mso-position-horizontal-relative:char;mso-position-vertical-relative:line" coordsize="319087,30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">
                <o:lock v:ext="edit" aspectratio="t"/>
                <v:rect id="Прямоугольник 430" o:spid="_x0000_s1027" style="position:absolute;width:319087;height:309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" fillcolor="white [3201]" strokecolor="black [3213]" strokeweight="1pt"/>
                <v:oval id="Овал 435" o:spid="_x0000_s1028" style="position:absolute;left:57150;top:53340;width:207010;height:215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" fillcolor="#0070c0" strokecolor="#0070c0" strokeweight="1pt">
                  <v:stroke joinstyle="miter"/>
                </v:oval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799918E" wp14:editId="5971FDA1">
                <wp:extent cx="521582" cy="504000"/>
                <wp:effectExtent l="0" t="0" r="12065" b="10795"/>
                <wp:docPr id="1" name="Групп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1582" cy="504000"/>
                          <a:chOff x="0" y="0"/>
                          <a:chExt cx="318770" cy="309245"/>
                        </a:xfrm>
                      </wpg:grpSpPr>
                      <wps:wsp>
                        <wps:cNvPr id="436" name="Прямоугольник 436"/>
                        <wps:cNvSpPr/>
                        <wps:spPr>
                          <a:xfrm>
                            <a:off x="0" y="0"/>
                            <a:ext cx="318770" cy="309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Овал 441"/>
                        <wps:cNvSpPr/>
                        <wps:spPr>
                          <a:xfrm>
                            <a:off x="60960" y="45720"/>
                            <a:ext cx="207010" cy="21526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8D8C9" id="Группа 1" o:spid="_x0000_s1026" style="width:41.05pt;height:39.7pt;mso-position-horizontal-relative:char;mso-position-vertical-relative:line" coordsize="31877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">
                <o:lock v:ext="edit" aspectratio="t"/>
                <v:rect id="Прямоугольник 436" o:spid="_x0000_s1027" style="position:absolute;width:318770;height:309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" fillcolor="white [3201]" strokecolor="black [3213]" strokeweight="1pt"/>
                <v:oval id="Овал 441" o:spid="_x0000_s1028" style="position:absolute;left:60960;top:45720;width:207010;height:215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" fillcolor="red" strokecolor="red" strokeweight="1pt">
                  <v:stroke joinstyle="miter"/>
                </v:oval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1B5D527" wp14:editId="37BEE4DA">
                <wp:extent cx="521582" cy="504000"/>
                <wp:effectExtent l="0" t="0" r="12065" b="10795"/>
                <wp:docPr id="3" name="Группа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1582" cy="504000"/>
                          <a:chOff x="0" y="0"/>
                          <a:chExt cx="319087" cy="309562"/>
                        </a:xfrm>
                      </wpg:grpSpPr>
                      <wps:wsp>
                        <wps:cNvPr id="437" name="Прямоугольник 437"/>
                        <wps:cNvSpPr/>
                        <wps:spPr>
                          <a:xfrm>
                            <a:off x="0" y="0"/>
                            <a:ext cx="319087" cy="3095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Овал 442"/>
                        <wps:cNvSpPr/>
                        <wps:spPr>
                          <a:xfrm>
                            <a:off x="68580" y="53340"/>
                            <a:ext cx="207010" cy="21526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DDD61" id="Группа 3" o:spid="_x0000_s1026" style="width:41.05pt;height:39.7pt;mso-position-horizontal-relative:char;mso-position-vertical-relative:line" coordsize="319087,30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">
                <o:lock v:ext="edit" aspectratio="t"/>
                <v:rect id="Прямоугольник 437" o:spid="_x0000_s1027" style="position:absolute;width:319087;height:309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" fillcolor="white [3201]" strokecolor="black [3213]" strokeweight="1pt"/>
                <v:oval id="Овал 442" o:spid="_x0000_s1028" style="position:absolute;left:68580;top:53340;width:207010;height:215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" fillcolor="#538135 [2409]" strokecolor="#538135 [2409]" strokeweight="1pt">
                  <v:stroke joinstyle="miter"/>
                </v:oval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C7871C6" wp14:editId="63B1AC64">
                <wp:extent cx="521582" cy="504000"/>
                <wp:effectExtent l="0" t="0" r="12065" b="10795"/>
                <wp:docPr id="4" name="Группа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1582" cy="504000"/>
                          <a:chOff x="0" y="0"/>
                          <a:chExt cx="318770" cy="309245"/>
                        </a:xfrm>
                      </wpg:grpSpPr>
                      <wps:wsp>
                        <wps:cNvPr id="438" name="Прямоугольник 438"/>
                        <wps:cNvSpPr/>
                        <wps:spPr>
                          <a:xfrm>
                            <a:off x="0" y="0"/>
                            <a:ext cx="318770" cy="309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Овал 443"/>
                        <wps:cNvSpPr/>
                        <wps:spPr>
                          <a:xfrm>
                            <a:off x="64770" y="53340"/>
                            <a:ext cx="207010" cy="21526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41748" id="Группа 4" o:spid="_x0000_s1026" style="width:41.05pt;height:39.7pt;mso-position-horizontal-relative:char;mso-position-vertical-relative:line" coordsize="31877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">
                <o:lock v:ext="edit" aspectratio="t"/>
                <v:rect id="Прямоугольник 438" o:spid="_x0000_s1027" style="position:absolute;width:318770;height:309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" fillcolor="white [3201]" strokecolor="black [3213]" strokeweight="1pt"/>
                <v:oval id="Овал 443" o:spid="_x0000_s1028" style="position:absolute;left:64770;top:53340;width:207010;height:215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" fillcolor="#538135 [2409]" strokecolor="#538135 [2409]" strokeweight="1pt">
                  <v:stroke joinstyle="miter"/>
                </v:oval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E36F9FE" wp14:editId="2E217751">
                <wp:extent cx="521582" cy="504000"/>
                <wp:effectExtent l="0" t="0" r="12065" b="10795"/>
                <wp:docPr id="5" name="Группа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1582" cy="504000"/>
                          <a:chOff x="0" y="0"/>
                          <a:chExt cx="318770" cy="309245"/>
                        </a:xfrm>
                      </wpg:grpSpPr>
                      <wps:wsp>
                        <wps:cNvPr id="439" name="Прямоугольник 439"/>
                        <wps:cNvSpPr/>
                        <wps:spPr>
                          <a:xfrm>
                            <a:off x="0" y="0"/>
                            <a:ext cx="318770" cy="309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Овал 444"/>
                        <wps:cNvSpPr/>
                        <wps:spPr>
                          <a:xfrm>
                            <a:off x="57150" y="49530"/>
                            <a:ext cx="207010" cy="21526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20BA2" id="Группа 5" o:spid="_x0000_s1026" style="width:41.05pt;height:39.7pt;mso-position-horizontal-relative:char;mso-position-vertical-relative:line" coordsize="31877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">
                <o:lock v:ext="edit" aspectratio="t"/>
                <v:rect id="Прямоугольник 439" o:spid="_x0000_s1027" style="position:absolute;width:318770;height:309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" fillcolor="white [3201]" strokecolor="black [3213]" strokeweight="1pt"/>
                <v:oval id="Овал 444" o:spid="_x0000_s1028" style="position:absolute;left:57150;top:49530;width:207010;height:215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" fillcolor="red" strokecolor="red" strokeweight="1pt">
                  <v:stroke joinstyle="miter"/>
                </v:oval>
                <w10:anchorlock/>
              </v:group>
            </w:pict>
          </mc:Fallback>
        </mc:AlternateContent>
      </w:r>
      <w:r>
        <w:rPr>
          <w:lang w:eastAsia="ru-RU"/>
        </w:rPr>
        <w:tab/>
      </w:r>
      <w:r>
        <w:rPr>
          <w:lang w:eastAsia="ru-RU"/>
        </w:rPr>
        <w:tab/>
      </w:r>
      <w:r w:rsidRPr="00B02CD4">
        <w:rPr>
          <w:lang w:eastAsia="ru-RU"/>
        </w:rPr>
        <w:t>Дарья, вальс, мыльце, жильё.</w:t>
      </w:r>
    </w:p>
    <w:p w:rsidR="00363CD3" w:rsidRPr="00B02CD4" w:rsidRDefault="00363CD3" w:rsidP="00363CD3">
      <w:pPr>
        <w:pStyle w:val="a3"/>
        <w:rPr>
          <w:lang w:eastAsia="ru-RU"/>
        </w:rPr>
      </w:pPr>
      <w:r w:rsidRPr="00B02CD4">
        <w:rPr>
          <w:b/>
          <w:lang w:eastAsia="ru-RU"/>
        </w:rPr>
        <w:t xml:space="preserve">Учитель. </w:t>
      </w:r>
      <w:r w:rsidRPr="00B02CD4">
        <w:rPr>
          <w:lang w:eastAsia="ru-RU"/>
        </w:rPr>
        <w:t>В каких из этих слов</w:t>
      </w:r>
      <w:r w:rsidRPr="00A17F8A">
        <w:rPr>
          <w:lang w:eastAsia="ru-RU"/>
        </w:rPr>
        <w:t xml:space="preserve"> </w:t>
      </w:r>
      <w:r w:rsidRPr="00B02CD4">
        <w:rPr>
          <w:lang w:eastAsia="ru-RU"/>
        </w:rPr>
        <w:t>количество звуков и букв разное? Почему? Какую роль выполняет буква мягкий знак в каждом из данных слов? Обоснуйте свое мнение. Приведите свои примеры слов с разделительным мягким знаком; мягким знаком</w:t>
      </w:r>
      <w:r w:rsidR="00D275A7">
        <w:rPr>
          <w:lang w:eastAsia="ru-RU"/>
        </w:rPr>
        <w:t xml:space="preserve"> — </w:t>
      </w:r>
      <w:r w:rsidRPr="00B02CD4">
        <w:rPr>
          <w:lang w:eastAsia="ru-RU"/>
        </w:rPr>
        <w:t xml:space="preserve">показателем мягкости согласных звуков. Составьте звуковую схему для слова </w:t>
      </w:r>
      <w:r w:rsidRPr="006778CD">
        <w:rPr>
          <w:b/>
          <w:lang w:eastAsia="ru-RU"/>
        </w:rPr>
        <w:t>вальс</w:t>
      </w:r>
      <w:r w:rsidRPr="00B02CD4">
        <w:rPr>
          <w:i/>
          <w:lang w:eastAsia="ru-RU"/>
        </w:rPr>
        <w:t xml:space="preserve"> </w:t>
      </w:r>
      <w:r w:rsidRPr="00B02CD4">
        <w:rPr>
          <w:lang w:eastAsia="ru-RU"/>
        </w:rPr>
        <w:t xml:space="preserve">или </w:t>
      </w:r>
      <w:r w:rsidRPr="006778CD">
        <w:rPr>
          <w:b/>
          <w:lang w:eastAsia="ru-RU"/>
        </w:rPr>
        <w:t>мыльце</w:t>
      </w:r>
      <w:r w:rsidRPr="00B02CD4">
        <w:rPr>
          <w:lang w:eastAsia="ru-RU"/>
        </w:rPr>
        <w:t xml:space="preserve"> на выбор. </w:t>
      </w:r>
      <w:r w:rsidRPr="00B02CD4">
        <w:rPr>
          <w:i/>
          <w:lang w:eastAsia="ru-RU"/>
        </w:rPr>
        <w:t>(Учащиеся выполняют задание на отдельных листочках.)</w:t>
      </w:r>
      <w:r w:rsidRPr="00B02CD4">
        <w:rPr>
          <w:lang w:eastAsia="ru-RU"/>
        </w:rPr>
        <w:t xml:space="preserve"> С</w:t>
      </w:r>
      <w:r w:rsidR="00D275A7">
        <w:rPr>
          <w:lang w:val="en-US" w:eastAsia="ru-RU"/>
        </w:rPr>
        <w:t> </w:t>
      </w:r>
      <w:r w:rsidRPr="00B02CD4">
        <w:rPr>
          <w:lang w:eastAsia="ru-RU"/>
        </w:rPr>
        <w:t>помощью схемы докажите, что в данных словах звуков меньше, чем букв. Какие из данных слов нельзя переносить? Поясните свой ответ.</w:t>
      </w:r>
    </w:p>
    <w:p w:rsidR="00363CD3" w:rsidRDefault="00363CD3" w:rsidP="00D275A7">
      <w:pPr>
        <w:pStyle w:val="a3"/>
        <w:rPr>
          <w:lang w:val="be-BY" w:eastAsia="ru-RU"/>
        </w:rPr>
      </w:pPr>
      <w:r w:rsidRPr="00B02CD4">
        <w:rPr>
          <w:lang w:eastAsia="ru-RU"/>
        </w:rPr>
        <w:t xml:space="preserve">Прочитайте слова в упр. 191. Какая буква в них пропущена? </w:t>
      </w:r>
      <w:r w:rsidRPr="00B02CD4">
        <w:rPr>
          <w:i/>
          <w:lang w:eastAsia="ru-RU"/>
        </w:rPr>
        <w:t xml:space="preserve">(Буква </w:t>
      </w:r>
      <w:r w:rsidRPr="00AE7E5D">
        <w:rPr>
          <w:b/>
          <w:i/>
          <w:lang w:eastAsia="ru-RU"/>
        </w:rPr>
        <w:t>ь</w:t>
      </w:r>
      <w:r w:rsidRPr="00B02CD4">
        <w:rPr>
          <w:i/>
          <w:lang w:eastAsia="ru-RU"/>
        </w:rPr>
        <w:t>.)</w:t>
      </w:r>
      <w:r w:rsidRPr="00B02CD4">
        <w:rPr>
          <w:lang w:eastAsia="ru-RU"/>
        </w:rPr>
        <w:t xml:space="preserve"> Выделите в</w:t>
      </w:r>
      <w:r w:rsidR="00D275A7">
        <w:rPr>
          <w:lang w:val="en-US" w:eastAsia="ru-RU"/>
        </w:rPr>
        <w:t> </w:t>
      </w:r>
      <w:r w:rsidRPr="00B02CD4">
        <w:rPr>
          <w:lang w:eastAsia="ru-RU"/>
        </w:rPr>
        <w:t>упражнении слова, в которых пропущенный мягкий знак является разделительным. По каким признакам вы смогли это определить? Какую роль будет выполнять мягкий знак в</w:t>
      </w:r>
      <w:r w:rsidR="00D275A7">
        <w:rPr>
          <w:lang w:val="en-US" w:eastAsia="ru-RU"/>
        </w:rPr>
        <w:t> </w:t>
      </w:r>
      <w:r w:rsidRPr="00B02CD4">
        <w:rPr>
          <w:lang w:eastAsia="ru-RU"/>
        </w:rPr>
        <w:t xml:space="preserve">остальных словах? </w:t>
      </w:r>
      <w:r w:rsidRPr="00B02CD4">
        <w:rPr>
          <w:i/>
          <w:lang w:eastAsia="ru-RU"/>
        </w:rPr>
        <w:t>(Показывать на мягкость предыдущего согласного звука.)</w:t>
      </w:r>
      <w:r w:rsidRPr="00B02CD4">
        <w:rPr>
          <w:lang w:eastAsia="ru-RU"/>
        </w:rPr>
        <w:t xml:space="preserve"> Найдите среди указанных слов те, которые нельзя переносить. Обоснуйте свой выбор. Какие из данных слов можно переносить разными способами? От чего это зависит? </w:t>
      </w:r>
      <w:r w:rsidRPr="00B02CD4">
        <w:rPr>
          <w:i/>
          <w:lang w:eastAsia="ru-RU"/>
        </w:rPr>
        <w:t xml:space="preserve">(Высказывания учащихся.) </w:t>
      </w:r>
      <w:r w:rsidRPr="00B02CD4">
        <w:rPr>
          <w:lang w:eastAsia="ru-RU"/>
        </w:rPr>
        <w:t>О чем сегодня пойдет речь на уроке? Давайте сформулируем тему и задачи урока (фиксируются учителем на доске).</w:t>
      </w:r>
    </w:p>
    <w:p w:rsidR="00363CD3" w:rsidRPr="00B02CD4" w:rsidRDefault="00363CD3" w:rsidP="00D275A7">
      <w:pPr>
        <w:pStyle w:val="12"/>
        <w:rPr>
          <w:rFonts w:eastAsia="Times New Roman"/>
          <w:lang w:eastAsia="ru-RU"/>
        </w:rPr>
      </w:pPr>
      <w:r w:rsidRPr="00B02CD4">
        <w:t>ИЗУЧЕНИЕ НОВОГО МАТЕРИАЛА</w:t>
      </w:r>
    </w:p>
    <w:p w:rsidR="00363CD3" w:rsidRPr="00B02CD4" w:rsidRDefault="00363CD3" w:rsidP="00D275A7">
      <w:pPr>
        <w:pStyle w:val="a3"/>
        <w:rPr>
          <w:lang w:eastAsia="ru-RU"/>
        </w:rPr>
      </w:pPr>
      <w:r w:rsidRPr="00B02CD4">
        <w:rPr>
          <w:lang w:eastAsia="ru-RU"/>
        </w:rPr>
        <w:t>Учащимся предлагается списать слова из упр</w:t>
      </w:r>
      <w:r>
        <w:rPr>
          <w:lang w:val="be-BY" w:eastAsia="ru-RU"/>
        </w:rPr>
        <w:t>.</w:t>
      </w:r>
      <w:r w:rsidRPr="00B02CD4">
        <w:rPr>
          <w:lang w:eastAsia="ru-RU"/>
        </w:rPr>
        <w:t xml:space="preserve"> 191, вставив пропущенные буквы, подчеркнуть мягкий знак</w:t>
      </w:r>
      <w:r w:rsidR="00D275A7">
        <w:rPr>
          <w:lang w:eastAsia="ru-RU"/>
        </w:rPr>
        <w:t xml:space="preserve"> — </w:t>
      </w:r>
      <w:r w:rsidRPr="00B02CD4">
        <w:rPr>
          <w:lang w:eastAsia="ru-RU"/>
        </w:rPr>
        <w:t>показатель мягкости</w:t>
      </w:r>
      <w:r w:rsidR="00D275A7">
        <w:rPr>
          <w:lang w:eastAsia="ru-RU"/>
        </w:rPr>
        <w:t xml:space="preserve"> — </w:t>
      </w:r>
      <w:r w:rsidRPr="00B02CD4">
        <w:rPr>
          <w:lang w:eastAsia="ru-RU"/>
        </w:rPr>
        <w:t>одной чертой, а разделительный мягкий знак</w:t>
      </w:r>
      <w:r w:rsidR="00D275A7">
        <w:rPr>
          <w:lang w:eastAsia="ru-RU"/>
        </w:rPr>
        <w:t xml:space="preserve"> — </w:t>
      </w:r>
      <w:r>
        <w:rPr>
          <w:lang w:eastAsia="ru-RU"/>
        </w:rPr>
        <w:t>двумя чертами.</w:t>
      </w:r>
    </w:p>
    <w:p w:rsidR="00363CD3" w:rsidRPr="00B02CD4" w:rsidRDefault="00363CD3" w:rsidP="00D275A7">
      <w:pPr>
        <w:pStyle w:val="a3"/>
        <w:rPr>
          <w:lang w:eastAsia="ru-RU"/>
        </w:rPr>
      </w:pPr>
      <w:r w:rsidRPr="00B02CD4">
        <w:rPr>
          <w:lang w:eastAsia="ru-RU"/>
        </w:rPr>
        <w:lastRenderedPageBreak/>
        <w:t>В качестве дополнительного задания, на усмотрение учителя, можно предложить детям проанализировать значение предложенных в упражнении слов, смысл каждого из них, и высказать предположения, по какому признаку слова объединены в</w:t>
      </w:r>
      <w:r w:rsidR="00D275A7">
        <w:rPr>
          <w:lang w:val="en-US" w:eastAsia="ru-RU"/>
        </w:rPr>
        <w:t> </w:t>
      </w:r>
      <w:r w:rsidRPr="00B02CD4">
        <w:rPr>
          <w:lang w:eastAsia="ru-RU"/>
        </w:rPr>
        <w:t>пары. Ответы учащихся учитель обобщает, подводя их к выводу, что слова в парах первого столбика противоположны по значению, а второго столбика</w:t>
      </w:r>
      <w:r w:rsidR="00D275A7">
        <w:rPr>
          <w:lang w:eastAsia="ru-RU"/>
        </w:rPr>
        <w:t xml:space="preserve"> — </w:t>
      </w:r>
      <w:r w:rsidRPr="00B02CD4">
        <w:rPr>
          <w:lang w:eastAsia="ru-RU"/>
        </w:rPr>
        <w:t>близкие, похожие по значен</w:t>
      </w:r>
      <w:r>
        <w:rPr>
          <w:lang w:eastAsia="ru-RU"/>
        </w:rPr>
        <w:t>ию.</w:t>
      </w:r>
    </w:p>
    <w:p w:rsidR="00363CD3" w:rsidRPr="00B02CD4" w:rsidRDefault="00363CD3" w:rsidP="00D275A7">
      <w:pPr>
        <w:pStyle w:val="a3"/>
        <w:rPr>
          <w:lang w:eastAsia="ru-RU"/>
        </w:rPr>
      </w:pPr>
      <w:r w:rsidRPr="00B02CD4">
        <w:rPr>
          <w:b/>
          <w:lang w:eastAsia="ru-RU"/>
        </w:rPr>
        <w:t>Учитель.</w:t>
      </w:r>
      <w:r w:rsidRPr="00B02CD4">
        <w:rPr>
          <w:lang w:eastAsia="ru-RU"/>
        </w:rPr>
        <w:t xml:space="preserve"> Прочитайте текст в упр. 192. О каком звере в нем идет речь? </w:t>
      </w:r>
      <w:r w:rsidRPr="00B02CD4">
        <w:rPr>
          <w:i/>
          <w:lang w:eastAsia="ru-RU"/>
        </w:rPr>
        <w:t>(О</w:t>
      </w:r>
      <w:r w:rsidR="00D275A7">
        <w:rPr>
          <w:i/>
          <w:lang w:val="en-US" w:eastAsia="ru-RU"/>
        </w:rPr>
        <w:t> </w:t>
      </w:r>
      <w:r w:rsidRPr="00B02CD4">
        <w:rPr>
          <w:i/>
          <w:lang w:eastAsia="ru-RU"/>
        </w:rPr>
        <w:t>носороге.)</w:t>
      </w:r>
      <w:r w:rsidRPr="00B02CD4">
        <w:rPr>
          <w:lang w:eastAsia="ru-RU"/>
        </w:rPr>
        <w:t xml:space="preserve"> Какую новую информацию вы узнали об этом животном? Подтвердите свой ответ словами из текста. Рассмотрите рисунок. Найдите на нем носорога. По каким признакам вы смогли его определить? </w:t>
      </w:r>
      <w:r w:rsidRPr="00B02CD4">
        <w:rPr>
          <w:i/>
          <w:lang w:eastAsia="ru-RU"/>
        </w:rPr>
        <w:t>(Высказывания учащихся.)</w:t>
      </w:r>
    </w:p>
    <w:p w:rsidR="00363CD3" w:rsidRPr="00B02CD4" w:rsidRDefault="00363CD3" w:rsidP="00D275A7">
      <w:pPr>
        <w:pStyle w:val="a3"/>
        <w:rPr>
          <w:lang w:eastAsia="ru-RU"/>
        </w:rPr>
      </w:pPr>
      <w:r w:rsidRPr="00B02CD4">
        <w:rPr>
          <w:lang w:eastAsia="ru-RU"/>
        </w:rPr>
        <w:t>Найдите в тексте и зачитайте слова с мягким знаком. На какие две группы вы можете их разделить? Обоснуйте свой ответ. Запишите выделенные вами из текста слова</w:t>
      </w:r>
      <w:r w:rsidRPr="00B02CD4">
        <w:rPr>
          <w:lang w:val="be-BY" w:eastAsia="ru-RU"/>
        </w:rPr>
        <w:t xml:space="preserve"> (без повторов)</w:t>
      </w:r>
      <w:r w:rsidRPr="00B02CD4">
        <w:rPr>
          <w:lang w:eastAsia="ru-RU"/>
        </w:rPr>
        <w:t xml:space="preserve"> в две группы</w:t>
      </w:r>
      <w:r w:rsidRPr="00B02CD4">
        <w:rPr>
          <w:lang w:val="be-BY" w:eastAsia="ru-RU"/>
        </w:rPr>
        <w:t xml:space="preserve"> / в два столбика</w:t>
      </w:r>
      <w:r w:rsidRPr="00B02CD4">
        <w:rPr>
          <w:lang w:eastAsia="ru-RU"/>
        </w:rPr>
        <w:t xml:space="preserve"> (на усмотрение учителя, можно предложить детям разделить слова на слоги не устно, как сказано в</w:t>
      </w:r>
      <w:r w:rsidR="00D275A7">
        <w:rPr>
          <w:lang w:val="en-US" w:eastAsia="ru-RU"/>
        </w:rPr>
        <w:t> </w:t>
      </w:r>
      <w:r w:rsidRPr="00B02CD4">
        <w:rPr>
          <w:lang w:eastAsia="ru-RU"/>
        </w:rPr>
        <w:t>задании, а</w:t>
      </w:r>
      <w:r w:rsidR="00D275A7">
        <w:rPr>
          <w:lang w:val="en-US" w:eastAsia="ru-RU"/>
        </w:rPr>
        <w:t> </w:t>
      </w:r>
      <w:r w:rsidRPr="00B02CD4">
        <w:rPr>
          <w:lang w:eastAsia="ru-RU"/>
        </w:rPr>
        <w:t>письменно). Подчеркните буквы, в которых спрятался звук [й</w:t>
      </w:r>
      <w:r w:rsidRPr="00B02CD4">
        <w:rPr>
          <w:lang w:val="be-BY" w:eastAsia="ru-RU"/>
        </w:rPr>
        <w:t>’</w:t>
      </w:r>
      <w:r w:rsidRPr="00B02CD4">
        <w:rPr>
          <w:lang w:eastAsia="ru-RU"/>
        </w:rPr>
        <w:t>]</w:t>
      </w:r>
      <w:r w:rsidRPr="00B02CD4">
        <w:rPr>
          <w:lang w:val="be-BY" w:eastAsia="ru-RU"/>
        </w:rPr>
        <w:t xml:space="preserve">. Обоснуйте свой выбор. Какие из выписанных вами слов нельзя переносить? Почему? Назовите слова, которые можно переносить разными способами. </w:t>
      </w:r>
      <w:r w:rsidRPr="00B02CD4">
        <w:rPr>
          <w:i/>
          <w:lang w:val="be-BY" w:eastAsia="ru-RU"/>
        </w:rPr>
        <w:t>(Деревья, маленькие.)</w:t>
      </w:r>
      <w:r w:rsidRPr="00B02CD4">
        <w:rPr>
          <w:lang w:val="be-BY" w:eastAsia="ru-RU"/>
        </w:rPr>
        <w:t xml:space="preserve"> Как нужно переносить слова с мягким знаком? Как поступать с данной буквой? </w:t>
      </w:r>
      <w:r w:rsidRPr="00B02CD4">
        <w:rPr>
          <w:i/>
          <w:lang w:val="be-BY" w:eastAsia="ru-RU"/>
        </w:rPr>
        <w:t>(Учащиеся высказывают свои предположения.)</w:t>
      </w:r>
      <w:r w:rsidRPr="00B02CD4">
        <w:rPr>
          <w:lang w:val="be-BY" w:eastAsia="ru-RU"/>
        </w:rPr>
        <w:t xml:space="preserve"> Проверьте, верно ли ваше мнение, прочитав правило на с.</w:t>
      </w:r>
      <w:r w:rsidR="00D275A7">
        <w:rPr>
          <w:lang w:val="en-US" w:eastAsia="ru-RU"/>
        </w:rPr>
        <w:t> </w:t>
      </w:r>
      <w:r w:rsidRPr="00B02CD4">
        <w:rPr>
          <w:lang w:val="be-BY" w:eastAsia="ru-RU"/>
        </w:rPr>
        <w:t>118.</w:t>
      </w:r>
    </w:p>
    <w:p w:rsidR="00363CD3" w:rsidRPr="00B02CD4" w:rsidRDefault="00363CD3" w:rsidP="00D275A7">
      <w:pPr>
        <w:pStyle w:val="12"/>
        <w:rPr>
          <w:rFonts w:eastAsia="Times New Roman"/>
          <w:lang w:eastAsia="ru-RU"/>
        </w:rPr>
      </w:pPr>
      <w:r w:rsidRPr="00B02CD4">
        <w:t>ЗАКРЕПЛЕНИЕ ИЗУЧЕННОГО МАТЕРИАЛА</w:t>
      </w:r>
    </w:p>
    <w:p w:rsidR="00363CD3" w:rsidRPr="00B02CD4" w:rsidRDefault="00363CD3" w:rsidP="00D275A7">
      <w:pPr>
        <w:pStyle w:val="a3"/>
        <w:rPr>
          <w:lang w:eastAsia="ru-RU"/>
        </w:rPr>
      </w:pPr>
      <w:r w:rsidRPr="00B02CD4">
        <w:rPr>
          <w:lang w:eastAsia="ru-RU"/>
        </w:rPr>
        <w:t>Учащиеся самостоятельно выполняют упр. 193: читают слова, определяют признак, по которому их можно разделить на две группы. Записывают слова по группам, с опорой на образец разделяя их для переноса.</w:t>
      </w:r>
    </w:p>
    <w:p w:rsidR="00363CD3" w:rsidRPr="00B02CD4" w:rsidRDefault="00363CD3" w:rsidP="00D275A7">
      <w:pPr>
        <w:pStyle w:val="a3"/>
        <w:rPr>
          <w:lang w:eastAsia="ru-RU"/>
        </w:rPr>
      </w:pPr>
      <w:r w:rsidRPr="00B02CD4">
        <w:rPr>
          <w:lang w:eastAsia="ru-RU"/>
        </w:rPr>
        <w:t>Из упр. 194 выписывают слова с пропущенным разделительным мягким знаком. На усмотрение учителя детям можно предложить разделить эти слова для переноса.</w:t>
      </w:r>
    </w:p>
    <w:p w:rsidR="00363CD3" w:rsidRPr="00B02CD4" w:rsidRDefault="00363CD3" w:rsidP="00D275A7">
      <w:pPr>
        <w:pStyle w:val="a3"/>
        <w:spacing w:after="120"/>
      </w:pPr>
      <w:r w:rsidRPr="00B02CD4">
        <w:t>Второклассники перечитывают записанные на доске задачи урока, коллективно обсуждают, полностью ли они выполнены или остались вопросы, которые требуют решения на следующем уроке.</w:t>
      </w:r>
    </w:p>
    <w:p w:rsidR="00363CD3" w:rsidRPr="00523761" w:rsidRDefault="00363CD3" w:rsidP="00D275A7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  <w:r w:rsidRPr="00B02CD4">
        <w:rPr>
          <w:rStyle w:val="aff"/>
          <w:rFonts w:ascii="Times New Roman" w:hAnsi="Times New Roman" w:cs="Times New Roman"/>
          <w:b/>
        </w:rPr>
        <w:footnoteReference w:id="1"/>
      </w:r>
    </w:p>
    <w:p w:rsidR="00363CD3" w:rsidRPr="00B02CD4" w:rsidRDefault="00363CD3" w:rsidP="00D275A7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69.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слова, вертикальной чертой разделяя их для переноса.</w:t>
      </w:r>
    </w:p>
    <w:p w:rsidR="00363CD3" w:rsidRPr="006778CD" w:rsidRDefault="00363CD3" w:rsidP="00D275A7">
      <w:pPr>
        <w:pStyle w:val="a3"/>
        <w:spacing w:before="120"/>
        <w:rPr>
          <w:rFonts w:eastAsia="Times New Roman"/>
          <w:lang w:eastAsia="ru-RU"/>
        </w:rPr>
      </w:pPr>
      <w:r w:rsidRPr="006778CD">
        <w:rPr>
          <w:b/>
        </w:rPr>
        <w:t>Домашнее задание:</w:t>
      </w:r>
      <w:r w:rsidRPr="004D7DC1">
        <w:t xml:space="preserve"> </w:t>
      </w:r>
      <w:r w:rsidRPr="006778CD">
        <w:t>упр. 195, правило на с. 118, словарное слово</w:t>
      </w:r>
      <w:r w:rsidR="00D275A7">
        <w:t xml:space="preserve"> — </w:t>
      </w:r>
      <w:r w:rsidRPr="006778CD">
        <w:rPr>
          <w:i/>
        </w:rPr>
        <w:t>воскресенье</w:t>
      </w:r>
      <w:r w:rsidRPr="006778CD">
        <w:rPr>
          <w:rFonts w:eastAsia="Times New Roman"/>
          <w:lang w:eastAsia="ru-RU"/>
        </w:rPr>
        <w:t>.</w:t>
      </w:r>
    </w:p>
    <w:p w:rsidR="00D275A7" w:rsidRDefault="00D275A7" w:rsidP="00363CD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63CD3" w:rsidRPr="00B02CD4" w:rsidRDefault="00363CD3" w:rsidP="008969A1">
      <w:pPr>
        <w:pStyle w:val="11"/>
        <w:rPr>
          <w:rFonts w:eastAsia="Times New Roman"/>
          <w:highlight w:val="yellow"/>
          <w:lang w:eastAsia="ru-RU"/>
        </w:rPr>
      </w:pPr>
      <w:r w:rsidRPr="008969A1">
        <w:lastRenderedPageBreak/>
        <w:t>РАЗДЕЛИТЕЛЬНЫЙ</w:t>
      </w:r>
      <w:r w:rsidRPr="00B02CD4">
        <w:t xml:space="preserve"> МЯГКИЙ ЗНАК. ЗАКРЕПЛЕНИЕ</w:t>
      </w:r>
    </w:p>
    <w:p w:rsidR="00363CD3" w:rsidRPr="00B02CD4" w:rsidRDefault="00363CD3" w:rsidP="008969A1">
      <w:pPr>
        <w:pStyle w:val="a3"/>
        <w:rPr>
          <w:lang w:eastAsia="ru-RU"/>
        </w:rPr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 xml:space="preserve">научатся </w:t>
      </w:r>
      <w:r w:rsidRPr="00B02CD4">
        <w:rPr>
          <w:lang w:eastAsia="ru-RU"/>
        </w:rPr>
        <w:t>применять правило переноса слов с</w:t>
      </w:r>
      <w:r w:rsidR="008969A1">
        <w:rPr>
          <w:lang w:eastAsia="ru-RU"/>
        </w:rPr>
        <w:t> </w:t>
      </w:r>
      <w:r w:rsidRPr="00B02CD4">
        <w:rPr>
          <w:lang w:eastAsia="ru-RU"/>
        </w:rPr>
        <w:t>разделительным мягким знаком (</w:t>
      </w:r>
      <w:r w:rsidRPr="009B6876">
        <w:rPr>
          <w:b/>
          <w:bCs/>
          <w:i/>
          <w:lang w:eastAsia="ru-RU"/>
        </w:rPr>
        <w:t>ь</w:t>
      </w:r>
      <w:r>
        <w:rPr>
          <w:lang w:eastAsia="ru-RU"/>
        </w:rPr>
        <w:t>).</w:t>
      </w:r>
    </w:p>
    <w:p w:rsidR="00363CD3" w:rsidRPr="00B02CD4" w:rsidRDefault="00363CD3" w:rsidP="008969A1">
      <w:pPr>
        <w:pStyle w:val="a3"/>
        <w:rPr>
          <w:lang w:eastAsia="ru-RU"/>
        </w:rPr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>будут учиться</w:t>
      </w:r>
      <w:r w:rsidRPr="006778CD">
        <w:rPr>
          <w:bCs/>
          <w:iCs/>
          <w:lang w:eastAsia="ru-RU"/>
        </w:rPr>
        <w:t xml:space="preserve"> </w:t>
      </w:r>
      <w:r w:rsidRPr="00B02CD4">
        <w:rPr>
          <w:lang w:eastAsia="ru-RU"/>
        </w:rPr>
        <w:t>воспринимать смысл читаемых текстов, выделять из них существенную информацию, устно передавать содержание текста, под руководством учителя оценивать результат своих действий, вносить соответствующие коррективы, осуществлять аналогии между изучаемым явлением и</w:t>
      </w:r>
      <w:r w:rsidR="008969A1">
        <w:rPr>
          <w:lang w:eastAsia="ru-RU"/>
        </w:rPr>
        <w:t> </w:t>
      </w:r>
      <w:r w:rsidRPr="00B02CD4">
        <w:rPr>
          <w:lang w:eastAsia="ru-RU"/>
        </w:rPr>
        <w:t>собственным (приобретенным) опытом, по результатам наблюдений формулировать правило, учитывать правило (алгоритм) в планировании и контроле способа решения.</w:t>
      </w:r>
    </w:p>
    <w:p w:rsidR="00363CD3" w:rsidRPr="00B02CD4" w:rsidRDefault="00363CD3" w:rsidP="008969A1">
      <w:pPr>
        <w:pStyle w:val="a3"/>
        <w:rPr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6778CD">
        <w:rPr>
          <w:bCs/>
        </w:rPr>
        <w:t xml:space="preserve"> </w:t>
      </w:r>
      <w:r w:rsidRPr="00B02CD4">
        <w:rPr>
          <w:lang w:eastAsia="ru-RU"/>
        </w:rPr>
        <w:t>развитие чувства прекрасного и эстетических чувств через выразительные возможности языка, анализ пейзажных зарисовок.</w:t>
      </w:r>
    </w:p>
    <w:p w:rsidR="00363CD3" w:rsidRPr="00B02CD4" w:rsidRDefault="00363CD3" w:rsidP="008969A1">
      <w:pPr>
        <w:pStyle w:val="12"/>
        <w:spacing w:before="120" w:after="120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8969A1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8969A1">
      <w:pPr>
        <w:pStyle w:val="a3"/>
        <w:rPr>
          <w:lang w:eastAsia="ru-RU"/>
        </w:rPr>
      </w:pPr>
      <w:r w:rsidRPr="00B02CD4">
        <w:rPr>
          <w:lang w:eastAsia="ru-RU"/>
        </w:rPr>
        <w:t>В качестве повторения пройденного материала можно предложить «картинный» диктант (на усмотрение учителя, проводится как коллективная работа с</w:t>
      </w:r>
      <w:r w:rsidR="008969A1">
        <w:rPr>
          <w:lang w:eastAsia="ru-RU"/>
        </w:rPr>
        <w:t> </w:t>
      </w:r>
      <w:r w:rsidRPr="00B02CD4">
        <w:rPr>
          <w:lang w:eastAsia="ru-RU"/>
        </w:rPr>
        <w:t>целью отработки изученного материала или самостоятельная работа с целью контроля знаний и</w:t>
      </w:r>
      <w:r w:rsidR="008969A1">
        <w:rPr>
          <w:lang w:eastAsia="ru-RU"/>
        </w:rPr>
        <w:t> </w:t>
      </w:r>
      <w:r w:rsidRPr="00B02CD4">
        <w:rPr>
          <w:lang w:eastAsia="ru-RU"/>
        </w:rPr>
        <w:t>выявления существующих пробелов): учащимся демонстрируются рисунки. Дети называют изображенные предметы, записывая только слова с разделительным мягким знаком. Важно акцентировать внимание учащихся на то, что в «опасных» местах в словах нужно пропускать буквы, чтобы затем иметь возможность уточнить их написание (вспомнить и применить правило), тем самым избежав ошибок при записи слов.</w:t>
      </w:r>
    </w:p>
    <w:p w:rsidR="00363CD3" w:rsidRPr="00B02CD4" w:rsidRDefault="00363CD3" w:rsidP="008969A1">
      <w:pPr>
        <w:pStyle w:val="21"/>
        <w:spacing w:before="120" w:after="120"/>
        <w:rPr>
          <w:lang w:eastAsia="ru-RU"/>
        </w:rPr>
      </w:pPr>
      <w:r w:rsidRPr="00B02CD4">
        <w:rPr>
          <w:lang w:eastAsia="ru-RU"/>
        </w:rPr>
        <w:t>Примерные картинки:</w:t>
      </w:r>
    </w:p>
    <w:tbl>
      <w:tblPr>
        <w:tblStyle w:val="af"/>
        <w:tblW w:w="9634" w:type="dxa"/>
        <w:jc w:val="center"/>
        <w:tblLook w:val="04A0" w:firstRow="1" w:lastRow="0" w:firstColumn="1" w:lastColumn="0" w:noHBand="0" w:noVBand="1"/>
      </w:tblPr>
      <w:tblGrid>
        <w:gridCol w:w="1827"/>
        <w:gridCol w:w="251"/>
        <w:gridCol w:w="1108"/>
        <w:gridCol w:w="251"/>
        <w:gridCol w:w="1300"/>
        <w:gridCol w:w="305"/>
        <w:gridCol w:w="1360"/>
        <w:gridCol w:w="251"/>
        <w:gridCol w:w="1239"/>
        <w:gridCol w:w="281"/>
        <w:gridCol w:w="1461"/>
      </w:tblGrid>
      <w:tr w:rsidR="00363CD3" w:rsidRPr="00B02CD4" w:rsidTr="008969A1">
        <w:trPr>
          <w:jc w:val="center"/>
        </w:trPr>
        <w:tc>
          <w:tcPr>
            <w:tcW w:w="1827" w:type="dxa"/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CD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B11922" wp14:editId="121E15A8">
                  <wp:extent cx="1018661" cy="72390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61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nil"/>
              <w:bottom w:val="nil"/>
            </w:tcBorders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8" w:type="dxa"/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CD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23712C" wp14:editId="0CB95099">
                  <wp:extent cx="543311" cy="733425"/>
                  <wp:effectExtent l="0" t="0" r="9525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56844" cy="75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bottom w:val="nil"/>
            </w:tcBorders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CD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2C1113" wp14:editId="0397BB8E">
                  <wp:extent cx="688862" cy="771525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27" cy="7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tcBorders>
              <w:top w:val="nil"/>
              <w:bottom w:val="nil"/>
            </w:tcBorders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0" w:type="dxa"/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C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02CD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8FB860" wp14:editId="4FA11397">
                  <wp:extent cx="695325" cy="833633"/>
                  <wp:effectExtent l="0" t="0" r="0" b="508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7748" cy="84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C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1" w:type="dxa"/>
            <w:tcBorders>
              <w:top w:val="nil"/>
              <w:bottom w:val="nil"/>
            </w:tcBorders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9" w:type="dxa"/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CD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1DDE822" wp14:editId="291F3A91">
                  <wp:extent cx="627284" cy="904875"/>
                  <wp:effectExtent l="0" t="0" r="1905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78" cy="92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nil"/>
              <w:bottom w:val="nil"/>
            </w:tcBorders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</w:tcPr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363CD3" w:rsidRPr="00B02CD4" w:rsidRDefault="00363CD3" w:rsidP="00363CD3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02CD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B00BC8C" wp14:editId="464E1EE6">
                  <wp:extent cx="790575" cy="813163"/>
                  <wp:effectExtent l="0" t="0" r="0" b="635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55" cy="82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CD3" w:rsidRPr="00B02CD4" w:rsidRDefault="00363CD3" w:rsidP="008969A1">
      <w:pPr>
        <w:pStyle w:val="a3"/>
        <w:spacing w:before="120"/>
        <w:rPr>
          <w:lang w:eastAsia="ru-RU"/>
        </w:rPr>
      </w:pPr>
      <w:r w:rsidRPr="00B02CD4">
        <w:rPr>
          <w:b/>
          <w:lang w:eastAsia="ru-RU"/>
        </w:rPr>
        <w:t xml:space="preserve">Учитель. </w:t>
      </w:r>
      <w:r w:rsidRPr="00B02CD4">
        <w:rPr>
          <w:lang w:eastAsia="ru-RU"/>
        </w:rPr>
        <w:t xml:space="preserve">Что вы можете сказать про звуковой и буквенный состав записанных слов? Почему он одинаковый? </w:t>
      </w:r>
      <w:r w:rsidRPr="00B02CD4">
        <w:rPr>
          <w:i/>
          <w:lang w:eastAsia="ru-RU"/>
        </w:rPr>
        <w:t>(Высказывания учащихся.)</w:t>
      </w:r>
      <w:r w:rsidRPr="00B02CD4">
        <w:rPr>
          <w:lang w:eastAsia="ru-RU"/>
        </w:rPr>
        <w:t xml:space="preserve"> Проанализируйте звуко-буквенный состав слов </w:t>
      </w:r>
      <w:r w:rsidRPr="00B02CD4">
        <w:rPr>
          <w:b/>
          <w:lang w:eastAsia="ru-RU"/>
        </w:rPr>
        <w:t>кольцо</w:t>
      </w:r>
      <w:r w:rsidRPr="00B02CD4">
        <w:rPr>
          <w:lang w:eastAsia="ru-RU"/>
        </w:rPr>
        <w:t xml:space="preserve">, </w:t>
      </w:r>
      <w:r w:rsidRPr="00B02CD4">
        <w:rPr>
          <w:b/>
          <w:lang w:eastAsia="ru-RU"/>
        </w:rPr>
        <w:t>коньки</w:t>
      </w:r>
      <w:r w:rsidRPr="00B02CD4">
        <w:rPr>
          <w:lang w:eastAsia="ru-RU"/>
        </w:rPr>
        <w:t xml:space="preserve">. Почему в этих словах букв будет больше, чем звуков? Все ли из перечисленных в «картинном» диктанте слов можно переносить? </w:t>
      </w:r>
      <w:r w:rsidRPr="00B02CD4">
        <w:rPr>
          <w:i/>
          <w:lang w:eastAsia="ru-RU"/>
        </w:rPr>
        <w:t xml:space="preserve">(Слово </w:t>
      </w:r>
      <w:r w:rsidRPr="00B02CD4">
        <w:rPr>
          <w:b/>
          <w:i/>
          <w:lang w:eastAsia="ru-RU"/>
        </w:rPr>
        <w:t>ульи</w:t>
      </w:r>
      <w:r w:rsidRPr="00B02CD4">
        <w:rPr>
          <w:i/>
          <w:lang w:eastAsia="ru-RU"/>
        </w:rPr>
        <w:t xml:space="preserve"> нельзя переносить.)</w:t>
      </w:r>
      <w:r w:rsidRPr="00B02CD4">
        <w:rPr>
          <w:lang w:eastAsia="ru-RU"/>
        </w:rPr>
        <w:t xml:space="preserve"> Обоснуйте свое мнение. Как вы думаете, какова будет тема сегодняшнего урока? Какие задачи нам нужно на нем решить? </w:t>
      </w:r>
      <w:r w:rsidRPr="00B02CD4">
        <w:rPr>
          <w:i/>
          <w:lang w:eastAsia="ru-RU"/>
        </w:rPr>
        <w:t>(Задачи формулируются коллективно и записываются учителем на доске.)</w:t>
      </w:r>
    </w:p>
    <w:p w:rsidR="00363CD3" w:rsidRPr="00B02CD4" w:rsidRDefault="00363CD3" w:rsidP="008969A1">
      <w:pPr>
        <w:pStyle w:val="12"/>
        <w:rPr>
          <w:rFonts w:eastAsia="Times New Roman"/>
          <w:lang w:eastAsia="ru-RU"/>
        </w:rPr>
      </w:pPr>
      <w:r w:rsidRPr="00B02CD4">
        <w:t>ЗАКРЕПЛЕНИЕ ИЗУЧЕННОГО МАТЕРИАЛА</w:t>
      </w:r>
    </w:p>
    <w:p w:rsidR="00363CD3" w:rsidRPr="00B02CD4" w:rsidRDefault="00363CD3" w:rsidP="008969A1">
      <w:pPr>
        <w:pStyle w:val="a3"/>
        <w:rPr>
          <w:lang w:eastAsia="ru-RU"/>
        </w:rPr>
      </w:pPr>
      <w:r w:rsidRPr="00B02CD4">
        <w:rPr>
          <w:b/>
          <w:lang w:eastAsia="ru-RU"/>
        </w:rPr>
        <w:t xml:space="preserve">Учитель. </w:t>
      </w:r>
      <w:r w:rsidRPr="00B02CD4">
        <w:rPr>
          <w:lang w:eastAsia="ru-RU"/>
        </w:rPr>
        <w:t xml:space="preserve">Прочитайте текст в упр. 196. Как соловьи заботятся о своих птенцах? Подтвердите свой ответ текстом. Найдите в тексте предложение, которое </w:t>
      </w:r>
      <w:r w:rsidRPr="00B02CD4">
        <w:rPr>
          <w:lang w:eastAsia="ru-RU"/>
        </w:rPr>
        <w:lastRenderedPageBreak/>
        <w:t xml:space="preserve">соответствует рисунку. </w:t>
      </w:r>
      <w:r w:rsidRPr="00B02CD4">
        <w:rPr>
          <w:i/>
          <w:lang w:eastAsia="ru-RU"/>
        </w:rPr>
        <w:t>(Целый день она носит им еду</w:t>
      </w:r>
      <w:r w:rsidR="00D275A7">
        <w:rPr>
          <w:i/>
          <w:lang w:eastAsia="ru-RU"/>
        </w:rPr>
        <w:t xml:space="preserve"> — </w:t>
      </w:r>
      <w:r w:rsidRPr="00B02CD4">
        <w:rPr>
          <w:i/>
          <w:lang w:eastAsia="ru-RU"/>
        </w:rPr>
        <w:t>букашек, мушек, паучков.)</w:t>
      </w:r>
      <w:r w:rsidRPr="00B02CD4">
        <w:rPr>
          <w:lang w:eastAsia="ru-RU"/>
        </w:rPr>
        <w:t xml:space="preserve"> Назовите семью соловья (слова записываются на доске):</w:t>
      </w:r>
    </w:p>
    <w:p w:rsidR="00363CD3" w:rsidRPr="008969A1" w:rsidRDefault="00363CD3" w:rsidP="008969A1">
      <w:pPr>
        <w:pStyle w:val="a3"/>
        <w:spacing w:before="120" w:after="120"/>
        <w:rPr>
          <w:i/>
          <w:lang w:eastAsia="ru-RU"/>
        </w:rPr>
      </w:pPr>
      <w:r w:rsidRPr="008969A1">
        <w:rPr>
          <w:i/>
          <w:lang w:eastAsia="ru-RU"/>
        </w:rPr>
        <w:t>Соловей, соловьиха, соловьята.</w:t>
      </w:r>
    </w:p>
    <w:p w:rsidR="00363CD3" w:rsidRPr="00B02CD4" w:rsidRDefault="00363CD3" w:rsidP="008969A1">
      <w:pPr>
        <w:pStyle w:val="a3"/>
        <w:rPr>
          <w:lang w:eastAsia="ru-RU"/>
        </w:rPr>
      </w:pPr>
      <w:r w:rsidRPr="00B02CD4">
        <w:rPr>
          <w:lang w:eastAsia="ru-RU"/>
        </w:rPr>
        <w:t xml:space="preserve">Назовите в данных словах непарный звонкий, непарный мягкий согласный звук. Определите его место в словах. </w:t>
      </w:r>
      <w:r w:rsidRPr="00B02CD4">
        <w:rPr>
          <w:i/>
          <w:lang w:eastAsia="ru-RU"/>
        </w:rPr>
        <w:t xml:space="preserve">(В слове </w:t>
      </w:r>
      <w:r w:rsidRPr="00B02CD4">
        <w:rPr>
          <w:b/>
          <w:i/>
          <w:lang w:eastAsia="ru-RU"/>
        </w:rPr>
        <w:t>соловей</w:t>
      </w:r>
      <w:r w:rsidRPr="00B02CD4">
        <w:rPr>
          <w:i/>
          <w:lang w:eastAsia="ru-RU"/>
        </w:rPr>
        <w:t xml:space="preserve"> звук [й</w:t>
      </w:r>
      <w:r w:rsidRPr="00B02CD4">
        <w:rPr>
          <w:i/>
          <w:lang w:val="be-BY" w:eastAsia="ru-RU"/>
        </w:rPr>
        <w:t>’</w:t>
      </w:r>
      <w:r w:rsidRPr="00B02CD4">
        <w:rPr>
          <w:i/>
          <w:lang w:eastAsia="ru-RU"/>
        </w:rPr>
        <w:t>] находится в конце слова, в</w:t>
      </w:r>
      <w:r w:rsidR="008969A1">
        <w:rPr>
          <w:i/>
          <w:lang w:eastAsia="ru-RU"/>
        </w:rPr>
        <w:t> </w:t>
      </w:r>
      <w:r w:rsidRPr="00B02CD4">
        <w:rPr>
          <w:i/>
          <w:lang w:eastAsia="ru-RU"/>
        </w:rPr>
        <w:t>остальных словах</w:t>
      </w:r>
      <w:r w:rsidR="00D275A7">
        <w:rPr>
          <w:i/>
          <w:lang w:eastAsia="ru-RU"/>
        </w:rPr>
        <w:t xml:space="preserve"> — </w:t>
      </w:r>
      <w:r w:rsidRPr="00B02CD4">
        <w:rPr>
          <w:i/>
          <w:lang w:eastAsia="ru-RU"/>
        </w:rPr>
        <w:t>в середине.)</w:t>
      </w:r>
      <w:r w:rsidRPr="00B02CD4">
        <w:rPr>
          <w:lang w:eastAsia="ru-RU"/>
        </w:rPr>
        <w:t xml:space="preserve"> Как данный звук обозначен на письме? </w:t>
      </w:r>
      <w:r w:rsidRPr="00B02CD4">
        <w:rPr>
          <w:i/>
          <w:lang w:eastAsia="ru-RU"/>
        </w:rPr>
        <w:t>(Ответы учащихся.)</w:t>
      </w:r>
      <w:r w:rsidRPr="00B02CD4">
        <w:rPr>
          <w:lang w:eastAsia="ru-RU"/>
        </w:rPr>
        <w:t xml:space="preserve"> Какую роль в словах </w:t>
      </w:r>
      <w:r w:rsidRPr="00B02CD4">
        <w:rPr>
          <w:b/>
          <w:lang w:eastAsia="ru-RU"/>
        </w:rPr>
        <w:t>соловьиха</w:t>
      </w:r>
      <w:r w:rsidRPr="00B02CD4">
        <w:rPr>
          <w:lang w:eastAsia="ru-RU"/>
        </w:rPr>
        <w:t xml:space="preserve">, </w:t>
      </w:r>
      <w:r w:rsidRPr="00B02CD4">
        <w:rPr>
          <w:b/>
          <w:lang w:eastAsia="ru-RU"/>
        </w:rPr>
        <w:t>соловьята</w:t>
      </w:r>
      <w:r w:rsidRPr="00B02CD4">
        <w:rPr>
          <w:lang w:eastAsia="ru-RU"/>
        </w:rPr>
        <w:t xml:space="preserve"> выполняет мягкий знак? Обоснуйте свое ответ.</w:t>
      </w:r>
    </w:p>
    <w:p w:rsidR="00363CD3" w:rsidRPr="00B02CD4" w:rsidRDefault="00363CD3" w:rsidP="008969A1">
      <w:pPr>
        <w:pStyle w:val="21"/>
        <w:rPr>
          <w:lang w:eastAsia="ru-RU"/>
        </w:rPr>
      </w:pPr>
      <w:r w:rsidRPr="00B02CD4">
        <w:rPr>
          <w:lang w:eastAsia="ru-RU"/>
        </w:rPr>
        <w:t>Работа в парах</w:t>
      </w:r>
    </w:p>
    <w:p w:rsidR="00363CD3" w:rsidRPr="00B02CD4" w:rsidRDefault="00363CD3" w:rsidP="008969A1">
      <w:pPr>
        <w:pStyle w:val="a3"/>
        <w:rPr>
          <w:lang w:eastAsia="ru-RU"/>
        </w:rPr>
      </w:pPr>
      <w:r w:rsidRPr="00B02CD4">
        <w:rPr>
          <w:lang w:eastAsia="ru-RU"/>
        </w:rPr>
        <w:t>Учащиеся находят в тексте еще слова с разделительным мягким знаком. Определяют количество мягких согласных звуков в каждом выделенном из текста слове. Называют одинаковый мягкий согласный звук в данных словах.</w:t>
      </w:r>
      <w:r w:rsidRPr="00B02CD4">
        <w:rPr>
          <w:i/>
          <w:lang w:eastAsia="ru-RU"/>
        </w:rPr>
        <w:t xml:space="preserve"> (Слова с</w:t>
      </w:r>
      <w:r w:rsidR="00B110D8">
        <w:rPr>
          <w:i/>
          <w:lang w:eastAsia="ru-RU"/>
        </w:rPr>
        <w:t> </w:t>
      </w:r>
      <w:r w:rsidRPr="00B02CD4">
        <w:rPr>
          <w:i/>
          <w:lang w:eastAsia="ru-RU"/>
        </w:rPr>
        <w:t xml:space="preserve">разделительным мягким знаком: </w:t>
      </w:r>
      <w:r w:rsidRPr="00B02CD4">
        <w:rPr>
          <w:b/>
          <w:i/>
          <w:lang w:eastAsia="ru-RU"/>
        </w:rPr>
        <w:t>листьях</w:t>
      </w:r>
      <w:r w:rsidRPr="00B02CD4">
        <w:rPr>
          <w:i/>
          <w:lang w:eastAsia="ru-RU"/>
        </w:rPr>
        <w:t xml:space="preserve">, </w:t>
      </w:r>
      <w:r w:rsidRPr="00B02CD4">
        <w:rPr>
          <w:b/>
          <w:i/>
          <w:lang w:eastAsia="ru-RU"/>
        </w:rPr>
        <w:t>пьют</w:t>
      </w:r>
      <w:r w:rsidRPr="00B02CD4">
        <w:rPr>
          <w:i/>
          <w:lang w:eastAsia="ru-RU"/>
        </w:rPr>
        <w:t xml:space="preserve">. В слове </w:t>
      </w:r>
      <w:r w:rsidRPr="00B02CD4">
        <w:rPr>
          <w:b/>
          <w:i/>
          <w:lang w:eastAsia="ru-RU"/>
        </w:rPr>
        <w:t>листьях</w:t>
      </w:r>
      <w:r w:rsidR="00D275A7">
        <w:rPr>
          <w:i/>
          <w:lang w:eastAsia="ru-RU"/>
        </w:rPr>
        <w:t xml:space="preserve"> — </w:t>
      </w:r>
      <w:r w:rsidRPr="00B02CD4">
        <w:rPr>
          <w:i/>
          <w:lang w:eastAsia="ru-RU"/>
        </w:rPr>
        <w:t xml:space="preserve">три мягких согласных, в слове </w:t>
      </w:r>
      <w:r w:rsidRPr="00B02CD4">
        <w:rPr>
          <w:b/>
          <w:i/>
          <w:lang w:eastAsia="ru-RU"/>
        </w:rPr>
        <w:t>пьют</w:t>
      </w:r>
      <w:r w:rsidR="00D275A7">
        <w:rPr>
          <w:i/>
          <w:lang w:eastAsia="ru-RU"/>
        </w:rPr>
        <w:t xml:space="preserve"> — </w:t>
      </w:r>
      <w:r w:rsidRPr="00B02CD4">
        <w:rPr>
          <w:i/>
          <w:lang w:eastAsia="ru-RU"/>
        </w:rPr>
        <w:t>два мягких согласных. Одинаковый мягкий согласный звук</w:t>
      </w:r>
      <w:r w:rsidR="00D275A7">
        <w:rPr>
          <w:i/>
          <w:lang w:eastAsia="ru-RU"/>
        </w:rPr>
        <w:t xml:space="preserve"> — </w:t>
      </w:r>
      <w:r w:rsidRPr="00B02CD4">
        <w:rPr>
          <w:i/>
          <w:lang w:eastAsia="ru-RU"/>
        </w:rPr>
        <w:t>[й</w:t>
      </w:r>
      <w:r w:rsidRPr="00B02CD4">
        <w:rPr>
          <w:i/>
          <w:lang w:val="be-BY" w:eastAsia="ru-RU"/>
        </w:rPr>
        <w:t>’</w:t>
      </w:r>
      <w:r w:rsidRPr="00B02CD4">
        <w:rPr>
          <w:i/>
          <w:lang w:eastAsia="ru-RU"/>
        </w:rPr>
        <w:t>].)</w:t>
      </w:r>
    </w:p>
    <w:p w:rsidR="00363CD3" w:rsidRPr="00B02CD4" w:rsidRDefault="00363CD3" w:rsidP="00B110D8">
      <w:pPr>
        <w:pStyle w:val="a3"/>
        <w:rPr>
          <w:lang w:eastAsia="ru-RU"/>
        </w:rPr>
      </w:pPr>
      <w:r w:rsidRPr="00B02CD4">
        <w:rPr>
          <w:lang w:eastAsia="ru-RU"/>
        </w:rPr>
        <w:t>Учащиеся анализируют слова, данные в образце, определяют, какому правилу подчиняется написание мягкого знака в каждом из указанных в нем слов. По аналогии дополняют каждую строку еще одним (двумя, тремя на усмотрение учителя) словом из текста. Записывают слова в тетрадь в соответствии с предложенными группами.</w:t>
      </w:r>
    </w:p>
    <w:p w:rsidR="00363CD3" w:rsidRPr="00B02CD4" w:rsidRDefault="00363CD3" w:rsidP="00B110D8">
      <w:pPr>
        <w:pStyle w:val="a3"/>
        <w:rPr>
          <w:lang w:eastAsia="ru-RU"/>
        </w:rPr>
      </w:pPr>
      <w:r w:rsidRPr="00B02CD4">
        <w:rPr>
          <w:b/>
          <w:lang w:eastAsia="ru-RU"/>
        </w:rPr>
        <w:t xml:space="preserve">Учитель. </w:t>
      </w:r>
      <w:r w:rsidRPr="00B02CD4">
        <w:rPr>
          <w:lang w:eastAsia="ru-RU"/>
        </w:rPr>
        <w:t xml:space="preserve">Прочитайте стихотворение в упр. 197. Какую работу выполняет почтальон? </w:t>
      </w:r>
      <w:r w:rsidRPr="00B02CD4">
        <w:rPr>
          <w:i/>
          <w:lang w:eastAsia="ru-RU"/>
        </w:rPr>
        <w:t>(Высказывания учащихся.)</w:t>
      </w:r>
      <w:r w:rsidRPr="00B02CD4">
        <w:rPr>
          <w:lang w:eastAsia="ru-RU"/>
        </w:rPr>
        <w:t xml:space="preserve"> Произнесите хором данное слово, определите в</w:t>
      </w:r>
      <w:r w:rsidR="00B110D8">
        <w:rPr>
          <w:lang w:eastAsia="ru-RU"/>
        </w:rPr>
        <w:t> </w:t>
      </w:r>
      <w:r w:rsidRPr="00B02CD4">
        <w:rPr>
          <w:lang w:eastAsia="ru-RU"/>
        </w:rPr>
        <w:t xml:space="preserve">нем количество слогов. От чего зависит количество слогов в слове? </w:t>
      </w:r>
      <w:r w:rsidRPr="00B02CD4">
        <w:rPr>
          <w:i/>
          <w:lang w:eastAsia="ru-RU"/>
        </w:rPr>
        <w:t>(Ответы учащихся.)</w:t>
      </w:r>
      <w:r w:rsidRPr="00B02CD4">
        <w:rPr>
          <w:lang w:eastAsia="ru-RU"/>
        </w:rPr>
        <w:t xml:space="preserve"> Прочитайте слова в рубрике «Говори правильно!». Что общего в</w:t>
      </w:r>
      <w:r w:rsidR="00B110D8">
        <w:rPr>
          <w:lang w:eastAsia="ru-RU"/>
        </w:rPr>
        <w:t> </w:t>
      </w:r>
      <w:r w:rsidRPr="00B02CD4">
        <w:rPr>
          <w:lang w:eastAsia="ru-RU"/>
        </w:rPr>
        <w:t xml:space="preserve">словах </w:t>
      </w:r>
      <w:r w:rsidRPr="00B02CD4">
        <w:rPr>
          <w:b/>
          <w:lang w:eastAsia="ru-RU"/>
        </w:rPr>
        <w:t>почтальон</w:t>
      </w:r>
      <w:r w:rsidRPr="00B02CD4">
        <w:rPr>
          <w:lang w:eastAsia="ru-RU"/>
        </w:rPr>
        <w:t xml:space="preserve">, </w:t>
      </w:r>
      <w:r w:rsidRPr="00B02CD4">
        <w:rPr>
          <w:b/>
          <w:lang w:eastAsia="ru-RU"/>
        </w:rPr>
        <w:t>медальон</w:t>
      </w:r>
      <w:r w:rsidRPr="00B02CD4">
        <w:rPr>
          <w:lang w:eastAsia="ru-RU"/>
        </w:rPr>
        <w:t xml:space="preserve">, </w:t>
      </w:r>
      <w:r w:rsidRPr="00B02CD4">
        <w:rPr>
          <w:b/>
          <w:lang w:eastAsia="ru-RU"/>
        </w:rPr>
        <w:t>бульон</w:t>
      </w:r>
      <w:r w:rsidRPr="00B02CD4">
        <w:rPr>
          <w:lang w:eastAsia="ru-RU"/>
        </w:rPr>
        <w:t xml:space="preserve">? </w:t>
      </w:r>
      <w:r w:rsidRPr="00B02CD4">
        <w:rPr>
          <w:i/>
          <w:lang w:eastAsia="ru-RU"/>
        </w:rPr>
        <w:t>(Сочетание звуков [л</w:t>
      </w:r>
      <w:r w:rsidRPr="00B02CD4">
        <w:rPr>
          <w:i/>
          <w:lang w:val="be-BY" w:eastAsia="ru-RU"/>
        </w:rPr>
        <w:t>’</w:t>
      </w:r>
      <w:r w:rsidRPr="00B02CD4">
        <w:rPr>
          <w:i/>
          <w:lang w:eastAsia="ru-RU"/>
        </w:rPr>
        <w:t>й</w:t>
      </w:r>
      <w:r w:rsidRPr="00B02CD4">
        <w:rPr>
          <w:i/>
          <w:lang w:val="be-BY" w:eastAsia="ru-RU"/>
        </w:rPr>
        <w:t>’о</w:t>
      </w:r>
      <w:r w:rsidRPr="00B02CD4">
        <w:rPr>
          <w:i/>
          <w:lang w:eastAsia="ru-RU"/>
        </w:rPr>
        <w:t>].)</w:t>
      </w:r>
      <w:r w:rsidRPr="00B02CD4">
        <w:rPr>
          <w:lang w:eastAsia="ru-RU"/>
        </w:rPr>
        <w:t xml:space="preserve"> Найдите в стихотворении упр.</w:t>
      </w:r>
      <w:r w:rsidR="00B110D8">
        <w:rPr>
          <w:lang w:eastAsia="ru-RU"/>
        </w:rPr>
        <w:t> </w:t>
      </w:r>
      <w:r w:rsidRPr="00B02CD4">
        <w:rPr>
          <w:lang w:eastAsia="ru-RU"/>
        </w:rPr>
        <w:t xml:space="preserve">197 слово </w:t>
      </w:r>
      <w:r w:rsidRPr="00B02CD4">
        <w:rPr>
          <w:b/>
          <w:lang w:eastAsia="ru-RU"/>
        </w:rPr>
        <w:t>почтальон</w:t>
      </w:r>
      <w:r w:rsidRPr="00B02CD4">
        <w:rPr>
          <w:lang w:eastAsia="ru-RU"/>
        </w:rPr>
        <w:t xml:space="preserve">. Какую особенность вы заметили в обозначении данных звуков буквами? </w:t>
      </w:r>
      <w:r w:rsidRPr="00B02CD4">
        <w:rPr>
          <w:i/>
          <w:lang w:eastAsia="ru-RU"/>
        </w:rPr>
        <w:t>(Высказывания учащихся.)</w:t>
      </w:r>
      <w:r w:rsidRPr="00B02CD4">
        <w:rPr>
          <w:lang w:eastAsia="ru-RU"/>
        </w:rPr>
        <w:t xml:space="preserve"> Запишите слово </w:t>
      </w:r>
      <w:r w:rsidRPr="00B02CD4">
        <w:rPr>
          <w:b/>
          <w:lang w:eastAsia="ru-RU"/>
        </w:rPr>
        <w:t xml:space="preserve">почтальон </w:t>
      </w:r>
      <w:r w:rsidRPr="00B02CD4">
        <w:rPr>
          <w:lang w:eastAsia="ru-RU"/>
        </w:rPr>
        <w:t xml:space="preserve">в тетрадь, по аналогии спишите из рубрики «Говори правильно!» остальные слова, раскрывая квадратные скобки. Какой вывод можете сделать? </w:t>
      </w:r>
      <w:r w:rsidRPr="00B02CD4">
        <w:rPr>
          <w:i/>
          <w:lang w:eastAsia="ru-RU"/>
        </w:rPr>
        <w:t>(Написание данных слов нужно запомнить либо проверять по словарю.)</w:t>
      </w:r>
    </w:p>
    <w:p w:rsidR="00363CD3" w:rsidRPr="00B02CD4" w:rsidRDefault="00363CD3" w:rsidP="00B110D8">
      <w:pPr>
        <w:pStyle w:val="a3"/>
        <w:rPr>
          <w:lang w:eastAsia="ru-RU"/>
        </w:rPr>
      </w:pPr>
      <w:r w:rsidRPr="00B02CD4">
        <w:rPr>
          <w:lang w:eastAsia="ru-RU"/>
        </w:rPr>
        <w:t>Учащиеся находят в стихотворении слова с «опасными» местами на изученные правила. На усмотрение учителя данная работа организуется в паре либо предлагается для самостоятельного поиска слов. Задание может выполнят</w:t>
      </w:r>
      <w:r>
        <w:rPr>
          <w:lang w:eastAsia="ru-RU"/>
        </w:rPr>
        <w:t>ь</w:t>
      </w:r>
      <w:r w:rsidRPr="00B02CD4">
        <w:rPr>
          <w:lang w:eastAsia="ru-RU"/>
        </w:rPr>
        <w:t>ся устно или в</w:t>
      </w:r>
      <w:r w:rsidR="00B110D8">
        <w:rPr>
          <w:lang w:eastAsia="ru-RU"/>
        </w:rPr>
        <w:t> </w:t>
      </w:r>
      <w:r w:rsidRPr="00B02CD4">
        <w:rPr>
          <w:lang w:eastAsia="ru-RU"/>
        </w:rPr>
        <w:t>письменной форме.</w:t>
      </w:r>
    </w:p>
    <w:p w:rsidR="00363CD3" w:rsidRPr="00B02CD4" w:rsidRDefault="00363CD3" w:rsidP="00B110D8">
      <w:pPr>
        <w:pStyle w:val="a3"/>
        <w:rPr>
          <w:lang w:eastAsia="ru-RU"/>
        </w:rPr>
      </w:pPr>
      <w:r w:rsidRPr="00B02CD4">
        <w:rPr>
          <w:i/>
          <w:lang w:eastAsia="ru-RU"/>
        </w:rPr>
        <w:t>Слова, которые могут назвать (выписать) учащиеся:</w:t>
      </w:r>
      <w:r w:rsidRPr="00B02CD4">
        <w:rPr>
          <w:lang w:eastAsia="ru-RU"/>
        </w:rPr>
        <w:t xml:space="preserve"> сла</w:t>
      </w:r>
      <w:r w:rsidRPr="00B02CD4">
        <w:rPr>
          <w:u w:val="single"/>
          <w:lang w:eastAsia="ru-RU"/>
        </w:rPr>
        <w:t>д</w:t>
      </w:r>
      <w:r w:rsidRPr="00B02CD4">
        <w:rPr>
          <w:lang w:eastAsia="ru-RU"/>
        </w:rPr>
        <w:t>кий, вдру</w:t>
      </w:r>
      <w:r w:rsidRPr="00B02CD4">
        <w:rPr>
          <w:u w:val="single"/>
          <w:lang w:eastAsia="ru-RU"/>
        </w:rPr>
        <w:t>г</w:t>
      </w:r>
      <w:r w:rsidRPr="00B02CD4">
        <w:rPr>
          <w:lang w:eastAsia="ru-RU"/>
        </w:rPr>
        <w:t>, пр</w:t>
      </w:r>
      <w:r w:rsidRPr="00B02CD4">
        <w:rPr>
          <w:u w:val="double"/>
          <w:lang w:eastAsia="ru-RU"/>
        </w:rPr>
        <w:t>и</w:t>
      </w:r>
      <w:r w:rsidRPr="00B02CD4">
        <w:rPr>
          <w:lang w:eastAsia="ru-RU"/>
        </w:rPr>
        <w:t>ве</w:t>
      </w:r>
      <w:r w:rsidRPr="00B02CD4">
        <w:rPr>
          <w:u w:val="single"/>
          <w:lang w:eastAsia="ru-RU"/>
        </w:rPr>
        <w:t>т</w:t>
      </w:r>
      <w:r w:rsidRPr="00B02CD4">
        <w:rPr>
          <w:lang w:eastAsia="ru-RU"/>
        </w:rPr>
        <w:t>, п</w:t>
      </w:r>
      <w:r w:rsidRPr="00B02CD4">
        <w:rPr>
          <w:u w:val="double"/>
          <w:lang w:eastAsia="ru-RU"/>
        </w:rPr>
        <w:t>а</w:t>
      </w:r>
      <w:r w:rsidRPr="00B02CD4">
        <w:rPr>
          <w:lang w:eastAsia="ru-RU"/>
        </w:rPr>
        <w:t>ке</w:t>
      </w:r>
      <w:r w:rsidRPr="00B02CD4">
        <w:rPr>
          <w:u w:val="single"/>
          <w:lang w:eastAsia="ru-RU"/>
        </w:rPr>
        <w:t>т</w:t>
      </w:r>
      <w:r w:rsidRPr="00B02CD4">
        <w:rPr>
          <w:lang w:eastAsia="ru-RU"/>
        </w:rPr>
        <w:t>, п</w:t>
      </w:r>
      <w:r w:rsidRPr="00B02CD4">
        <w:rPr>
          <w:u w:val="double"/>
          <w:lang w:eastAsia="ru-RU"/>
        </w:rPr>
        <w:t>о</w:t>
      </w:r>
      <w:r w:rsidRPr="00B02CD4">
        <w:rPr>
          <w:lang w:eastAsia="ru-RU"/>
        </w:rPr>
        <w:t>чт</w:t>
      </w:r>
      <w:r w:rsidRPr="00B02CD4">
        <w:rPr>
          <w:u w:val="double"/>
          <w:lang w:eastAsia="ru-RU"/>
        </w:rPr>
        <w:t>а</w:t>
      </w:r>
      <w:r w:rsidRPr="00B02CD4">
        <w:rPr>
          <w:lang w:eastAsia="ru-RU"/>
        </w:rPr>
        <w:t>льон, пр</w:t>
      </w:r>
      <w:r w:rsidRPr="00B02CD4">
        <w:rPr>
          <w:u w:val="double"/>
          <w:lang w:eastAsia="ru-RU"/>
        </w:rPr>
        <w:t>и</w:t>
      </w:r>
      <w:r w:rsidRPr="00B02CD4">
        <w:rPr>
          <w:lang w:eastAsia="ru-RU"/>
        </w:rPr>
        <w:t>н</w:t>
      </w:r>
      <w:r>
        <w:rPr>
          <w:lang w:eastAsia="ru-RU"/>
        </w:rPr>
        <w:t>ё</w:t>
      </w:r>
      <w:r w:rsidRPr="00B02CD4">
        <w:rPr>
          <w:lang w:eastAsia="ru-RU"/>
        </w:rPr>
        <w:t>с.</w:t>
      </w:r>
    </w:p>
    <w:p w:rsidR="00363CD3" w:rsidRPr="00B02CD4" w:rsidRDefault="00363CD3" w:rsidP="00B110D8">
      <w:pPr>
        <w:pStyle w:val="a3"/>
        <w:rPr>
          <w:lang w:eastAsia="ru-RU"/>
        </w:rPr>
      </w:pPr>
      <w:r w:rsidRPr="00B02CD4">
        <w:rPr>
          <w:lang w:eastAsia="ru-RU"/>
        </w:rPr>
        <w:t>При проведении проверки важно похвалить детей за пропуск орфограмм (букв в</w:t>
      </w:r>
      <w:r w:rsidR="00B110D8">
        <w:rPr>
          <w:lang w:eastAsia="ru-RU"/>
        </w:rPr>
        <w:t> </w:t>
      </w:r>
      <w:proofErr w:type="spellStart"/>
      <w:r w:rsidRPr="00B02CD4">
        <w:rPr>
          <w:lang w:eastAsia="ru-RU"/>
        </w:rPr>
        <w:t>ошибкоопасных</w:t>
      </w:r>
      <w:proofErr w:type="spellEnd"/>
      <w:r w:rsidRPr="00B02CD4">
        <w:rPr>
          <w:lang w:eastAsia="ru-RU"/>
        </w:rPr>
        <w:t xml:space="preserve"> местах слов), которые еще не изучались (в частности, пропуск буквы гласного звука в приставке </w:t>
      </w:r>
      <w:r w:rsidRPr="00B02CD4">
        <w:rPr>
          <w:b/>
          <w:lang w:eastAsia="ru-RU"/>
        </w:rPr>
        <w:t>при</w:t>
      </w:r>
      <w:r w:rsidRPr="00B02CD4">
        <w:rPr>
          <w:lang w:eastAsia="ru-RU"/>
        </w:rPr>
        <w:t xml:space="preserve">- слова </w:t>
      </w:r>
      <w:r w:rsidRPr="00B02CD4">
        <w:rPr>
          <w:b/>
          <w:lang w:eastAsia="ru-RU"/>
        </w:rPr>
        <w:t>прин</w:t>
      </w:r>
      <w:r>
        <w:rPr>
          <w:b/>
          <w:lang w:eastAsia="ru-RU"/>
        </w:rPr>
        <w:t>ё</w:t>
      </w:r>
      <w:r w:rsidRPr="00B02CD4">
        <w:rPr>
          <w:b/>
          <w:lang w:eastAsia="ru-RU"/>
        </w:rPr>
        <w:t>с</w:t>
      </w:r>
      <w:r w:rsidRPr="00B02CD4">
        <w:rPr>
          <w:lang w:eastAsia="ru-RU"/>
        </w:rPr>
        <w:t>). Учитель может сообщить учащимся, что узнать, какому правилу подчиняется написание буквы</w:t>
      </w:r>
      <w:r w:rsidR="00B110D8">
        <w:rPr>
          <w:lang w:eastAsia="ru-RU"/>
        </w:rPr>
        <w:t> </w:t>
      </w:r>
      <w:r w:rsidRPr="00B02CD4">
        <w:rPr>
          <w:b/>
          <w:lang w:eastAsia="ru-RU"/>
        </w:rPr>
        <w:t>и</w:t>
      </w:r>
      <w:r w:rsidRPr="00B02CD4">
        <w:rPr>
          <w:lang w:eastAsia="ru-RU"/>
        </w:rPr>
        <w:t xml:space="preserve"> в данном слове, они смогут при дальнейшем изучении курса русского языка.</w:t>
      </w:r>
    </w:p>
    <w:p w:rsidR="00363CD3" w:rsidRPr="00B02CD4" w:rsidRDefault="00363CD3" w:rsidP="00B110D8">
      <w:pPr>
        <w:pStyle w:val="a3"/>
        <w:rPr>
          <w:lang w:eastAsia="ru-RU"/>
        </w:rPr>
      </w:pPr>
      <w:r w:rsidRPr="00B02CD4">
        <w:rPr>
          <w:b/>
          <w:lang w:eastAsia="ru-RU"/>
        </w:rPr>
        <w:t xml:space="preserve">Учитель. </w:t>
      </w:r>
      <w:r w:rsidRPr="00B02CD4">
        <w:rPr>
          <w:lang w:eastAsia="ru-RU"/>
        </w:rPr>
        <w:t xml:space="preserve">Прочитайте и дополните в упр. 198 </w:t>
      </w:r>
      <w:proofErr w:type="gramStart"/>
      <w:r w:rsidRPr="00B02CD4">
        <w:rPr>
          <w:lang w:eastAsia="ru-RU"/>
        </w:rPr>
        <w:t>предложение словом</w:t>
      </w:r>
      <w:proofErr w:type="gramEnd"/>
      <w:r w:rsidRPr="00B02CD4">
        <w:rPr>
          <w:lang w:eastAsia="ru-RU"/>
        </w:rPr>
        <w:t xml:space="preserve"> с</w:t>
      </w:r>
      <w:r w:rsidR="00B110D8">
        <w:rPr>
          <w:lang w:eastAsia="ru-RU"/>
        </w:rPr>
        <w:t> </w:t>
      </w:r>
      <w:r w:rsidRPr="00B02CD4">
        <w:rPr>
          <w:lang w:eastAsia="ru-RU"/>
        </w:rPr>
        <w:t>разделительным мягким знаком. Спишите предложение. Послушайте два утверждения. Выберите то, с которым вы согласитесь. Обоснуйте свой вывод.</w:t>
      </w:r>
    </w:p>
    <w:p w:rsidR="00363CD3" w:rsidRPr="00B110D8" w:rsidRDefault="00363CD3" w:rsidP="00B110D8">
      <w:pPr>
        <w:pStyle w:val="a3"/>
        <w:rPr>
          <w:i/>
          <w:lang w:eastAsia="ru-RU"/>
        </w:rPr>
      </w:pPr>
      <w:r w:rsidRPr="00B110D8">
        <w:rPr>
          <w:i/>
          <w:lang w:eastAsia="ru-RU"/>
        </w:rPr>
        <w:t>Утверждения:</w:t>
      </w:r>
    </w:p>
    <w:p w:rsidR="00363CD3" w:rsidRPr="00B02CD4" w:rsidRDefault="00363CD3" w:rsidP="00B110D8">
      <w:pPr>
        <w:pStyle w:val="a3"/>
        <w:numPr>
          <w:ilvl w:val="0"/>
          <w:numId w:val="24"/>
        </w:numPr>
        <w:ind w:left="0" w:firstLine="340"/>
        <w:rPr>
          <w:lang w:eastAsia="ru-RU"/>
        </w:rPr>
      </w:pPr>
      <w:r w:rsidRPr="00B02CD4">
        <w:rPr>
          <w:lang w:eastAsia="ru-RU"/>
        </w:rPr>
        <w:lastRenderedPageBreak/>
        <w:t xml:space="preserve">В слове </w:t>
      </w:r>
      <w:r w:rsidRPr="00B02CD4">
        <w:rPr>
          <w:b/>
          <w:lang w:eastAsia="ru-RU"/>
        </w:rPr>
        <w:t xml:space="preserve">варенье </w:t>
      </w:r>
      <w:r w:rsidRPr="00B02CD4">
        <w:rPr>
          <w:lang w:eastAsia="ru-RU"/>
        </w:rPr>
        <w:t>количество букв и звуков одинаковое.</w:t>
      </w:r>
    </w:p>
    <w:p w:rsidR="00363CD3" w:rsidRPr="00B02CD4" w:rsidRDefault="00363CD3" w:rsidP="00B110D8">
      <w:pPr>
        <w:pStyle w:val="a3"/>
        <w:numPr>
          <w:ilvl w:val="0"/>
          <w:numId w:val="24"/>
        </w:numPr>
        <w:ind w:left="0" w:firstLine="340"/>
        <w:rPr>
          <w:lang w:eastAsia="ru-RU"/>
        </w:rPr>
      </w:pPr>
      <w:r w:rsidRPr="00B02CD4">
        <w:rPr>
          <w:lang w:eastAsia="ru-RU"/>
        </w:rPr>
        <w:t xml:space="preserve">В слове </w:t>
      </w:r>
      <w:r w:rsidRPr="00B02CD4">
        <w:rPr>
          <w:b/>
          <w:lang w:eastAsia="ru-RU"/>
        </w:rPr>
        <w:t xml:space="preserve">варенье </w:t>
      </w:r>
      <w:r w:rsidRPr="00B02CD4">
        <w:rPr>
          <w:lang w:eastAsia="ru-RU"/>
        </w:rPr>
        <w:t>букв больше, чем звуков.</w:t>
      </w:r>
    </w:p>
    <w:p w:rsidR="00363CD3" w:rsidRPr="00B02CD4" w:rsidRDefault="00363CD3" w:rsidP="00B110D8">
      <w:pPr>
        <w:pStyle w:val="a3"/>
        <w:rPr>
          <w:lang w:eastAsia="ru-RU"/>
        </w:rPr>
      </w:pPr>
      <w:r w:rsidRPr="00B02CD4">
        <w:rPr>
          <w:lang w:eastAsia="ru-RU"/>
        </w:rPr>
        <w:t>В упр. 199 учащиеся из слов, записанных в двух столбиках, составляют и</w:t>
      </w:r>
      <w:r w:rsidR="00B110D8">
        <w:rPr>
          <w:lang w:eastAsia="ru-RU"/>
        </w:rPr>
        <w:t> </w:t>
      </w:r>
      <w:r w:rsidRPr="00B02CD4">
        <w:rPr>
          <w:lang w:eastAsia="ru-RU"/>
        </w:rPr>
        <w:t>записывают соответствующие смыслу сочетания, подчеркивают в</w:t>
      </w:r>
      <w:r w:rsidR="00B110D8">
        <w:rPr>
          <w:lang w:eastAsia="ru-RU"/>
        </w:rPr>
        <w:t> </w:t>
      </w:r>
      <w:r w:rsidRPr="00B02CD4">
        <w:rPr>
          <w:lang w:eastAsia="ru-RU"/>
        </w:rPr>
        <w:t>словах разделительный мягкий знак двумя чертами, мягкий знак как показатель мягкости</w:t>
      </w:r>
      <w:r w:rsidR="00D275A7">
        <w:rPr>
          <w:lang w:eastAsia="ru-RU"/>
        </w:rPr>
        <w:t xml:space="preserve"> — </w:t>
      </w:r>
      <w:r>
        <w:rPr>
          <w:lang w:eastAsia="ru-RU"/>
        </w:rPr>
        <w:t>одной чертой.</w:t>
      </w:r>
    </w:p>
    <w:p w:rsidR="00363CD3" w:rsidRPr="00B02CD4" w:rsidRDefault="00363CD3" w:rsidP="00B110D8">
      <w:pPr>
        <w:pStyle w:val="a3"/>
        <w:rPr>
          <w:b/>
        </w:rPr>
      </w:pPr>
      <w:r w:rsidRPr="00B02CD4">
        <w:rPr>
          <w:lang w:eastAsia="ru-RU"/>
        </w:rPr>
        <w:t>Проводится рефлексия, в ходе которой выясняется, насколько поставленные в</w:t>
      </w:r>
      <w:r w:rsidR="00B110D8">
        <w:rPr>
          <w:lang w:eastAsia="ru-RU"/>
        </w:rPr>
        <w:t> </w:t>
      </w:r>
      <w:r w:rsidRPr="00B02CD4">
        <w:rPr>
          <w:lang w:eastAsia="ru-RU"/>
        </w:rPr>
        <w:t>начале урока задачи выполнены. Учащихся можно попросить оценить свою работу на уроке и</w:t>
      </w:r>
      <w:r w:rsidR="00B110D8">
        <w:rPr>
          <w:lang w:eastAsia="ru-RU"/>
        </w:rPr>
        <w:t> </w:t>
      </w:r>
      <w:r w:rsidRPr="00B02CD4">
        <w:rPr>
          <w:lang w:eastAsia="ru-RU"/>
        </w:rPr>
        <w:t>определить трудности, с которыми они, возможно, столкнулись при выполнении заданий.</w:t>
      </w:r>
    </w:p>
    <w:p w:rsidR="00363CD3" w:rsidRPr="00B02CD4" w:rsidRDefault="00363CD3" w:rsidP="00B110D8">
      <w:pPr>
        <w:pStyle w:val="21"/>
      </w:pPr>
      <w:r w:rsidRPr="00B02CD4">
        <w:t>Рубрика «Проверь себя»</w:t>
      </w:r>
    </w:p>
    <w:p w:rsidR="00363CD3" w:rsidRPr="00B02CD4" w:rsidRDefault="00363CD3" w:rsidP="00B110D8">
      <w:pPr>
        <w:pStyle w:val="a3"/>
      </w:pPr>
      <w:r w:rsidRPr="00B02CD4">
        <w:t>Учащиеся выполняют задания 1</w:t>
      </w:r>
      <w:r w:rsidR="00B110D8">
        <w:t>–</w:t>
      </w:r>
      <w:r w:rsidRPr="00B02CD4">
        <w:t>3 на с. 122.</w:t>
      </w:r>
    </w:p>
    <w:p w:rsidR="00363CD3" w:rsidRPr="00B02CD4" w:rsidRDefault="00363CD3" w:rsidP="00B110D8">
      <w:pPr>
        <w:pStyle w:val="a3"/>
        <w:spacing w:before="120"/>
        <w:rPr>
          <w:rFonts w:eastAsia="Times New Roman"/>
          <w:lang w:eastAsia="ru-RU"/>
        </w:rPr>
      </w:pPr>
      <w:r w:rsidRPr="00F4127E">
        <w:rPr>
          <w:b/>
        </w:rPr>
        <w:t>Домашнее задание:</w:t>
      </w:r>
      <w:r w:rsidRPr="004D7DC1">
        <w:t xml:space="preserve"> </w:t>
      </w:r>
      <w:r w:rsidRPr="00F4127E">
        <w:t>упр. 200, словарное слово</w:t>
      </w:r>
      <w:r w:rsidR="00D275A7">
        <w:t xml:space="preserve"> — </w:t>
      </w:r>
      <w:r w:rsidRPr="00B02CD4">
        <w:rPr>
          <w:i/>
        </w:rPr>
        <w:t>сахар</w:t>
      </w:r>
      <w:r w:rsidRPr="00B02CD4">
        <w:rPr>
          <w:rFonts w:eastAsia="Times New Roman"/>
          <w:i/>
          <w:lang w:eastAsia="ru-RU"/>
        </w:rPr>
        <w:t>.</w:t>
      </w:r>
    </w:p>
    <w:p w:rsidR="00B110D8" w:rsidRDefault="00B110D8" w:rsidP="00363CD3">
      <w:pPr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363CD3" w:rsidRDefault="00363CD3" w:rsidP="00BA083E">
      <w:pPr>
        <w:pStyle w:val="11"/>
        <w:spacing w:after="0"/>
        <w:rPr>
          <w:lang w:val="be-BY" w:eastAsia="ru-RU"/>
        </w:rPr>
      </w:pPr>
      <w:r w:rsidRPr="00B02CD4">
        <w:rPr>
          <w:lang w:eastAsia="ru-RU"/>
        </w:rPr>
        <w:lastRenderedPageBreak/>
        <w:t xml:space="preserve">СЛОВО КАК ЕДИНИЦА </w:t>
      </w:r>
      <w:r w:rsidRPr="00BA083E">
        <w:t>ЯЗЫКА</w:t>
      </w:r>
      <w:r w:rsidRPr="00B02CD4">
        <w:rPr>
          <w:lang w:eastAsia="ru-RU"/>
        </w:rPr>
        <w:t>. ЗНАЧЕНИЕ СЛОВА</w:t>
      </w:r>
    </w:p>
    <w:p w:rsidR="00363CD3" w:rsidRPr="00B02CD4" w:rsidRDefault="00363CD3" w:rsidP="002F4B96">
      <w:pPr>
        <w:pStyle w:val="11"/>
        <w:spacing w:before="120" w:after="120"/>
      </w:pPr>
      <w:r w:rsidRPr="00B02CD4">
        <w:t>СЛОВО И ЕГО ЗНАЧЕНИЕ</w:t>
      </w:r>
    </w:p>
    <w:p w:rsidR="00363CD3" w:rsidRPr="00B02CD4" w:rsidRDefault="00363CD3" w:rsidP="00B110D8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>будут учиться осознавать слово как единство звучания и</w:t>
      </w:r>
      <w:r w:rsidR="00B110D8">
        <w:t> </w:t>
      </w:r>
      <w:r w:rsidRPr="00B02CD4">
        <w:t>значения, выявлять в речи незнакомые слова, спрашивать об их значении учителя или обращаться к толковому словарю.</w:t>
      </w:r>
    </w:p>
    <w:p w:rsidR="00363CD3" w:rsidRPr="00B02CD4" w:rsidRDefault="00363CD3" w:rsidP="00B110D8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 xml:space="preserve">будут учиться </w:t>
      </w:r>
      <w:r w:rsidRPr="00B02CD4">
        <w:t>высказывать свои предположения относительно способа решения учебной задачи, в сотрудничестве с</w:t>
      </w:r>
      <w:r w:rsidR="00B110D8">
        <w:t> </w:t>
      </w:r>
      <w:r w:rsidRPr="00B02CD4">
        <w:t>учителем находить варианты решения учебной задачи, воспринимать на слух и</w:t>
      </w:r>
      <w:r w:rsidR="00C15D5D">
        <w:t> </w:t>
      </w:r>
      <w:r w:rsidRPr="00B02CD4">
        <w:t>понимать различные виды сообщений, ориентироваться в учебном пособии (на шмуцтитулах, страницах учебного пособия, в условных обозначениях и в словарях учебного пособия), осуществлять под руководством учителя поиск нужной информации в</w:t>
      </w:r>
      <w:r w:rsidR="00C15D5D">
        <w:t> </w:t>
      </w:r>
      <w:r w:rsidRPr="00B02CD4">
        <w:t>соответствии с поставленной задачей, 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т.</w:t>
      </w:r>
      <w:r w:rsidR="00C15D5D">
        <w:t> </w:t>
      </w:r>
      <w:r w:rsidRPr="00B02CD4">
        <w:t>п.), признавать существование различных точек зрения, воспринимать другое мнение и позицию.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523761">
        <w:rPr>
          <w:bCs/>
        </w:rPr>
        <w:t xml:space="preserve"> </w:t>
      </w:r>
      <w:r w:rsidRPr="00B02CD4">
        <w:rPr>
          <w:lang w:eastAsia="ru-RU"/>
        </w:rPr>
        <w:t>развитие способности к самооценке на основе критерия успешности учебной деятельности.</w:t>
      </w:r>
    </w:p>
    <w:p w:rsidR="00363CD3" w:rsidRPr="00B02CD4" w:rsidRDefault="00363CD3" w:rsidP="00C15D5D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C15D5D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В качестве повторения пройденного материала учащимся можно предложить послушать предложения, выделить в каждом из них слова с разделительным мягким знаком и показать с помощью веера цифр количество таких слов в предложении.</w:t>
      </w:r>
    </w:p>
    <w:p w:rsidR="00363CD3" w:rsidRPr="00B02CD4" w:rsidRDefault="00363CD3" w:rsidP="00C15D5D">
      <w:pPr>
        <w:pStyle w:val="21"/>
        <w:rPr>
          <w:lang w:eastAsia="ru-RU"/>
        </w:rPr>
      </w:pPr>
      <w:r w:rsidRPr="00B02CD4">
        <w:rPr>
          <w:lang w:eastAsia="ru-RU"/>
        </w:rPr>
        <w:t>Примерный материал для работы: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Осенью на деревьях пожелтели листья.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К утру от ночного ненастья не осталось никаких следов.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Дарья пила чай с клубничным вареньем и сладким печеньем.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В коробке у Ильи лежали птичьи перья.</w:t>
      </w:r>
    </w:p>
    <w:p w:rsidR="00363CD3" w:rsidRPr="00B02CD4" w:rsidRDefault="00363CD3" w:rsidP="00C15D5D">
      <w:pPr>
        <w:pStyle w:val="a3"/>
        <w:spacing w:after="120"/>
        <w:rPr>
          <w:lang w:eastAsia="ru-RU"/>
        </w:rPr>
      </w:pPr>
      <w:r w:rsidRPr="00B02CD4">
        <w:rPr>
          <w:lang w:eastAsia="ru-RU"/>
        </w:rPr>
        <w:t>Почтальон принес газеты.</w:t>
      </w:r>
    </w:p>
    <w:p w:rsidR="00363CD3" w:rsidRPr="00B02CD4" w:rsidRDefault="00363CD3" w:rsidP="00C15D5D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</w:p>
    <w:p w:rsidR="00363CD3" w:rsidRPr="00B02CD4" w:rsidRDefault="00363CD3" w:rsidP="00C15D5D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выполняют тест «</w:t>
      </w:r>
      <w:r w:rsidRPr="00B02CD4">
        <w:rPr>
          <w:rFonts w:ascii="Times New Roman" w:hAnsi="Times New Roman" w:cs="Times New Roman"/>
          <w:sz w:val="28"/>
          <w:szCs w:val="28"/>
        </w:rPr>
        <w:t>Правописание слов с разделительным мягким знаком»</w:t>
      </w: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тетради «Тематический контроль»</w:t>
      </w:r>
      <w:r w:rsidRPr="00B02CD4">
        <w:rPr>
          <w:rStyle w:val="aff"/>
          <w:rFonts w:ascii="Times New Roman" w:eastAsia="Times New Roman" w:hAnsi="Times New Roman" w:cs="Times New Roman"/>
          <w:color w:val="000000"/>
          <w:lang w:eastAsia="ru-RU"/>
        </w:rPr>
        <w:footnoteReference w:id="2"/>
      </w: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Проверку осуществляет учитель.</w:t>
      </w:r>
    </w:p>
    <w:p w:rsidR="00363CD3" w:rsidRPr="00B02CD4" w:rsidRDefault="00363CD3" w:rsidP="00C15D5D">
      <w:pPr>
        <w:pStyle w:val="12"/>
      </w:pPr>
      <w:r w:rsidRPr="00B02CD4">
        <w:t>ИЗУЧЕНИЕ НОВОГО МАТЕРИАЛА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Учащимся можно предложить послушать стихотворение Н</w:t>
      </w:r>
      <w:r>
        <w:rPr>
          <w:lang w:val="be-BY" w:eastAsia="ru-RU"/>
        </w:rPr>
        <w:t>.</w:t>
      </w:r>
      <w:r w:rsidR="00C15D5D">
        <w:rPr>
          <w:lang w:eastAsia="ru-RU"/>
        </w:rPr>
        <w:t> </w:t>
      </w:r>
      <w:proofErr w:type="spellStart"/>
      <w:r w:rsidRPr="00B02CD4">
        <w:rPr>
          <w:lang w:eastAsia="ru-RU"/>
        </w:rPr>
        <w:t>Кончаловской</w:t>
      </w:r>
      <w:proofErr w:type="spellEnd"/>
      <w:r w:rsidRPr="00B02CD4">
        <w:rPr>
          <w:lang w:eastAsia="ru-RU"/>
        </w:rPr>
        <w:t xml:space="preserve"> и</w:t>
      </w:r>
      <w:r w:rsidR="00C15D5D">
        <w:rPr>
          <w:lang w:eastAsia="ru-RU"/>
        </w:rPr>
        <w:t> </w:t>
      </w:r>
      <w:r w:rsidRPr="00B02CD4">
        <w:rPr>
          <w:lang w:eastAsia="ru-RU"/>
        </w:rPr>
        <w:t>высказать свое мнение о том, что в тексте для них непонятно и почему.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Показал садовод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Нам такой огород,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Где на грядках, заселенных густо,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Огурбузы росли,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t>Помидыни росли,</w:t>
      </w:r>
    </w:p>
    <w:p w:rsidR="00363CD3" w:rsidRPr="00B02CD4" w:rsidRDefault="00363CD3" w:rsidP="00C15D5D">
      <w:pPr>
        <w:pStyle w:val="a3"/>
        <w:rPr>
          <w:lang w:eastAsia="ru-RU"/>
        </w:rPr>
      </w:pPr>
      <w:r w:rsidRPr="00B02CD4">
        <w:rPr>
          <w:lang w:eastAsia="ru-RU"/>
        </w:rPr>
        <w:lastRenderedPageBreak/>
        <w:t>Редисвекла, чеслук и репуста.</w:t>
      </w:r>
      <w:r>
        <w:rPr>
          <w:lang w:eastAsia="ru-RU"/>
        </w:rPr>
        <w:t xml:space="preserve"> [1]</w:t>
      </w:r>
    </w:p>
    <w:p w:rsidR="00363CD3" w:rsidRPr="00B02CD4" w:rsidRDefault="00363CD3" w:rsidP="00C15D5D">
      <w:pPr>
        <w:pStyle w:val="a3"/>
      </w:pPr>
      <w:r w:rsidRPr="00B02CD4">
        <w:t>Учащиеся отвечают на поставленный перед прослушиванием стихотворения вопрос.</w:t>
      </w:r>
    </w:p>
    <w:p w:rsidR="00363CD3" w:rsidRPr="00B02CD4" w:rsidRDefault="00363CD3" w:rsidP="00C15D5D">
      <w:pPr>
        <w:pStyle w:val="a3"/>
        <w:rPr>
          <w:i/>
        </w:rPr>
      </w:pPr>
      <w:r w:rsidRPr="00170EBF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Почему некоторые слова в стихотворении вызывают недоумение? Можно ли их назвать словами? </w:t>
      </w:r>
      <w:r w:rsidRPr="00B02CD4">
        <w:rPr>
          <w:i/>
        </w:rPr>
        <w:t>(Высказывания учащихся.)</w:t>
      </w:r>
      <w:r w:rsidRPr="00B02CD4">
        <w:t xml:space="preserve"> Рассмотрите в</w:t>
      </w:r>
      <w:r w:rsidR="00C15D5D">
        <w:t> </w:t>
      </w:r>
      <w:r w:rsidRPr="00B02CD4">
        <w:t xml:space="preserve">учебнике страницу 123, с каким новым разделом мы начинаем знакомство? </w:t>
      </w:r>
      <w:r w:rsidRPr="00B02CD4">
        <w:rPr>
          <w:i/>
        </w:rPr>
        <w:t>(Слово как единица языка. Значение слова.)</w:t>
      </w:r>
      <w:r w:rsidRPr="00B02CD4">
        <w:t xml:space="preserve"> Почему на данной странице важное место занимают иллюстрации обложек словарей? </w:t>
      </w:r>
      <w:r w:rsidRPr="00B02CD4">
        <w:rPr>
          <w:i/>
        </w:rPr>
        <w:t>(Учащиеся высказывают свои предположения.)</w:t>
      </w:r>
      <w:r w:rsidRPr="00B02CD4">
        <w:t xml:space="preserve"> Прочитайте названия этих словарей. Как вы думаете, для чего они предназначены? Какую помощь каждый из этих словарей может оказать человеку? </w:t>
      </w:r>
      <w:r w:rsidRPr="00B02CD4">
        <w:rPr>
          <w:i/>
        </w:rPr>
        <w:t>(Высказывания учащихся.)</w:t>
      </w:r>
      <w:r w:rsidRPr="00B02CD4">
        <w:t xml:space="preserve"> Прочитайте задачи, которые стоят перед нами при изучении данного раздела. Ознакомьтесь с ключевыми словами и выражениями. Какие из них вам уже знакомы? Попробуйте объяснить, что они означают, с чем связаны. Как вы считаете, насколько важно изучение данного раздела? </w:t>
      </w:r>
      <w:r w:rsidRPr="00B02CD4">
        <w:rPr>
          <w:i/>
        </w:rPr>
        <w:t>(Высказывания учащихся.)</w:t>
      </w:r>
    </w:p>
    <w:p w:rsidR="00363CD3" w:rsidRPr="00B02CD4" w:rsidRDefault="00363CD3" w:rsidP="00431795">
      <w:pPr>
        <w:pStyle w:val="a3"/>
      </w:pPr>
      <w:r w:rsidRPr="00B02CD4">
        <w:t>Назовите буквы, изображенные в упр.</w:t>
      </w:r>
      <w:r w:rsidR="00431795">
        <w:t> </w:t>
      </w:r>
      <w:r w:rsidRPr="00B02CD4">
        <w:t xml:space="preserve">201. На какие группы вы можете их разделить? </w:t>
      </w:r>
      <w:r w:rsidRPr="00B02CD4">
        <w:rPr>
          <w:i/>
        </w:rPr>
        <w:t>(На буквы гласных звуков и буквы согласных звуков.)</w:t>
      </w:r>
      <w:r w:rsidRPr="00B02CD4">
        <w:t xml:space="preserve"> Какое отличие между буквой и</w:t>
      </w:r>
      <w:r w:rsidR="00BA083E">
        <w:t> </w:t>
      </w:r>
      <w:r w:rsidRPr="00B02CD4">
        <w:t xml:space="preserve">звуком? </w:t>
      </w:r>
      <w:r w:rsidRPr="00B02CD4">
        <w:rPr>
          <w:i/>
        </w:rPr>
        <w:t>(Высказывания учащихся.)</w:t>
      </w:r>
      <w:r w:rsidRPr="00B02CD4">
        <w:t xml:space="preserve"> Прочитайте, что из этих букв составил Павлик. На какие две группы вы можете разделить его записи? </w:t>
      </w:r>
      <w:r w:rsidRPr="00B02CD4">
        <w:rPr>
          <w:i/>
        </w:rPr>
        <w:t>(На слова и слоги.)</w:t>
      </w:r>
      <w:r w:rsidRPr="00B02CD4">
        <w:t xml:space="preserve"> Назовите слоги. Зачитайте слова. В чем отличие между ними? Что общего? </w:t>
      </w:r>
      <w:r w:rsidRPr="00B02CD4">
        <w:rPr>
          <w:i/>
        </w:rPr>
        <w:t>(Высказывания учащихся.)</w:t>
      </w:r>
      <w:r w:rsidRPr="00B02CD4">
        <w:t xml:space="preserve"> Как вы думаете, о чем сегодня пойдет речь на уроке? Давайте коллективно сформулируем тему и задачи урока (фиксируются учителем на доске).</w:t>
      </w:r>
    </w:p>
    <w:p w:rsidR="00363CD3" w:rsidRPr="00B02CD4" w:rsidRDefault="00363CD3" w:rsidP="00BA083E">
      <w:pPr>
        <w:pStyle w:val="a3"/>
      </w:pPr>
      <w:r w:rsidRPr="00B02CD4">
        <w:t xml:space="preserve">Выпишите в тетрадь слова из упр. 201. Сделайте вывод: чем слово отличается от простого набора звуков, от слогов? </w:t>
      </w:r>
      <w:r w:rsidRPr="00B02CD4">
        <w:rPr>
          <w:i/>
        </w:rPr>
        <w:t>(Учащиеся высказывают свои предположения, пробуют дать стройные формулировки тому, что называется словом.)</w:t>
      </w:r>
      <w:r w:rsidRPr="00B02CD4">
        <w:t xml:space="preserve"> Прочитайте на с.</w:t>
      </w:r>
      <w:r w:rsidR="00BA083E">
        <w:t> </w:t>
      </w:r>
      <w:r w:rsidRPr="00B02CD4">
        <w:t>125 правило. Насколько ваше мнение совпало с указанной в правиле информацией?</w:t>
      </w:r>
    </w:p>
    <w:p w:rsidR="00363CD3" w:rsidRPr="00B02CD4" w:rsidRDefault="00363CD3" w:rsidP="00BA083E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BA083E">
      <w:pPr>
        <w:pStyle w:val="a3"/>
      </w:pPr>
      <w:r w:rsidRPr="00170EBF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текст в упр.</w:t>
      </w:r>
      <w:r w:rsidR="00BA083E">
        <w:t> </w:t>
      </w:r>
      <w:r w:rsidRPr="00B02CD4">
        <w:t xml:space="preserve">202. Значение каких слов объясняется в данном тексте? Согласны ли вы с толкованием слов </w:t>
      </w:r>
      <w:r w:rsidRPr="00B02CD4">
        <w:rPr>
          <w:b/>
        </w:rPr>
        <w:t>школа</w:t>
      </w:r>
      <w:r w:rsidRPr="00B02CD4">
        <w:t xml:space="preserve">, </w:t>
      </w:r>
      <w:r w:rsidRPr="00B02CD4">
        <w:rPr>
          <w:b/>
        </w:rPr>
        <w:t>парта</w:t>
      </w:r>
      <w:r w:rsidRPr="00B02CD4">
        <w:t xml:space="preserve">, которое дано в тексте? Почему важно знать точное значение каждого слова? </w:t>
      </w:r>
      <w:r w:rsidRPr="00B02CD4">
        <w:rPr>
          <w:i/>
        </w:rPr>
        <w:t>(Высказывания учащихся.)</w:t>
      </w:r>
      <w:r w:rsidRPr="00B02CD4">
        <w:t xml:space="preserve"> Выберите из предложенных на с.</w:t>
      </w:r>
      <w:r w:rsidR="00BA083E">
        <w:t> </w:t>
      </w:r>
      <w:r w:rsidRPr="00B02CD4">
        <w:t>123 изображений словарей тот, к которому вы обратитесь для уточнения значения слов.</w:t>
      </w:r>
    </w:p>
    <w:p w:rsidR="00363CD3" w:rsidRPr="00B02CD4" w:rsidRDefault="00363CD3" w:rsidP="00BA083E">
      <w:pPr>
        <w:pStyle w:val="a3"/>
      </w:pPr>
      <w:r w:rsidRPr="00B02CD4">
        <w:t>На усмотрение учителя можно предложить детям обратиться к</w:t>
      </w:r>
      <w:r w:rsidR="00BA083E">
        <w:t> </w:t>
      </w:r>
      <w:r w:rsidRPr="00B02CD4">
        <w:t>толковому словарику в конце учебного пособия, выбрать из него два слова, состоящих из трех слогов, и выписать в тетрадь вместе с их толкованием.</w:t>
      </w:r>
    </w:p>
    <w:p w:rsidR="00363CD3" w:rsidRPr="00B02CD4" w:rsidRDefault="00363CD3" w:rsidP="00BA083E">
      <w:pPr>
        <w:pStyle w:val="a3"/>
      </w:pPr>
      <w:r w:rsidRPr="00170EBF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стихотворение А</w:t>
      </w:r>
      <w:r>
        <w:t>гнии</w:t>
      </w:r>
      <w:r w:rsidRPr="00B02CD4">
        <w:t xml:space="preserve"> </w:t>
      </w:r>
      <w:proofErr w:type="spellStart"/>
      <w:r w:rsidRPr="00B02CD4">
        <w:t>Барто</w:t>
      </w:r>
      <w:proofErr w:type="spellEnd"/>
      <w:r w:rsidRPr="00B02CD4">
        <w:t xml:space="preserve"> в упр.</w:t>
      </w:r>
      <w:r w:rsidR="00BA083E">
        <w:t> </w:t>
      </w:r>
      <w:r w:rsidRPr="00B02CD4">
        <w:t xml:space="preserve">203. Значение какого слова лучше уточнить по словарю? </w:t>
      </w:r>
      <w:r w:rsidRPr="00B02CD4">
        <w:rPr>
          <w:i/>
        </w:rPr>
        <w:t>(Праздный.)</w:t>
      </w:r>
      <w:r w:rsidRPr="00B02CD4">
        <w:t xml:space="preserve"> Найдите данное слово в толковом словарике. Как вы понимаете смысл последних двух строк стихотворения? </w:t>
      </w:r>
      <w:r w:rsidRPr="00B02CD4">
        <w:rPr>
          <w:i/>
        </w:rPr>
        <w:t>(Высказывания учащихся.)</w:t>
      </w:r>
      <w:r w:rsidRPr="00B02CD4">
        <w:t xml:space="preserve"> Прочитайте с доски пословицы о словах: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 xml:space="preserve">Птицу кормом, а </w:t>
      </w:r>
      <w:proofErr w:type="gramStart"/>
      <w:r w:rsidRPr="00B02CD4">
        <w:rPr>
          <w:lang w:eastAsia="ru-RU"/>
        </w:rPr>
        <w:t>человека словом</w:t>
      </w:r>
      <w:proofErr w:type="gramEnd"/>
      <w:r w:rsidRPr="00B02CD4">
        <w:rPr>
          <w:lang w:eastAsia="ru-RU"/>
        </w:rPr>
        <w:t xml:space="preserve"> обманывают.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>Слов много, а дела мало.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>Словами горю не поможешь.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>Слово пуще стрелы разит.</w:t>
      </w:r>
    </w:p>
    <w:p w:rsidR="00363CD3" w:rsidRPr="00B02CD4" w:rsidRDefault="00363CD3" w:rsidP="00BA083E">
      <w:pPr>
        <w:pStyle w:val="a3"/>
      </w:pPr>
      <w:r w:rsidRPr="00B02CD4">
        <w:lastRenderedPageBreak/>
        <w:t>Докажите, что каждая из данных пословиц раскрывает смысл последних двух строк стихотворения А.</w:t>
      </w:r>
      <w:r w:rsidR="00BA083E">
        <w:rPr>
          <w:lang w:val="en-US"/>
        </w:rPr>
        <w:t> </w:t>
      </w:r>
      <w:proofErr w:type="spellStart"/>
      <w:r w:rsidRPr="00B02CD4">
        <w:t>Барто</w:t>
      </w:r>
      <w:proofErr w:type="spellEnd"/>
      <w:r w:rsidRPr="00B02CD4">
        <w:t xml:space="preserve"> (на усмотрение учителя количество пословиц может быть уменьшено). Почему эти пословицы отражают ситуации, когда слова являются пустыми, ненужными, праздными? </w:t>
      </w:r>
      <w:r w:rsidRPr="00B02CD4">
        <w:rPr>
          <w:i/>
        </w:rPr>
        <w:t>(Высказывания учащихся.)</w:t>
      </w:r>
      <w:r w:rsidRPr="00B02CD4">
        <w:t xml:space="preserve"> Спишите ту пословицу, которая вам больше понравилась.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>Внимание учащихся обращается на рубрику «Объясни!», предлагается высказаться, как они понимают смысл данной фразы, как она соотносится с</w:t>
      </w:r>
      <w:r w:rsidR="00BA083E">
        <w:rPr>
          <w:lang w:eastAsia="ru-RU"/>
        </w:rPr>
        <w:t> </w:t>
      </w:r>
      <w:r w:rsidRPr="00B02CD4">
        <w:rPr>
          <w:lang w:eastAsia="ru-RU"/>
        </w:rPr>
        <w:t>содержанием стихотворения А.</w:t>
      </w:r>
      <w:r w:rsidR="00BA083E">
        <w:rPr>
          <w:lang w:val="en-US" w:eastAsia="ru-RU"/>
        </w:rPr>
        <w:t> </w:t>
      </w:r>
      <w:proofErr w:type="spellStart"/>
      <w:r w:rsidRPr="00B02CD4">
        <w:rPr>
          <w:lang w:eastAsia="ru-RU"/>
        </w:rPr>
        <w:t>Барто</w:t>
      </w:r>
      <w:proofErr w:type="spellEnd"/>
      <w:r w:rsidRPr="00B02CD4">
        <w:rPr>
          <w:lang w:eastAsia="ru-RU"/>
        </w:rPr>
        <w:t>.</w:t>
      </w:r>
    </w:p>
    <w:p w:rsidR="00363CD3" w:rsidRPr="00B02CD4" w:rsidRDefault="00363CD3" w:rsidP="00BA083E">
      <w:pPr>
        <w:pStyle w:val="a3"/>
        <w:rPr>
          <w:rFonts w:eastAsia="Times New Roman"/>
          <w:color w:val="000000"/>
          <w:lang w:eastAsia="ru-RU"/>
        </w:rPr>
      </w:pPr>
      <w:r w:rsidRPr="009B6C13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текст в упр.</w:t>
      </w:r>
      <w:r w:rsidR="00BA083E">
        <w:rPr>
          <w:lang w:val="en-US"/>
        </w:rPr>
        <w:t> </w:t>
      </w:r>
      <w:r w:rsidRPr="00B02CD4">
        <w:t xml:space="preserve">204. О каких словарях в нем идет речь? Чем эти словари отличаются? Зачем они нужны? Вернитесь к пословицам, записанным на доске. Употребляются ли в них слова, значение которых вам нужно уточнить по словарю? </w:t>
      </w:r>
      <w:r w:rsidRPr="00B02CD4">
        <w:rPr>
          <w:i/>
        </w:rPr>
        <w:t>(Высказывания учащихся.)</w:t>
      </w:r>
      <w:r w:rsidRPr="00B02CD4">
        <w:t xml:space="preserve"> Расскажите, какие из указанных словарей</w:t>
      </w:r>
      <w:r w:rsidR="00D275A7">
        <w:t xml:space="preserve"> — </w:t>
      </w:r>
      <w:r w:rsidRPr="00B02CD4">
        <w:t>толковый, орфографический, орфоэпический</w:t>
      </w:r>
      <w:r w:rsidR="00D275A7">
        <w:t xml:space="preserve"> — </w:t>
      </w:r>
      <w:r w:rsidRPr="00B02CD4">
        <w:t>вы выберите, чтобы выяснить все о</w:t>
      </w:r>
      <w:r w:rsidR="00BA083E">
        <w:rPr>
          <w:lang w:val="en-US"/>
        </w:rPr>
        <w:t> </w:t>
      </w:r>
      <w:r w:rsidRPr="00B02CD4">
        <w:t xml:space="preserve">слове </w:t>
      </w:r>
      <w:r w:rsidRPr="00B02CD4">
        <w:rPr>
          <w:b/>
        </w:rPr>
        <w:t>разит</w:t>
      </w:r>
      <w:r w:rsidRPr="00B02CD4">
        <w:t xml:space="preserve">? </w:t>
      </w:r>
      <w:r w:rsidRPr="00B02CD4">
        <w:rPr>
          <w:i/>
        </w:rPr>
        <w:t>(Толковый словарь, чтобы уточнить значение слова, орфоэпический словарь, чтобы узнать, где правильно в этом слове нужно ставить знак ударения.)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 xml:space="preserve">На усмотрение учителя, можно в презентации по слову </w:t>
      </w:r>
      <w:r w:rsidRPr="00B02CD4">
        <w:rPr>
          <w:b/>
          <w:lang w:eastAsia="ru-RU"/>
        </w:rPr>
        <w:t>разит</w:t>
      </w:r>
      <w:r w:rsidRPr="00B02CD4">
        <w:rPr>
          <w:lang w:eastAsia="ru-RU"/>
        </w:rPr>
        <w:t xml:space="preserve"> подготовить выписку из толкового и орфоэпического словарей либо устно дать все пояснения по указанному слову с отсылкой к данным словарям.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>Учащимся предлагается выписать из текста упр.</w:t>
      </w:r>
      <w:r w:rsidR="00BA083E">
        <w:rPr>
          <w:lang w:val="en-US" w:eastAsia="ru-RU"/>
        </w:rPr>
        <w:t> </w:t>
      </w:r>
      <w:r w:rsidRPr="00B02CD4">
        <w:rPr>
          <w:lang w:eastAsia="ru-RU"/>
        </w:rPr>
        <w:t>204 предложение, в</w:t>
      </w:r>
      <w:r w:rsidR="00BA083E">
        <w:rPr>
          <w:lang w:val="en-US" w:eastAsia="ru-RU"/>
        </w:rPr>
        <w:t> </w:t>
      </w:r>
      <w:r w:rsidRPr="00B02CD4">
        <w:rPr>
          <w:lang w:eastAsia="ru-RU"/>
        </w:rPr>
        <w:t xml:space="preserve">котором объясняется значение слова </w:t>
      </w:r>
      <w:r w:rsidRPr="00B02CD4">
        <w:rPr>
          <w:b/>
          <w:lang w:eastAsia="ru-RU"/>
        </w:rPr>
        <w:t>словарь</w:t>
      </w:r>
      <w:r w:rsidRPr="00B02CD4">
        <w:rPr>
          <w:lang w:eastAsia="ru-RU"/>
        </w:rPr>
        <w:t>.</w:t>
      </w:r>
    </w:p>
    <w:p w:rsidR="00363CD3" w:rsidRPr="00B02CD4" w:rsidRDefault="00363CD3" w:rsidP="00BA083E">
      <w:pPr>
        <w:pStyle w:val="21"/>
        <w:rPr>
          <w:lang w:eastAsia="ru-RU"/>
        </w:rPr>
      </w:pPr>
      <w:r w:rsidRPr="00B02CD4">
        <w:rPr>
          <w:lang w:eastAsia="ru-RU"/>
        </w:rPr>
        <w:t>Работа в парах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>Учащимся нужно по содержанию текста сформулировать друг другу вопросы с</w:t>
      </w:r>
      <w:r w:rsidR="00BA083E">
        <w:rPr>
          <w:lang w:val="en-US" w:eastAsia="ru-RU"/>
        </w:rPr>
        <w:t> </w:t>
      </w:r>
      <w:r w:rsidRPr="00B02CD4">
        <w:rPr>
          <w:lang w:eastAsia="ru-RU"/>
        </w:rPr>
        <w:t xml:space="preserve">использованием вопросительных слов: </w:t>
      </w:r>
      <w:r w:rsidRPr="00B02CD4">
        <w:rPr>
          <w:b/>
          <w:lang w:eastAsia="ru-RU"/>
        </w:rPr>
        <w:t>где</w:t>
      </w:r>
      <w:r w:rsidRPr="00B02CD4">
        <w:rPr>
          <w:lang w:eastAsia="ru-RU"/>
        </w:rPr>
        <w:t xml:space="preserve">, </w:t>
      </w:r>
      <w:r w:rsidRPr="00B02CD4">
        <w:rPr>
          <w:b/>
          <w:lang w:eastAsia="ru-RU"/>
        </w:rPr>
        <w:t>какой</w:t>
      </w:r>
      <w:r w:rsidRPr="00B02CD4">
        <w:rPr>
          <w:lang w:eastAsia="ru-RU"/>
        </w:rPr>
        <w:t xml:space="preserve">, </w:t>
      </w:r>
      <w:r w:rsidRPr="00B02CD4">
        <w:rPr>
          <w:b/>
          <w:lang w:eastAsia="ru-RU"/>
        </w:rPr>
        <w:t>для чего</w:t>
      </w:r>
      <w:r w:rsidRPr="00B02CD4">
        <w:rPr>
          <w:lang w:eastAsia="ru-RU"/>
        </w:rPr>
        <w:t xml:space="preserve">, </w:t>
      </w:r>
      <w:r w:rsidRPr="00B02CD4">
        <w:rPr>
          <w:b/>
          <w:lang w:eastAsia="ru-RU"/>
        </w:rPr>
        <w:t>зачем</w:t>
      </w:r>
      <w:r w:rsidRPr="00B02CD4">
        <w:rPr>
          <w:lang w:eastAsia="ru-RU"/>
        </w:rPr>
        <w:t>.</w:t>
      </w:r>
    </w:p>
    <w:p w:rsidR="00363CD3" w:rsidRPr="00B02CD4" w:rsidRDefault="00363CD3" w:rsidP="00BA083E">
      <w:pPr>
        <w:pStyle w:val="a3"/>
        <w:spacing w:after="120"/>
      </w:pPr>
      <w:r w:rsidRPr="00B02CD4">
        <w:t>В ходе рефлексии проводится коллективное обсуждение поставленных в начале урока задач, в какой степени они решены, кто и с какими трудностями столкнулся на уроке, какой вопрос необходимо рассмотреть на последующих уроках еще раз более подробно.</w:t>
      </w:r>
    </w:p>
    <w:p w:rsidR="00363CD3" w:rsidRPr="0077541B" w:rsidRDefault="00363CD3" w:rsidP="00BA083E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  <w:r w:rsidRPr="00B02CD4">
        <w:rPr>
          <w:rStyle w:val="aff"/>
          <w:rFonts w:ascii="Times New Roman" w:hAnsi="Times New Roman" w:cs="Times New Roman"/>
          <w:b/>
        </w:rPr>
        <w:footnoteReference w:id="3"/>
      </w:r>
    </w:p>
    <w:p w:rsidR="00363CD3" w:rsidRPr="00B02CD4" w:rsidRDefault="00363CD3" w:rsidP="00BA083E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 xml:space="preserve">Упр. 31. </w:t>
      </w:r>
      <w:r w:rsidRPr="00B02CD4">
        <w:rPr>
          <w:rFonts w:ascii="Times New Roman" w:hAnsi="Times New Roman" w:cs="Times New Roman"/>
          <w:sz w:val="28"/>
          <w:szCs w:val="28"/>
        </w:rPr>
        <w:t xml:space="preserve">Учащиеся читают группы слов, дополняют каждую из них одним обобщающим словом </w:t>
      </w:r>
      <w:r w:rsidRPr="00B02CD4">
        <w:rPr>
          <w:rFonts w:ascii="Times New Roman" w:hAnsi="Times New Roman" w:cs="Times New Roman"/>
          <w:i/>
          <w:sz w:val="28"/>
          <w:szCs w:val="28"/>
        </w:rPr>
        <w:t>(птицы; фрукты)</w:t>
      </w:r>
      <w:r w:rsidRPr="00B02CD4">
        <w:rPr>
          <w:rFonts w:ascii="Times New Roman" w:hAnsi="Times New Roman" w:cs="Times New Roman"/>
          <w:sz w:val="28"/>
          <w:szCs w:val="28"/>
        </w:rPr>
        <w:t>. Озвучивают четыре высказывания, в каждом из которых «герой» утверждает, какое слово в том или ином ряду он считает лишним. Учащимся нужно доказать, что каждое из четырех высказываний является верным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02CD4">
        <w:rPr>
          <w:rFonts w:ascii="Times New Roman" w:hAnsi="Times New Roman" w:cs="Times New Roman"/>
          <w:sz w:val="28"/>
          <w:szCs w:val="28"/>
        </w:rPr>
        <w:t xml:space="preserve"> </w:t>
      </w:r>
      <w:r w:rsidRPr="00B02CD4">
        <w:rPr>
          <w:rFonts w:ascii="Times New Roman" w:hAnsi="Times New Roman" w:cs="Times New Roman"/>
          <w:i/>
          <w:sz w:val="28"/>
          <w:szCs w:val="28"/>
        </w:rPr>
        <w:t xml:space="preserve">(1) лишнее слово </w:t>
      </w:r>
      <w:r w:rsidRPr="00B02CD4">
        <w:rPr>
          <w:rFonts w:ascii="Times New Roman" w:hAnsi="Times New Roman" w:cs="Times New Roman"/>
          <w:b/>
          <w:i/>
          <w:sz w:val="28"/>
          <w:szCs w:val="28"/>
        </w:rPr>
        <w:t>аист</w:t>
      </w:r>
      <w:r w:rsidRPr="00B02CD4">
        <w:rPr>
          <w:rFonts w:ascii="Times New Roman" w:hAnsi="Times New Roman" w:cs="Times New Roman"/>
          <w:i/>
          <w:sz w:val="28"/>
          <w:szCs w:val="28"/>
        </w:rPr>
        <w:t>, т.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2CD4">
        <w:rPr>
          <w:rFonts w:ascii="Times New Roman" w:hAnsi="Times New Roman" w:cs="Times New Roman"/>
          <w:i/>
          <w:sz w:val="28"/>
          <w:szCs w:val="28"/>
        </w:rPr>
        <w:t xml:space="preserve">к. остальные птицы неперелетные; 2) лишнее слово </w:t>
      </w:r>
      <w:r w:rsidRPr="00B02CD4">
        <w:rPr>
          <w:rFonts w:ascii="Times New Roman" w:hAnsi="Times New Roman" w:cs="Times New Roman"/>
          <w:b/>
          <w:i/>
          <w:sz w:val="28"/>
          <w:szCs w:val="28"/>
        </w:rPr>
        <w:t>клест</w:t>
      </w:r>
      <w:r w:rsidRPr="00B02CD4">
        <w:rPr>
          <w:rFonts w:ascii="Times New Roman" w:hAnsi="Times New Roman" w:cs="Times New Roman"/>
          <w:i/>
          <w:sz w:val="28"/>
          <w:szCs w:val="28"/>
        </w:rPr>
        <w:t>, т.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2CD4">
        <w:rPr>
          <w:rFonts w:ascii="Times New Roman" w:hAnsi="Times New Roman" w:cs="Times New Roman"/>
          <w:i/>
          <w:sz w:val="28"/>
          <w:szCs w:val="28"/>
        </w:rPr>
        <w:t xml:space="preserve">к. только он выводит птенцов зимой; 3) лишнее слово </w:t>
      </w:r>
      <w:r w:rsidRPr="00B02CD4">
        <w:rPr>
          <w:rFonts w:ascii="Times New Roman" w:hAnsi="Times New Roman" w:cs="Times New Roman"/>
          <w:b/>
          <w:i/>
          <w:sz w:val="28"/>
          <w:szCs w:val="28"/>
        </w:rPr>
        <w:t>ананас</w:t>
      </w:r>
      <w:r w:rsidRPr="00B02CD4">
        <w:rPr>
          <w:rFonts w:ascii="Times New Roman" w:hAnsi="Times New Roman" w:cs="Times New Roman"/>
          <w:i/>
          <w:sz w:val="28"/>
          <w:szCs w:val="28"/>
        </w:rPr>
        <w:t>, т.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2CD4">
        <w:rPr>
          <w:rFonts w:ascii="Times New Roman" w:hAnsi="Times New Roman" w:cs="Times New Roman"/>
          <w:i/>
          <w:sz w:val="28"/>
          <w:szCs w:val="28"/>
        </w:rPr>
        <w:t xml:space="preserve">к. остальные фрукты растут в Беларуси; 4) лишнее слово </w:t>
      </w:r>
      <w:r w:rsidRPr="00B02CD4">
        <w:rPr>
          <w:rFonts w:ascii="Times New Roman" w:hAnsi="Times New Roman" w:cs="Times New Roman"/>
          <w:b/>
          <w:i/>
          <w:sz w:val="28"/>
          <w:szCs w:val="28"/>
        </w:rPr>
        <w:t>груша</w:t>
      </w:r>
      <w:r w:rsidRPr="00B02CD4">
        <w:rPr>
          <w:rFonts w:ascii="Times New Roman" w:hAnsi="Times New Roman" w:cs="Times New Roman"/>
          <w:i/>
          <w:sz w:val="28"/>
          <w:szCs w:val="28"/>
        </w:rPr>
        <w:t>, т.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2CD4">
        <w:rPr>
          <w:rFonts w:ascii="Times New Roman" w:hAnsi="Times New Roman" w:cs="Times New Roman"/>
          <w:i/>
          <w:sz w:val="28"/>
          <w:szCs w:val="28"/>
        </w:rPr>
        <w:t>к. она отличается по форме от остальных фруктов)</w:t>
      </w:r>
      <w:r w:rsidRPr="00B02CD4">
        <w:rPr>
          <w:rFonts w:ascii="Times New Roman" w:hAnsi="Times New Roman" w:cs="Times New Roman"/>
          <w:sz w:val="28"/>
          <w:szCs w:val="28"/>
        </w:rPr>
        <w:t>.</w:t>
      </w:r>
    </w:p>
    <w:p w:rsidR="00363CD3" w:rsidRPr="00B02CD4" w:rsidRDefault="00363CD3" w:rsidP="00BA083E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34.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оценивают ответы детей на условном уроке литературного чтения, на котором им с опорой на текст нужно было объяснить разницу между значением слов </w:t>
      </w:r>
      <w:r w:rsidRPr="00B02CD4">
        <w:rPr>
          <w:rFonts w:ascii="Times New Roman" w:hAnsi="Times New Roman" w:cs="Times New Roman"/>
          <w:b/>
          <w:sz w:val="28"/>
          <w:szCs w:val="28"/>
        </w:rPr>
        <w:t>мешковатый</w:t>
      </w:r>
      <w:r w:rsidRPr="00B02CD4">
        <w:rPr>
          <w:rFonts w:ascii="Times New Roman" w:hAnsi="Times New Roman" w:cs="Times New Roman"/>
          <w:sz w:val="28"/>
          <w:szCs w:val="28"/>
        </w:rPr>
        <w:t xml:space="preserve"> и </w:t>
      </w:r>
      <w:r w:rsidRPr="00B02CD4">
        <w:rPr>
          <w:rFonts w:ascii="Times New Roman" w:hAnsi="Times New Roman" w:cs="Times New Roman"/>
          <w:b/>
          <w:sz w:val="28"/>
          <w:szCs w:val="28"/>
        </w:rPr>
        <w:t>мешковато</w:t>
      </w:r>
      <w:r w:rsidRPr="00B02CD4">
        <w:rPr>
          <w:rFonts w:ascii="Times New Roman" w:hAnsi="Times New Roman" w:cs="Times New Roman"/>
          <w:sz w:val="28"/>
          <w:szCs w:val="28"/>
        </w:rPr>
        <w:t>. Из предложенных вариантов отмечают словарь, который понадобиться для толкования данных слов.</w:t>
      </w:r>
    </w:p>
    <w:p w:rsidR="00BA083E" w:rsidRDefault="00363CD3" w:rsidP="00BA083E">
      <w:pPr>
        <w:pStyle w:val="a3"/>
        <w:spacing w:before="120"/>
      </w:pPr>
      <w:r w:rsidRPr="009B6C13">
        <w:rPr>
          <w:b/>
        </w:rPr>
        <w:t>Домашнее задание:</w:t>
      </w:r>
      <w:r w:rsidRPr="009B6C13">
        <w:t xml:space="preserve"> </w:t>
      </w:r>
      <w:r>
        <w:t>упр. 205, правило на с. 125.</w:t>
      </w:r>
      <w:r w:rsidR="00BA083E">
        <w:br w:type="page"/>
      </w:r>
    </w:p>
    <w:p w:rsidR="00363CD3" w:rsidRPr="00B02CD4" w:rsidRDefault="00363CD3" w:rsidP="00BA083E">
      <w:pPr>
        <w:pStyle w:val="11"/>
      </w:pPr>
      <w:r w:rsidRPr="00B02CD4">
        <w:lastRenderedPageBreak/>
        <w:t>ОДНОЗНАЧНЫЕ И МНОГОЗНАЧНЫЕ СЛОВА</w:t>
      </w:r>
    </w:p>
    <w:p w:rsidR="00363CD3" w:rsidRPr="00B02CD4" w:rsidRDefault="00363CD3" w:rsidP="00BA083E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>будут учиться различать однозначные и многозначные слова (простые случаи), на практическом уровне распознавать слова, употребленные в прямом и переносном значении (простые сл</w:t>
      </w:r>
      <w:r>
        <w:t>учаи).</w:t>
      </w:r>
    </w:p>
    <w:p w:rsidR="00363CD3" w:rsidRPr="00B02CD4" w:rsidRDefault="00363CD3" w:rsidP="00BA083E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 xml:space="preserve">будут учиться </w:t>
      </w:r>
      <w:r w:rsidRPr="00B02CD4">
        <w:t>высказывать свои предположения относительно способа решения учебной задачи, в сотрудничестве с</w:t>
      </w:r>
      <w:r w:rsidR="00BA083E">
        <w:t> </w:t>
      </w:r>
      <w:r w:rsidRPr="00B02CD4">
        <w:t>учителем находить варианты решения учебной задачи, воспринимать на слух и</w:t>
      </w:r>
      <w:r w:rsidR="00BA083E">
        <w:t> </w:t>
      </w:r>
      <w:r w:rsidRPr="00B02CD4">
        <w:t>понимать различные виды сообщений, составлять небольшие собственные высказывания по предложенной теме, рисунку, осуществлять под руководством учителя поиск нужной информации в</w:t>
      </w:r>
      <w:r w:rsidR="00BA083E">
        <w:t> </w:t>
      </w:r>
      <w:r w:rsidRPr="00B02CD4">
        <w:t>соответствии с поставленной задачей, под руководством учителя осуществлять аналогии между изучаемым предметом и собственным опытом; по результатам наблюдений делать выводы, признавать существование различных точек зрения, воспринимать другое мнение и позицию.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497E9D">
        <w:rPr>
          <w:bCs/>
        </w:rPr>
        <w:t xml:space="preserve"> </w:t>
      </w:r>
      <w:r w:rsidRPr="00B02CD4">
        <w:t>развитие навыков сотрудничества с</w:t>
      </w:r>
      <w:r w:rsidR="00BA083E">
        <w:t> </w:t>
      </w:r>
      <w:r w:rsidRPr="00B02CD4">
        <w:t>учителем, взрослыми, сверстниками в процессе выполнения совместной деятельности на уроке</w:t>
      </w:r>
      <w:r w:rsidRPr="00B02CD4">
        <w:rPr>
          <w:lang w:eastAsia="ru-RU"/>
        </w:rPr>
        <w:t>.</w:t>
      </w:r>
    </w:p>
    <w:p w:rsidR="00363CD3" w:rsidRPr="00B02CD4" w:rsidRDefault="00363CD3" w:rsidP="00BA083E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BA083E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BA083E">
      <w:pPr>
        <w:pStyle w:val="21"/>
      </w:pPr>
      <w:r w:rsidRPr="00B02CD4">
        <w:t>Речевая разминка</w:t>
      </w:r>
    </w:p>
    <w:p w:rsidR="00363CD3" w:rsidRPr="00B02CD4" w:rsidRDefault="00363CD3" w:rsidP="00BA083E">
      <w:pPr>
        <w:pStyle w:val="a3"/>
        <w:rPr>
          <w:lang w:eastAsia="ru-RU"/>
        </w:rPr>
      </w:pPr>
      <w:r w:rsidRPr="00B02CD4">
        <w:rPr>
          <w:lang w:eastAsia="ru-RU"/>
        </w:rPr>
        <w:t>Заучивается четверостишье с целью отработки четкого произношения звуков.</w:t>
      </w:r>
    </w:p>
    <w:p w:rsidR="00363CD3" w:rsidRPr="00B02CD4" w:rsidRDefault="00363CD3" w:rsidP="00BA083E">
      <w:pPr>
        <w:pStyle w:val="a3"/>
      </w:pPr>
      <w:r w:rsidRPr="00B02CD4">
        <w:t>Бежала лесочком</w:t>
      </w:r>
    </w:p>
    <w:p w:rsidR="00363CD3" w:rsidRPr="00B02CD4" w:rsidRDefault="00363CD3" w:rsidP="00BA083E">
      <w:pPr>
        <w:pStyle w:val="a3"/>
      </w:pPr>
      <w:r w:rsidRPr="00B02CD4">
        <w:t>Лиса с кузовочком.</w:t>
      </w:r>
    </w:p>
    <w:p w:rsidR="00363CD3" w:rsidRPr="00B02CD4" w:rsidRDefault="00BA083E" w:rsidP="00BA083E">
      <w:pPr>
        <w:pStyle w:val="a3"/>
      </w:pPr>
      <w:r>
        <w:t>—</w:t>
      </w:r>
      <w:r w:rsidR="00363CD3" w:rsidRPr="00B02CD4">
        <w:t xml:space="preserve"> А что в кузовочке?</w:t>
      </w:r>
    </w:p>
    <w:p w:rsidR="00363CD3" w:rsidRPr="00B02CD4" w:rsidRDefault="00BA083E" w:rsidP="00BA083E">
      <w:pPr>
        <w:pStyle w:val="a3"/>
        <w:rPr>
          <w:b/>
        </w:rPr>
      </w:pPr>
      <w:r>
        <w:t>—</w:t>
      </w:r>
      <w:r w:rsidR="00363CD3" w:rsidRPr="00B02CD4">
        <w:t xml:space="preserve"> Лесные грибочки!</w:t>
      </w:r>
      <w:r w:rsidR="00363CD3">
        <w:t xml:space="preserve"> [2]</w:t>
      </w:r>
    </w:p>
    <w:p w:rsidR="00363CD3" w:rsidRPr="00B02CD4" w:rsidRDefault="00363CD3" w:rsidP="004115D2">
      <w:pPr>
        <w:pStyle w:val="a3"/>
        <w:spacing w:after="120"/>
      </w:pPr>
      <w:r w:rsidRPr="009B6C13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Какие звукосочетания чаще встречаются в данном стихотворении? </w:t>
      </w:r>
      <w:r w:rsidRPr="00B02CD4">
        <w:rPr>
          <w:i/>
        </w:rPr>
        <w:t xml:space="preserve">(Сочетание звуков </w:t>
      </w:r>
      <w:r w:rsidRPr="0077541B">
        <w:rPr>
          <w:b/>
          <w:i/>
        </w:rPr>
        <w:t>чк</w:t>
      </w:r>
      <w:r w:rsidRPr="00B02CD4">
        <w:t xml:space="preserve">.) Как вы запишите слова с таким сочетанием звуков? </w:t>
      </w:r>
      <w:r w:rsidRPr="00B02CD4">
        <w:rPr>
          <w:i/>
        </w:rPr>
        <w:t xml:space="preserve">(По правилу правописания </w:t>
      </w:r>
      <w:proofErr w:type="spellStart"/>
      <w:r w:rsidRPr="0077541B">
        <w:rPr>
          <w:b/>
          <w:i/>
        </w:rPr>
        <w:t>чк-чн</w:t>
      </w:r>
      <w:proofErr w:type="spellEnd"/>
      <w:r w:rsidR="00D275A7">
        <w:rPr>
          <w:i/>
        </w:rPr>
        <w:t xml:space="preserve"> — </w:t>
      </w:r>
      <w:r w:rsidRPr="00B02CD4">
        <w:rPr>
          <w:i/>
        </w:rPr>
        <w:t xml:space="preserve">без мягкого знака.) </w:t>
      </w:r>
      <w:r w:rsidRPr="00B02CD4">
        <w:t xml:space="preserve">Какие еще «опасные» места можно выделить в словах этого четверостишья? </w:t>
      </w:r>
      <w:r w:rsidRPr="00B02CD4">
        <w:rPr>
          <w:i/>
        </w:rPr>
        <w:t xml:space="preserve">(Учащиеся выделяют слова с безударным гласным: </w:t>
      </w:r>
      <w:r w:rsidRPr="00B02CD4">
        <w:rPr>
          <w:b/>
          <w:i/>
        </w:rPr>
        <w:t>б</w:t>
      </w:r>
      <w:r w:rsidRPr="00B02CD4">
        <w:rPr>
          <w:b/>
          <w:i/>
          <w:u w:val="single"/>
        </w:rPr>
        <w:t>е</w:t>
      </w:r>
      <w:r w:rsidRPr="00B02CD4">
        <w:rPr>
          <w:b/>
          <w:i/>
        </w:rPr>
        <w:t>жала</w:t>
      </w:r>
      <w:r w:rsidRPr="00B02CD4">
        <w:rPr>
          <w:i/>
        </w:rPr>
        <w:t xml:space="preserve">, </w:t>
      </w:r>
      <w:r w:rsidRPr="00B02CD4">
        <w:rPr>
          <w:b/>
          <w:i/>
        </w:rPr>
        <w:t>л</w:t>
      </w:r>
      <w:r w:rsidRPr="00B02CD4">
        <w:rPr>
          <w:b/>
          <w:i/>
          <w:u w:val="single"/>
        </w:rPr>
        <w:t>е</w:t>
      </w:r>
      <w:r w:rsidRPr="00B02CD4">
        <w:rPr>
          <w:b/>
          <w:i/>
        </w:rPr>
        <w:t>сочком</w:t>
      </w:r>
      <w:r w:rsidRPr="00B02CD4">
        <w:rPr>
          <w:i/>
        </w:rPr>
        <w:t xml:space="preserve">, </w:t>
      </w:r>
      <w:r w:rsidRPr="00B02CD4">
        <w:rPr>
          <w:b/>
          <w:i/>
        </w:rPr>
        <w:t>л</w:t>
      </w:r>
      <w:r w:rsidRPr="00B02CD4">
        <w:rPr>
          <w:b/>
          <w:i/>
          <w:u w:val="single"/>
        </w:rPr>
        <w:t>и</w:t>
      </w:r>
      <w:r w:rsidRPr="00B02CD4">
        <w:rPr>
          <w:b/>
          <w:i/>
        </w:rPr>
        <w:t>са</w:t>
      </w:r>
      <w:r w:rsidRPr="00B02CD4">
        <w:rPr>
          <w:i/>
        </w:rPr>
        <w:t xml:space="preserve">, </w:t>
      </w:r>
      <w:r w:rsidRPr="00B02CD4">
        <w:rPr>
          <w:b/>
          <w:i/>
        </w:rPr>
        <w:t>л</w:t>
      </w:r>
      <w:r w:rsidRPr="00B02CD4">
        <w:rPr>
          <w:b/>
          <w:i/>
          <w:u w:val="single"/>
        </w:rPr>
        <w:t>е</w:t>
      </w:r>
      <w:r w:rsidRPr="00B02CD4">
        <w:rPr>
          <w:b/>
          <w:i/>
        </w:rPr>
        <w:t>сные</w:t>
      </w:r>
      <w:r w:rsidRPr="00B02CD4">
        <w:rPr>
          <w:i/>
        </w:rPr>
        <w:t xml:space="preserve">, </w:t>
      </w:r>
      <w:r w:rsidRPr="00B02CD4">
        <w:rPr>
          <w:b/>
          <w:i/>
        </w:rPr>
        <w:t>гр</w:t>
      </w:r>
      <w:r w:rsidRPr="00B02CD4">
        <w:rPr>
          <w:b/>
          <w:i/>
          <w:u w:val="single"/>
        </w:rPr>
        <w:t>и</w:t>
      </w:r>
      <w:r w:rsidRPr="00B02CD4">
        <w:rPr>
          <w:b/>
          <w:i/>
        </w:rPr>
        <w:t>бочки</w:t>
      </w:r>
      <w:r w:rsidRPr="00B02CD4">
        <w:rPr>
          <w:i/>
        </w:rPr>
        <w:t xml:space="preserve">, </w:t>
      </w:r>
      <w:r w:rsidRPr="00B02CD4">
        <w:rPr>
          <w:b/>
          <w:i/>
        </w:rPr>
        <w:t>куз</w:t>
      </w:r>
      <w:r w:rsidRPr="00B02CD4">
        <w:rPr>
          <w:b/>
          <w:i/>
          <w:u w:val="single"/>
        </w:rPr>
        <w:t>о</w:t>
      </w:r>
      <w:r w:rsidRPr="00B02CD4">
        <w:rPr>
          <w:b/>
          <w:i/>
        </w:rPr>
        <w:t>вочке</w:t>
      </w:r>
      <w:r w:rsidRPr="00B02CD4">
        <w:rPr>
          <w:i/>
        </w:rPr>
        <w:t>.)</w:t>
      </w:r>
      <w:r w:rsidRPr="00B02CD4">
        <w:t xml:space="preserve"> Подберите проверочные слова к данным словам. </w:t>
      </w:r>
      <w:r w:rsidRPr="00B02CD4">
        <w:rPr>
          <w:i/>
        </w:rPr>
        <w:t>(Бег, лес, лис (лисий), гриб.)</w:t>
      </w:r>
      <w:r w:rsidRPr="00B02CD4">
        <w:t xml:space="preserve"> К какому слову не</w:t>
      </w:r>
      <w:r w:rsidR="004115D2">
        <w:t> </w:t>
      </w:r>
      <w:r w:rsidRPr="00B02CD4">
        <w:t xml:space="preserve">смогли найти проверочное слово? </w:t>
      </w:r>
      <w:r w:rsidRPr="00B02CD4">
        <w:rPr>
          <w:i/>
        </w:rPr>
        <w:t>(Кузовочке, кузовочком.)</w:t>
      </w:r>
      <w:r w:rsidRPr="00B02CD4">
        <w:t xml:space="preserve"> Как вы понимаете значение данного слова? Попробуйте объяснить его с опорой на стихотворение. </w:t>
      </w:r>
      <w:r w:rsidRPr="00B02CD4">
        <w:rPr>
          <w:i/>
        </w:rPr>
        <w:t>(Высказывания учащихся.)</w:t>
      </w:r>
      <w:r w:rsidRPr="00B02CD4">
        <w:t xml:space="preserve"> К каким еще источникам можно обратит</w:t>
      </w:r>
      <w:r>
        <w:t>ь</w:t>
      </w:r>
      <w:r w:rsidRPr="00B02CD4">
        <w:t xml:space="preserve">ся, чтобы уточнить информацию о слове </w:t>
      </w:r>
      <w:r w:rsidRPr="00B02CD4">
        <w:rPr>
          <w:b/>
        </w:rPr>
        <w:t>кузовочек</w:t>
      </w:r>
      <w:r w:rsidRPr="00B02CD4">
        <w:t xml:space="preserve">? </w:t>
      </w:r>
      <w:r w:rsidRPr="00B02CD4">
        <w:rPr>
          <w:i/>
        </w:rPr>
        <w:t>(К толковому словарю</w:t>
      </w:r>
      <w:r w:rsidR="00D275A7">
        <w:rPr>
          <w:i/>
        </w:rPr>
        <w:t xml:space="preserve"> — </w:t>
      </w:r>
      <w:r w:rsidRPr="00B02CD4">
        <w:rPr>
          <w:i/>
        </w:rPr>
        <w:t>для уточнения значения слова; к орфографическому словарю</w:t>
      </w:r>
      <w:r w:rsidR="00D275A7">
        <w:rPr>
          <w:i/>
        </w:rPr>
        <w:t xml:space="preserve"> — </w:t>
      </w:r>
      <w:r w:rsidRPr="00B02CD4">
        <w:rPr>
          <w:i/>
        </w:rPr>
        <w:t>для уточнения написания слова.)</w:t>
      </w:r>
      <w:r w:rsidRPr="00B02CD4">
        <w:t xml:space="preserve"> Прочитайте с презентации (интерактивной доски) выдержку из толкового словаря:</w:t>
      </w:r>
    </w:p>
    <w:p w:rsidR="00363CD3" w:rsidRPr="00B02CD4" w:rsidRDefault="004115D2" w:rsidP="004115D2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CD4">
        <w:rPr>
          <w:rFonts w:ascii="Times New Roman" w:hAnsi="Times New Roman" w:cs="Times New Roman"/>
          <w:sz w:val="28"/>
          <w:szCs w:val="28"/>
        </w:rPr>
        <w:object w:dxaOrig="1890" w:dyaOrig="2370">
          <v:shape id="_x0000_i1027" type="#_x0000_t75" style="width:89.65pt;height:113.45pt" o:ole="">
            <v:imagedata r:id="rId15" o:title=""/>
          </v:shape>
          <o:OLEObject Type="Embed" ProgID="PBrush" ShapeID="_x0000_i1027" DrawAspect="Content" ObjectID="_1728112724" r:id="rId16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2CD4">
        <w:rPr>
          <w:rFonts w:ascii="Times New Roman" w:hAnsi="Times New Roman" w:cs="Times New Roman"/>
          <w:sz w:val="28"/>
          <w:szCs w:val="28"/>
        </w:rPr>
        <w:object w:dxaOrig="2310" w:dyaOrig="2685">
          <v:shape id="_x0000_i1028" type="#_x0000_t75" style="width:97.8pt;height:113.45pt" o:ole="">
            <v:imagedata r:id="rId17" o:title=""/>
          </v:shape>
          <o:OLEObject Type="Embed" ProgID="PBrush" ShapeID="_x0000_i1028" DrawAspect="Content" ObjectID="_1728112725" r:id="rId18"/>
        </w:object>
      </w:r>
    </w:p>
    <w:p w:rsidR="00363CD3" w:rsidRPr="00B02CD4" w:rsidRDefault="00363CD3" w:rsidP="004115D2">
      <w:pPr>
        <w:pStyle w:val="12"/>
      </w:pPr>
      <w:r w:rsidRPr="00B02CD4">
        <w:lastRenderedPageBreak/>
        <w:t>ИЗУЧЕНИЕ НОВОГО МАТЕРИАЛА</w:t>
      </w:r>
    </w:p>
    <w:p w:rsidR="00363CD3" w:rsidRPr="00B02CD4" w:rsidRDefault="00363CD3" w:rsidP="004115D2">
      <w:pPr>
        <w:pStyle w:val="a3"/>
      </w:pPr>
      <w:r w:rsidRPr="009B6C13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текст в упр.</w:t>
      </w:r>
      <w:r w:rsidR="004115D2">
        <w:t> </w:t>
      </w:r>
      <w:r w:rsidRPr="00B02CD4">
        <w:t xml:space="preserve">206. Что такое ключ? Как вы себе его представляете? </w:t>
      </w:r>
      <w:r w:rsidRPr="00B02CD4">
        <w:rPr>
          <w:i/>
        </w:rPr>
        <w:t>(Высказывания учащихся.)</w:t>
      </w:r>
      <w:r w:rsidRPr="00B02CD4">
        <w:t xml:space="preserve"> Почему Миша и Дима не поняли друг друга? Подтвердите свой ответ текстом. Что бы вы посоветовали мальчикам, чтобы в</w:t>
      </w:r>
      <w:r w:rsidR="004115D2">
        <w:t> </w:t>
      </w:r>
      <w:r w:rsidRPr="00B02CD4">
        <w:t xml:space="preserve">дальнейшем избежать недопонимания в разговоре? </w:t>
      </w:r>
      <w:r w:rsidRPr="00B02CD4">
        <w:rPr>
          <w:i/>
        </w:rPr>
        <w:t>(Свободные высказывания учащихся.)</w:t>
      </w:r>
      <w:r w:rsidRPr="00B02CD4">
        <w:t xml:space="preserve"> Как вы думаете, какова тема сегодняшнего урока? Какие задачи нам нужно на нем решить? </w:t>
      </w:r>
      <w:r w:rsidRPr="00B02CD4">
        <w:rPr>
          <w:i/>
        </w:rPr>
        <w:t>(Задачи урока формулируются коллективно, под руководством учителя и записываются на доске.)</w:t>
      </w:r>
    </w:p>
    <w:p w:rsidR="00363CD3" w:rsidRPr="00B02CD4" w:rsidRDefault="00363CD3" w:rsidP="004115D2">
      <w:pPr>
        <w:pStyle w:val="a3"/>
      </w:pPr>
      <w:r w:rsidRPr="00B02CD4">
        <w:t>Рассмотрите картинки к упр.</w:t>
      </w:r>
      <w:r w:rsidR="004115D2">
        <w:t> </w:t>
      </w:r>
      <w:r w:rsidRPr="00B02CD4">
        <w:t xml:space="preserve">206. Что на них изображено? </w:t>
      </w:r>
      <w:r w:rsidRPr="00B02CD4">
        <w:rPr>
          <w:i/>
        </w:rPr>
        <w:t>(Гаечный ключ, скрипичный ключ, ключ от квартиры, ключ от машины.)</w:t>
      </w:r>
      <w:r w:rsidRPr="00B02CD4">
        <w:t xml:space="preserve"> Какое слово повторяется в</w:t>
      </w:r>
      <w:r w:rsidR="004115D2">
        <w:t> </w:t>
      </w:r>
      <w:r w:rsidRPr="00B02CD4">
        <w:t xml:space="preserve">названии каждого предмета? </w:t>
      </w:r>
      <w:r w:rsidRPr="00B02CD4">
        <w:rPr>
          <w:i/>
        </w:rPr>
        <w:t xml:space="preserve">(Слово </w:t>
      </w:r>
      <w:r w:rsidRPr="00B02CD4">
        <w:rPr>
          <w:b/>
          <w:i/>
        </w:rPr>
        <w:t>ключ</w:t>
      </w:r>
      <w:r w:rsidRPr="00B02CD4">
        <w:rPr>
          <w:i/>
        </w:rPr>
        <w:t>.)</w:t>
      </w:r>
      <w:r w:rsidRPr="00B02CD4">
        <w:t xml:space="preserve"> Сделайте вывод: сколько значений имеет слово </w:t>
      </w:r>
      <w:r w:rsidRPr="00B02CD4">
        <w:rPr>
          <w:b/>
        </w:rPr>
        <w:t>ключ</w:t>
      </w:r>
      <w:r w:rsidRPr="00B02CD4">
        <w:t xml:space="preserve">. Проверьте свое предположение по словарику в конце учебника. Сделайте вывод: слово </w:t>
      </w:r>
      <w:r w:rsidRPr="00B02CD4">
        <w:rPr>
          <w:b/>
        </w:rPr>
        <w:t>ключ</w:t>
      </w:r>
      <w:r w:rsidR="00D275A7">
        <w:t xml:space="preserve"> — </w:t>
      </w:r>
      <w:r w:rsidRPr="00B02CD4">
        <w:t>однозначное (т.</w:t>
      </w:r>
      <w:r w:rsidR="004115D2">
        <w:t> </w:t>
      </w:r>
      <w:r w:rsidRPr="00B02CD4">
        <w:t>е. имеет одно значение) или многозначное (т.</w:t>
      </w:r>
      <w:r w:rsidR="004115D2">
        <w:t> </w:t>
      </w:r>
      <w:r w:rsidRPr="00B02CD4">
        <w:t xml:space="preserve">е. имеет несколько значений). </w:t>
      </w:r>
      <w:r w:rsidRPr="00B02CD4">
        <w:rPr>
          <w:i/>
        </w:rPr>
        <w:t>(Высказывания учащихся.)</w:t>
      </w:r>
      <w:r w:rsidRPr="00B02CD4">
        <w:t xml:space="preserve"> Прочитайте правило на с.</w:t>
      </w:r>
      <w:r w:rsidR="004115D2">
        <w:t> </w:t>
      </w:r>
      <w:r w:rsidRPr="00B02CD4">
        <w:t xml:space="preserve">129. С опорой на предложенные в правиле рисунки докажите, что слова </w:t>
      </w:r>
      <w:r w:rsidRPr="00B02CD4">
        <w:rPr>
          <w:b/>
        </w:rPr>
        <w:t>спинка</w:t>
      </w:r>
      <w:r w:rsidRPr="00B02CD4">
        <w:t xml:space="preserve">, </w:t>
      </w:r>
      <w:r w:rsidRPr="00B02CD4">
        <w:rPr>
          <w:b/>
        </w:rPr>
        <w:t>корень</w:t>
      </w:r>
      <w:r w:rsidRPr="00B02CD4">
        <w:t xml:space="preserve">, </w:t>
      </w:r>
      <w:r w:rsidRPr="00B02CD4">
        <w:rPr>
          <w:b/>
        </w:rPr>
        <w:t>колокольчик</w:t>
      </w:r>
      <w:r w:rsidRPr="00B02CD4">
        <w:t xml:space="preserve"> являются многозначными словами.</w:t>
      </w:r>
    </w:p>
    <w:p w:rsidR="00363CD3" w:rsidRPr="00B02CD4" w:rsidRDefault="00363CD3" w:rsidP="004115D2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4115D2">
      <w:pPr>
        <w:pStyle w:val="a3"/>
      </w:pPr>
      <w:r w:rsidRPr="00DE4FE8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Рассмотрите рисунки в упр.</w:t>
      </w:r>
      <w:r w:rsidR="004115D2">
        <w:t> </w:t>
      </w:r>
      <w:r w:rsidRPr="00B02CD4">
        <w:t xml:space="preserve">207. Что на них изображено? </w:t>
      </w:r>
      <w:r w:rsidRPr="00B02CD4">
        <w:rPr>
          <w:i/>
        </w:rPr>
        <w:t>(Высказывания учащихся.)</w:t>
      </w:r>
      <w:r w:rsidRPr="00B02CD4">
        <w:t xml:space="preserve"> Какую роль в каждом рисунке выполняет стрелка? </w:t>
      </w:r>
      <w:r w:rsidRPr="00B02CD4">
        <w:rPr>
          <w:i/>
        </w:rPr>
        <w:t>(Указывает на определенную часть изображенного предмета.)</w:t>
      </w:r>
      <w:r w:rsidRPr="00B02CD4">
        <w:t xml:space="preserve"> Назовите эти части. </w:t>
      </w:r>
      <w:r w:rsidRPr="00B02CD4">
        <w:rPr>
          <w:i/>
        </w:rPr>
        <w:t>(Ножка дивана, ножка девочки, ножка гриба.)</w:t>
      </w:r>
      <w:r w:rsidRPr="00B02CD4">
        <w:t xml:space="preserve"> Какое слово в каждом сочетании является многозначным? Докажите свое мнение с опорой на выдержку из словаря, которая дана ниже. Из какого словаря сделана данная выписка? Обоснуйте свой ответ. </w:t>
      </w:r>
      <w:r w:rsidRPr="00B02CD4">
        <w:rPr>
          <w:i/>
        </w:rPr>
        <w:t>(Из толкового, т.</w:t>
      </w:r>
      <w:r w:rsidR="004115D2">
        <w:rPr>
          <w:i/>
        </w:rPr>
        <w:t> </w:t>
      </w:r>
      <w:r w:rsidRPr="00B02CD4">
        <w:rPr>
          <w:i/>
        </w:rPr>
        <w:t>к. в нем дается толкование, объяснение значения слова.)</w:t>
      </w:r>
      <w:r w:rsidRPr="00B02CD4">
        <w:t xml:space="preserve"> Сколько значений имеет слово </w:t>
      </w:r>
      <w:r w:rsidRPr="00B02CD4">
        <w:rPr>
          <w:b/>
        </w:rPr>
        <w:t>девочка</w:t>
      </w:r>
      <w:r w:rsidRPr="00B02CD4">
        <w:t xml:space="preserve">? Слово </w:t>
      </w:r>
      <w:r w:rsidRPr="00B02CD4">
        <w:rPr>
          <w:b/>
        </w:rPr>
        <w:t>диван</w:t>
      </w:r>
      <w:r w:rsidRPr="00B02CD4">
        <w:t xml:space="preserve">? </w:t>
      </w:r>
      <w:r w:rsidRPr="00B02CD4">
        <w:rPr>
          <w:i/>
        </w:rPr>
        <w:t>(Одно значение.)</w:t>
      </w:r>
      <w:r w:rsidRPr="00B02CD4">
        <w:t xml:space="preserve"> Где это можно проверить? </w:t>
      </w:r>
      <w:r w:rsidRPr="00B02CD4">
        <w:rPr>
          <w:i/>
        </w:rPr>
        <w:t>(В толковом словаре.)</w:t>
      </w:r>
      <w:r w:rsidRPr="00B02CD4">
        <w:t xml:space="preserve"> Составьте и запишите предложение со словом </w:t>
      </w:r>
      <w:r w:rsidRPr="00B02CD4">
        <w:rPr>
          <w:b/>
        </w:rPr>
        <w:t>ножка</w:t>
      </w:r>
      <w:r w:rsidRPr="00B02CD4">
        <w:t>.</w:t>
      </w:r>
    </w:p>
    <w:p w:rsidR="00363CD3" w:rsidRPr="00B02CD4" w:rsidRDefault="00363CD3" w:rsidP="004115D2">
      <w:pPr>
        <w:pStyle w:val="a3"/>
      </w:pPr>
      <w:r w:rsidRPr="00B02CD4">
        <w:t xml:space="preserve">На усмотрение учителя можно предложить второклассникам составить несколько предложений со словом </w:t>
      </w:r>
      <w:r w:rsidRPr="00B02CD4">
        <w:rPr>
          <w:b/>
        </w:rPr>
        <w:t>ножка</w:t>
      </w:r>
      <w:r w:rsidRPr="00B02CD4">
        <w:t>, в котором оно будет иметь разное значение, а</w:t>
      </w:r>
      <w:r w:rsidR="004115D2">
        <w:t> </w:t>
      </w:r>
      <w:r w:rsidRPr="00B02CD4">
        <w:t xml:space="preserve">также составить и записать предложения с однозначным словом </w:t>
      </w:r>
      <w:r w:rsidRPr="00B02CD4">
        <w:rPr>
          <w:b/>
        </w:rPr>
        <w:t>девочка</w:t>
      </w:r>
      <w:r w:rsidRPr="00B02CD4">
        <w:t xml:space="preserve"> (и/или </w:t>
      </w:r>
      <w:r w:rsidRPr="00B02CD4">
        <w:rPr>
          <w:b/>
        </w:rPr>
        <w:t>диван)</w:t>
      </w:r>
      <w:r w:rsidRPr="00B02CD4">
        <w:t>. При записи предложений важно предупредить учащихся о необходимости пропускать буквы в «опасных» местах. На этапе проверки выполненного задания целесообразно разобрать каждую орфограмму (пропущенную детьми букву) с</w:t>
      </w:r>
      <w:r w:rsidR="004115D2">
        <w:t> </w:t>
      </w:r>
      <w:r w:rsidRPr="00B02CD4">
        <w:t>тем, чтобы вместе с ними найти (или, если правило еще не изучалось, показать им) пути решения во</w:t>
      </w:r>
      <w:r>
        <w:t>зникшей орфографической задачи.</w:t>
      </w:r>
    </w:p>
    <w:p w:rsidR="00363CD3" w:rsidRPr="00B02CD4" w:rsidRDefault="00363CD3" w:rsidP="004115D2">
      <w:pPr>
        <w:pStyle w:val="21"/>
      </w:pPr>
      <w:r w:rsidRPr="00B02CD4">
        <w:t>Работа в парах</w:t>
      </w:r>
    </w:p>
    <w:p w:rsidR="00363CD3" w:rsidRPr="00B02CD4" w:rsidRDefault="00363CD3" w:rsidP="004115D2">
      <w:pPr>
        <w:pStyle w:val="a3"/>
      </w:pPr>
      <w:r w:rsidRPr="00B02CD4">
        <w:t>Учащиеся выполняют упр.</w:t>
      </w:r>
      <w:r w:rsidR="004115D2">
        <w:t> </w:t>
      </w:r>
      <w:r w:rsidRPr="00B02CD4">
        <w:t xml:space="preserve">208: рассматривают рисунки, определяют признак, по которому изображенные на них предметы можно объединить в пары. Обосновывают свой выбор. Делают вывод: какими являются слова </w:t>
      </w:r>
      <w:r w:rsidRPr="00B02CD4">
        <w:rPr>
          <w:b/>
        </w:rPr>
        <w:t>лук</w:t>
      </w:r>
      <w:r w:rsidRPr="00B02CD4">
        <w:t xml:space="preserve"> и </w:t>
      </w:r>
      <w:r w:rsidRPr="00B02CD4">
        <w:rPr>
          <w:b/>
        </w:rPr>
        <w:t>кран</w:t>
      </w:r>
      <w:r w:rsidRPr="00B02CD4">
        <w:t>: однозначными или многозначными</w:t>
      </w:r>
      <w:r w:rsidRPr="00C82A2D">
        <w:t>?</w:t>
      </w:r>
    </w:p>
    <w:p w:rsidR="00363CD3" w:rsidRPr="00B02CD4" w:rsidRDefault="00363CD3" w:rsidP="004115D2">
      <w:pPr>
        <w:pStyle w:val="a3"/>
      </w:pPr>
      <w:r w:rsidRPr="00B02CD4">
        <w:t>Учащиеся выполняют упр.</w:t>
      </w:r>
      <w:r w:rsidR="004115D2">
        <w:t> </w:t>
      </w:r>
      <w:r w:rsidRPr="00B02CD4">
        <w:t xml:space="preserve">209: с опорой на рисунки определяют многозначность слова </w:t>
      </w:r>
      <w:r w:rsidRPr="00B02CD4">
        <w:rPr>
          <w:b/>
        </w:rPr>
        <w:t>хвост</w:t>
      </w:r>
      <w:r w:rsidRPr="00B02CD4">
        <w:t>, составляют и записывают с ним четыре выражения, при необходимости пропуская в</w:t>
      </w:r>
      <w:r w:rsidR="004115D2">
        <w:t> </w:t>
      </w:r>
      <w:r w:rsidRPr="00B02CD4">
        <w:t xml:space="preserve">«опасных» местах буквы. Внимание детей обращается на рубрику </w:t>
      </w:r>
      <w:r w:rsidRPr="00B02CD4">
        <w:lastRenderedPageBreak/>
        <w:t xml:space="preserve">«Объясни!», в которой представлены устойчивые выражения со словом </w:t>
      </w:r>
      <w:r w:rsidRPr="00B02CD4">
        <w:rPr>
          <w:b/>
        </w:rPr>
        <w:t>хвост</w:t>
      </w:r>
      <w:r w:rsidRPr="00B02CD4">
        <w:t>. Целесообразно разобрать с детьми, в каких случаях используется каждое выражение, какой смысл оно имеет.</w:t>
      </w:r>
    </w:p>
    <w:p w:rsidR="00363CD3" w:rsidRPr="00B02CD4" w:rsidRDefault="00363CD3" w:rsidP="004115D2">
      <w:pPr>
        <w:pStyle w:val="a3"/>
      </w:pPr>
      <w:r w:rsidRPr="00DE4FE8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стихотворение из упр.</w:t>
      </w:r>
      <w:r w:rsidR="004115D2">
        <w:t> </w:t>
      </w:r>
      <w:r w:rsidRPr="00B02CD4">
        <w:t xml:space="preserve">210. О какой доске в нем идет речь? Как вы понимаете смысл выражения: </w:t>
      </w:r>
      <w:r w:rsidRPr="00B02CD4">
        <w:rPr>
          <w:b/>
        </w:rPr>
        <w:t>папе она и не снилась</w:t>
      </w:r>
      <w:r w:rsidRPr="00B02CD4">
        <w:t xml:space="preserve">? </w:t>
      </w:r>
      <w:r w:rsidRPr="00B02CD4">
        <w:rPr>
          <w:i/>
        </w:rPr>
        <w:t>(Высказывания учащихся.)</w:t>
      </w:r>
      <w:r w:rsidRPr="00B02CD4">
        <w:t xml:space="preserve"> Как вы думаете, слово </w:t>
      </w:r>
      <w:r w:rsidRPr="00B02CD4">
        <w:rPr>
          <w:b/>
        </w:rPr>
        <w:t>доска</w:t>
      </w:r>
      <w:r w:rsidRPr="00B02CD4">
        <w:t xml:space="preserve"> является однозначным или многозначным? Обоснуйте свое предположение. </w:t>
      </w:r>
      <w:r w:rsidRPr="00B02CD4">
        <w:rPr>
          <w:i/>
        </w:rPr>
        <w:t>(Высказывания учащихся.)</w:t>
      </w:r>
      <w:r w:rsidRPr="00B02CD4">
        <w:t xml:space="preserve"> Рассмотрите рисунки. Каким общим словом можно их обозначить? </w:t>
      </w:r>
      <w:r w:rsidRPr="00B02CD4">
        <w:rPr>
          <w:i/>
        </w:rPr>
        <w:t>(Доска.)</w:t>
      </w:r>
      <w:r w:rsidRPr="00B02CD4">
        <w:t xml:space="preserve"> Чем отличается использование этих досок? </w:t>
      </w:r>
      <w:r w:rsidRPr="00B02CD4">
        <w:rPr>
          <w:i/>
        </w:rPr>
        <w:t xml:space="preserve">(Высказывания учащихся.) </w:t>
      </w:r>
      <w:r w:rsidRPr="00B02CD4">
        <w:t>Прочитайте толкования слов рядом с</w:t>
      </w:r>
      <w:r w:rsidR="004115D2">
        <w:t> </w:t>
      </w:r>
      <w:r w:rsidRPr="00B02CD4">
        <w:t xml:space="preserve">рисунками. Соотнесите каждое из них с определенным изображением доски. Составьте и запишите сочетания слов со словом </w:t>
      </w:r>
      <w:r w:rsidRPr="00B02CD4">
        <w:rPr>
          <w:b/>
        </w:rPr>
        <w:t>доска</w:t>
      </w:r>
      <w:r w:rsidRPr="00B02CD4">
        <w:t>.</w:t>
      </w:r>
    </w:p>
    <w:p w:rsidR="00363CD3" w:rsidRPr="00B02CD4" w:rsidRDefault="00363CD3" w:rsidP="004115D2">
      <w:pPr>
        <w:pStyle w:val="a3"/>
      </w:pPr>
      <w:r w:rsidRPr="00B02CD4">
        <w:t xml:space="preserve">Внимание детей обращается на рубрику «Говори правильно!», отрабатывается правильное произношение слова </w:t>
      </w:r>
      <w:r w:rsidRPr="00B02CD4">
        <w:rPr>
          <w:b/>
        </w:rPr>
        <w:t>доска</w:t>
      </w:r>
      <w:r w:rsidRPr="00B02CD4">
        <w:t xml:space="preserve"> в косвенных падежах с предлогами.</w:t>
      </w:r>
    </w:p>
    <w:p w:rsidR="00363CD3" w:rsidRPr="00B02CD4" w:rsidRDefault="00363CD3" w:rsidP="004115D2">
      <w:pPr>
        <w:pStyle w:val="a3"/>
        <w:spacing w:after="120"/>
      </w:pPr>
      <w:r w:rsidRPr="00B02CD4">
        <w:t>Проводится рефлексия, в ходе которой учащиеся стараются оценить, насколько хорошо они усвоили тему, какие пробелы в знаниях и умениях у них еще остались. Обсуждают, в какой степени выполнены поставленные на урок задачи.</w:t>
      </w:r>
    </w:p>
    <w:p w:rsidR="00363CD3" w:rsidRPr="00B02CD4" w:rsidRDefault="00363CD3" w:rsidP="004115D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:rsidR="00363CD3" w:rsidRPr="00B02CD4" w:rsidRDefault="00363CD3" w:rsidP="004115D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70.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отгадывают загадку </w:t>
      </w:r>
      <w:r w:rsidRPr="00B02CD4">
        <w:rPr>
          <w:rFonts w:ascii="Times New Roman" w:hAnsi="Times New Roman" w:cs="Times New Roman"/>
          <w:i/>
          <w:sz w:val="28"/>
          <w:szCs w:val="28"/>
        </w:rPr>
        <w:t>(ручка)</w:t>
      </w:r>
      <w:r w:rsidRPr="00B02CD4">
        <w:rPr>
          <w:rFonts w:ascii="Times New Roman" w:hAnsi="Times New Roman" w:cs="Times New Roman"/>
          <w:sz w:val="28"/>
          <w:szCs w:val="28"/>
        </w:rPr>
        <w:t>, определяют, в каком словаре они будут искать значение этого слова. Читают два утверждения о многозначности-однозначности данного слова, отмечают то, с которым они согласны.</w:t>
      </w:r>
    </w:p>
    <w:p w:rsidR="00363CD3" w:rsidRPr="00B02CD4" w:rsidRDefault="00363CD3" w:rsidP="004115D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71</w:t>
      </w:r>
      <w:r w:rsidRPr="00B02CD4">
        <w:rPr>
          <w:rFonts w:ascii="Times New Roman" w:hAnsi="Times New Roman" w:cs="Times New Roman"/>
          <w:sz w:val="28"/>
          <w:szCs w:val="28"/>
        </w:rPr>
        <w:t>. Учащиеся читают слова. С помощью цифр отмечают однозначное слово</w:t>
      </w:r>
      <w:r w:rsidR="004115D2">
        <w:rPr>
          <w:rFonts w:ascii="Times New Roman" w:hAnsi="Times New Roman" w:cs="Times New Roman"/>
          <w:sz w:val="28"/>
          <w:szCs w:val="28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(1) и многозначно</w:t>
      </w:r>
      <w:r>
        <w:rPr>
          <w:rFonts w:ascii="Times New Roman" w:hAnsi="Times New Roman" w:cs="Times New Roman"/>
          <w:sz w:val="28"/>
          <w:szCs w:val="28"/>
        </w:rPr>
        <w:t>е слово (2).</w:t>
      </w:r>
    </w:p>
    <w:p w:rsidR="00363CD3" w:rsidRPr="00B02CD4" w:rsidRDefault="00363CD3" w:rsidP="004115D2">
      <w:pPr>
        <w:shd w:val="clear" w:color="auto" w:fill="D0CECE" w:themeFill="background2" w:themeFillShade="E6"/>
        <w:spacing w:before="120"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тетради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ФУУД</w:t>
      </w:r>
    </w:p>
    <w:p w:rsidR="00363CD3" w:rsidRPr="00B02CD4" w:rsidRDefault="00363CD3" w:rsidP="004115D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 xml:space="preserve">Упр. 29. </w:t>
      </w:r>
      <w:r w:rsidRPr="00B02CD4">
        <w:rPr>
          <w:rFonts w:ascii="Times New Roman" w:hAnsi="Times New Roman" w:cs="Times New Roman"/>
          <w:sz w:val="28"/>
          <w:szCs w:val="28"/>
        </w:rPr>
        <w:t xml:space="preserve">Учащиеся читают стихотворение, с опорой на которое определяют количество значений в слове </w:t>
      </w:r>
      <w:r w:rsidRPr="00B02CD4">
        <w:rPr>
          <w:rFonts w:ascii="Times New Roman" w:hAnsi="Times New Roman" w:cs="Times New Roman"/>
          <w:b/>
          <w:sz w:val="28"/>
          <w:szCs w:val="28"/>
        </w:rPr>
        <w:t>разбить</w:t>
      </w:r>
      <w:r w:rsidRPr="00B02CD4">
        <w:rPr>
          <w:rFonts w:ascii="Times New Roman" w:hAnsi="Times New Roman" w:cs="Times New Roman"/>
          <w:sz w:val="28"/>
          <w:szCs w:val="28"/>
        </w:rPr>
        <w:t xml:space="preserve">. Знакомятся с </w:t>
      </w:r>
      <w:r w:rsidRPr="00497E9D">
        <w:rPr>
          <w:rFonts w:ascii="Times New Roman" w:hAnsi="Times New Roman" w:cs="Times New Roman"/>
          <w:sz w:val="28"/>
          <w:szCs w:val="28"/>
        </w:rPr>
        <w:t>выпиской</w:t>
      </w:r>
      <w:r w:rsidRPr="00B02CD4">
        <w:rPr>
          <w:rFonts w:ascii="Times New Roman" w:hAnsi="Times New Roman" w:cs="Times New Roman"/>
          <w:sz w:val="28"/>
          <w:szCs w:val="28"/>
        </w:rPr>
        <w:t xml:space="preserve"> из толкового словаря, в которой указано три значения слова </w:t>
      </w:r>
      <w:r w:rsidRPr="00B02CD4">
        <w:rPr>
          <w:rFonts w:ascii="Times New Roman" w:hAnsi="Times New Roman" w:cs="Times New Roman"/>
          <w:b/>
          <w:sz w:val="28"/>
          <w:szCs w:val="28"/>
        </w:rPr>
        <w:t>разбить</w:t>
      </w:r>
      <w:r w:rsidRPr="00B02CD4">
        <w:rPr>
          <w:rFonts w:ascii="Times New Roman" w:hAnsi="Times New Roman" w:cs="Times New Roman"/>
          <w:sz w:val="28"/>
          <w:szCs w:val="28"/>
        </w:rPr>
        <w:t>. Выбирают, какие два из трех значений данного слова использованы в стихотворении. Свой выбор отмечают с помощью цифр.</w:t>
      </w:r>
    </w:p>
    <w:p w:rsidR="00363CD3" w:rsidRPr="00B02CD4" w:rsidRDefault="00363CD3" w:rsidP="004115D2">
      <w:pPr>
        <w:pStyle w:val="a3"/>
        <w:spacing w:before="120"/>
        <w:rPr>
          <w:i/>
        </w:rPr>
      </w:pPr>
      <w:r>
        <w:rPr>
          <w:b/>
        </w:rPr>
        <w:t>Домашнее задание:</w:t>
      </w:r>
      <w:r>
        <w:rPr>
          <w:i/>
        </w:rPr>
        <w:t xml:space="preserve"> </w:t>
      </w:r>
      <w:r w:rsidRPr="00DE4FE8">
        <w:t>упр. 211, правило на с. 129.</w:t>
      </w:r>
    </w:p>
    <w:p w:rsidR="004115D2" w:rsidRDefault="004115D2" w:rsidP="00363CD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3CD3" w:rsidRPr="00B02CD4" w:rsidRDefault="00363CD3" w:rsidP="004115D2">
      <w:pPr>
        <w:pStyle w:val="11"/>
      </w:pPr>
      <w:r w:rsidRPr="00B02CD4">
        <w:lastRenderedPageBreak/>
        <w:t>СЛОВА, БЛИЗКИЕ ПО ЗНАЧЕНИЮ</w:t>
      </w:r>
    </w:p>
    <w:p w:rsidR="00363CD3" w:rsidRPr="00B02CD4" w:rsidRDefault="00363CD3" w:rsidP="004115D2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>будут учиться распознавать среди предложенных слов слова с близким значением.</w:t>
      </w:r>
    </w:p>
    <w:p w:rsidR="00363CD3" w:rsidRPr="00B02CD4" w:rsidRDefault="00363CD3" w:rsidP="004115D2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 xml:space="preserve">будут учиться </w:t>
      </w:r>
      <w:r w:rsidRPr="00B02CD4">
        <w:t>работать с</w:t>
      </w:r>
      <w:r w:rsidR="004115D2">
        <w:t> </w:t>
      </w:r>
      <w:r w:rsidRPr="00B02CD4">
        <w:t>информацией, представленной в разных формах (текст, рисунок, схема); по вопросам учителя составлять устно небольшое сообщение (с опорой на иллюстрацию или прочитанный текст); оценивать совместно с учителем или одноклассниками результат своих действий, вносить соответствующие коррективы; выбирать адекватные речевые средства в</w:t>
      </w:r>
      <w:r w:rsidR="004115D2">
        <w:t> </w:t>
      </w:r>
      <w:r w:rsidRPr="00B02CD4">
        <w:t>диалоге с учителем и одноклассниками; формулировать собственное мнение и аргументировать его.</w:t>
      </w:r>
    </w:p>
    <w:p w:rsidR="00363CD3" w:rsidRPr="00B02CD4" w:rsidRDefault="00363CD3" w:rsidP="004115D2">
      <w:pPr>
        <w:pStyle w:val="a3"/>
        <w:rPr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77541B">
        <w:rPr>
          <w:bCs/>
        </w:rPr>
        <w:t xml:space="preserve"> </w:t>
      </w:r>
      <w:r w:rsidRPr="00B02CD4">
        <w:rPr>
          <w:lang w:eastAsia="ru-RU"/>
        </w:rPr>
        <w:t>развитие способности к самооценке на основе критерия успешности учебной деятельности.</w:t>
      </w:r>
    </w:p>
    <w:p w:rsidR="00363CD3" w:rsidRPr="00B02CD4" w:rsidRDefault="00363CD3" w:rsidP="004115D2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4115D2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4115D2">
      <w:pPr>
        <w:pStyle w:val="a3"/>
        <w:spacing w:after="120"/>
        <w:rPr>
          <w:bCs/>
        </w:rPr>
      </w:pPr>
      <w:r w:rsidRPr="00B02CD4">
        <w:t>Учащимся можно предложить послушать стихотворение В</w:t>
      </w:r>
      <w:r>
        <w:t>.</w:t>
      </w:r>
      <w:r w:rsidR="004115D2">
        <w:t> </w:t>
      </w:r>
      <w:r w:rsidRPr="00B02CD4">
        <w:t>Лунина и выделить из каждой строки многозначное слово.</w:t>
      </w:r>
    </w:p>
    <w:p w:rsidR="00363CD3" w:rsidRPr="00B02CD4" w:rsidRDefault="00363CD3" w:rsidP="004115D2">
      <w:pPr>
        <w:pStyle w:val="a3"/>
      </w:pPr>
      <w:r w:rsidRPr="00B02CD4">
        <w:t xml:space="preserve">Есть у булавки </w:t>
      </w:r>
      <w:r w:rsidRPr="00B02CD4">
        <w:rPr>
          <w:i/>
          <w:iCs/>
        </w:rPr>
        <w:t>голова</w:t>
      </w:r>
      <w:r w:rsidRPr="00B02CD4">
        <w:t>, но без волос, увы!</w:t>
      </w:r>
    </w:p>
    <w:p w:rsidR="00363CD3" w:rsidRPr="00B02CD4" w:rsidRDefault="00363CD3" w:rsidP="004115D2">
      <w:pPr>
        <w:pStyle w:val="a3"/>
      </w:pPr>
      <w:r w:rsidRPr="00B02CD4">
        <w:t xml:space="preserve">Есть у чайника </w:t>
      </w:r>
      <w:r w:rsidRPr="00B02CD4">
        <w:rPr>
          <w:i/>
          <w:iCs/>
        </w:rPr>
        <w:t>носик</w:t>
      </w:r>
      <w:r w:rsidRPr="00B02CD4">
        <w:t>, однако нет головы.</w:t>
      </w:r>
    </w:p>
    <w:p w:rsidR="00363CD3" w:rsidRPr="00B02CD4" w:rsidRDefault="00363CD3" w:rsidP="004115D2">
      <w:pPr>
        <w:pStyle w:val="a3"/>
      </w:pPr>
      <w:r w:rsidRPr="00B02CD4">
        <w:t xml:space="preserve">Есть </w:t>
      </w:r>
      <w:r w:rsidRPr="00B02CD4">
        <w:rPr>
          <w:i/>
          <w:iCs/>
        </w:rPr>
        <w:t xml:space="preserve">ушко </w:t>
      </w:r>
      <w:r w:rsidRPr="00B02CD4">
        <w:t>у иголки, да только не слышит оно.</w:t>
      </w:r>
    </w:p>
    <w:p w:rsidR="00363CD3" w:rsidRPr="00B02CD4" w:rsidRDefault="00363CD3" w:rsidP="004115D2">
      <w:pPr>
        <w:pStyle w:val="a3"/>
      </w:pPr>
      <w:r w:rsidRPr="00B02CD4">
        <w:t xml:space="preserve">Есть </w:t>
      </w:r>
      <w:r w:rsidRPr="00B02CD4">
        <w:rPr>
          <w:i/>
          <w:iCs/>
        </w:rPr>
        <w:t>язычок</w:t>
      </w:r>
      <w:r w:rsidRPr="00B02CD4">
        <w:t xml:space="preserve"> у туфель, но туфли молчат все равно.</w:t>
      </w:r>
    </w:p>
    <w:p w:rsidR="00363CD3" w:rsidRPr="00B02CD4" w:rsidRDefault="00363CD3" w:rsidP="004115D2">
      <w:pPr>
        <w:pStyle w:val="a3"/>
      </w:pPr>
      <w:r w:rsidRPr="00B02CD4">
        <w:t xml:space="preserve">Есть у рябины </w:t>
      </w:r>
      <w:r w:rsidRPr="00B02CD4">
        <w:rPr>
          <w:i/>
          <w:iCs/>
        </w:rPr>
        <w:t>кисти</w:t>
      </w:r>
      <w:r w:rsidRPr="00B02CD4">
        <w:t>, но нет у бедняжки рук.</w:t>
      </w:r>
    </w:p>
    <w:p w:rsidR="00363CD3" w:rsidRPr="00B02CD4" w:rsidRDefault="00363CD3" w:rsidP="004115D2">
      <w:pPr>
        <w:pStyle w:val="a3"/>
      </w:pPr>
      <w:r w:rsidRPr="00B02CD4">
        <w:t xml:space="preserve">Белым </w:t>
      </w:r>
      <w:r w:rsidRPr="00B02CD4">
        <w:rPr>
          <w:i/>
          <w:iCs/>
        </w:rPr>
        <w:t>глазком</w:t>
      </w:r>
      <w:r w:rsidRPr="00B02CD4">
        <w:t xml:space="preserve"> картошка, не видя, глядит вокруг.</w:t>
      </w:r>
    </w:p>
    <w:p w:rsidR="00363CD3" w:rsidRPr="00B02CD4" w:rsidRDefault="00363CD3" w:rsidP="004115D2">
      <w:pPr>
        <w:pStyle w:val="a3"/>
      </w:pPr>
      <w:r w:rsidRPr="00B02CD4">
        <w:t xml:space="preserve">Есть у расчёски </w:t>
      </w:r>
      <w:r w:rsidRPr="00B02CD4">
        <w:rPr>
          <w:i/>
          <w:iCs/>
        </w:rPr>
        <w:t>зубы</w:t>
      </w:r>
      <w:r w:rsidRPr="00B02CD4">
        <w:t>, но есть не может она.</w:t>
      </w:r>
    </w:p>
    <w:p w:rsidR="00363CD3" w:rsidRPr="00B02CD4" w:rsidRDefault="00363CD3" w:rsidP="004115D2">
      <w:pPr>
        <w:pStyle w:val="a3"/>
        <w:rPr>
          <w:i/>
        </w:rPr>
      </w:pPr>
      <w:r w:rsidRPr="00B02CD4">
        <w:t xml:space="preserve">За месяцем </w:t>
      </w:r>
      <w:r w:rsidRPr="00B02CD4">
        <w:rPr>
          <w:i/>
          <w:iCs/>
        </w:rPr>
        <w:t xml:space="preserve">месяц </w:t>
      </w:r>
      <w:r w:rsidRPr="00B02CD4">
        <w:t>проходит, а не за луной луна.</w:t>
      </w:r>
      <w:r>
        <w:t xml:space="preserve"> [3]</w:t>
      </w:r>
    </w:p>
    <w:p w:rsidR="00363CD3" w:rsidRPr="00B02CD4" w:rsidRDefault="00363CD3" w:rsidP="004115D2">
      <w:pPr>
        <w:pStyle w:val="a3"/>
        <w:spacing w:before="120"/>
      </w:pPr>
      <w:r w:rsidRPr="00DE4FE8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На какие многозначные слова (слова с несколькими значениями) обратил внимание автор стихотворения? Докажите, что Виктор Лунин прав. Повторите хором строку:</w:t>
      </w:r>
    </w:p>
    <w:p w:rsidR="00363CD3" w:rsidRPr="00B02CD4" w:rsidRDefault="00363CD3" w:rsidP="00033AF2">
      <w:pPr>
        <w:pStyle w:val="a3"/>
        <w:spacing w:before="120" w:after="120"/>
      </w:pPr>
      <w:r w:rsidRPr="00B02CD4">
        <w:t xml:space="preserve">Есть </w:t>
      </w:r>
      <w:r w:rsidRPr="00B02CD4">
        <w:rPr>
          <w:iCs/>
        </w:rPr>
        <w:t>ушко</w:t>
      </w:r>
      <w:r w:rsidRPr="00B02CD4">
        <w:rPr>
          <w:i/>
          <w:iCs/>
        </w:rPr>
        <w:t xml:space="preserve"> </w:t>
      </w:r>
      <w:r w:rsidRPr="00B02CD4">
        <w:t>у иголки, да только не слышит оно.</w:t>
      </w:r>
    </w:p>
    <w:p w:rsidR="00363CD3" w:rsidRPr="00B02CD4" w:rsidRDefault="00363CD3" w:rsidP="00033AF2">
      <w:pPr>
        <w:pStyle w:val="a3"/>
        <w:rPr>
          <w:lang w:eastAsia="ru-RU"/>
        </w:rPr>
      </w:pPr>
      <w:r w:rsidRPr="00B02CD4">
        <w:rPr>
          <w:lang w:eastAsia="ru-RU"/>
        </w:rPr>
        <w:t xml:space="preserve">Какое еще многозначное слово используется в данном предложении? </w:t>
      </w:r>
      <w:r w:rsidRPr="00B02CD4">
        <w:rPr>
          <w:i/>
          <w:lang w:eastAsia="ru-RU"/>
        </w:rPr>
        <w:t>(Иголка.)</w:t>
      </w:r>
      <w:r w:rsidRPr="00B02CD4">
        <w:rPr>
          <w:lang w:eastAsia="ru-RU"/>
        </w:rPr>
        <w:t xml:space="preserve"> Обоснуйте свое мнение. </w:t>
      </w:r>
      <w:r w:rsidRPr="00B02CD4">
        <w:rPr>
          <w:i/>
          <w:lang w:eastAsia="ru-RU"/>
        </w:rPr>
        <w:t>(Высказывания учащихся.)</w:t>
      </w:r>
      <w:r w:rsidRPr="00B02CD4">
        <w:rPr>
          <w:lang w:eastAsia="ru-RU"/>
        </w:rPr>
        <w:t xml:space="preserve"> Найдите в стихотворении однозначные слова (текст повторяется). </w:t>
      </w:r>
      <w:r w:rsidRPr="00B02CD4">
        <w:rPr>
          <w:i/>
          <w:lang w:eastAsia="ru-RU"/>
        </w:rPr>
        <w:t>(Булавка, туфли, рябина, бедняжка, картошка, расческа.)</w:t>
      </w:r>
    </w:p>
    <w:p w:rsidR="00363CD3" w:rsidRPr="00B02CD4" w:rsidRDefault="00363CD3" w:rsidP="00033AF2">
      <w:pPr>
        <w:pStyle w:val="12"/>
      </w:pPr>
      <w:r w:rsidRPr="00B02CD4">
        <w:t>ИЗУЧЕНИЕ НОВОГО МАТЕРИАЛА</w:t>
      </w:r>
    </w:p>
    <w:p w:rsidR="00363CD3" w:rsidRPr="00B02CD4" w:rsidRDefault="00363CD3" w:rsidP="00033AF2">
      <w:pPr>
        <w:pStyle w:val="a3"/>
      </w:pPr>
      <w:r w:rsidRPr="00DE4FE8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Рассмотрите рисунок к тексту упр.</w:t>
      </w:r>
      <w:r w:rsidR="00033AF2">
        <w:t> </w:t>
      </w:r>
      <w:r w:rsidRPr="00B02CD4">
        <w:t xml:space="preserve">212. Кто на нем изображен? </w:t>
      </w:r>
      <w:r w:rsidRPr="00B02CD4">
        <w:rPr>
          <w:i/>
        </w:rPr>
        <w:t xml:space="preserve">(Девочка, которая сидит на цветочке.) </w:t>
      </w:r>
      <w:r w:rsidRPr="00B02CD4">
        <w:t xml:space="preserve">Как вы думаете, почему девочка смогла присесть на цветок? Подберите слова, чтобы описать размер девочки. </w:t>
      </w:r>
      <w:r w:rsidRPr="00B02CD4">
        <w:rPr>
          <w:i/>
        </w:rPr>
        <w:t>(Маленькая, крохотная, малюсенькая.)</w:t>
      </w:r>
      <w:r w:rsidRPr="00B02CD4">
        <w:t xml:space="preserve"> Как вы думаете, зачем в языке несколько слов для описания одного и</w:t>
      </w:r>
      <w:r w:rsidR="00033AF2">
        <w:t> </w:t>
      </w:r>
      <w:r w:rsidRPr="00B02CD4">
        <w:t xml:space="preserve">того же размера? </w:t>
      </w:r>
      <w:r w:rsidRPr="00B02CD4">
        <w:rPr>
          <w:i/>
        </w:rPr>
        <w:t>(Высказывания учащихся.)</w:t>
      </w:r>
      <w:r w:rsidRPr="00B02CD4">
        <w:t xml:space="preserve"> О чем сегодня пойдет речь на уроке? Давайте сформулируем тему и задач</w:t>
      </w:r>
      <w:r>
        <w:t>и урока (фиксируются на доске).</w:t>
      </w:r>
    </w:p>
    <w:p w:rsidR="00363CD3" w:rsidRPr="00B02CD4" w:rsidRDefault="00363CD3" w:rsidP="00033AF2">
      <w:pPr>
        <w:pStyle w:val="a3"/>
      </w:pPr>
      <w:r w:rsidRPr="00B02CD4">
        <w:t>Прочитайте текст в упр.</w:t>
      </w:r>
      <w:r w:rsidR="00033AF2">
        <w:t> </w:t>
      </w:r>
      <w:r w:rsidRPr="00B02CD4">
        <w:t>212. Как описывает автор девочку? Объясните, как вы понимаете смысл выражения</w:t>
      </w:r>
      <w:r w:rsidR="00D275A7">
        <w:t xml:space="preserve"> — </w:t>
      </w:r>
      <w:r w:rsidRPr="00B02CD4">
        <w:rPr>
          <w:b/>
        </w:rPr>
        <w:t>с ноготок</w:t>
      </w:r>
      <w:r w:rsidRPr="00497E9D">
        <w:rPr>
          <w:lang w:val="be-BY"/>
        </w:rPr>
        <w:t>.</w:t>
      </w:r>
      <w:r w:rsidRPr="00B02CD4">
        <w:t xml:space="preserve"> Как оно дополняет значение выделенных </w:t>
      </w:r>
      <w:r w:rsidRPr="00B02CD4">
        <w:lastRenderedPageBreak/>
        <w:t>в</w:t>
      </w:r>
      <w:r w:rsidR="00033AF2">
        <w:t> </w:t>
      </w:r>
      <w:r w:rsidRPr="00B02CD4">
        <w:t>тексте слов?</w:t>
      </w:r>
      <w:r w:rsidRPr="00B02CD4">
        <w:rPr>
          <w:i/>
        </w:rPr>
        <w:t xml:space="preserve"> (Высказывания учащихся.)</w:t>
      </w:r>
      <w:r w:rsidRPr="00B02CD4">
        <w:t xml:space="preserve"> Можно ли ряд выделенных в</w:t>
      </w:r>
      <w:r w:rsidR="00033AF2">
        <w:t> </w:t>
      </w:r>
      <w:r w:rsidRPr="00B02CD4">
        <w:t xml:space="preserve">тексте слов дополнить словами: </w:t>
      </w:r>
      <w:r w:rsidRPr="00B02CD4">
        <w:rPr>
          <w:b/>
        </w:rPr>
        <w:t>крохотная</w:t>
      </w:r>
      <w:r w:rsidRPr="00B02CD4">
        <w:t xml:space="preserve">, </w:t>
      </w:r>
      <w:r w:rsidRPr="00B02CD4">
        <w:rPr>
          <w:b/>
        </w:rPr>
        <w:t>махонькая</w:t>
      </w:r>
      <w:r w:rsidRPr="00B02CD4">
        <w:t xml:space="preserve">, </w:t>
      </w:r>
      <w:r w:rsidRPr="00B02CD4">
        <w:rPr>
          <w:b/>
        </w:rPr>
        <w:t>небольшая</w:t>
      </w:r>
      <w:r w:rsidRPr="00B02CD4">
        <w:t xml:space="preserve">, </w:t>
      </w:r>
      <w:r w:rsidRPr="00B02CD4">
        <w:rPr>
          <w:b/>
        </w:rPr>
        <w:t>миниатюрная</w:t>
      </w:r>
      <w:r w:rsidRPr="00B02CD4">
        <w:t xml:space="preserve">? Поясните свой ответ. </w:t>
      </w:r>
      <w:r w:rsidRPr="00B02CD4">
        <w:rPr>
          <w:i/>
        </w:rPr>
        <w:t xml:space="preserve">(Высказывания учащихся.) </w:t>
      </w:r>
      <w:r w:rsidRPr="00B02CD4">
        <w:t>Прочитайте текст, опуская выделенные слова. В</w:t>
      </w:r>
      <w:r w:rsidR="00033AF2">
        <w:t> </w:t>
      </w:r>
      <w:r w:rsidRPr="00B02CD4">
        <w:t>какую сторону изменился текст</w:t>
      </w:r>
      <w:r w:rsidR="00D275A7">
        <w:t xml:space="preserve"> — </w:t>
      </w:r>
      <w:r w:rsidRPr="00B02CD4">
        <w:t xml:space="preserve">в лучшую или худшую? Обоснуйте свое мнение. </w:t>
      </w:r>
      <w:r w:rsidRPr="00B02CD4">
        <w:rPr>
          <w:i/>
        </w:rPr>
        <w:t>(Высказывания учащихся.)</w:t>
      </w:r>
    </w:p>
    <w:p w:rsidR="00363CD3" w:rsidRPr="00B02CD4" w:rsidRDefault="00363CD3" w:rsidP="00033AF2">
      <w:pPr>
        <w:pStyle w:val="a3"/>
      </w:pPr>
      <w:r w:rsidRPr="00B02CD4">
        <w:t>Сделайте вывод: какая роль в тексте отводится выделенным словам? Нужны</w:t>
      </w:r>
      <w:r w:rsidR="00033AF2">
        <w:t> </w:t>
      </w:r>
      <w:r w:rsidRPr="00B02CD4">
        <w:t>ли такие слова в</w:t>
      </w:r>
      <w:r w:rsidR="00033AF2">
        <w:t> </w:t>
      </w:r>
      <w:r w:rsidRPr="00B02CD4">
        <w:t xml:space="preserve">речи? </w:t>
      </w:r>
      <w:r w:rsidRPr="00B02CD4">
        <w:rPr>
          <w:i/>
        </w:rPr>
        <w:t>(Высказывания учащихся.)</w:t>
      </w:r>
      <w:r w:rsidRPr="00B02CD4">
        <w:t xml:space="preserve"> Проверьте правильность сделанных вами выводов, прочитав правило на с.</w:t>
      </w:r>
      <w:r w:rsidR="00033AF2">
        <w:t> </w:t>
      </w:r>
      <w:r w:rsidRPr="00B02CD4">
        <w:t>132. Какие слова</w:t>
      </w:r>
      <w:r>
        <w:t xml:space="preserve"> являются близкими по значению?</w:t>
      </w:r>
    </w:p>
    <w:p w:rsidR="00363CD3" w:rsidRPr="00B02CD4" w:rsidRDefault="00363CD3" w:rsidP="00033AF2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033AF2">
      <w:pPr>
        <w:pStyle w:val="a3"/>
      </w:pPr>
      <w:r w:rsidRPr="00B02CD4">
        <w:t>Учащиеся выполняют упр.</w:t>
      </w:r>
      <w:r w:rsidR="00033AF2">
        <w:t> </w:t>
      </w:r>
      <w:r w:rsidRPr="00B02CD4">
        <w:t>213: оценивают слова, которые подобрала Аленка для описания характера сказочных героев, обосновывают, все ли слова в указанных рядах являются близкими по значению выделенным. Выписывают слова с</w:t>
      </w:r>
      <w:r w:rsidR="00033AF2">
        <w:t> </w:t>
      </w:r>
      <w:r w:rsidRPr="00B02CD4">
        <w:t>близким значением, «исправляя» ошибки, которые допустила Аленка.</w:t>
      </w:r>
    </w:p>
    <w:p w:rsidR="00363CD3" w:rsidRPr="00B02CD4" w:rsidRDefault="00363CD3" w:rsidP="00033AF2">
      <w:pPr>
        <w:pStyle w:val="21"/>
      </w:pPr>
      <w:r w:rsidRPr="00B02CD4">
        <w:t>Работа в парах</w:t>
      </w:r>
    </w:p>
    <w:p w:rsidR="00363CD3" w:rsidRPr="00B02CD4" w:rsidRDefault="00363CD3" w:rsidP="00033AF2">
      <w:pPr>
        <w:pStyle w:val="a3"/>
      </w:pPr>
      <w:r w:rsidRPr="00B02CD4">
        <w:t>Учащиеся с опорой на предложенный в упр.</w:t>
      </w:r>
      <w:r w:rsidR="00033AF2">
        <w:t> </w:t>
      </w:r>
      <w:r w:rsidRPr="00B02CD4">
        <w:t>213 образец подбирают слова с</w:t>
      </w:r>
      <w:r w:rsidR="00033AF2">
        <w:t> </w:t>
      </w:r>
      <w:r w:rsidRPr="00B02CD4">
        <w:t>близким значением для характеристики Красной Шапочки, обосновывают свой выбор слов.</w:t>
      </w:r>
    </w:p>
    <w:p w:rsidR="00363CD3" w:rsidRPr="00B02CD4" w:rsidRDefault="00363CD3" w:rsidP="00033AF2">
      <w:pPr>
        <w:pStyle w:val="a3"/>
      </w:pPr>
      <w:r w:rsidRPr="00293A8F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Рассмотрите рисунки к упр.</w:t>
      </w:r>
      <w:r w:rsidR="00033AF2">
        <w:t> </w:t>
      </w:r>
      <w:r w:rsidRPr="00B02CD4">
        <w:t xml:space="preserve">214. Докажите, что они связаны между собой. Составьте несколько предложений о событиях, изображенных на рисунках. </w:t>
      </w:r>
      <w:r w:rsidRPr="00B02CD4">
        <w:rPr>
          <w:i/>
        </w:rPr>
        <w:t>(Высказывания учащихся.)</w:t>
      </w:r>
      <w:r w:rsidRPr="00B02CD4">
        <w:t xml:space="preserve"> Прочитайте тексты, которые к рисункам составили Аленка с</w:t>
      </w:r>
      <w:r w:rsidR="00033AF2">
        <w:t> </w:t>
      </w:r>
      <w:r w:rsidRPr="00B02CD4">
        <w:t>Павликом. Оцените каждый из них. Чей текст вы хотели бы выделить и почему.</w:t>
      </w:r>
      <w:r w:rsidRPr="00B02CD4">
        <w:rPr>
          <w:i/>
        </w:rPr>
        <w:t xml:space="preserve"> (Высказывания учащихся.)</w:t>
      </w:r>
      <w:r w:rsidRPr="00B02CD4">
        <w:t xml:space="preserve"> Выделите из текста, составленного Павликом, слова, которые вы хотели бы заменить на близкие по значению. Выпишите из текста, составленного Аленкой, слова с близким значением. Можно ли дополнить полученный вами ряд слов словами </w:t>
      </w:r>
      <w:r w:rsidRPr="00B02CD4">
        <w:rPr>
          <w:b/>
        </w:rPr>
        <w:t>залезли</w:t>
      </w:r>
      <w:r w:rsidRPr="00B02CD4">
        <w:t xml:space="preserve">, </w:t>
      </w:r>
      <w:r w:rsidRPr="00B02CD4">
        <w:rPr>
          <w:b/>
        </w:rPr>
        <w:t>забрались</w:t>
      </w:r>
      <w:r w:rsidRPr="00B02CD4">
        <w:t>? Обоснуйте свое мнение.</w:t>
      </w:r>
    </w:p>
    <w:p w:rsidR="00363CD3" w:rsidRPr="00B02CD4" w:rsidRDefault="00363CD3" w:rsidP="00033AF2">
      <w:pPr>
        <w:pStyle w:val="a3"/>
      </w:pPr>
      <w:r w:rsidRPr="00B02CD4">
        <w:t>Прочитайте отрывок из стихотворения Сергея Есенина в упр.</w:t>
      </w:r>
      <w:r w:rsidR="00033AF2">
        <w:t> </w:t>
      </w:r>
      <w:r w:rsidRPr="00B02CD4">
        <w:t xml:space="preserve">215. Докажите, что автор показал зиму как живое существо. </w:t>
      </w:r>
      <w:r w:rsidRPr="00B02CD4">
        <w:rPr>
          <w:i/>
        </w:rPr>
        <w:t>(Высказывания учащихся.)</w:t>
      </w:r>
      <w:r w:rsidRPr="00B02CD4">
        <w:t xml:space="preserve"> Правда ли, что в</w:t>
      </w:r>
      <w:r w:rsidR="00033AF2">
        <w:t> </w:t>
      </w:r>
      <w:r w:rsidRPr="00B02CD4">
        <w:t xml:space="preserve">выделенных словах количество звуков и букв не совпадает? Обоснуйте свое мнение. </w:t>
      </w:r>
      <w:r w:rsidRPr="00B02CD4">
        <w:rPr>
          <w:i/>
        </w:rPr>
        <w:t xml:space="preserve">(Высказывания учащихся.) </w:t>
      </w:r>
      <w:r w:rsidRPr="00B02CD4">
        <w:t xml:space="preserve">Прочитайте слова для справки. Какими из них можно заменить выделенные в стихотворении слова? Обоснуйте свой выбор. </w:t>
      </w:r>
      <w:r w:rsidRPr="00B02CD4">
        <w:rPr>
          <w:i/>
        </w:rPr>
        <w:t>(Высказывания учащихся.)</w:t>
      </w:r>
      <w:r w:rsidRPr="00B02CD4">
        <w:t xml:space="preserve"> Запишите парами слова с близким значением.</w:t>
      </w:r>
    </w:p>
    <w:p w:rsidR="00363CD3" w:rsidRPr="00B02CD4" w:rsidRDefault="00363CD3" w:rsidP="00033AF2">
      <w:pPr>
        <w:pStyle w:val="a3"/>
      </w:pPr>
      <w:r w:rsidRPr="00B02CD4">
        <w:t xml:space="preserve">Изучите звуковую схему слова. Охарактеризуйте звуки данного слова. </w:t>
      </w:r>
      <w:r w:rsidRPr="00033AF2">
        <w:rPr>
          <w:i/>
        </w:rPr>
        <w:t>(В слове два гласных звука и три согласных звука, из которых один согласный звук</w:t>
      </w:r>
      <w:r w:rsidR="00D275A7" w:rsidRPr="00033AF2">
        <w:rPr>
          <w:i/>
        </w:rPr>
        <w:t xml:space="preserve"> — </w:t>
      </w:r>
      <w:r w:rsidRPr="00033AF2">
        <w:rPr>
          <w:i/>
        </w:rPr>
        <w:t>звонкий твердый, один согласный звук</w:t>
      </w:r>
      <w:r w:rsidR="00D275A7" w:rsidRPr="00033AF2">
        <w:rPr>
          <w:i/>
        </w:rPr>
        <w:t xml:space="preserve"> — </w:t>
      </w:r>
      <w:r w:rsidRPr="00033AF2">
        <w:rPr>
          <w:i/>
        </w:rPr>
        <w:t>звонкий мягкий и один согласный звук</w:t>
      </w:r>
      <w:r w:rsidR="00D275A7" w:rsidRPr="00033AF2">
        <w:rPr>
          <w:i/>
        </w:rPr>
        <w:t xml:space="preserve"> — </w:t>
      </w:r>
      <w:r w:rsidRPr="00033AF2">
        <w:rPr>
          <w:i/>
        </w:rPr>
        <w:t>глухой твердый. С учетом того, что в звуковой схеме два гласных звука, слово состоит из двух слогов.)</w:t>
      </w:r>
      <w:r w:rsidRPr="00B02CD4">
        <w:t xml:space="preserve"> Выделите из записанных вами слов то, которое подходит к указанной схеме. </w:t>
      </w:r>
      <w:r w:rsidRPr="00033AF2">
        <w:rPr>
          <w:i/>
        </w:rPr>
        <w:t xml:space="preserve">(Слово </w:t>
      </w:r>
      <w:r w:rsidRPr="00033AF2">
        <w:rPr>
          <w:b/>
          <w:i/>
        </w:rPr>
        <w:t>зовет</w:t>
      </w:r>
      <w:r w:rsidRPr="00033AF2">
        <w:rPr>
          <w:i/>
        </w:rPr>
        <w:t>.)</w:t>
      </w:r>
      <w:r w:rsidRPr="00B02CD4">
        <w:t xml:space="preserve"> Что нужно изменить в данной схеме, чтобы она </w:t>
      </w:r>
      <w:proofErr w:type="gramStart"/>
      <w:r w:rsidRPr="00B02CD4">
        <w:t>подходила к</w:t>
      </w:r>
      <w:r w:rsidR="00033AF2">
        <w:t> </w:t>
      </w:r>
      <w:r w:rsidRPr="00B02CD4">
        <w:t>слову</w:t>
      </w:r>
      <w:proofErr w:type="gramEnd"/>
      <w:r w:rsidRPr="00B02CD4">
        <w:t xml:space="preserve"> </w:t>
      </w:r>
      <w:r w:rsidRPr="00B02CD4">
        <w:rPr>
          <w:b/>
        </w:rPr>
        <w:t>поет</w:t>
      </w:r>
      <w:r w:rsidRPr="00B02CD4">
        <w:t xml:space="preserve">? </w:t>
      </w:r>
      <w:r w:rsidRPr="00033AF2">
        <w:rPr>
          <w:i/>
        </w:rPr>
        <w:t>(Высказывания учащихся.)</w:t>
      </w:r>
    </w:p>
    <w:p w:rsidR="00363CD3" w:rsidRDefault="00363CD3" w:rsidP="00033AF2">
      <w:pPr>
        <w:pStyle w:val="a3"/>
        <w:rPr>
          <w:lang w:eastAsia="ru-RU"/>
        </w:rPr>
      </w:pPr>
      <w:r w:rsidRPr="00B02CD4">
        <w:rPr>
          <w:lang w:eastAsia="ru-RU"/>
        </w:rPr>
        <w:t>Учащиеся под руководством учителя проводят оценку и самооценку своей деятельности на уроке, обсуждают, в какой мере были выполне</w:t>
      </w:r>
      <w:r>
        <w:rPr>
          <w:lang w:eastAsia="ru-RU"/>
        </w:rPr>
        <w:t>ны поставленные на урок задачи.</w:t>
      </w:r>
    </w:p>
    <w:p w:rsidR="00033AF2" w:rsidRDefault="00033AF2" w:rsidP="00033AF2">
      <w:pPr>
        <w:pStyle w:val="a3"/>
        <w:rPr>
          <w:lang w:eastAsia="ru-RU"/>
        </w:rPr>
      </w:pPr>
    </w:p>
    <w:p w:rsidR="00033AF2" w:rsidRPr="00B02CD4" w:rsidRDefault="00033AF2" w:rsidP="00033AF2">
      <w:pPr>
        <w:pStyle w:val="a3"/>
        <w:rPr>
          <w:lang w:eastAsia="ru-RU"/>
        </w:rPr>
      </w:pPr>
    </w:p>
    <w:p w:rsidR="00363CD3" w:rsidRPr="00B02CD4" w:rsidRDefault="00363CD3" w:rsidP="00033AF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Работа в рабочей тетради</w:t>
      </w:r>
    </w:p>
    <w:p w:rsidR="00363CD3" w:rsidRPr="00B02CD4" w:rsidRDefault="00363CD3" w:rsidP="00033AF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72.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предложения, в которых употребляется слово </w:t>
      </w:r>
      <w:r w:rsidRPr="00B02CD4">
        <w:rPr>
          <w:rFonts w:ascii="Times New Roman" w:hAnsi="Times New Roman" w:cs="Times New Roman"/>
          <w:b/>
          <w:sz w:val="28"/>
          <w:szCs w:val="28"/>
        </w:rPr>
        <w:t>играет</w:t>
      </w:r>
      <w:r w:rsidRPr="00B02CD4">
        <w:rPr>
          <w:rFonts w:ascii="Times New Roman" w:hAnsi="Times New Roman" w:cs="Times New Roman"/>
          <w:sz w:val="28"/>
          <w:szCs w:val="28"/>
        </w:rPr>
        <w:t>. С помощью слов для справки ищут данному слову замену с близким значением в</w:t>
      </w:r>
      <w:r w:rsidR="00033AF2">
        <w:rPr>
          <w:rFonts w:ascii="Times New Roman" w:hAnsi="Times New Roman" w:cs="Times New Roman"/>
          <w:sz w:val="28"/>
          <w:szCs w:val="28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каждом конкретном случае. Свой выбор отражают письменно.</w:t>
      </w:r>
    </w:p>
    <w:p w:rsidR="00363CD3" w:rsidRPr="00B02CD4" w:rsidRDefault="00363CD3" w:rsidP="00033AF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73.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отрывок из стихотворения, подчеркивают в нем слова с</w:t>
      </w:r>
      <w:r w:rsidR="00033AF2">
        <w:rPr>
          <w:rFonts w:ascii="Times New Roman" w:hAnsi="Times New Roman" w:cs="Times New Roman"/>
          <w:sz w:val="28"/>
          <w:szCs w:val="28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близким значением. Оценивают смысл выделенного выражения</w:t>
      </w:r>
      <w:r w:rsidR="00D275A7">
        <w:rPr>
          <w:rFonts w:ascii="Times New Roman" w:hAnsi="Times New Roman" w:cs="Times New Roman"/>
          <w:sz w:val="28"/>
          <w:szCs w:val="28"/>
        </w:rPr>
        <w:t xml:space="preserve"> — </w:t>
      </w:r>
      <w:r w:rsidRPr="00B02CD4">
        <w:rPr>
          <w:rFonts w:ascii="Times New Roman" w:hAnsi="Times New Roman" w:cs="Times New Roman"/>
          <w:sz w:val="28"/>
          <w:szCs w:val="28"/>
        </w:rPr>
        <w:t>из предложенных вариантов выбирают тот, который считают правильным.</w:t>
      </w:r>
    </w:p>
    <w:p w:rsidR="00363CD3" w:rsidRPr="00B02CD4" w:rsidRDefault="00363CD3" w:rsidP="00033AF2">
      <w:pPr>
        <w:shd w:val="clear" w:color="auto" w:fill="D0CECE" w:themeFill="background2" w:themeFillShade="E6"/>
        <w:spacing w:before="120"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тетради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ФУУД</w:t>
      </w:r>
    </w:p>
    <w:p w:rsidR="00363CD3" w:rsidRPr="00B02CD4" w:rsidRDefault="00363CD3" w:rsidP="00033AF2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 xml:space="preserve">Упр. 28. </w:t>
      </w:r>
      <w:r w:rsidRPr="00B02CD4">
        <w:rPr>
          <w:rFonts w:ascii="Times New Roman" w:hAnsi="Times New Roman" w:cs="Times New Roman"/>
          <w:sz w:val="28"/>
          <w:szCs w:val="28"/>
        </w:rPr>
        <w:t xml:space="preserve">Учащиеся оценивают задание, которое выполняли две ученицы. С опорой на выписанные ими слова, учащиеся пытаются понять, какое задание получила каждая из учениц, и дополняют формулировки предполагаемых заданий. Читают группу слов и дополняют ее тремя словами с близким значением </w:t>
      </w:r>
      <w:r w:rsidRPr="00B02CD4">
        <w:rPr>
          <w:rFonts w:ascii="Times New Roman" w:hAnsi="Times New Roman" w:cs="Times New Roman"/>
          <w:i/>
          <w:sz w:val="28"/>
          <w:szCs w:val="28"/>
        </w:rPr>
        <w:t>(снегопад, вьюга, буря)</w:t>
      </w:r>
      <w:r w:rsidRPr="00B02CD4">
        <w:rPr>
          <w:rFonts w:ascii="Times New Roman" w:hAnsi="Times New Roman" w:cs="Times New Roman"/>
          <w:sz w:val="28"/>
          <w:szCs w:val="28"/>
        </w:rPr>
        <w:t>.</w:t>
      </w:r>
    </w:p>
    <w:p w:rsidR="00363CD3" w:rsidRPr="00B02CD4" w:rsidRDefault="00363CD3" w:rsidP="00033AF2">
      <w:pPr>
        <w:pStyle w:val="a3"/>
        <w:spacing w:before="120"/>
        <w:rPr>
          <w:i/>
        </w:rPr>
      </w:pPr>
      <w:r w:rsidRPr="00293A8F">
        <w:rPr>
          <w:b/>
        </w:rPr>
        <w:t>Домашнее задание:</w:t>
      </w:r>
      <w:r w:rsidRPr="00B02CD4">
        <w:rPr>
          <w:i/>
        </w:rPr>
        <w:t xml:space="preserve"> </w:t>
      </w:r>
      <w:r w:rsidRPr="00293A8F">
        <w:t>упр. 216, правило на с. 132.</w:t>
      </w:r>
    </w:p>
    <w:p w:rsidR="00F339B1" w:rsidRDefault="00F339B1" w:rsidP="00363CD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CD3" w:rsidRPr="00B02CD4" w:rsidRDefault="00363CD3" w:rsidP="00F339B1">
      <w:pPr>
        <w:pStyle w:val="11"/>
      </w:pPr>
      <w:r w:rsidRPr="00B02CD4">
        <w:lastRenderedPageBreak/>
        <w:t>СЛОВА, ПРОТИВОПОЛОЖНЫЕ ПО ЗНАЧЕНИЮ</w:t>
      </w:r>
    </w:p>
    <w:p w:rsidR="00363CD3" w:rsidRPr="00B02CD4" w:rsidRDefault="00363CD3" w:rsidP="00F339B1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>будут учиться распознавать среди предложенных слов слова с</w:t>
      </w:r>
      <w:r w:rsidR="00F339B1">
        <w:t> </w:t>
      </w:r>
      <w:r w:rsidRPr="00B02CD4">
        <w:t>противоположным значением.</w:t>
      </w:r>
    </w:p>
    <w:p w:rsidR="00363CD3" w:rsidRPr="00B02CD4" w:rsidRDefault="00363CD3" w:rsidP="00F339B1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 xml:space="preserve">будут учиться </w:t>
      </w:r>
      <w:r w:rsidRPr="00B02CD4">
        <w:t>высказывать свои предположения относительно способа решения учебной задачи, в сотрудничестве с</w:t>
      </w:r>
      <w:r w:rsidR="00F339B1">
        <w:t> </w:t>
      </w:r>
      <w:r w:rsidRPr="00B02CD4">
        <w:t>учителем находить варианты решения учебной задачи, воспринимать на слух и понимать различные виды сообщений, осуществлять под руководством учителя поиск нужной информации в соответствии с поставленной задачей, 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т.</w:t>
      </w:r>
      <w:r>
        <w:t xml:space="preserve"> </w:t>
      </w:r>
      <w:r w:rsidRPr="00B02CD4">
        <w:t>п.), признавать существование различных точек зрения, воспринимать другое мнение и позицию.</w:t>
      </w:r>
    </w:p>
    <w:p w:rsidR="00363CD3" w:rsidRPr="00B02CD4" w:rsidRDefault="00363CD3" w:rsidP="00F339B1">
      <w:pPr>
        <w:pStyle w:val="a3"/>
        <w:rPr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497E9D">
        <w:rPr>
          <w:bCs/>
        </w:rPr>
        <w:t xml:space="preserve"> </w:t>
      </w:r>
      <w:r w:rsidRPr="00B02CD4">
        <w:rPr>
          <w:lang w:eastAsia="ru-RU"/>
        </w:rPr>
        <w:t>развитие способности к самооценке на основе критерия успешности учебной деятельности.</w:t>
      </w:r>
    </w:p>
    <w:p w:rsidR="00363CD3" w:rsidRPr="00B02CD4" w:rsidRDefault="00363CD3" w:rsidP="00F339B1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F339B1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F339B1">
      <w:pPr>
        <w:pStyle w:val="a3"/>
      </w:pPr>
      <w:r w:rsidRPr="00B02CD4">
        <w:t xml:space="preserve">Учащимся можно предложить послушать стихотворение, прочитать с презентации или доски (можно интерактивной) толкование слов </w:t>
      </w:r>
      <w:r w:rsidRPr="00B02CD4">
        <w:rPr>
          <w:b/>
        </w:rPr>
        <w:t>вьюга</w:t>
      </w:r>
      <w:r w:rsidRPr="00B02CD4">
        <w:t xml:space="preserve">, </w:t>
      </w:r>
      <w:r w:rsidRPr="00B02CD4">
        <w:rPr>
          <w:b/>
        </w:rPr>
        <w:t>метель</w:t>
      </w:r>
      <w:r w:rsidRPr="00B02CD4">
        <w:t xml:space="preserve">, </w:t>
      </w:r>
      <w:r w:rsidRPr="00B02CD4">
        <w:rPr>
          <w:b/>
        </w:rPr>
        <w:t>пурга</w:t>
      </w:r>
      <w:r w:rsidRPr="00B02CD4">
        <w:t>.</w:t>
      </w:r>
    </w:p>
    <w:p w:rsidR="00363CD3" w:rsidRPr="00B02CD4" w:rsidRDefault="00363CD3" w:rsidP="00F339B1">
      <w:pPr>
        <w:pStyle w:val="a3"/>
        <w:spacing w:before="120"/>
      </w:pPr>
      <w:r w:rsidRPr="00B02CD4">
        <w:rPr>
          <w:shd w:val="clear" w:color="auto" w:fill="FFFFFF"/>
        </w:rPr>
        <w:t>Кружится, поет</w:t>
      </w:r>
    </w:p>
    <w:p w:rsidR="00363CD3" w:rsidRPr="00B02CD4" w:rsidRDefault="00363CD3" w:rsidP="00F339B1">
      <w:pPr>
        <w:pStyle w:val="a3"/>
      </w:pPr>
      <w:r w:rsidRPr="00B02CD4">
        <w:rPr>
          <w:shd w:val="clear" w:color="auto" w:fill="FFFFFF"/>
        </w:rPr>
        <w:t>Белоснежная Вьюга:</w:t>
      </w:r>
    </w:p>
    <w:p w:rsidR="00363CD3" w:rsidRPr="00B02CD4" w:rsidRDefault="00F339B1" w:rsidP="00F339B1">
      <w:pPr>
        <w:pStyle w:val="a3"/>
      </w:pPr>
      <w:r>
        <w:rPr>
          <w:shd w:val="clear" w:color="auto" w:fill="FFFFFF"/>
        </w:rPr>
        <w:t>—</w:t>
      </w:r>
      <w:r w:rsidR="00363CD3" w:rsidRPr="00B02CD4">
        <w:rPr>
          <w:shd w:val="clear" w:color="auto" w:fill="FFFFFF"/>
        </w:rPr>
        <w:t xml:space="preserve"> Хочу долететь я</w:t>
      </w:r>
    </w:p>
    <w:p w:rsidR="00363CD3" w:rsidRPr="00B02CD4" w:rsidRDefault="00363CD3" w:rsidP="00F339B1">
      <w:pPr>
        <w:pStyle w:val="a3"/>
      </w:pPr>
      <w:r w:rsidRPr="00B02CD4">
        <w:rPr>
          <w:shd w:val="clear" w:color="auto" w:fill="FFFFFF"/>
        </w:rPr>
        <w:t>Сегодня до юга!</w:t>
      </w:r>
    </w:p>
    <w:p w:rsidR="00363CD3" w:rsidRPr="00B02CD4" w:rsidRDefault="00363CD3" w:rsidP="00F339B1">
      <w:pPr>
        <w:pStyle w:val="a3"/>
      </w:pPr>
      <w:r w:rsidRPr="00B02CD4">
        <w:rPr>
          <w:shd w:val="clear" w:color="auto" w:fill="FFFFFF"/>
        </w:rPr>
        <w:t>Метель и Пурга,</w:t>
      </w:r>
    </w:p>
    <w:p w:rsidR="00363CD3" w:rsidRPr="00B02CD4" w:rsidRDefault="00363CD3" w:rsidP="00F339B1">
      <w:pPr>
        <w:pStyle w:val="a3"/>
      </w:pPr>
      <w:r w:rsidRPr="00B02CD4">
        <w:rPr>
          <w:shd w:val="clear" w:color="auto" w:fill="FFFFFF"/>
        </w:rPr>
        <w:t>Полетите со мной?</w:t>
      </w:r>
    </w:p>
    <w:p w:rsidR="00363CD3" w:rsidRPr="00B02CD4" w:rsidRDefault="00F339B1" w:rsidP="00F339B1">
      <w:pPr>
        <w:pStyle w:val="a3"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            </w:t>
      </w:r>
      <w:r w:rsidR="00363CD3" w:rsidRPr="00B02CD4">
        <w:rPr>
          <w:i/>
          <w:shd w:val="clear" w:color="auto" w:fill="FFFFFF"/>
        </w:rPr>
        <w:t>И. Кулиш</w:t>
      </w:r>
      <w:r w:rsidR="00363CD3">
        <w:rPr>
          <w:i/>
          <w:shd w:val="clear" w:color="auto" w:fill="FFFFFF"/>
        </w:rPr>
        <w:t xml:space="preserve"> [4]</w:t>
      </w:r>
    </w:p>
    <w:p w:rsidR="00363CD3" w:rsidRPr="00F339B1" w:rsidRDefault="00363CD3" w:rsidP="00F339B1">
      <w:pPr>
        <w:pStyle w:val="a3"/>
        <w:spacing w:before="120" w:after="120"/>
        <w:rPr>
          <w:i/>
          <w:shd w:val="clear" w:color="auto" w:fill="FFFFFF"/>
        </w:rPr>
      </w:pPr>
      <w:r w:rsidRPr="00F339B1">
        <w:rPr>
          <w:i/>
          <w:shd w:val="clear" w:color="auto" w:fill="FFFFFF"/>
        </w:rPr>
        <w:t>Толкование слов, записанное на доске:</w:t>
      </w:r>
    </w:p>
    <w:p w:rsidR="00363CD3" w:rsidRPr="00B02CD4" w:rsidRDefault="00363CD3" w:rsidP="00F339B1">
      <w:pPr>
        <w:pStyle w:val="a3"/>
        <w:rPr>
          <w:shd w:val="clear" w:color="auto" w:fill="FFFFFF"/>
        </w:rPr>
      </w:pPr>
      <w:r w:rsidRPr="00B02CD4">
        <w:rPr>
          <w:b/>
          <w:shd w:val="clear" w:color="auto" w:fill="FFFFFF"/>
        </w:rPr>
        <w:t>Вьюга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снежная буря.</w:t>
      </w:r>
    </w:p>
    <w:p w:rsidR="00363CD3" w:rsidRPr="00B02CD4" w:rsidRDefault="00363CD3" w:rsidP="00F339B1">
      <w:pPr>
        <w:pStyle w:val="a3"/>
        <w:rPr>
          <w:shd w:val="clear" w:color="auto" w:fill="FFFFFF"/>
        </w:rPr>
      </w:pPr>
      <w:r w:rsidRPr="00B02CD4">
        <w:rPr>
          <w:b/>
          <w:shd w:val="clear" w:color="auto" w:fill="FFFFFF"/>
        </w:rPr>
        <w:t>Пурга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сильная вьюга, снежная буря.</w:t>
      </w:r>
    </w:p>
    <w:p w:rsidR="00363CD3" w:rsidRPr="00B02CD4" w:rsidRDefault="00363CD3" w:rsidP="00F339B1">
      <w:pPr>
        <w:pStyle w:val="a3"/>
        <w:rPr>
          <w:shd w:val="clear" w:color="auto" w:fill="FFFFFF"/>
        </w:rPr>
      </w:pPr>
      <w:r w:rsidRPr="00B02CD4">
        <w:rPr>
          <w:b/>
          <w:shd w:val="clear" w:color="auto" w:fill="FFFFFF"/>
        </w:rPr>
        <w:t>Метель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сильный ветер со снегом, вьюга.</w:t>
      </w:r>
    </w:p>
    <w:p w:rsidR="00363CD3" w:rsidRPr="00B02CD4" w:rsidRDefault="00363CD3" w:rsidP="00F339B1">
      <w:pPr>
        <w:pStyle w:val="a3"/>
        <w:spacing w:before="120"/>
        <w:rPr>
          <w:shd w:val="clear" w:color="auto" w:fill="FFFFFF"/>
        </w:rPr>
      </w:pPr>
      <w:r w:rsidRPr="00231AF2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Докажите, что в стихотворении есть слова с</w:t>
      </w:r>
      <w:r w:rsidR="00F339B1">
        <w:t> </w:t>
      </w:r>
      <w:r w:rsidRPr="00B02CD4">
        <w:t xml:space="preserve">близким значением. </w:t>
      </w:r>
      <w:r w:rsidRPr="00B02CD4">
        <w:rPr>
          <w:i/>
        </w:rPr>
        <w:t>(Высказывания учащихся.)</w:t>
      </w:r>
      <w:r w:rsidRPr="00B02CD4">
        <w:t xml:space="preserve"> Можно ли в этот ряд добавить слово </w:t>
      </w:r>
      <w:r w:rsidRPr="00B02CD4">
        <w:rPr>
          <w:b/>
        </w:rPr>
        <w:t>буря</w:t>
      </w:r>
      <w:r w:rsidRPr="00B02CD4">
        <w:t xml:space="preserve">? Обоснуйте свое мнение. Найдите в стихотворении (текст повторяется), что делает вьюга. </w:t>
      </w:r>
      <w:r w:rsidRPr="00B02CD4">
        <w:rPr>
          <w:i/>
        </w:rPr>
        <w:t>(Кружится, поет.)</w:t>
      </w:r>
      <w:r w:rsidRPr="00B02CD4">
        <w:t xml:space="preserve"> Как вы понимаете смысл данных слов? </w:t>
      </w:r>
      <w:r w:rsidRPr="00B02CD4">
        <w:rPr>
          <w:i/>
        </w:rPr>
        <w:t>(Высказывания учащихся.)</w:t>
      </w:r>
      <w:r w:rsidRPr="00B02CD4">
        <w:t xml:space="preserve"> Как бы вы сказали про вьюгу, что она делает? </w:t>
      </w:r>
      <w:r w:rsidRPr="00B02CD4">
        <w:rPr>
          <w:i/>
        </w:rPr>
        <w:t>(Воет, завывает, метет, бушует.)</w:t>
      </w:r>
      <w:r w:rsidRPr="00B02CD4">
        <w:t xml:space="preserve"> Можно</w:t>
      </w:r>
      <w:r w:rsidR="00F339B1">
        <w:t> </w:t>
      </w:r>
      <w:r w:rsidRPr="00B02CD4">
        <w:t>ли перечисленные слова в данном случае назвать близкими по значению? Обоснуйте свое мнение.</w:t>
      </w:r>
    </w:p>
    <w:p w:rsidR="00363CD3" w:rsidRPr="00B02CD4" w:rsidRDefault="00363CD3" w:rsidP="00F339B1">
      <w:pPr>
        <w:pStyle w:val="12"/>
      </w:pPr>
      <w:r w:rsidRPr="00B02CD4">
        <w:t>ИЗУЧЕНИЕ НОВОГО МАТЕРИАЛА</w:t>
      </w:r>
    </w:p>
    <w:p w:rsidR="00363CD3" w:rsidRPr="00B02CD4" w:rsidRDefault="00363CD3" w:rsidP="00F339B1">
      <w:pPr>
        <w:pStyle w:val="a3"/>
        <w:rPr>
          <w:shd w:val="clear" w:color="auto" w:fill="FFFFFF"/>
        </w:rPr>
      </w:pPr>
      <w:r w:rsidRPr="00231AF2">
        <w:rPr>
          <w:b/>
        </w:rPr>
        <w:t>Учитель.</w:t>
      </w:r>
      <w:r w:rsidRPr="00B02CD4">
        <w:rPr>
          <w:b/>
        </w:rPr>
        <w:t xml:space="preserve"> </w:t>
      </w:r>
      <w:r w:rsidRPr="00B02CD4">
        <w:t>Рассмотрите рисунки в первом ряду в упр.</w:t>
      </w:r>
      <w:r w:rsidR="00F339B1">
        <w:t> </w:t>
      </w:r>
      <w:r w:rsidRPr="00B02CD4">
        <w:t>217. Как вы думаете, по какому признаку они объединены в пары? (Первая пара по размеру: большой</w:t>
      </w:r>
      <w:r w:rsidR="00D275A7">
        <w:t xml:space="preserve"> — </w:t>
      </w:r>
      <w:r w:rsidRPr="00B02CD4">
        <w:t>маленький; вторая пара по высоте: высокий</w:t>
      </w:r>
      <w:r w:rsidR="00D275A7">
        <w:t xml:space="preserve"> — </w:t>
      </w:r>
      <w:r w:rsidRPr="00B02CD4">
        <w:t>низкий; третья пара по качеству материала: твердый</w:t>
      </w:r>
      <w:r w:rsidR="00D275A7">
        <w:t xml:space="preserve"> — </w:t>
      </w:r>
      <w:r w:rsidRPr="00B02CD4">
        <w:t xml:space="preserve">мягкий.) Проанализируйте пары слов: </w:t>
      </w:r>
      <w:r w:rsidRPr="00B02CD4">
        <w:rPr>
          <w:b/>
        </w:rPr>
        <w:t>большой</w:t>
      </w:r>
      <w:r w:rsidR="00D275A7">
        <w:rPr>
          <w:b/>
        </w:rPr>
        <w:t xml:space="preserve"> — </w:t>
      </w:r>
      <w:r w:rsidRPr="00B02CD4">
        <w:rPr>
          <w:b/>
        </w:rPr>
        <w:t>маленький</w:t>
      </w:r>
      <w:r w:rsidRPr="00B02CD4">
        <w:t xml:space="preserve">, </w:t>
      </w:r>
      <w:r w:rsidRPr="00B02CD4">
        <w:rPr>
          <w:b/>
        </w:rPr>
        <w:t>высокий</w:t>
      </w:r>
      <w:r w:rsidR="00D275A7">
        <w:rPr>
          <w:b/>
        </w:rPr>
        <w:t xml:space="preserve"> — </w:t>
      </w:r>
      <w:r w:rsidRPr="00B02CD4">
        <w:rPr>
          <w:b/>
        </w:rPr>
        <w:t>низкий</w:t>
      </w:r>
      <w:r w:rsidRPr="00B02CD4">
        <w:t xml:space="preserve">, </w:t>
      </w:r>
      <w:r w:rsidRPr="00B02CD4">
        <w:rPr>
          <w:b/>
        </w:rPr>
        <w:t>твердый</w:t>
      </w:r>
      <w:r w:rsidR="00D275A7">
        <w:rPr>
          <w:b/>
        </w:rPr>
        <w:t xml:space="preserve"> — </w:t>
      </w:r>
      <w:r w:rsidRPr="00B02CD4">
        <w:rPr>
          <w:b/>
        </w:rPr>
        <w:t>мягкий</w:t>
      </w:r>
      <w:r w:rsidRPr="00B02CD4">
        <w:t xml:space="preserve">. Можно ли сказать, что это </w:t>
      </w:r>
      <w:r w:rsidRPr="00B02CD4">
        <w:lastRenderedPageBreak/>
        <w:t>слова с близким значением? (Высказывания учащихся.) Как бы вы назвали такие слова? (Учащиеся высказывают свои предположения.) Давайте сформулируем тему и</w:t>
      </w:r>
      <w:r w:rsidR="00F339B1">
        <w:t> </w:t>
      </w:r>
      <w:r w:rsidRPr="00B02CD4">
        <w:t>задачи сегодняшнего урока (обсуждаются коллективно, фиксируются на доске).</w:t>
      </w:r>
    </w:p>
    <w:p w:rsidR="00363CD3" w:rsidRPr="00B02CD4" w:rsidRDefault="00363CD3" w:rsidP="00F339B1">
      <w:pPr>
        <w:pStyle w:val="a3"/>
        <w:rPr>
          <w:shd w:val="clear" w:color="auto" w:fill="FFFFFF"/>
        </w:rPr>
      </w:pPr>
      <w:r w:rsidRPr="00B02CD4">
        <w:rPr>
          <w:shd w:val="clear" w:color="auto" w:fill="FFFFFF"/>
        </w:rPr>
        <w:t>Рассмотрите рисунки во втором ряду. Попробуйте охарактеризовать изображенные предметы, ответив на вопросы какой?/какая? (</w:t>
      </w:r>
      <w:r w:rsidRPr="00B02CD4">
        <w:rPr>
          <w:i/>
          <w:shd w:val="clear" w:color="auto" w:fill="FFFFFF"/>
        </w:rPr>
        <w:t>Веселый (гном), тяжелая/полная (сумка), горячий (огонь).)</w:t>
      </w:r>
      <w:r w:rsidRPr="00B02CD4">
        <w:rPr>
          <w:shd w:val="clear" w:color="auto" w:fill="FFFFFF"/>
        </w:rPr>
        <w:t xml:space="preserve"> Подумайте, какие предметы вы нарисовали бы в окошках вместо вопросительного знака, чтобы получились пары по аналогии с рисунками первого ряда. </w:t>
      </w:r>
      <w:r w:rsidRPr="00B02CD4">
        <w:rPr>
          <w:i/>
          <w:shd w:val="clear" w:color="auto" w:fill="FFFFFF"/>
        </w:rPr>
        <w:t>(Например: грустный гном, легкая/пустая сумка, холодный лед.)</w:t>
      </w:r>
      <w:r w:rsidRPr="00B02CD4">
        <w:rPr>
          <w:shd w:val="clear" w:color="auto" w:fill="FFFFFF"/>
        </w:rPr>
        <w:t xml:space="preserve"> Сопоставьте слова: </w:t>
      </w:r>
      <w:r w:rsidRPr="00B02CD4">
        <w:rPr>
          <w:b/>
          <w:shd w:val="clear" w:color="auto" w:fill="FFFFFF"/>
        </w:rPr>
        <w:t>веселый</w:t>
      </w:r>
      <w:r w:rsidR="00D275A7">
        <w:rPr>
          <w:b/>
          <w:shd w:val="clear" w:color="auto" w:fill="FFFFFF"/>
        </w:rPr>
        <w:t xml:space="preserve"> — </w:t>
      </w:r>
      <w:r w:rsidRPr="00B02CD4">
        <w:rPr>
          <w:b/>
          <w:shd w:val="clear" w:color="auto" w:fill="FFFFFF"/>
        </w:rPr>
        <w:t>грустный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тяжелая</w:t>
      </w:r>
      <w:r w:rsidR="00D275A7">
        <w:rPr>
          <w:b/>
          <w:shd w:val="clear" w:color="auto" w:fill="FFFFFF"/>
        </w:rPr>
        <w:t xml:space="preserve"> — </w:t>
      </w:r>
      <w:r w:rsidRPr="00B02CD4">
        <w:rPr>
          <w:b/>
          <w:shd w:val="clear" w:color="auto" w:fill="FFFFFF"/>
        </w:rPr>
        <w:t>легкая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полная</w:t>
      </w:r>
      <w:r w:rsidR="00D275A7">
        <w:rPr>
          <w:b/>
          <w:shd w:val="clear" w:color="auto" w:fill="FFFFFF"/>
        </w:rPr>
        <w:t xml:space="preserve"> — </w:t>
      </w:r>
      <w:r w:rsidRPr="00B02CD4">
        <w:rPr>
          <w:b/>
          <w:shd w:val="clear" w:color="auto" w:fill="FFFFFF"/>
        </w:rPr>
        <w:t>пустая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горячий</w:t>
      </w:r>
      <w:r w:rsidR="00D275A7">
        <w:rPr>
          <w:b/>
          <w:shd w:val="clear" w:color="auto" w:fill="FFFFFF"/>
        </w:rPr>
        <w:t xml:space="preserve"> — </w:t>
      </w:r>
      <w:r w:rsidRPr="00B02CD4">
        <w:rPr>
          <w:b/>
          <w:shd w:val="clear" w:color="auto" w:fill="FFFFFF"/>
        </w:rPr>
        <w:t>холодный</w:t>
      </w:r>
      <w:r w:rsidRPr="00B02CD4">
        <w:rPr>
          <w:shd w:val="clear" w:color="auto" w:fill="FFFFFF"/>
        </w:rPr>
        <w:t xml:space="preserve">. Что обозначают слова каждой пары? </w:t>
      </w:r>
      <w:r w:rsidRPr="00B02CD4">
        <w:rPr>
          <w:i/>
          <w:shd w:val="clear" w:color="auto" w:fill="FFFFFF"/>
        </w:rPr>
        <w:t>(Слова называют противоположные характеристики предметов, которые отличают предметы друг от друга, показывают их разными.)</w:t>
      </w:r>
    </w:p>
    <w:p w:rsidR="00363CD3" w:rsidRPr="00B02CD4" w:rsidRDefault="00363CD3" w:rsidP="00F339B1">
      <w:pPr>
        <w:pStyle w:val="a3"/>
        <w:rPr>
          <w:shd w:val="clear" w:color="auto" w:fill="FFFFFF"/>
        </w:rPr>
      </w:pPr>
      <w:r w:rsidRPr="00B02CD4">
        <w:rPr>
          <w:shd w:val="clear" w:color="auto" w:fill="FFFFFF"/>
        </w:rPr>
        <w:t>Прочитайте загадку в упр.</w:t>
      </w:r>
      <w:r w:rsidR="00F339B1">
        <w:rPr>
          <w:shd w:val="clear" w:color="auto" w:fill="FFFFFF"/>
        </w:rPr>
        <w:t> </w:t>
      </w:r>
      <w:r w:rsidRPr="00B02CD4">
        <w:rPr>
          <w:shd w:val="clear" w:color="auto" w:fill="FFFFFF"/>
        </w:rPr>
        <w:t xml:space="preserve">218. Как вы думаете, о чем в ней идет речь? </w:t>
      </w:r>
      <w:r w:rsidRPr="00B02CD4">
        <w:rPr>
          <w:i/>
          <w:shd w:val="clear" w:color="auto" w:fill="FFFFFF"/>
        </w:rPr>
        <w:t>(О</w:t>
      </w:r>
      <w:r w:rsidR="00F339B1">
        <w:rPr>
          <w:i/>
          <w:shd w:val="clear" w:color="auto" w:fill="FFFFFF"/>
        </w:rPr>
        <w:t> </w:t>
      </w:r>
      <w:r w:rsidRPr="00B02CD4">
        <w:rPr>
          <w:i/>
          <w:shd w:val="clear" w:color="auto" w:fill="FFFFFF"/>
        </w:rPr>
        <w:t>ветре.)</w:t>
      </w:r>
      <w:r w:rsidRPr="00B02CD4">
        <w:rPr>
          <w:shd w:val="clear" w:color="auto" w:fill="FFFFFF"/>
        </w:rPr>
        <w:t xml:space="preserve"> Что вы можете сказать о выделенных словах? </w:t>
      </w:r>
      <w:r w:rsidRPr="00B02CD4">
        <w:rPr>
          <w:i/>
          <w:shd w:val="clear" w:color="auto" w:fill="FFFFFF"/>
        </w:rPr>
        <w:t>(Они образуют пару, в</w:t>
      </w:r>
      <w:r w:rsidR="00F339B1">
        <w:rPr>
          <w:i/>
          <w:shd w:val="clear" w:color="auto" w:fill="FFFFFF"/>
        </w:rPr>
        <w:t> </w:t>
      </w:r>
      <w:r w:rsidRPr="00B02CD4">
        <w:rPr>
          <w:i/>
          <w:shd w:val="clear" w:color="auto" w:fill="FFFFFF"/>
        </w:rPr>
        <w:t>которой слова называют два разных, противоположных по смыслу явления: холод</w:t>
      </w:r>
      <w:r w:rsidR="00D275A7">
        <w:rPr>
          <w:i/>
          <w:shd w:val="clear" w:color="auto" w:fill="FFFFFF"/>
        </w:rPr>
        <w:t xml:space="preserve"> — </w:t>
      </w:r>
      <w:r w:rsidRPr="00B02CD4">
        <w:rPr>
          <w:i/>
          <w:shd w:val="clear" w:color="auto" w:fill="FFFFFF"/>
        </w:rPr>
        <w:t>зной.)</w:t>
      </w:r>
      <w:r w:rsidRPr="00B02CD4">
        <w:rPr>
          <w:shd w:val="clear" w:color="auto" w:fill="FFFFFF"/>
        </w:rPr>
        <w:t xml:space="preserve"> Из каких слов по такому же признаку можно составить еще одну пару? </w:t>
      </w:r>
      <w:r w:rsidRPr="00B02CD4">
        <w:rPr>
          <w:i/>
          <w:shd w:val="clear" w:color="auto" w:fill="FFFFFF"/>
        </w:rPr>
        <w:t>(Добрый</w:t>
      </w:r>
      <w:r w:rsidR="00D275A7">
        <w:rPr>
          <w:i/>
          <w:shd w:val="clear" w:color="auto" w:fill="FFFFFF"/>
        </w:rPr>
        <w:t xml:space="preserve"> — </w:t>
      </w:r>
      <w:r w:rsidRPr="00B02CD4">
        <w:rPr>
          <w:i/>
          <w:shd w:val="clear" w:color="auto" w:fill="FFFFFF"/>
        </w:rPr>
        <w:t>злой.)</w:t>
      </w:r>
      <w:r w:rsidRPr="00B02CD4">
        <w:rPr>
          <w:shd w:val="clear" w:color="auto" w:fill="FFFFFF"/>
        </w:rPr>
        <w:t xml:space="preserve"> Зачем нужны в</w:t>
      </w:r>
      <w:r w:rsidR="00F339B1">
        <w:rPr>
          <w:shd w:val="clear" w:color="auto" w:fill="FFFFFF"/>
        </w:rPr>
        <w:t> </w:t>
      </w:r>
      <w:r w:rsidRPr="00B02CD4">
        <w:rPr>
          <w:shd w:val="clear" w:color="auto" w:fill="FFFFFF"/>
        </w:rPr>
        <w:t xml:space="preserve">речи такие слова? </w:t>
      </w:r>
      <w:r w:rsidRPr="00B02CD4">
        <w:rPr>
          <w:i/>
          <w:shd w:val="clear" w:color="auto" w:fill="FFFFFF"/>
        </w:rPr>
        <w:t>(Высказывания учащихся.)</w:t>
      </w:r>
      <w:r w:rsidRPr="00B02CD4">
        <w:rPr>
          <w:shd w:val="clear" w:color="auto" w:fill="FFFFFF"/>
        </w:rPr>
        <w:t xml:space="preserve"> Проверьте справедливость своих выводов, прочитав правило на с. 136. Выпишите из загадки полученные пары слов. Найдите и подчеркните в них «опасные» места, обоснуйте свой выбор. </w:t>
      </w:r>
      <w:r w:rsidRPr="00B02CD4">
        <w:rPr>
          <w:i/>
          <w:shd w:val="clear" w:color="auto" w:fill="FFFFFF"/>
        </w:rPr>
        <w:t>(В</w:t>
      </w:r>
      <w:r w:rsidR="00F339B1">
        <w:rPr>
          <w:i/>
          <w:shd w:val="clear" w:color="auto" w:fill="FFFFFF"/>
        </w:rPr>
        <w:t> </w:t>
      </w:r>
      <w:r w:rsidRPr="00B02CD4">
        <w:rPr>
          <w:i/>
          <w:shd w:val="clear" w:color="auto" w:fill="FFFFFF"/>
        </w:rPr>
        <w:t xml:space="preserve">слове </w:t>
      </w:r>
      <w:r w:rsidRPr="00B02CD4">
        <w:rPr>
          <w:b/>
          <w:i/>
          <w:shd w:val="clear" w:color="auto" w:fill="FFFFFF"/>
        </w:rPr>
        <w:t>холод</w:t>
      </w:r>
      <w:r w:rsidRPr="00B02CD4">
        <w:rPr>
          <w:i/>
          <w:shd w:val="clear" w:color="auto" w:fill="FFFFFF"/>
        </w:rPr>
        <w:t xml:space="preserve"> учащиеся подчеркивают во втором слоге буквы </w:t>
      </w:r>
      <w:r w:rsidRPr="00B02CD4">
        <w:rPr>
          <w:b/>
          <w:i/>
          <w:shd w:val="clear" w:color="auto" w:fill="FFFFFF"/>
        </w:rPr>
        <w:t>о</w:t>
      </w:r>
      <w:r w:rsidRPr="00B02CD4">
        <w:rPr>
          <w:i/>
          <w:shd w:val="clear" w:color="auto" w:fill="FFFFFF"/>
        </w:rPr>
        <w:t xml:space="preserve">, </w:t>
      </w:r>
      <w:r w:rsidRPr="00B02CD4">
        <w:rPr>
          <w:b/>
          <w:i/>
          <w:shd w:val="clear" w:color="auto" w:fill="FFFFFF"/>
        </w:rPr>
        <w:t>д</w:t>
      </w:r>
      <w:r w:rsidRPr="00B02CD4">
        <w:rPr>
          <w:i/>
          <w:shd w:val="clear" w:color="auto" w:fill="FFFFFF"/>
        </w:rPr>
        <w:t>.)</w:t>
      </w:r>
    </w:p>
    <w:p w:rsidR="00363CD3" w:rsidRPr="00B02CD4" w:rsidRDefault="00363CD3" w:rsidP="00F339B1">
      <w:pPr>
        <w:pStyle w:val="a3"/>
        <w:rPr>
          <w:shd w:val="clear" w:color="auto" w:fill="FFFFFF"/>
        </w:rPr>
      </w:pPr>
      <w:r w:rsidRPr="00B02CD4">
        <w:rPr>
          <w:shd w:val="clear" w:color="auto" w:fill="FFFFFF"/>
        </w:rPr>
        <w:t>На усмотрение учителя с целью повторения пройденного материала при работе с</w:t>
      </w:r>
      <w:r w:rsidR="00F339B1">
        <w:rPr>
          <w:shd w:val="clear" w:color="auto" w:fill="FFFFFF"/>
        </w:rPr>
        <w:t> </w:t>
      </w:r>
      <w:r w:rsidRPr="00B02CD4">
        <w:rPr>
          <w:shd w:val="clear" w:color="auto" w:fill="FFFFFF"/>
        </w:rPr>
        <w:t>данными парами слов учащимся можно предложить:</w:t>
      </w:r>
    </w:p>
    <w:p w:rsidR="00363CD3" w:rsidRPr="00B02CD4" w:rsidRDefault="00363CD3" w:rsidP="002F4B96">
      <w:pPr>
        <w:pStyle w:val="a3"/>
        <w:numPr>
          <w:ilvl w:val="0"/>
          <w:numId w:val="25"/>
        </w:numPr>
        <w:ind w:left="680" w:hanging="340"/>
        <w:rPr>
          <w:shd w:val="clear" w:color="auto" w:fill="FFFFFF"/>
        </w:rPr>
      </w:pPr>
      <w:r w:rsidRPr="00B02CD4">
        <w:rPr>
          <w:shd w:val="clear" w:color="auto" w:fill="FFFFFF"/>
        </w:rPr>
        <w:t xml:space="preserve">поискать другой признак для объединения в пары слов </w:t>
      </w:r>
      <w:r w:rsidRPr="00B02CD4">
        <w:rPr>
          <w:b/>
          <w:shd w:val="clear" w:color="auto" w:fill="FFFFFF"/>
        </w:rPr>
        <w:t>добрый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злой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холод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зной</w:t>
      </w:r>
      <w:r w:rsidRPr="00B02CD4">
        <w:rPr>
          <w:shd w:val="clear" w:color="auto" w:fill="FFFFFF"/>
        </w:rPr>
        <w:t xml:space="preserve"> (по количеству слогов в каждом слове, полученные пары: </w:t>
      </w:r>
      <w:r w:rsidRPr="00B02CD4">
        <w:rPr>
          <w:b/>
          <w:shd w:val="clear" w:color="auto" w:fill="FFFFFF"/>
        </w:rPr>
        <w:t>злой</w:t>
      </w:r>
      <w:r w:rsidR="00D275A7">
        <w:rPr>
          <w:b/>
          <w:shd w:val="clear" w:color="auto" w:fill="FFFFFF"/>
        </w:rPr>
        <w:t xml:space="preserve"> — </w:t>
      </w:r>
      <w:r w:rsidRPr="00B02CD4">
        <w:rPr>
          <w:b/>
          <w:shd w:val="clear" w:color="auto" w:fill="FFFFFF"/>
        </w:rPr>
        <w:t>зной</w:t>
      </w:r>
      <w:r w:rsidRPr="00B02CD4">
        <w:rPr>
          <w:shd w:val="clear" w:color="auto" w:fill="FFFFFF"/>
        </w:rPr>
        <w:t xml:space="preserve">; </w:t>
      </w:r>
      <w:r w:rsidRPr="00B02CD4">
        <w:rPr>
          <w:b/>
          <w:shd w:val="clear" w:color="auto" w:fill="FFFFFF"/>
        </w:rPr>
        <w:t>холод</w:t>
      </w:r>
      <w:r w:rsidR="00D275A7">
        <w:rPr>
          <w:b/>
          <w:shd w:val="clear" w:color="auto" w:fill="FFFFFF"/>
        </w:rPr>
        <w:t xml:space="preserve"> — </w:t>
      </w:r>
      <w:r w:rsidRPr="00B02CD4">
        <w:rPr>
          <w:b/>
          <w:shd w:val="clear" w:color="auto" w:fill="FFFFFF"/>
        </w:rPr>
        <w:t>добрый</w:t>
      </w:r>
      <w:r w:rsidRPr="00B02CD4">
        <w:rPr>
          <w:shd w:val="clear" w:color="auto" w:fill="FFFFFF"/>
        </w:rPr>
        <w:t>);</w:t>
      </w:r>
    </w:p>
    <w:p w:rsidR="00363CD3" w:rsidRPr="00B02CD4" w:rsidRDefault="00363CD3" w:rsidP="002F4B96">
      <w:pPr>
        <w:pStyle w:val="a3"/>
        <w:numPr>
          <w:ilvl w:val="0"/>
          <w:numId w:val="25"/>
        </w:numPr>
        <w:ind w:left="680" w:hanging="340"/>
        <w:rPr>
          <w:shd w:val="clear" w:color="auto" w:fill="FFFFFF"/>
          <w:lang w:val="be-BY"/>
        </w:rPr>
      </w:pPr>
      <w:r w:rsidRPr="00B02CD4">
        <w:rPr>
          <w:shd w:val="clear" w:color="auto" w:fill="FFFFFF"/>
        </w:rPr>
        <w:t>назвать слова, в которых есть непарный мягкий, непарный звонкий согласный звук (добрый, злой, зной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звук [</w:t>
      </w:r>
      <w:r w:rsidRPr="00B02CD4">
        <w:rPr>
          <w:shd w:val="clear" w:color="auto" w:fill="FFFFFF"/>
          <w:lang w:val="be-BY"/>
        </w:rPr>
        <w:t>й’</w:t>
      </w:r>
      <w:r w:rsidRPr="00B02CD4">
        <w:rPr>
          <w:shd w:val="clear" w:color="auto" w:fill="FFFFFF"/>
        </w:rPr>
        <w:t>]);</w:t>
      </w:r>
    </w:p>
    <w:p w:rsidR="00363CD3" w:rsidRPr="00B02CD4" w:rsidRDefault="00363CD3" w:rsidP="002F4B96">
      <w:pPr>
        <w:pStyle w:val="a3"/>
        <w:numPr>
          <w:ilvl w:val="0"/>
          <w:numId w:val="25"/>
        </w:numPr>
        <w:ind w:left="680" w:hanging="340"/>
        <w:rPr>
          <w:shd w:val="clear" w:color="auto" w:fill="FFFFFF"/>
        </w:rPr>
      </w:pPr>
      <w:r w:rsidRPr="00B02CD4">
        <w:rPr>
          <w:shd w:val="clear" w:color="auto" w:fill="FFFFFF"/>
        </w:rPr>
        <w:t xml:space="preserve">сравнить </w:t>
      </w:r>
      <w:proofErr w:type="spellStart"/>
      <w:r w:rsidRPr="00B02CD4">
        <w:rPr>
          <w:shd w:val="clear" w:color="auto" w:fill="FFFFFF"/>
        </w:rPr>
        <w:t>звуко</w:t>
      </w:r>
      <w:proofErr w:type="spellEnd"/>
      <w:r w:rsidRPr="00B02CD4">
        <w:rPr>
          <w:shd w:val="clear" w:color="auto" w:fill="FFFFFF"/>
        </w:rPr>
        <w:t xml:space="preserve">-буквенный состав слов </w:t>
      </w:r>
      <w:r w:rsidRPr="00B02CD4">
        <w:rPr>
          <w:b/>
          <w:shd w:val="clear" w:color="auto" w:fill="FFFFFF"/>
        </w:rPr>
        <w:t>злой</w:t>
      </w:r>
      <w:r w:rsidR="00D275A7">
        <w:rPr>
          <w:b/>
          <w:shd w:val="clear" w:color="auto" w:fill="FFFFFF"/>
        </w:rPr>
        <w:t xml:space="preserve"> — </w:t>
      </w:r>
      <w:r w:rsidRPr="00B02CD4">
        <w:rPr>
          <w:b/>
          <w:shd w:val="clear" w:color="auto" w:fill="FFFFFF"/>
        </w:rPr>
        <w:t>зной</w:t>
      </w:r>
      <w:r w:rsidRPr="00B02CD4">
        <w:rPr>
          <w:shd w:val="clear" w:color="auto" w:fill="FFFFFF"/>
        </w:rPr>
        <w:t>: найти между ними общее и</w:t>
      </w:r>
      <w:r w:rsidR="002F4B96">
        <w:rPr>
          <w:shd w:val="clear" w:color="auto" w:fill="FFFFFF"/>
        </w:rPr>
        <w:t> </w:t>
      </w:r>
      <w:r w:rsidRPr="00B02CD4">
        <w:rPr>
          <w:shd w:val="clear" w:color="auto" w:fill="FFFFFF"/>
        </w:rPr>
        <w:t>различие (</w:t>
      </w:r>
      <w:r w:rsidRPr="0077541B">
        <w:rPr>
          <w:i/>
          <w:shd w:val="clear" w:color="auto" w:fill="FFFFFF"/>
        </w:rPr>
        <w:t>различие</w:t>
      </w:r>
      <w:r w:rsidRPr="0077541B">
        <w:rPr>
          <w:shd w:val="clear" w:color="auto" w:fill="FFFFFF"/>
        </w:rPr>
        <w:t>:</w:t>
      </w:r>
      <w:r w:rsidRPr="00B02CD4">
        <w:rPr>
          <w:shd w:val="clear" w:color="auto" w:fill="FFFFFF"/>
        </w:rPr>
        <w:t xml:space="preserve"> второй согласный звук в словах разный, однако то, что может их объединять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и звук [</w:t>
      </w:r>
      <w:r w:rsidRPr="00B02CD4">
        <w:rPr>
          <w:shd w:val="clear" w:color="auto" w:fill="FFFFFF"/>
          <w:lang w:val="be-BY"/>
        </w:rPr>
        <w:t>л</w:t>
      </w:r>
      <w:r w:rsidRPr="00B02CD4">
        <w:rPr>
          <w:shd w:val="clear" w:color="auto" w:fill="FFFFFF"/>
        </w:rPr>
        <w:t>], и звук [</w:t>
      </w:r>
      <w:r w:rsidRPr="00B02CD4">
        <w:rPr>
          <w:shd w:val="clear" w:color="auto" w:fill="FFFFFF"/>
          <w:lang w:val="be-BY"/>
        </w:rPr>
        <w:t>н</w:t>
      </w:r>
      <w:r w:rsidRPr="00B02CD4">
        <w:rPr>
          <w:shd w:val="clear" w:color="auto" w:fill="FFFFFF"/>
        </w:rPr>
        <w:t xml:space="preserve">] являются непарными звонкими согласными звуками; кроме того </w:t>
      </w:r>
      <w:r w:rsidRPr="0077541B">
        <w:rPr>
          <w:i/>
          <w:shd w:val="clear" w:color="auto" w:fill="FFFFFF"/>
        </w:rPr>
        <w:t>общее</w:t>
      </w:r>
      <w:r w:rsidRPr="0077541B">
        <w:rPr>
          <w:shd w:val="clear" w:color="auto" w:fill="FFFFFF"/>
        </w:rPr>
        <w:t>:</w:t>
      </w:r>
      <w:r w:rsidRPr="00B02CD4">
        <w:rPr>
          <w:shd w:val="clear" w:color="auto" w:fill="FFFFFF"/>
        </w:rPr>
        <w:t xml:space="preserve"> количество звуков и букв в</w:t>
      </w:r>
      <w:r w:rsidR="002F4B96">
        <w:rPr>
          <w:shd w:val="clear" w:color="auto" w:fill="FFFFFF"/>
        </w:rPr>
        <w:t> </w:t>
      </w:r>
      <w:r w:rsidRPr="00B02CD4">
        <w:rPr>
          <w:shd w:val="clear" w:color="auto" w:fill="FFFFFF"/>
        </w:rPr>
        <w:t>словах одинаковое; все согласные звуки в каждом слове данной пары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звонкие; в</w:t>
      </w:r>
      <w:r w:rsidR="002F4B96">
        <w:rPr>
          <w:shd w:val="clear" w:color="auto" w:fill="FFFFFF"/>
        </w:rPr>
        <w:t> </w:t>
      </w:r>
      <w:r w:rsidRPr="00B02CD4">
        <w:rPr>
          <w:shd w:val="clear" w:color="auto" w:fill="FFFFFF"/>
        </w:rPr>
        <w:t>словах один слог, который образу</w:t>
      </w:r>
      <w:r>
        <w:rPr>
          <w:shd w:val="clear" w:color="auto" w:fill="FFFFFF"/>
        </w:rPr>
        <w:t>ет один и тот же гласный звук);</w:t>
      </w:r>
    </w:p>
    <w:p w:rsidR="00363CD3" w:rsidRPr="00B02CD4" w:rsidRDefault="00363CD3" w:rsidP="002F4B96">
      <w:pPr>
        <w:pStyle w:val="a3"/>
        <w:numPr>
          <w:ilvl w:val="0"/>
          <w:numId w:val="25"/>
        </w:numPr>
        <w:ind w:left="680" w:hanging="340"/>
        <w:rPr>
          <w:shd w:val="clear" w:color="auto" w:fill="FFFFFF"/>
        </w:rPr>
      </w:pPr>
      <w:r w:rsidRPr="00B02CD4">
        <w:rPr>
          <w:shd w:val="clear" w:color="auto" w:fill="FFFFFF"/>
        </w:rPr>
        <w:t>назвать слова, в которых все согласные звуки звонкие (</w:t>
      </w:r>
      <w:r w:rsidRPr="00B02CD4">
        <w:rPr>
          <w:b/>
          <w:shd w:val="clear" w:color="auto" w:fill="FFFFFF"/>
        </w:rPr>
        <w:t>добрый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злой</w:t>
      </w:r>
      <w:r w:rsidRPr="00B02CD4">
        <w:rPr>
          <w:shd w:val="clear" w:color="auto" w:fill="FFFFFF"/>
        </w:rPr>
        <w:t xml:space="preserve">, </w:t>
      </w:r>
      <w:r w:rsidRPr="00B02CD4">
        <w:rPr>
          <w:b/>
          <w:shd w:val="clear" w:color="auto" w:fill="FFFFFF"/>
        </w:rPr>
        <w:t>зной</w:t>
      </w:r>
      <w:r w:rsidRPr="00B02CD4">
        <w:rPr>
          <w:shd w:val="clear" w:color="auto" w:fill="FFFFFF"/>
        </w:rPr>
        <w:t>);</w:t>
      </w:r>
    </w:p>
    <w:p w:rsidR="00363CD3" w:rsidRPr="00B02CD4" w:rsidRDefault="00363CD3" w:rsidP="002F4B96">
      <w:pPr>
        <w:pStyle w:val="a3"/>
        <w:numPr>
          <w:ilvl w:val="0"/>
          <w:numId w:val="25"/>
        </w:numPr>
        <w:ind w:left="680" w:hanging="340"/>
        <w:rPr>
          <w:shd w:val="clear" w:color="auto" w:fill="FFFFFF"/>
        </w:rPr>
      </w:pPr>
      <w:r w:rsidRPr="00B02CD4">
        <w:rPr>
          <w:shd w:val="clear" w:color="auto" w:fill="FFFFFF"/>
        </w:rPr>
        <w:t>найти слово, в котором два согласный звука являются глухими (</w:t>
      </w:r>
      <w:r w:rsidRPr="00B02CD4">
        <w:rPr>
          <w:b/>
          <w:shd w:val="clear" w:color="auto" w:fill="FFFFFF"/>
        </w:rPr>
        <w:t>холод</w:t>
      </w:r>
      <w:r w:rsidRPr="00B02CD4">
        <w:rPr>
          <w:shd w:val="clear" w:color="auto" w:fill="FFFFFF"/>
        </w:rPr>
        <w:t>).</w:t>
      </w:r>
    </w:p>
    <w:p w:rsidR="00363CD3" w:rsidRPr="00B02CD4" w:rsidRDefault="00363CD3" w:rsidP="002F4B96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2F4B96">
      <w:pPr>
        <w:pStyle w:val="a3"/>
      </w:pPr>
      <w:r w:rsidRPr="00B02CD4">
        <w:t>Учащиеся выполняют упр.</w:t>
      </w:r>
      <w:r w:rsidR="002F4B96">
        <w:t> </w:t>
      </w:r>
      <w:r w:rsidRPr="00B02CD4">
        <w:t>219: читают текст, находят в нем и выписывают слова с</w:t>
      </w:r>
      <w:r w:rsidR="002F4B96">
        <w:t> </w:t>
      </w:r>
      <w:r w:rsidRPr="00B02CD4">
        <w:t>близким и противоположным знач</w:t>
      </w:r>
      <w:r>
        <w:t>ением, обосновывают свой выбор.</w:t>
      </w:r>
    </w:p>
    <w:p w:rsidR="00363CD3" w:rsidRPr="00B02CD4" w:rsidRDefault="00363CD3" w:rsidP="002F4B96">
      <w:pPr>
        <w:pStyle w:val="21"/>
      </w:pPr>
      <w:r w:rsidRPr="00B02CD4">
        <w:t>Работа в парах</w:t>
      </w:r>
    </w:p>
    <w:p w:rsidR="00363CD3" w:rsidRPr="00B02CD4" w:rsidRDefault="00363CD3" w:rsidP="002F4B96">
      <w:pPr>
        <w:pStyle w:val="a3"/>
      </w:pPr>
      <w:r w:rsidRPr="00B02CD4">
        <w:t>Учащиеся с опорой на упр.</w:t>
      </w:r>
      <w:r w:rsidR="002F4B96">
        <w:t> </w:t>
      </w:r>
      <w:r w:rsidRPr="00B02CD4">
        <w:t>218 пробуют составить загадку о каком-либо предмете, используя слова с</w:t>
      </w:r>
      <w:r w:rsidR="002F4B96">
        <w:t> </w:t>
      </w:r>
      <w:r w:rsidRPr="00B02CD4">
        <w:t>противоположным значением.</w:t>
      </w:r>
    </w:p>
    <w:p w:rsidR="00363CD3" w:rsidRPr="00B02CD4" w:rsidRDefault="00363CD3" w:rsidP="002F4B96">
      <w:pPr>
        <w:pStyle w:val="a3"/>
      </w:pPr>
      <w:r w:rsidRPr="00231AF2">
        <w:rPr>
          <w:b/>
        </w:rPr>
        <w:t>Учитель.</w:t>
      </w:r>
      <w:r w:rsidRPr="00B02CD4">
        <w:t xml:space="preserve"> Прочитайте пары слов в упр.</w:t>
      </w:r>
      <w:r w:rsidR="002F4B96">
        <w:t> </w:t>
      </w:r>
      <w:r w:rsidRPr="00B02CD4">
        <w:t xml:space="preserve">220. Что вы заметили? </w:t>
      </w:r>
      <w:r w:rsidRPr="00B02CD4">
        <w:rPr>
          <w:i/>
        </w:rPr>
        <w:t>(Используются одни и</w:t>
      </w:r>
      <w:r w:rsidR="002F4B96">
        <w:rPr>
          <w:i/>
        </w:rPr>
        <w:t> </w:t>
      </w:r>
      <w:r w:rsidRPr="00B02CD4">
        <w:rPr>
          <w:i/>
        </w:rPr>
        <w:t>те же слова для образования разных пар.)</w:t>
      </w:r>
      <w:r w:rsidRPr="00B02CD4">
        <w:t xml:space="preserve"> По какому признаку объединены в</w:t>
      </w:r>
      <w:r w:rsidR="002F4B96">
        <w:t> </w:t>
      </w:r>
      <w:r w:rsidRPr="00B02CD4">
        <w:t xml:space="preserve">пары слова первого столбика? </w:t>
      </w:r>
      <w:r w:rsidRPr="00B02CD4">
        <w:rPr>
          <w:i/>
        </w:rPr>
        <w:t>(Слова с противоположным значением.)</w:t>
      </w:r>
      <w:r w:rsidRPr="00B02CD4">
        <w:t xml:space="preserve"> Во втором </w:t>
      </w:r>
      <w:r w:rsidRPr="00B02CD4">
        <w:lastRenderedPageBreak/>
        <w:t xml:space="preserve">столбике? </w:t>
      </w:r>
      <w:r w:rsidRPr="00B02CD4">
        <w:rPr>
          <w:i/>
        </w:rPr>
        <w:t>(Слова с близким значением.)</w:t>
      </w:r>
      <w:r w:rsidRPr="00B02CD4">
        <w:t xml:space="preserve"> Прочитайте ряд слов, расположенных ниже. </w:t>
      </w:r>
      <w:r w:rsidRPr="00B02CD4">
        <w:rPr>
          <w:i/>
        </w:rPr>
        <w:t>(Товарищ, друг, враг, неприятель.)</w:t>
      </w:r>
      <w:r w:rsidRPr="00B02CD4">
        <w:t xml:space="preserve"> Можно ли из данных слов образовать пары, используя те же признаки для объединения, что и в первом случае? Обоснуйте свой ответ. Запишите полученные пары слов.</w:t>
      </w:r>
    </w:p>
    <w:p w:rsidR="00363CD3" w:rsidRPr="00B02CD4" w:rsidRDefault="00363CD3" w:rsidP="002F4B96">
      <w:pPr>
        <w:pStyle w:val="a3"/>
        <w:rPr>
          <w:b/>
        </w:rPr>
      </w:pPr>
      <w:r w:rsidRPr="00B02CD4">
        <w:rPr>
          <w:lang w:eastAsia="ru-RU"/>
        </w:rPr>
        <w:t>Проводится рефлексия, в ходе которой выясняется, насколько поставленные в</w:t>
      </w:r>
      <w:r w:rsidR="002F4B96">
        <w:rPr>
          <w:lang w:eastAsia="ru-RU"/>
        </w:rPr>
        <w:t> </w:t>
      </w:r>
      <w:r w:rsidRPr="00B02CD4">
        <w:rPr>
          <w:lang w:eastAsia="ru-RU"/>
        </w:rPr>
        <w:t>начале урока задачи выполнены. Учащихся можно попросить оценить свою работу на уроке и</w:t>
      </w:r>
      <w:r w:rsidR="002F4B96">
        <w:rPr>
          <w:lang w:eastAsia="ru-RU"/>
        </w:rPr>
        <w:t> </w:t>
      </w:r>
      <w:r w:rsidRPr="00B02CD4">
        <w:rPr>
          <w:lang w:eastAsia="ru-RU"/>
        </w:rPr>
        <w:t>определить трудности, с которыми они, возможно, столкнулись при выполнении заданий.</w:t>
      </w:r>
    </w:p>
    <w:p w:rsidR="00363CD3" w:rsidRPr="00231AF2" w:rsidRDefault="00363CD3" w:rsidP="002F4B96">
      <w:pPr>
        <w:pStyle w:val="21"/>
      </w:pPr>
      <w:r w:rsidRPr="00231AF2">
        <w:t>Рубрика «Проверь себя»</w:t>
      </w:r>
    </w:p>
    <w:p w:rsidR="00363CD3" w:rsidRPr="00B02CD4" w:rsidRDefault="00363CD3" w:rsidP="002F4B96">
      <w:pPr>
        <w:pStyle w:val="a3"/>
        <w:spacing w:after="120"/>
      </w:pPr>
      <w:r w:rsidRPr="00B02CD4">
        <w:t>Выполняются задания 1</w:t>
      </w:r>
      <w:r w:rsidR="00B110D8">
        <w:t>–</w:t>
      </w:r>
      <w:r w:rsidRPr="00B02CD4">
        <w:t>3 на с. 137</w:t>
      </w:r>
      <w:r w:rsidR="00B110D8">
        <w:t>–</w:t>
      </w:r>
      <w:r w:rsidRPr="00B02CD4">
        <w:t>138.</w:t>
      </w:r>
    </w:p>
    <w:p w:rsidR="00363CD3" w:rsidRPr="00B02CD4" w:rsidRDefault="00363CD3" w:rsidP="002F4B9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:rsidR="00363CD3" w:rsidRPr="00B02CD4" w:rsidRDefault="00363CD3" w:rsidP="002F4B9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74.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текст, подчеркивают слова с противоположным значением. Рассматривают иллюстрацию собаки, записывают два слова с</w:t>
      </w:r>
      <w:r w:rsidR="002F4B96">
        <w:rPr>
          <w:rFonts w:ascii="Times New Roman" w:hAnsi="Times New Roman" w:cs="Times New Roman"/>
          <w:sz w:val="28"/>
          <w:szCs w:val="28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противоположным значением, которые описывают цвет животного.</w:t>
      </w:r>
    </w:p>
    <w:p w:rsidR="00363CD3" w:rsidRPr="00E0561E" w:rsidRDefault="00363CD3" w:rsidP="002F4B96">
      <w:pPr>
        <w:pStyle w:val="a3"/>
        <w:spacing w:before="120"/>
      </w:pPr>
      <w:r w:rsidRPr="00E0561E">
        <w:rPr>
          <w:b/>
        </w:rPr>
        <w:t>Домашнее задание:</w:t>
      </w:r>
      <w:r w:rsidRPr="00E0561E">
        <w:t xml:space="preserve"> упр. 221, правило на с. 136.</w:t>
      </w:r>
    </w:p>
    <w:p w:rsidR="002F4B96" w:rsidRDefault="002F4B96" w:rsidP="00363CD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CD3" w:rsidRDefault="00363CD3" w:rsidP="002F4B96">
      <w:pPr>
        <w:pStyle w:val="11"/>
        <w:spacing w:after="0"/>
        <w:rPr>
          <w:lang w:val="be-BY" w:eastAsia="ru-RU"/>
        </w:rPr>
      </w:pPr>
      <w:r w:rsidRPr="00B02CD4">
        <w:rPr>
          <w:lang w:eastAsia="ru-RU"/>
        </w:rPr>
        <w:lastRenderedPageBreak/>
        <w:t>СЛОВА, КОТОРЫЕ ОБОЗНАЧАЮТ ПРЕДМЕТЫ</w:t>
      </w:r>
    </w:p>
    <w:p w:rsidR="00363CD3" w:rsidRPr="00B02CD4" w:rsidRDefault="00363CD3" w:rsidP="002F4B96">
      <w:pPr>
        <w:pStyle w:val="11"/>
        <w:spacing w:before="120" w:after="120"/>
        <w:rPr>
          <w:lang w:eastAsia="ru-RU"/>
        </w:rPr>
      </w:pPr>
      <w:r w:rsidRPr="00B02CD4">
        <w:rPr>
          <w:lang w:eastAsia="ru-RU"/>
        </w:rPr>
        <w:t xml:space="preserve">СЛОВА, КОТОРЫЕ ОБОЗНАЧАЮТ ПРЕДМЕТЫ </w:t>
      </w:r>
      <w:r w:rsidR="002F4B96">
        <w:rPr>
          <w:lang w:eastAsia="ru-RU"/>
        </w:rPr>
        <w:br/>
      </w:r>
      <w:r w:rsidRPr="00B02CD4">
        <w:rPr>
          <w:lang w:eastAsia="ru-RU"/>
        </w:rPr>
        <w:t>И ОТВЕЧАЮТ НА ВОПРОС</w:t>
      </w:r>
      <w:r>
        <w:rPr>
          <w:lang w:eastAsia="ru-RU"/>
        </w:rPr>
        <w:t>Ы</w:t>
      </w:r>
      <w:r w:rsidRPr="00B02CD4">
        <w:rPr>
          <w:lang w:eastAsia="ru-RU"/>
        </w:rPr>
        <w:t xml:space="preserve"> КТО? ЧТО?</w:t>
      </w:r>
    </w:p>
    <w:p w:rsidR="00363CD3" w:rsidRPr="00B02CD4" w:rsidRDefault="00363CD3" w:rsidP="002F4B96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rPr>
          <w:bCs/>
          <w:iCs/>
          <w:lang w:eastAsia="ru-RU"/>
        </w:rPr>
        <w:t>будут учиться</w:t>
      </w:r>
      <w:r w:rsidRPr="00B02CD4">
        <w:rPr>
          <w:b/>
          <w:bCs/>
          <w:i/>
          <w:iCs/>
          <w:lang w:eastAsia="ru-RU"/>
        </w:rPr>
        <w:t xml:space="preserve"> </w:t>
      </w:r>
      <w:r w:rsidRPr="00B02CD4">
        <w:t>распознавать в речи слова, которые обозначают предметы.</w:t>
      </w:r>
    </w:p>
    <w:p w:rsidR="00363CD3" w:rsidRPr="00B02CD4" w:rsidRDefault="00363CD3" w:rsidP="002F4B96">
      <w:pPr>
        <w:pStyle w:val="a3"/>
      </w:pPr>
      <w:r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t>под руководством учителя планировать свои действия в</w:t>
      </w:r>
      <w:r w:rsidR="002F4B96">
        <w:t> </w:t>
      </w:r>
      <w:r w:rsidRPr="00B02CD4">
        <w:t>соответствии с поставленной задачей и условиями ее реализации, воспринимать и понимать различные виды сообщений, осмысленно читать текст, выделять из него нужную информацию, находить в тексте необходимые факты, сведения, задавать вопросы, отвечать на вопросы других, приводить примеры для иллюстрации изучаемых языковых понятий, делать выводы в результате совместной работы класса, формулировать собственно</w:t>
      </w:r>
      <w:r>
        <w:t>е мнение и аргументировать его.</w:t>
      </w:r>
    </w:p>
    <w:p w:rsidR="00363CD3" w:rsidRPr="00B02CD4" w:rsidRDefault="00363CD3" w:rsidP="002F4B96">
      <w:pPr>
        <w:pStyle w:val="a3"/>
        <w:rPr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C90371">
        <w:rPr>
          <w:bCs/>
        </w:rPr>
        <w:t xml:space="preserve"> </w:t>
      </w:r>
      <w:r w:rsidRPr="00B02CD4">
        <w:t>развитие интереса к изучению русского язык, интереса к чтению и</w:t>
      </w:r>
      <w:r>
        <w:t xml:space="preserve"> читательской деятельности.</w:t>
      </w:r>
    </w:p>
    <w:p w:rsidR="00363CD3" w:rsidRPr="00B02CD4" w:rsidRDefault="00363CD3" w:rsidP="002F4B96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2F4B96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2F4B96">
      <w:pPr>
        <w:pStyle w:val="a3"/>
      </w:pPr>
      <w:r w:rsidRPr="00B02CD4">
        <w:t>Учащимся можно предложить прочитать с доски предложения и рассмотреть иллюстрацию:</w:t>
      </w:r>
    </w:p>
    <w:p w:rsidR="00363CD3" w:rsidRPr="00B02CD4" w:rsidRDefault="00363CD3" w:rsidP="002F4B96">
      <w:pPr>
        <w:pStyle w:val="a3"/>
        <w:numPr>
          <w:ilvl w:val="0"/>
          <w:numId w:val="29"/>
        </w:numPr>
        <w:ind w:left="680" w:hanging="340"/>
      </w:pPr>
      <w:r w:rsidRPr="00B02CD4">
        <w:t>На закате солнца туристы сделали привал и стали ждать восхода луны.</w:t>
      </w:r>
    </w:p>
    <w:p w:rsidR="00363CD3" w:rsidRPr="00B02CD4" w:rsidRDefault="00363CD3" w:rsidP="002F4B96">
      <w:pPr>
        <w:pStyle w:val="a3"/>
        <w:numPr>
          <w:ilvl w:val="0"/>
          <w:numId w:val="29"/>
        </w:numPr>
        <w:ind w:left="680" w:hanging="340"/>
      </w:pPr>
      <w:r w:rsidRPr="00B02CD4">
        <w:t>Во время восхода запел петух. Вслед за ним все петухи в деревне возвестили рассвет.</w:t>
      </w:r>
    </w:p>
    <w:p w:rsidR="00363CD3" w:rsidRPr="00B02CD4" w:rsidRDefault="00363CD3" w:rsidP="002F4B96">
      <w:pPr>
        <w:pStyle w:val="a3"/>
        <w:spacing w:before="240" w:after="240"/>
        <w:ind w:firstLine="0"/>
        <w:jc w:val="center"/>
      </w:pPr>
      <w:r w:rsidRPr="00B02CD4">
        <w:rPr>
          <w:noProof/>
          <w:lang w:eastAsia="ru-RU"/>
        </w:rPr>
        <w:drawing>
          <wp:inline distT="0" distB="0" distL="0" distR="0" wp14:anchorId="023E4D86" wp14:editId="2B30CF8B">
            <wp:extent cx="5564600" cy="2449902"/>
            <wp:effectExtent l="0" t="0" r="0" b="762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61" cy="24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D3" w:rsidRDefault="00363CD3" w:rsidP="002F4B96">
      <w:pPr>
        <w:pStyle w:val="a3"/>
        <w:rPr>
          <w:i/>
        </w:rPr>
      </w:pPr>
      <w:r w:rsidRPr="003B389B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Как вы понимаете значение слова </w:t>
      </w:r>
      <w:r w:rsidRPr="00B02CD4">
        <w:rPr>
          <w:b/>
        </w:rPr>
        <w:t>восход</w:t>
      </w:r>
      <w:r w:rsidRPr="00B02CD4">
        <w:t xml:space="preserve">? </w:t>
      </w:r>
      <w:r w:rsidRPr="00B02CD4">
        <w:rPr>
          <w:i/>
        </w:rPr>
        <w:t>(Высказывания учащихся.)</w:t>
      </w:r>
      <w:r w:rsidRPr="00B02CD4">
        <w:t xml:space="preserve"> Найдите в</w:t>
      </w:r>
      <w:r w:rsidR="002F4B96">
        <w:t> </w:t>
      </w:r>
      <w:r w:rsidRPr="00B02CD4">
        <w:t xml:space="preserve">предложениях слово с противоположным значением слову </w:t>
      </w:r>
      <w:r w:rsidRPr="00B02CD4">
        <w:rPr>
          <w:b/>
        </w:rPr>
        <w:t>восход</w:t>
      </w:r>
      <w:r w:rsidRPr="00B02CD4">
        <w:t xml:space="preserve">. </w:t>
      </w:r>
      <w:r w:rsidRPr="00B02CD4">
        <w:rPr>
          <w:i/>
        </w:rPr>
        <w:t>(Закат.)</w:t>
      </w:r>
      <w:r w:rsidRPr="00B02CD4">
        <w:t xml:space="preserve"> Объясните, почему слова </w:t>
      </w:r>
      <w:r w:rsidRPr="00B02CD4">
        <w:rPr>
          <w:b/>
        </w:rPr>
        <w:t>закат</w:t>
      </w:r>
      <w:r w:rsidR="00D275A7">
        <w:t xml:space="preserve"> — </w:t>
      </w:r>
      <w:r w:rsidRPr="00B02CD4">
        <w:rPr>
          <w:b/>
        </w:rPr>
        <w:t>восход</w:t>
      </w:r>
      <w:r w:rsidRPr="00B02CD4">
        <w:t xml:space="preserve"> являются противоположными по значению. Рассмотрите иллюстрацию. Как вы думаете, что на ней изображено: восход или закат? Обоснуйте свое мнение. </w:t>
      </w:r>
      <w:r w:rsidRPr="00B02CD4">
        <w:rPr>
          <w:i/>
        </w:rPr>
        <w:t xml:space="preserve">(Учащиеся высказывают свои предположения.) </w:t>
      </w:r>
      <w:r w:rsidRPr="00B02CD4">
        <w:t xml:space="preserve">Найдите в предложениях слово с близким значением слову </w:t>
      </w:r>
      <w:r w:rsidRPr="00B02CD4">
        <w:rPr>
          <w:b/>
        </w:rPr>
        <w:t>восход</w:t>
      </w:r>
      <w:r w:rsidRPr="00B02CD4">
        <w:t xml:space="preserve">. </w:t>
      </w:r>
      <w:r w:rsidRPr="00B02CD4">
        <w:rPr>
          <w:i/>
        </w:rPr>
        <w:t>(Рассвет.)</w:t>
      </w:r>
      <w:r w:rsidRPr="00B02CD4">
        <w:t xml:space="preserve"> Что такое рассвет? </w:t>
      </w:r>
      <w:r w:rsidRPr="00B02CD4">
        <w:rPr>
          <w:i/>
        </w:rPr>
        <w:t>(Высказывания учащихся.)</w:t>
      </w:r>
      <w:r w:rsidRPr="00B02CD4">
        <w:t xml:space="preserve"> Зачитайте в предложении, что сделали петухи. </w:t>
      </w:r>
      <w:r w:rsidRPr="00817860">
        <w:rPr>
          <w:i/>
        </w:rPr>
        <w:t>(</w:t>
      </w:r>
      <w:r w:rsidRPr="00B02CD4">
        <w:rPr>
          <w:i/>
        </w:rPr>
        <w:t>Возвестили рассвет.)</w:t>
      </w:r>
      <w:r w:rsidRPr="00B02CD4">
        <w:t xml:space="preserve"> Подберите к слову </w:t>
      </w:r>
      <w:r w:rsidRPr="00B02CD4">
        <w:rPr>
          <w:b/>
        </w:rPr>
        <w:t>возвестили</w:t>
      </w:r>
      <w:r>
        <w:t xml:space="preserve"> слова с близким</w:t>
      </w:r>
      <w:r w:rsidRPr="00B02CD4">
        <w:t xml:space="preserve"> значением. </w:t>
      </w:r>
      <w:r w:rsidRPr="00B02CD4">
        <w:rPr>
          <w:i/>
        </w:rPr>
        <w:t>(Объявили, заявили.)</w:t>
      </w:r>
    </w:p>
    <w:p w:rsidR="00363CD3" w:rsidRPr="00B02CD4" w:rsidRDefault="00363CD3" w:rsidP="002F4B96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ИЛИ</w:t>
      </w:r>
    </w:p>
    <w:p w:rsidR="00363CD3" w:rsidRPr="00B02CD4" w:rsidRDefault="00363CD3" w:rsidP="002F4B96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выполняют тест «С</w:t>
      </w:r>
      <w:r w:rsidRPr="00B02CD4">
        <w:rPr>
          <w:rFonts w:ascii="Times New Roman" w:hAnsi="Times New Roman" w:cs="Times New Roman"/>
          <w:sz w:val="28"/>
          <w:szCs w:val="28"/>
        </w:rPr>
        <w:t>лово как единица языка. Значение слова»</w:t>
      </w: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тетради «Тематический контроль». Проверку осуществляет учитель.</w:t>
      </w:r>
    </w:p>
    <w:p w:rsidR="00363CD3" w:rsidRPr="00B02CD4" w:rsidRDefault="00363CD3" w:rsidP="002F4B96">
      <w:pPr>
        <w:pStyle w:val="12"/>
      </w:pPr>
      <w:r w:rsidRPr="00B02CD4">
        <w:t>ИЗУЧЕНИЕ НОВОГО МАТЕРИАЛА</w:t>
      </w:r>
    </w:p>
    <w:p w:rsidR="00363CD3" w:rsidRPr="00B02CD4" w:rsidRDefault="00363CD3" w:rsidP="002F4B96">
      <w:pPr>
        <w:pStyle w:val="a3"/>
      </w:pPr>
      <w:r w:rsidRPr="00817860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Рассмотрите иллюстрации на с. 3, прочитайте название раздела, задачи и</w:t>
      </w:r>
      <w:r w:rsidR="002F4B96">
        <w:t> </w:t>
      </w:r>
      <w:r w:rsidRPr="00B02CD4">
        <w:t xml:space="preserve">ключевые слова. С каким новым разделом мы сегодня начинаем знакомиться? </w:t>
      </w:r>
      <w:r w:rsidRPr="00B02CD4">
        <w:rPr>
          <w:i/>
        </w:rPr>
        <w:t>(Слова, которые обозначают предметы.)</w:t>
      </w:r>
      <w:r w:rsidRPr="00B02CD4">
        <w:t xml:space="preserve"> Как вы понимаете значение слова </w:t>
      </w:r>
      <w:r w:rsidRPr="00B02CD4">
        <w:rPr>
          <w:b/>
        </w:rPr>
        <w:t>предмет</w:t>
      </w:r>
      <w:r w:rsidRPr="00B02CD4">
        <w:t>? Какие предметы изображены на с. 3? Дополните ответ своими примерами предметов. Исходя из представленной на странице информации</w:t>
      </w:r>
      <w:r>
        <w:t>,</w:t>
      </w:r>
      <w:r w:rsidRPr="00B02CD4">
        <w:t xml:space="preserve"> выберите одно из утверждений (записаны на доске), с которыми вы согласитесь:</w:t>
      </w:r>
    </w:p>
    <w:p w:rsidR="00363CD3" w:rsidRPr="00B02CD4" w:rsidRDefault="00363CD3" w:rsidP="002F4B96">
      <w:pPr>
        <w:pStyle w:val="a3"/>
        <w:numPr>
          <w:ilvl w:val="0"/>
          <w:numId w:val="29"/>
        </w:numPr>
        <w:ind w:left="680" w:hanging="340"/>
      </w:pPr>
      <w:r w:rsidRPr="00B02CD4">
        <w:t>Это абсолютно новая тема, я ничего по ней не знаю.</w:t>
      </w:r>
    </w:p>
    <w:p w:rsidR="00363CD3" w:rsidRPr="00B02CD4" w:rsidRDefault="00363CD3" w:rsidP="002F4B96">
      <w:pPr>
        <w:pStyle w:val="a3"/>
        <w:numPr>
          <w:ilvl w:val="0"/>
          <w:numId w:val="29"/>
        </w:numPr>
        <w:ind w:left="680" w:hanging="340"/>
      </w:pPr>
      <w:r w:rsidRPr="00B02CD4">
        <w:t>Некоторые вопросы из этой темы мне уже знакомы, я могу кое-что по ним рассказать.</w:t>
      </w:r>
    </w:p>
    <w:p w:rsidR="00363CD3" w:rsidRPr="002F4B96" w:rsidRDefault="00363CD3" w:rsidP="002F4B96">
      <w:pPr>
        <w:pStyle w:val="a3"/>
        <w:rPr>
          <w:i/>
        </w:rPr>
      </w:pPr>
      <w:r w:rsidRPr="002F4B96">
        <w:rPr>
          <w:i/>
        </w:rPr>
        <w:t>(В своих высказываниях учащиеся могут обратить внимание на то, что написание большой буквы уже изучалось на предыдущих занятиях и на уроках обучения грамоте.)</w:t>
      </w:r>
    </w:p>
    <w:p w:rsidR="00363CD3" w:rsidRPr="00B02CD4" w:rsidRDefault="00363CD3" w:rsidP="002F4B96">
      <w:pPr>
        <w:pStyle w:val="a3"/>
      </w:pPr>
      <w:r w:rsidRPr="00817860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Давайте выделим задачи, которые нам нужно решить на уроке (можно не записывать на доске, а озвучить из тех, что даны на шмуцтитуле). Если бы вам нужно было спросить о предметах, изображенных внизу страницы, какой вопрос вы поставили? </w:t>
      </w:r>
      <w:r w:rsidRPr="00B02CD4">
        <w:rPr>
          <w:i/>
        </w:rPr>
        <w:t>(</w:t>
      </w:r>
      <w:r w:rsidRPr="00B02CD4">
        <w:rPr>
          <w:b/>
          <w:i/>
        </w:rPr>
        <w:t>Что</w:t>
      </w:r>
      <w:r w:rsidRPr="00B02CD4">
        <w:rPr>
          <w:i/>
        </w:rPr>
        <w:t xml:space="preserve"> изображено на рисунках внизу?)</w:t>
      </w:r>
      <w:r w:rsidRPr="00B02CD4">
        <w:t xml:space="preserve"> Выделите из данного вопроса вопросительное слово. </w:t>
      </w:r>
      <w:r w:rsidRPr="00B02CD4">
        <w:rPr>
          <w:i/>
        </w:rPr>
        <w:t>(Что?)</w:t>
      </w:r>
      <w:r w:rsidRPr="00B02CD4">
        <w:t xml:space="preserve"> Подставляя данный вопрос к каждому слову, что называет изображенный на рисунке предмет, произнесите полученные предложения. </w:t>
      </w:r>
      <w:r>
        <w:rPr>
          <w:i/>
        </w:rPr>
        <w:t>(Что?</w:t>
      </w:r>
      <w:r w:rsidR="00D275A7">
        <w:rPr>
          <w:i/>
        </w:rPr>
        <w:t xml:space="preserve"> — </w:t>
      </w:r>
      <w:r>
        <w:rPr>
          <w:i/>
        </w:rPr>
        <w:t>Книги. Что?</w:t>
      </w:r>
      <w:r w:rsidR="00D275A7">
        <w:rPr>
          <w:i/>
        </w:rPr>
        <w:t xml:space="preserve"> — </w:t>
      </w:r>
      <w:r>
        <w:rPr>
          <w:i/>
        </w:rPr>
        <w:t>Глобус</w:t>
      </w:r>
      <w:r w:rsidRPr="00B02CD4">
        <w:rPr>
          <w:i/>
        </w:rPr>
        <w:t xml:space="preserve"> и</w:t>
      </w:r>
      <w:r w:rsidR="002F4B96">
        <w:rPr>
          <w:i/>
        </w:rPr>
        <w:t> </w:t>
      </w:r>
      <w:r w:rsidRPr="00B02CD4">
        <w:rPr>
          <w:i/>
        </w:rPr>
        <w:t>т.</w:t>
      </w:r>
      <w:r w:rsidR="002F4B96">
        <w:rPr>
          <w:i/>
        </w:rPr>
        <w:t> </w:t>
      </w:r>
      <w:r w:rsidRPr="00B02CD4">
        <w:rPr>
          <w:i/>
        </w:rPr>
        <w:t xml:space="preserve">д.) </w:t>
      </w:r>
      <w:r w:rsidRPr="00B02CD4">
        <w:t>Какой вопрос вы задали б, спрашивая о</w:t>
      </w:r>
      <w:r w:rsidR="002F4B96">
        <w:t> </w:t>
      </w:r>
      <w:r w:rsidRPr="00B02CD4">
        <w:t xml:space="preserve">предметах, изображенных вверху страницы? </w:t>
      </w:r>
      <w:r w:rsidRPr="00B02CD4">
        <w:rPr>
          <w:i/>
        </w:rPr>
        <w:t>(Кто?</w:t>
      </w:r>
      <w:r w:rsidR="00D275A7">
        <w:rPr>
          <w:i/>
        </w:rPr>
        <w:t xml:space="preserve"> — </w:t>
      </w:r>
      <w:r w:rsidRPr="00B02CD4">
        <w:rPr>
          <w:i/>
        </w:rPr>
        <w:t>Дедушка. Кто?</w:t>
      </w:r>
      <w:r w:rsidR="00D275A7">
        <w:rPr>
          <w:i/>
        </w:rPr>
        <w:t xml:space="preserve"> — </w:t>
      </w:r>
      <w:r w:rsidRPr="00B02CD4">
        <w:rPr>
          <w:i/>
        </w:rPr>
        <w:t>Мама (тетя, женщина) и</w:t>
      </w:r>
      <w:r w:rsidR="002F4B96">
        <w:rPr>
          <w:i/>
        </w:rPr>
        <w:t> </w:t>
      </w:r>
      <w:r w:rsidRPr="00B02CD4">
        <w:rPr>
          <w:i/>
        </w:rPr>
        <w:t>т.</w:t>
      </w:r>
      <w:r w:rsidR="002F4B96">
        <w:rPr>
          <w:i/>
        </w:rPr>
        <w:t> </w:t>
      </w:r>
      <w:r w:rsidRPr="00B02CD4">
        <w:rPr>
          <w:i/>
        </w:rPr>
        <w:t>д.)</w:t>
      </w:r>
      <w:r w:rsidRPr="00B02CD4">
        <w:t xml:space="preserve"> Сделайте вывод: на какие вопросы отвечают слова, которые обозначают предметы. </w:t>
      </w:r>
      <w:r w:rsidRPr="00B02CD4">
        <w:rPr>
          <w:i/>
        </w:rPr>
        <w:t>(Высказывания учащихся.)</w:t>
      </w:r>
      <w:r w:rsidRPr="00B02CD4">
        <w:t xml:space="preserve"> Проверьте правильность своих предположений, прочитав правило (под в</w:t>
      </w:r>
      <w:r>
        <w:t>осклицательным знаком) на с.</w:t>
      </w:r>
      <w:r w:rsidR="002F4B96">
        <w:t> </w:t>
      </w:r>
      <w:r>
        <w:t>4.</w:t>
      </w:r>
    </w:p>
    <w:p w:rsidR="00363CD3" w:rsidRPr="00B02CD4" w:rsidRDefault="00363CD3" w:rsidP="002F4B96">
      <w:pPr>
        <w:pStyle w:val="a3"/>
      </w:pPr>
      <w:r w:rsidRPr="00B02CD4">
        <w:t>Запишите с опорой на образец, данный в упр.</w:t>
      </w:r>
      <w:r w:rsidR="002F4B96">
        <w:t> </w:t>
      </w:r>
      <w:r w:rsidRPr="00B02CD4">
        <w:t>1, по два слова из каждой группы рисунков, пропуская в «опасных» местах буквы (на усмотрение учителя количество записанных слов можно увеличить).</w:t>
      </w:r>
    </w:p>
    <w:p w:rsidR="00363CD3" w:rsidRPr="00B02CD4" w:rsidRDefault="00363CD3" w:rsidP="002F4B96">
      <w:pPr>
        <w:pStyle w:val="a3"/>
      </w:pPr>
      <w:r w:rsidRPr="00B02CD4">
        <w:t>При проверке выполненного задания обращается внимание на буквы, которые учащиеся пропустили в словах, обсуждаются способы их проверки либо, если невозможно проверить слово/орфограмму на неизученное правило, учитель дает учащимся прав</w:t>
      </w:r>
      <w:r>
        <w:t>ильный вариант написания слова.</w:t>
      </w:r>
    </w:p>
    <w:p w:rsidR="00363CD3" w:rsidRPr="00B02CD4" w:rsidRDefault="00363CD3" w:rsidP="002F4B96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2F4B96">
      <w:pPr>
        <w:pStyle w:val="a3"/>
      </w:pPr>
      <w:r w:rsidRPr="00817860">
        <w:rPr>
          <w:b/>
        </w:rPr>
        <w:t>Учитель.</w:t>
      </w:r>
      <w:r w:rsidRPr="00B02CD4">
        <w:t xml:space="preserve"> Прочитайте стихотворение в упр.</w:t>
      </w:r>
      <w:r w:rsidR="002F4B96">
        <w:t> </w:t>
      </w:r>
      <w:r w:rsidRPr="00B02CD4">
        <w:t xml:space="preserve">2, рассмотрите иллюстрацию. Насколько она подходит к содержанию текста? Обоснуйте свое мнение. </w:t>
      </w:r>
      <w:r w:rsidRPr="00B02CD4">
        <w:rPr>
          <w:i/>
        </w:rPr>
        <w:t>(Высказывания учащихся.)</w:t>
      </w:r>
      <w:r w:rsidRPr="00B02CD4">
        <w:t xml:space="preserve"> Произнесите выделенное в тексте слово. </w:t>
      </w:r>
      <w:r w:rsidRPr="00B02CD4">
        <w:rPr>
          <w:i/>
        </w:rPr>
        <w:t xml:space="preserve">(Цапнул.) </w:t>
      </w:r>
      <w:r w:rsidRPr="00B02CD4">
        <w:t>Прочитайте с доски слова.</w:t>
      </w:r>
    </w:p>
    <w:p w:rsidR="00363CD3" w:rsidRPr="002F4B96" w:rsidRDefault="00363CD3" w:rsidP="002F4B96">
      <w:pPr>
        <w:pStyle w:val="a3"/>
        <w:rPr>
          <w:i/>
        </w:rPr>
      </w:pPr>
      <w:r w:rsidRPr="002F4B96">
        <w:rPr>
          <w:i/>
        </w:rPr>
        <w:t>Слова, записанные на доске (можно интерактивной) либо в презентации:</w:t>
      </w:r>
    </w:p>
    <w:p w:rsidR="00363CD3" w:rsidRPr="00B02CD4" w:rsidRDefault="00363CD3" w:rsidP="002F4B96">
      <w:pPr>
        <w:pStyle w:val="a3"/>
      </w:pPr>
      <w:r w:rsidRPr="00B02CD4">
        <w:t>Схватить, взять, утащить.</w:t>
      </w:r>
    </w:p>
    <w:p w:rsidR="00363CD3" w:rsidRPr="00B02CD4" w:rsidRDefault="00363CD3" w:rsidP="002F4B96">
      <w:pPr>
        <w:pStyle w:val="a3"/>
        <w:spacing w:before="120"/>
      </w:pPr>
      <w:r w:rsidRPr="00817860">
        <w:rPr>
          <w:b/>
        </w:rPr>
        <w:lastRenderedPageBreak/>
        <w:t>Учитель.</w:t>
      </w:r>
      <w:r w:rsidRPr="00B02CD4">
        <w:rPr>
          <w:b/>
          <w:i/>
        </w:rPr>
        <w:t xml:space="preserve"> </w:t>
      </w:r>
      <w:r w:rsidRPr="00B02CD4">
        <w:t xml:space="preserve">Какое из данных слов ближе всего по значению к слову </w:t>
      </w:r>
      <w:r w:rsidRPr="00B02CD4">
        <w:rPr>
          <w:b/>
        </w:rPr>
        <w:t>цапнул</w:t>
      </w:r>
      <w:r w:rsidRPr="00B02CD4">
        <w:t xml:space="preserve">? Обоснуйте свой выбор. </w:t>
      </w:r>
      <w:r w:rsidRPr="00B02CD4">
        <w:rPr>
          <w:i/>
        </w:rPr>
        <w:t>(Высказывания учащихся.)</w:t>
      </w:r>
      <w:r w:rsidRPr="00B02CD4">
        <w:t xml:space="preserve"> Проверьте свои предположения, прочитав толкование слова </w:t>
      </w:r>
      <w:r w:rsidRPr="00B02CD4">
        <w:rPr>
          <w:b/>
        </w:rPr>
        <w:t>цапнуть</w:t>
      </w:r>
      <w:r w:rsidRPr="00B02CD4">
        <w:t xml:space="preserve"> в словарике в конце учебника.</w:t>
      </w:r>
    </w:p>
    <w:p w:rsidR="00363CD3" w:rsidRPr="00B02CD4" w:rsidRDefault="00363CD3" w:rsidP="002F4B96">
      <w:pPr>
        <w:pStyle w:val="a3"/>
        <w:rPr>
          <w:i/>
        </w:rPr>
      </w:pPr>
      <w:r w:rsidRPr="00B02CD4">
        <w:t>Зачитайте в стихотворении слова, которые обозначают предметы. Поставьте к</w:t>
      </w:r>
      <w:r w:rsidR="002F4B96">
        <w:t> </w:t>
      </w:r>
      <w:r w:rsidRPr="00B02CD4">
        <w:t xml:space="preserve">каждому слову соответствующий вопрос. Что вы заметили? </w:t>
      </w:r>
      <w:r w:rsidRPr="00B02CD4">
        <w:rPr>
          <w:i/>
        </w:rPr>
        <w:t xml:space="preserve">(В тексте не все слова, обозначающие предметы, отвечают на вопросы </w:t>
      </w:r>
      <w:r w:rsidRPr="00B02CD4">
        <w:rPr>
          <w:b/>
          <w:i/>
        </w:rPr>
        <w:t>кто? что?</w:t>
      </w:r>
      <w:r w:rsidRPr="00B02CD4">
        <w:rPr>
          <w:i/>
        </w:rPr>
        <w:t xml:space="preserve">, некоторые слова отвечают на вопросы </w:t>
      </w:r>
      <w:r w:rsidRPr="00B02CD4">
        <w:rPr>
          <w:b/>
          <w:i/>
        </w:rPr>
        <w:t>кого? чего?</w:t>
      </w:r>
      <w:r w:rsidRPr="00B02CD4">
        <w:rPr>
          <w:i/>
        </w:rPr>
        <w:t>)</w:t>
      </w:r>
      <w:r w:rsidRPr="00B02CD4">
        <w:t xml:space="preserve"> Измените слова, отвечающие на вопросы </w:t>
      </w:r>
      <w:r w:rsidRPr="00B02CD4">
        <w:rPr>
          <w:b/>
        </w:rPr>
        <w:t>кого? чего?</w:t>
      </w:r>
      <w:r w:rsidRPr="00B02CD4">
        <w:t xml:space="preserve"> так, чтобы они отвечали на вопросы </w:t>
      </w:r>
      <w:r w:rsidRPr="00B02CD4">
        <w:rPr>
          <w:b/>
        </w:rPr>
        <w:t>кто? что?</w:t>
      </w:r>
      <w:r w:rsidRPr="00B02CD4">
        <w:t xml:space="preserve"> </w:t>
      </w:r>
      <w:r w:rsidRPr="00B02CD4">
        <w:rPr>
          <w:i/>
        </w:rPr>
        <w:t>(Отв</w:t>
      </w:r>
      <w:r>
        <w:rPr>
          <w:i/>
        </w:rPr>
        <w:t>еты учащихся.)</w:t>
      </w:r>
    </w:p>
    <w:p w:rsidR="00363CD3" w:rsidRPr="00C90371" w:rsidRDefault="00363CD3" w:rsidP="002F4B96">
      <w:pPr>
        <w:pStyle w:val="a3"/>
        <w:rPr>
          <w:lang w:val="be-BY"/>
        </w:rPr>
      </w:pPr>
      <w:r>
        <w:t>Педагог</w:t>
      </w:r>
      <w:r w:rsidRPr="00B02CD4">
        <w:t xml:space="preserve"> сообщает детям, что слова, обозначающие предметы, в начальной форме отвечают на вопросы </w:t>
      </w:r>
      <w:r w:rsidRPr="00B02CD4">
        <w:rPr>
          <w:b/>
        </w:rPr>
        <w:t>кто? что?</w:t>
      </w:r>
    </w:p>
    <w:p w:rsidR="00363CD3" w:rsidRPr="00B02CD4" w:rsidRDefault="00363CD3" w:rsidP="002F4B96">
      <w:pPr>
        <w:pStyle w:val="a3"/>
      </w:pPr>
      <w:r w:rsidRPr="00C627F5">
        <w:rPr>
          <w:b/>
        </w:rPr>
        <w:t>Учитель.</w:t>
      </w:r>
      <w:r w:rsidRPr="00B02CD4">
        <w:t xml:space="preserve"> Где мы можем увидеть слова в начальной форме? </w:t>
      </w:r>
      <w:r w:rsidRPr="00B02CD4">
        <w:rPr>
          <w:i/>
        </w:rPr>
        <w:t>(В</w:t>
      </w:r>
      <w:r w:rsidR="002F4B96">
        <w:rPr>
          <w:i/>
        </w:rPr>
        <w:t> </w:t>
      </w:r>
      <w:r w:rsidRPr="00B02CD4">
        <w:rPr>
          <w:i/>
        </w:rPr>
        <w:t>словарях.)</w:t>
      </w:r>
      <w:r w:rsidRPr="00B02CD4">
        <w:t xml:space="preserve"> Выпишите из стихотворения все слова, которые обозначают предметы.</w:t>
      </w:r>
    </w:p>
    <w:p w:rsidR="00363CD3" w:rsidRPr="00B02CD4" w:rsidRDefault="00363CD3" w:rsidP="002F4B96">
      <w:pPr>
        <w:pStyle w:val="a3"/>
      </w:pPr>
      <w:r w:rsidRPr="00B02CD4">
        <w:t>Прочитайте двустишье из упр.</w:t>
      </w:r>
      <w:r w:rsidR="002F4B96">
        <w:t> </w:t>
      </w:r>
      <w:r w:rsidRPr="00B02CD4">
        <w:t xml:space="preserve">3. Как вы понимаете значение слов </w:t>
      </w:r>
      <w:r w:rsidRPr="00B02CD4">
        <w:rPr>
          <w:b/>
        </w:rPr>
        <w:t>боль</w:t>
      </w:r>
      <w:r w:rsidRPr="00B02CD4">
        <w:t xml:space="preserve">, </w:t>
      </w:r>
      <w:r w:rsidRPr="00B02CD4">
        <w:rPr>
          <w:b/>
        </w:rPr>
        <w:t>радость</w:t>
      </w:r>
      <w:r w:rsidRPr="00B02CD4">
        <w:t xml:space="preserve">? </w:t>
      </w:r>
      <w:r w:rsidRPr="00B02CD4">
        <w:rPr>
          <w:i/>
        </w:rPr>
        <w:t>(Высказывания учащихся.)</w:t>
      </w:r>
      <w:r w:rsidRPr="00B02CD4">
        <w:t xml:space="preserve"> Докажите, что данные слова также обозначают предметы. </w:t>
      </w:r>
      <w:r w:rsidRPr="00B02CD4">
        <w:rPr>
          <w:i/>
        </w:rPr>
        <w:t xml:space="preserve">(Слова </w:t>
      </w:r>
      <w:r w:rsidRPr="00B02CD4">
        <w:rPr>
          <w:b/>
          <w:i/>
        </w:rPr>
        <w:t>боль</w:t>
      </w:r>
      <w:r w:rsidRPr="00B02CD4">
        <w:rPr>
          <w:i/>
        </w:rPr>
        <w:t xml:space="preserve">, </w:t>
      </w:r>
      <w:r w:rsidRPr="00B02CD4">
        <w:rPr>
          <w:b/>
          <w:i/>
        </w:rPr>
        <w:t>радость</w:t>
      </w:r>
      <w:r w:rsidRPr="00B02CD4">
        <w:rPr>
          <w:i/>
        </w:rPr>
        <w:t xml:space="preserve"> отвечают на вопрос </w:t>
      </w:r>
      <w:r w:rsidRPr="00B02CD4">
        <w:rPr>
          <w:b/>
          <w:i/>
        </w:rPr>
        <w:t>что?</w:t>
      </w:r>
      <w:r w:rsidRPr="00B02CD4">
        <w:rPr>
          <w:i/>
        </w:rPr>
        <w:t>, значит они обозначают предметы.)</w:t>
      </w:r>
      <w:r w:rsidRPr="00B02CD4">
        <w:t xml:space="preserve"> Найдите подтверждение своим выводам, прочитав информацию на с.</w:t>
      </w:r>
      <w:r w:rsidR="002F4B96">
        <w:t> </w:t>
      </w:r>
      <w:r w:rsidRPr="00B02CD4">
        <w:t>6. Спишите двустишье, подчеркните слова, обозначающие предметы, одной чертой.</w:t>
      </w:r>
    </w:p>
    <w:p w:rsidR="00363CD3" w:rsidRPr="00B02CD4" w:rsidRDefault="00363CD3" w:rsidP="002F4B96">
      <w:pPr>
        <w:pStyle w:val="21"/>
      </w:pPr>
      <w:r w:rsidRPr="00B02CD4">
        <w:t>Развитие речи</w:t>
      </w:r>
    </w:p>
    <w:p w:rsidR="00363CD3" w:rsidRPr="00B02CD4" w:rsidRDefault="00363CD3" w:rsidP="002F4B96">
      <w:pPr>
        <w:pStyle w:val="a3"/>
      </w:pPr>
      <w:r w:rsidRPr="00B02CD4">
        <w:t>Учащиеся рассуждают о том, какой должна быть дружба, какого друга можно назвать настоящим. Объясняют, как они понимают смысл пословицы</w:t>
      </w:r>
      <w:proofErr w:type="gramStart"/>
      <w:r w:rsidRPr="00B02CD4">
        <w:t xml:space="preserve">: </w:t>
      </w:r>
      <w:r w:rsidRPr="00B02CD4">
        <w:rPr>
          <w:i/>
        </w:rPr>
        <w:t>Не</w:t>
      </w:r>
      <w:proofErr w:type="gramEnd"/>
      <w:r w:rsidRPr="00B02CD4">
        <w:rPr>
          <w:i/>
        </w:rPr>
        <w:t xml:space="preserve"> имей сто рублей, а</w:t>
      </w:r>
      <w:r w:rsidR="002F4B96">
        <w:rPr>
          <w:i/>
        </w:rPr>
        <w:t> </w:t>
      </w:r>
      <w:r w:rsidRPr="00B02CD4">
        <w:rPr>
          <w:i/>
        </w:rPr>
        <w:t>имей сто друзей</w:t>
      </w:r>
      <w:r w:rsidRPr="00B02CD4">
        <w:t>. С опорой на слова для справки и образец, данный на с.</w:t>
      </w:r>
      <w:r w:rsidR="002F4B96">
        <w:t> </w:t>
      </w:r>
      <w:r w:rsidRPr="00B02CD4">
        <w:t>6, составляют сочетания слов, по возможности, дополняют их с</w:t>
      </w:r>
      <w:r>
        <w:t>воими примерами словосочетаний.</w:t>
      </w:r>
    </w:p>
    <w:p w:rsidR="00363CD3" w:rsidRPr="00B02CD4" w:rsidRDefault="00363CD3" w:rsidP="002F4B96">
      <w:pPr>
        <w:pStyle w:val="a3"/>
        <w:spacing w:after="120"/>
      </w:pPr>
      <w:r w:rsidRPr="00C627F5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Смогли ли мы решить поставленные на урок задачи? Обоснуйте свой ответ. </w:t>
      </w:r>
      <w:r w:rsidRPr="00B02CD4">
        <w:rPr>
          <w:i/>
        </w:rPr>
        <w:t>(Свободные высказывания учащихся.)</w:t>
      </w:r>
      <w:r w:rsidRPr="00B02CD4">
        <w:t xml:space="preserve"> На что необходимо обратить внимание по данной теме на следующих уроках?</w:t>
      </w:r>
    </w:p>
    <w:p w:rsidR="00363CD3" w:rsidRPr="00B02CD4" w:rsidRDefault="00363CD3" w:rsidP="002F4B9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:rsidR="00363CD3" w:rsidRPr="00B02CD4" w:rsidRDefault="00363CD3" w:rsidP="002F4B9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75.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слова, с помощью цифр 1, 2 делят их на две группы: слова, которые отвечают на вопрос </w:t>
      </w:r>
      <w:r w:rsidRPr="00B02CD4">
        <w:rPr>
          <w:rFonts w:ascii="Times New Roman" w:hAnsi="Times New Roman" w:cs="Times New Roman"/>
          <w:b/>
          <w:sz w:val="28"/>
          <w:szCs w:val="28"/>
        </w:rPr>
        <w:t>кто?</w:t>
      </w:r>
      <w:r w:rsidRPr="00B02CD4">
        <w:rPr>
          <w:rFonts w:ascii="Times New Roman" w:hAnsi="Times New Roman" w:cs="Times New Roman"/>
          <w:sz w:val="28"/>
          <w:szCs w:val="28"/>
        </w:rPr>
        <w:t xml:space="preserve">; слова, которые отвечают на вопрос </w:t>
      </w:r>
      <w:r w:rsidRPr="00B02CD4">
        <w:rPr>
          <w:rFonts w:ascii="Times New Roman" w:hAnsi="Times New Roman" w:cs="Times New Roman"/>
          <w:b/>
          <w:sz w:val="28"/>
          <w:szCs w:val="28"/>
        </w:rPr>
        <w:t>что?</w:t>
      </w:r>
    </w:p>
    <w:p w:rsidR="00363CD3" w:rsidRPr="00B02CD4" w:rsidRDefault="00363CD3" w:rsidP="002F4B9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sz w:val="28"/>
          <w:szCs w:val="28"/>
        </w:rPr>
        <w:t>Упр. 76. Учащиеся с опорой на стихотворение дополняют схему: выписывают слова, которые обозначают предметы (обобщающее слово</w:t>
      </w:r>
      <w:r w:rsidR="00D275A7">
        <w:rPr>
          <w:rFonts w:ascii="Times New Roman" w:hAnsi="Times New Roman" w:cs="Times New Roman"/>
          <w:sz w:val="28"/>
          <w:szCs w:val="28"/>
        </w:rPr>
        <w:t xml:space="preserve"> — </w:t>
      </w:r>
      <w:r w:rsidRPr="00B02CD4">
        <w:rPr>
          <w:rFonts w:ascii="Times New Roman" w:hAnsi="Times New Roman" w:cs="Times New Roman"/>
          <w:sz w:val="28"/>
          <w:szCs w:val="28"/>
        </w:rPr>
        <w:t>еда; напротив стрелок</w:t>
      </w:r>
      <w:r w:rsidR="00D275A7">
        <w:rPr>
          <w:rFonts w:ascii="Times New Roman" w:hAnsi="Times New Roman" w:cs="Times New Roman"/>
          <w:sz w:val="28"/>
          <w:szCs w:val="28"/>
        </w:rPr>
        <w:t xml:space="preserve"> — </w:t>
      </w:r>
      <w:r w:rsidRPr="00B02CD4">
        <w:rPr>
          <w:rFonts w:ascii="Times New Roman" w:hAnsi="Times New Roman" w:cs="Times New Roman"/>
          <w:sz w:val="28"/>
          <w:szCs w:val="28"/>
        </w:rPr>
        <w:t>слова</w:t>
      </w:r>
      <w:r w:rsidR="00D275A7">
        <w:rPr>
          <w:rFonts w:ascii="Times New Roman" w:hAnsi="Times New Roman" w:cs="Times New Roman"/>
          <w:sz w:val="28"/>
          <w:szCs w:val="28"/>
        </w:rPr>
        <w:t xml:space="preserve"> — </w:t>
      </w:r>
      <w:r w:rsidRPr="00B02CD4">
        <w:rPr>
          <w:rFonts w:ascii="Times New Roman" w:hAnsi="Times New Roman" w:cs="Times New Roman"/>
          <w:sz w:val="28"/>
          <w:szCs w:val="28"/>
        </w:rPr>
        <w:t>названия продуктов питания).</w:t>
      </w:r>
    </w:p>
    <w:p w:rsidR="00363CD3" w:rsidRPr="00C90371" w:rsidRDefault="00363CD3" w:rsidP="002F4B96">
      <w:pPr>
        <w:pStyle w:val="a3"/>
        <w:spacing w:before="120"/>
        <w:rPr>
          <w:i/>
          <w:lang w:val="be-BY"/>
        </w:rPr>
      </w:pPr>
      <w:r w:rsidRPr="00C627F5">
        <w:rPr>
          <w:b/>
        </w:rPr>
        <w:t>Домашнее задание:</w:t>
      </w:r>
      <w:r>
        <w:t xml:space="preserve"> </w:t>
      </w:r>
      <w:r w:rsidRPr="00C627F5">
        <w:t>упр. 4, правило на с. 4, словарные слова</w:t>
      </w:r>
      <w:r w:rsidR="00D275A7">
        <w:t xml:space="preserve"> — </w:t>
      </w:r>
      <w:r>
        <w:rPr>
          <w:i/>
        </w:rPr>
        <w:t>портфель, карандаш.</w:t>
      </w:r>
    </w:p>
    <w:p w:rsidR="002F4B96" w:rsidRDefault="002F4B96" w:rsidP="00363CD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CD3" w:rsidRPr="00B02CD4" w:rsidRDefault="00363CD3" w:rsidP="003752E8">
      <w:pPr>
        <w:pStyle w:val="11"/>
      </w:pPr>
      <w:r w:rsidRPr="00B02CD4">
        <w:lastRenderedPageBreak/>
        <w:t>РОЛЬ СЛОВ</w:t>
      </w:r>
      <w:r w:rsidR="00D275A7">
        <w:t xml:space="preserve"> — </w:t>
      </w:r>
      <w:r w:rsidRPr="00B02CD4">
        <w:t>НАЗВАНИЙ ПРЕДМЕТОВ В РЕЧИ</w:t>
      </w:r>
    </w:p>
    <w:p w:rsidR="00363CD3" w:rsidRPr="00B02CD4" w:rsidRDefault="00363CD3" w:rsidP="003752E8">
      <w:pPr>
        <w:pStyle w:val="a3"/>
        <w:rPr>
          <w:b/>
          <w:bCs/>
          <w:i/>
          <w:iCs/>
          <w:lang w:eastAsia="ru-RU"/>
        </w:rPr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>научатся распознавать в речи слова, которые обозначают предметы.</w:t>
      </w:r>
    </w:p>
    <w:p w:rsidR="00363CD3" w:rsidRPr="00B02CD4" w:rsidRDefault="00363CD3" w:rsidP="003752E8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 xml:space="preserve">будут учиться </w:t>
      </w:r>
      <w:r w:rsidRPr="00B02CD4">
        <w:t>работать с</w:t>
      </w:r>
      <w:r w:rsidR="003752E8">
        <w:rPr>
          <w:lang w:val="en-US"/>
        </w:rPr>
        <w:t> </w:t>
      </w:r>
      <w:r w:rsidRPr="00B02CD4">
        <w:t>информацией, представленной в разных формах (текст, рисунок, схема), осмысленно читать текст, выделяя из него существенную информацию; с опорой на схему в учебном пособии устно составлять небольшое сообщение об изучаемом языковом объекте; находить языковые примеры для иллюстрации изучаемых языковых понятий; по заданным признакам осуществлять сравнение, сопоставление, классификацию изученных фактов языка, обобщать (выделять ряд объектов по заданному признаку), делать выводы в результате совместной работы класса и учителя; принимать участие в</w:t>
      </w:r>
      <w:r w:rsidR="003752E8">
        <w:rPr>
          <w:lang w:val="en-US"/>
        </w:rPr>
        <w:t> </w:t>
      </w:r>
      <w:r w:rsidRPr="00B02CD4">
        <w:t>диалоге, общей беседе, выполняя правила речевого поведения, задавать вопросы, адекватные речевой ситуации, отвечать на вопросы других; строить понятные для партнера высказывания, работать в парах, учитывая мнение партнера; высказывать свое мнение, договариваться и приходить к общему решению в</w:t>
      </w:r>
      <w:r w:rsidR="003752E8">
        <w:rPr>
          <w:lang w:val="en-US"/>
        </w:rPr>
        <w:t> </w:t>
      </w:r>
      <w:r w:rsidRPr="00B02CD4">
        <w:t>результате совместной деятельности.</w:t>
      </w:r>
    </w:p>
    <w:p w:rsidR="00363CD3" w:rsidRPr="00B02CD4" w:rsidRDefault="00363CD3" w:rsidP="003752E8">
      <w:pPr>
        <w:pStyle w:val="a3"/>
        <w:rPr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462EF7">
        <w:rPr>
          <w:bCs/>
        </w:rPr>
        <w:t xml:space="preserve"> </w:t>
      </w:r>
      <w:r w:rsidRPr="00B02CD4">
        <w:rPr>
          <w:lang w:eastAsia="ru-RU"/>
        </w:rPr>
        <w:t xml:space="preserve">развитие </w:t>
      </w:r>
      <w:r w:rsidRPr="00B02CD4">
        <w:t>навыков сотрудничества с</w:t>
      </w:r>
      <w:r w:rsidR="003752E8">
        <w:rPr>
          <w:lang w:val="en-US"/>
        </w:rPr>
        <w:t> </w:t>
      </w:r>
      <w:r w:rsidRPr="00B02CD4">
        <w:t>учителем, взрослыми, сверстниками в процессе выполнения со</w:t>
      </w:r>
      <w:r>
        <w:t>вместной деятельности на уроке.</w:t>
      </w:r>
    </w:p>
    <w:p w:rsidR="00363CD3" w:rsidRPr="00B02CD4" w:rsidRDefault="00363CD3" w:rsidP="003752E8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3752E8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3752E8">
      <w:pPr>
        <w:pStyle w:val="a3"/>
        <w:spacing w:after="120"/>
      </w:pPr>
      <w:r w:rsidRPr="00B02CD4">
        <w:t>Учащимся на интерактивной доске (презентации) можно предложить рассмотреть зимний пейзаж, прочитать с доски стихотворение С</w:t>
      </w:r>
      <w:r>
        <w:t>.</w:t>
      </w:r>
      <w:r w:rsidR="003752E8">
        <w:rPr>
          <w:lang w:val="en-US"/>
        </w:rPr>
        <w:t> </w:t>
      </w:r>
      <w:r w:rsidRPr="00B02CD4">
        <w:t>Козлова.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4673"/>
      </w:tblGrid>
      <w:tr w:rsidR="00363CD3" w:rsidRPr="00B02CD4" w:rsidTr="00363CD3">
        <w:tc>
          <w:tcPr>
            <w:tcW w:w="4672" w:type="dxa"/>
          </w:tcPr>
          <w:p w:rsidR="00363CD3" w:rsidRPr="00B02CD4" w:rsidRDefault="00363CD3" w:rsidP="003752E8">
            <w:pPr>
              <w:pStyle w:val="a3"/>
            </w:pPr>
            <w:r w:rsidRPr="00B02CD4">
              <w:rPr>
                <w:noProof/>
                <w:lang w:eastAsia="ru-RU"/>
              </w:rPr>
              <w:drawing>
                <wp:inline distT="0" distB="0" distL="0" distR="0" wp14:anchorId="7E1F692E" wp14:editId="1612FE74">
                  <wp:extent cx="2977286" cy="2064430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39" cy="207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CD3" w:rsidRPr="00B02CD4" w:rsidRDefault="003752E8" w:rsidP="003752E8">
            <w:pPr>
              <w:pStyle w:val="a3"/>
            </w:pPr>
            <w:r>
              <w:rPr>
                <w:lang w:val="en-US"/>
              </w:rPr>
              <w:t xml:space="preserve">            </w:t>
            </w:r>
            <w:r w:rsidR="00363CD3" w:rsidRPr="00B02CD4">
              <w:t>Примерная иллюстрация</w:t>
            </w:r>
          </w:p>
        </w:tc>
        <w:tc>
          <w:tcPr>
            <w:tcW w:w="4673" w:type="dxa"/>
          </w:tcPr>
          <w:p w:rsidR="00363CD3" w:rsidRPr="00B02CD4" w:rsidRDefault="00363CD3" w:rsidP="003752E8">
            <w:pPr>
              <w:pStyle w:val="a3"/>
            </w:pPr>
            <w:r>
              <w:t>Я сегодня нарисую</w:t>
            </w:r>
          </w:p>
          <w:p w:rsidR="00363CD3" w:rsidRPr="00B02CD4" w:rsidRDefault="00363CD3" w:rsidP="003752E8">
            <w:pPr>
              <w:pStyle w:val="a3"/>
            </w:pPr>
            <w:r w:rsidRPr="00B02CD4">
              <w:t>Зиму снежную такую:</w:t>
            </w:r>
          </w:p>
          <w:p w:rsidR="00363CD3" w:rsidRPr="00B02CD4" w:rsidRDefault="00363CD3" w:rsidP="003752E8">
            <w:pPr>
              <w:pStyle w:val="a3"/>
            </w:pPr>
            <w:r w:rsidRPr="00B02CD4">
              <w:t>Лес, дорога, все в снегу,</w:t>
            </w:r>
          </w:p>
          <w:p w:rsidR="00363CD3" w:rsidRPr="00B02CD4" w:rsidRDefault="00363CD3" w:rsidP="003752E8">
            <w:pPr>
              <w:pStyle w:val="a3"/>
            </w:pPr>
            <w:r w:rsidRPr="00B02CD4">
              <w:t>Черный ворон на стогу.</w:t>
            </w:r>
          </w:p>
          <w:p w:rsidR="00363CD3" w:rsidRPr="00B02CD4" w:rsidRDefault="00363CD3" w:rsidP="003752E8">
            <w:pPr>
              <w:pStyle w:val="a3"/>
            </w:pPr>
            <w:r w:rsidRPr="00B02CD4">
              <w:t>И заборы, и калитки,</w:t>
            </w:r>
          </w:p>
          <w:p w:rsidR="00363CD3" w:rsidRPr="00B02CD4" w:rsidRDefault="00363CD3" w:rsidP="003752E8">
            <w:pPr>
              <w:pStyle w:val="a3"/>
            </w:pPr>
            <w:r w:rsidRPr="00B02CD4">
              <w:t>К черной проруби тропинки.</w:t>
            </w:r>
          </w:p>
          <w:p w:rsidR="00363CD3" w:rsidRPr="003752E8" w:rsidRDefault="00363CD3" w:rsidP="003752E8">
            <w:pPr>
              <w:pStyle w:val="a3"/>
            </w:pPr>
            <w:r>
              <w:t xml:space="preserve">Дым из труб, в снегу дома </w:t>
            </w:r>
            <w:r w:rsidR="003752E8" w:rsidRPr="003752E8">
              <w:t>—</w:t>
            </w:r>
          </w:p>
          <w:p w:rsidR="00363CD3" w:rsidRPr="00B02CD4" w:rsidRDefault="00363CD3" w:rsidP="003752E8">
            <w:pPr>
              <w:pStyle w:val="a3"/>
            </w:pPr>
            <w:r w:rsidRPr="00B02CD4">
              <w:t>Настоящая зима!</w:t>
            </w:r>
            <w:r>
              <w:t xml:space="preserve"> [5]</w:t>
            </w:r>
          </w:p>
        </w:tc>
      </w:tr>
    </w:tbl>
    <w:p w:rsidR="00363CD3" w:rsidRPr="00B02CD4" w:rsidRDefault="00363CD3" w:rsidP="003752E8">
      <w:pPr>
        <w:pStyle w:val="a3"/>
        <w:spacing w:before="120"/>
      </w:pPr>
      <w:r w:rsidRPr="006D0DD9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Все ли предметы, перечисленные в стихотворении, отражены на рисунке? </w:t>
      </w:r>
      <w:r w:rsidRPr="00B02CD4">
        <w:rPr>
          <w:i/>
        </w:rPr>
        <w:t>(На рисунке отсутствуют ворон, прорубь, калитки.)</w:t>
      </w:r>
      <w:r>
        <w:t xml:space="preserve"> </w:t>
      </w:r>
      <w:r w:rsidRPr="00B02CD4">
        <w:t>Поставьте вопросы к</w:t>
      </w:r>
      <w:r w:rsidR="003752E8">
        <w:rPr>
          <w:lang w:val="en-US"/>
        </w:rPr>
        <w:t> </w:t>
      </w:r>
      <w:r w:rsidRPr="00B02CD4">
        <w:t xml:space="preserve">словам </w:t>
      </w:r>
      <w:r w:rsidRPr="00B02CD4">
        <w:rPr>
          <w:b/>
        </w:rPr>
        <w:t>ворон</w:t>
      </w:r>
      <w:r w:rsidRPr="00B02CD4">
        <w:t xml:space="preserve">, </w:t>
      </w:r>
      <w:r w:rsidRPr="00B02CD4">
        <w:rPr>
          <w:b/>
        </w:rPr>
        <w:t>прорубь</w:t>
      </w:r>
      <w:r w:rsidRPr="00B02CD4">
        <w:t xml:space="preserve">, </w:t>
      </w:r>
      <w:r w:rsidRPr="00B02CD4">
        <w:rPr>
          <w:b/>
        </w:rPr>
        <w:t>калитки</w:t>
      </w:r>
      <w:r w:rsidRPr="00B02CD4">
        <w:t xml:space="preserve">. Какой вывод можете сделать? </w:t>
      </w:r>
      <w:r w:rsidRPr="00B02CD4">
        <w:rPr>
          <w:i/>
        </w:rPr>
        <w:t xml:space="preserve">(Слово </w:t>
      </w:r>
      <w:r w:rsidRPr="00B02CD4">
        <w:rPr>
          <w:b/>
          <w:i/>
        </w:rPr>
        <w:t>ворон</w:t>
      </w:r>
      <w:r w:rsidRPr="00B02CD4">
        <w:rPr>
          <w:i/>
        </w:rPr>
        <w:t xml:space="preserve"> отвечает на вопрос </w:t>
      </w:r>
      <w:r w:rsidRPr="00B02CD4">
        <w:rPr>
          <w:b/>
          <w:i/>
        </w:rPr>
        <w:t>кто?</w:t>
      </w:r>
      <w:r w:rsidRPr="00B02CD4">
        <w:rPr>
          <w:i/>
        </w:rPr>
        <w:t xml:space="preserve">, обозначает живой предмет; слова </w:t>
      </w:r>
      <w:r w:rsidRPr="00B02CD4">
        <w:rPr>
          <w:b/>
          <w:i/>
        </w:rPr>
        <w:t>прорубь</w:t>
      </w:r>
      <w:r w:rsidRPr="00B02CD4">
        <w:rPr>
          <w:i/>
        </w:rPr>
        <w:t xml:space="preserve">, </w:t>
      </w:r>
      <w:r w:rsidRPr="00B02CD4">
        <w:rPr>
          <w:b/>
          <w:i/>
        </w:rPr>
        <w:t>калитки</w:t>
      </w:r>
      <w:r w:rsidRPr="00B02CD4">
        <w:rPr>
          <w:i/>
        </w:rPr>
        <w:t xml:space="preserve"> отвечают на вопрос </w:t>
      </w:r>
      <w:r w:rsidRPr="00B02CD4">
        <w:rPr>
          <w:b/>
          <w:i/>
        </w:rPr>
        <w:t>что?</w:t>
      </w:r>
      <w:r w:rsidRPr="00B02CD4">
        <w:rPr>
          <w:i/>
        </w:rPr>
        <w:t>, обозначают неживые предметы.)</w:t>
      </w:r>
      <w:r w:rsidRPr="00B02CD4">
        <w:t xml:space="preserve"> Покажите на рисунке предметы, которые упоминает Сергей Козлов в своем стихотворении. </w:t>
      </w:r>
      <w:r w:rsidRPr="00B02CD4">
        <w:rPr>
          <w:i/>
        </w:rPr>
        <w:t>(Ответы учащихся.)</w:t>
      </w:r>
      <w:r w:rsidRPr="00B02CD4">
        <w:t xml:space="preserve"> Какие это предметы: живые или неживые? Обоснуйте свое мнение. На какой вопрос отвечают слова, обозначающие неживые предметы? </w:t>
      </w:r>
      <w:r w:rsidRPr="00B02CD4">
        <w:rPr>
          <w:i/>
        </w:rPr>
        <w:t xml:space="preserve">(На вопрос </w:t>
      </w:r>
      <w:r w:rsidRPr="00B02CD4">
        <w:rPr>
          <w:b/>
          <w:i/>
        </w:rPr>
        <w:t>что?</w:t>
      </w:r>
      <w:r w:rsidRPr="00B02CD4">
        <w:rPr>
          <w:i/>
        </w:rPr>
        <w:t>)</w:t>
      </w:r>
      <w:r w:rsidRPr="00B02CD4">
        <w:t xml:space="preserve"> Какие из выделенных из стихотворения слов, обозначающих предметы, стоят не </w:t>
      </w:r>
      <w:r w:rsidRPr="00B02CD4">
        <w:lastRenderedPageBreak/>
        <w:t>в</w:t>
      </w:r>
      <w:r w:rsidR="003752E8">
        <w:rPr>
          <w:lang w:val="en-US"/>
        </w:rPr>
        <w:t> </w:t>
      </w:r>
      <w:r w:rsidRPr="00B02CD4">
        <w:t xml:space="preserve">начальной форме? Приведите примеры. </w:t>
      </w:r>
      <w:r w:rsidRPr="00B02CD4">
        <w:rPr>
          <w:i/>
        </w:rPr>
        <w:t xml:space="preserve">(В чем? в </w:t>
      </w:r>
      <w:r w:rsidRPr="00B02CD4">
        <w:rPr>
          <w:b/>
          <w:i/>
        </w:rPr>
        <w:t>снегу</w:t>
      </w:r>
      <w:r w:rsidRPr="00B02CD4">
        <w:rPr>
          <w:i/>
        </w:rPr>
        <w:t xml:space="preserve">; на чем? на </w:t>
      </w:r>
      <w:r w:rsidRPr="00B02CD4">
        <w:rPr>
          <w:b/>
          <w:i/>
        </w:rPr>
        <w:t>стогу</w:t>
      </w:r>
      <w:r w:rsidRPr="00B02CD4">
        <w:rPr>
          <w:i/>
        </w:rPr>
        <w:t>; к чему? к</w:t>
      </w:r>
      <w:r w:rsidR="003752E8">
        <w:rPr>
          <w:i/>
          <w:lang w:val="en-US"/>
        </w:rPr>
        <w:t> </w:t>
      </w:r>
      <w:r w:rsidRPr="00B02CD4">
        <w:rPr>
          <w:b/>
          <w:i/>
        </w:rPr>
        <w:t>проруби</w:t>
      </w:r>
      <w:r w:rsidRPr="00B02CD4">
        <w:rPr>
          <w:i/>
        </w:rPr>
        <w:t xml:space="preserve">; из чего? из </w:t>
      </w:r>
      <w:r w:rsidRPr="00B02CD4">
        <w:rPr>
          <w:b/>
          <w:i/>
        </w:rPr>
        <w:t>труб</w:t>
      </w:r>
      <w:r w:rsidRPr="00B02CD4">
        <w:rPr>
          <w:i/>
        </w:rPr>
        <w:t xml:space="preserve">.) </w:t>
      </w:r>
      <w:r w:rsidRPr="00B02CD4">
        <w:t xml:space="preserve">Измените эти слова так, чтобы они отвечали на вопрос </w:t>
      </w:r>
      <w:r w:rsidRPr="00B02CD4">
        <w:rPr>
          <w:b/>
        </w:rPr>
        <w:t>что?</w:t>
      </w:r>
      <w:r w:rsidRPr="00B02CD4">
        <w:t xml:space="preserve"> </w:t>
      </w:r>
      <w:r w:rsidRPr="00B02CD4">
        <w:rPr>
          <w:i/>
        </w:rPr>
        <w:t>(Ответы учащихся.)</w:t>
      </w:r>
      <w:r w:rsidRPr="00B02CD4">
        <w:t xml:space="preserve"> Сравните слова </w:t>
      </w:r>
      <w:r w:rsidRPr="00B02CD4">
        <w:rPr>
          <w:b/>
        </w:rPr>
        <w:t>зима</w:t>
      </w:r>
      <w:r w:rsidR="00D275A7">
        <w:t xml:space="preserve"> — </w:t>
      </w:r>
      <w:r w:rsidRPr="00B02CD4">
        <w:rPr>
          <w:b/>
        </w:rPr>
        <w:t>зиму</w:t>
      </w:r>
      <w:r w:rsidRPr="00B02CD4">
        <w:t>. Какое из них стоит в</w:t>
      </w:r>
      <w:r w:rsidR="003752E8">
        <w:rPr>
          <w:lang w:val="en-US"/>
        </w:rPr>
        <w:t> </w:t>
      </w:r>
      <w:r w:rsidRPr="00B02CD4">
        <w:t>начальной форме? Обоснуйте свой ответ.</w:t>
      </w:r>
    </w:p>
    <w:p w:rsidR="00363CD3" w:rsidRPr="00B02CD4" w:rsidRDefault="00363CD3" w:rsidP="003752E8">
      <w:pPr>
        <w:pStyle w:val="a3"/>
      </w:pPr>
      <w:r w:rsidRPr="00B02CD4">
        <w:t xml:space="preserve">Как вы думаете, о чем сегодня пойдет речь на уроке? </w:t>
      </w:r>
      <w:r w:rsidRPr="00B02CD4">
        <w:rPr>
          <w:i/>
        </w:rPr>
        <w:t>(О словах, которые обозначают предметы.)</w:t>
      </w:r>
      <w:r w:rsidRPr="00B02CD4">
        <w:t xml:space="preserve"> Зачем нужны такие слова? </w:t>
      </w:r>
      <w:r w:rsidRPr="00B02CD4">
        <w:rPr>
          <w:i/>
        </w:rPr>
        <w:t>(Высказывания учащихся.)</w:t>
      </w:r>
      <w:r w:rsidRPr="00B02CD4">
        <w:t xml:space="preserve"> Давайте сформулируем тему и задачи урока (фиксируются на доске).</w:t>
      </w:r>
    </w:p>
    <w:p w:rsidR="00363CD3" w:rsidRPr="00B02CD4" w:rsidRDefault="00363CD3" w:rsidP="003752E8">
      <w:pPr>
        <w:pStyle w:val="12"/>
      </w:pPr>
      <w:r w:rsidRPr="00B02CD4">
        <w:t>ИЗУЧЕНИЕ НОВОГО МАТЕРИАЛА</w:t>
      </w:r>
    </w:p>
    <w:p w:rsidR="00363CD3" w:rsidRPr="00B02CD4" w:rsidRDefault="00363CD3" w:rsidP="0097345D">
      <w:pPr>
        <w:pStyle w:val="a3"/>
      </w:pPr>
      <w:r w:rsidRPr="006D0DD9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текст в упр. 5. Какие слова, обозначающие предметы, на ваш взгляд, в</w:t>
      </w:r>
      <w:r w:rsidR="0097345D">
        <w:rPr>
          <w:lang w:val="en-US"/>
        </w:rPr>
        <w:t> </w:t>
      </w:r>
      <w:r w:rsidRPr="00B02CD4">
        <w:t xml:space="preserve">тексте являются наиболее значимыми, важными? </w:t>
      </w:r>
      <w:r w:rsidRPr="00B02CD4">
        <w:rPr>
          <w:i/>
        </w:rPr>
        <w:t xml:space="preserve">(Учащиеся могут назвать слова </w:t>
      </w:r>
      <w:r w:rsidRPr="00B02CD4">
        <w:rPr>
          <w:b/>
          <w:i/>
        </w:rPr>
        <w:t>мама</w:t>
      </w:r>
      <w:r w:rsidRPr="00B02CD4">
        <w:rPr>
          <w:i/>
        </w:rPr>
        <w:t xml:space="preserve">, </w:t>
      </w:r>
      <w:r w:rsidRPr="00B02CD4">
        <w:rPr>
          <w:b/>
          <w:i/>
        </w:rPr>
        <w:t>лисенок</w:t>
      </w:r>
      <w:r w:rsidRPr="00B02CD4">
        <w:rPr>
          <w:i/>
        </w:rPr>
        <w:t xml:space="preserve">, </w:t>
      </w:r>
      <w:r w:rsidRPr="00B02CD4">
        <w:rPr>
          <w:b/>
          <w:i/>
        </w:rPr>
        <w:t>бельчонок</w:t>
      </w:r>
      <w:r w:rsidRPr="00B02CD4">
        <w:rPr>
          <w:i/>
        </w:rPr>
        <w:t xml:space="preserve">, </w:t>
      </w:r>
      <w:r w:rsidRPr="00B02CD4">
        <w:rPr>
          <w:b/>
          <w:i/>
        </w:rPr>
        <w:t>Маша</w:t>
      </w:r>
      <w:r w:rsidRPr="00B02CD4">
        <w:rPr>
          <w:i/>
        </w:rPr>
        <w:t xml:space="preserve"> и другие, на их усмотрение.)</w:t>
      </w:r>
      <w:r w:rsidRPr="00B02CD4">
        <w:t xml:space="preserve"> Почему именно эти слова вы выделяете из текста? </w:t>
      </w:r>
      <w:r w:rsidRPr="00B02CD4">
        <w:rPr>
          <w:i/>
        </w:rPr>
        <w:t>(Высказывания учащихся.)</w:t>
      </w:r>
      <w:r w:rsidRPr="00B02CD4">
        <w:t xml:space="preserve"> Попробуйте «выбросить» данные слова и прочитать текст без них. Что получилось? </w:t>
      </w:r>
      <w:r w:rsidRPr="00B02CD4">
        <w:rPr>
          <w:i/>
        </w:rPr>
        <w:t xml:space="preserve">(Потерялись герои, так же, как и их высказывания потеряли смысл, непонятно, о чем говорится.) </w:t>
      </w:r>
      <w:r w:rsidRPr="00B02CD4">
        <w:t xml:space="preserve">Сделайте вывод: какую роль выполняют «выброшенные» слова в этом тексте? </w:t>
      </w:r>
      <w:r w:rsidRPr="00B02CD4">
        <w:rPr>
          <w:i/>
        </w:rPr>
        <w:t>(Называют в тексте предметы, их использование в речи помогает представить конкретные предметы.)</w:t>
      </w:r>
    </w:p>
    <w:p w:rsidR="00363CD3" w:rsidRPr="00B02CD4" w:rsidRDefault="00363CD3" w:rsidP="0097345D">
      <w:pPr>
        <w:pStyle w:val="a3"/>
      </w:pPr>
      <w:r w:rsidRPr="00B02CD4">
        <w:t xml:space="preserve">Зачитайте выделенные слова. Докажите, что они обозначают предметы. </w:t>
      </w:r>
      <w:r w:rsidRPr="00B02CD4">
        <w:rPr>
          <w:i/>
        </w:rPr>
        <w:t>(Высказывания учащихся.)</w:t>
      </w:r>
      <w:r w:rsidRPr="00B02CD4">
        <w:t xml:space="preserve"> На какие две группы вы могли бы их разделить? </w:t>
      </w:r>
      <w:r w:rsidRPr="00B02CD4">
        <w:rPr>
          <w:i/>
        </w:rPr>
        <w:t>(На живые и</w:t>
      </w:r>
      <w:r w:rsidR="0097345D">
        <w:rPr>
          <w:i/>
          <w:lang w:val="en-US"/>
        </w:rPr>
        <w:t> </w:t>
      </w:r>
      <w:r w:rsidRPr="00B02CD4">
        <w:rPr>
          <w:i/>
        </w:rPr>
        <w:t>неживые предметы.)</w:t>
      </w:r>
      <w:r w:rsidRPr="00B02CD4">
        <w:t xml:space="preserve"> Озвучьте слова каждой группы. </w:t>
      </w:r>
      <w:r w:rsidRPr="00B02CD4">
        <w:rPr>
          <w:i/>
        </w:rPr>
        <w:t>(Высказывания учащихся.)</w:t>
      </w:r>
      <w:r w:rsidRPr="00B02CD4">
        <w:t xml:space="preserve"> К каким из выделенных слов в данном тексте вместо вопросов </w:t>
      </w:r>
      <w:r w:rsidRPr="00B02CD4">
        <w:rPr>
          <w:b/>
        </w:rPr>
        <w:t>кто?</w:t>
      </w:r>
      <w:r w:rsidRPr="00B02CD4">
        <w:t>/</w:t>
      </w:r>
      <w:r w:rsidRPr="00B02CD4">
        <w:rPr>
          <w:b/>
        </w:rPr>
        <w:t>что?</w:t>
      </w:r>
      <w:r w:rsidRPr="00B02CD4">
        <w:t xml:space="preserve"> ставятся другие вопросы? </w:t>
      </w:r>
      <w:r w:rsidRPr="00B02CD4">
        <w:rPr>
          <w:i/>
        </w:rPr>
        <w:t>(Ответы учащихся.)</w:t>
      </w:r>
    </w:p>
    <w:p w:rsidR="00363CD3" w:rsidRPr="00B02CD4" w:rsidRDefault="00363CD3" w:rsidP="0097345D">
      <w:pPr>
        <w:pStyle w:val="a3"/>
      </w:pPr>
      <w:r w:rsidRPr="00B02CD4">
        <w:t>Можно предложить учащимся выписать из текста выделенные слова, стоящие не в</w:t>
      </w:r>
      <w:r w:rsidR="0097345D">
        <w:rPr>
          <w:lang w:val="en-US"/>
        </w:rPr>
        <w:t> </w:t>
      </w:r>
      <w:r w:rsidRPr="00B02CD4">
        <w:t>начальной форме, вместе с их предлогами (без введения термина, т.</w:t>
      </w:r>
      <w:r w:rsidR="0097345D">
        <w:rPr>
          <w:lang w:val="en-US"/>
        </w:rPr>
        <w:t> </w:t>
      </w:r>
      <w:r w:rsidRPr="00B02CD4">
        <w:t>к. они в</w:t>
      </w:r>
      <w:r w:rsidR="0097345D">
        <w:rPr>
          <w:lang w:val="en-US"/>
        </w:rPr>
        <w:t> </w:t>
      </w:r>
      <w:r w:rsidRPr="00B02CD4">
        <w:t>тексте также выделены), и подчеркнуть только слова, обозначающие предметы.</w:t>
      </w:r>
    </w:p>
    <w:p w:rsidR="00363CD3" w:rsidRPr="00B02CD4" w:rsidRDefault="00363CD3" w:rsidP="0097345D">
      <w:pPr>
        <w:pStyle w:val="a3"/>
      </w:pPr>
      <w:r w:rsidRPr="006D0DD9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Выпишите из текста названия детенышей, рядом с ними запишите, как называют их мам. Поставьте вопросы к данным словам. Что они обозначают? </w:t>
      </w:r>
      <w:r w:rsidRPr="00B02CD4">
        <w:rPr>
          <w:i/>
        </w:rPr>
        <w:t>(Живые предметы.)</w:t>
      </w:r>
    </w:p>
    <w:p w:rsidR="00363CD3" w:rsidRPr="00B02CD4" w:rsidRDefault="00363CD3" w:rsidP="0097345D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97345D">
      <w:pPr>
        <w:pStyle w:val="a3"/>
      </w:pPr>
      <w:r w:rsidRPr="006D0DD9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загадку из упр.</w:t>
      </w:r>
      <w:r w:rsidR="0097345D">
        <w:rPr>
          <w:lang w:val="en-US"/>
        </w:rPr>
        <w:t> </w:t>
      </w:r>
      <w:r w:rsidRPr="00B02CD4">
        <w:t>6. Как вы думаете, где встречаются животные, о</w:t>
      </w:r>
      <w:r w:rsidR="0097345D">
        <w:rPr>
          <w:lang w:val="en-US"/>
        </w:rPr>
        <w:t> </w:t>
      </w:r>
      <w:r w:rsidRPr="00B02CD4">
        <w:t xml:space="preserve">которых в ней идет речь? </w:t>
      </w:r>
      <w:r w:rsidRPr="00B02CD4">
        <w:rPr>
          <w:i/>
        </w:rPr>
        <w:t>(Высказывания учащихся.)</w:t>
      </w:r>
      <w:r w:rsidRPr="00B02CD4">
        <w:t xml:space="preserve"> Через какое окошко мы с</w:t>
      </w:r>
      <w:r w:rsidR="0097345D">
        <w:rPr>
          <w:lang w:val="en-US"/>
        </w:rPr>
        <w:t> </w:t>
      </w:r>
      <w:r w:rsidRPr="00B02CD4">
        <w:t xml:space="preserve">вами можем их увидеть? Поставьте вопросы к словам, называющим животных. </w:t>
      </w:r>
      <w:r w:rsidRPr="00B02CD4">
        <w:rPr>
          <w:i/>
        </w:rPr>
        <w:t>(Ответы учащихся.)</w:t>
      </w:r>
      <w:r w:rsidRPr="00B02CD4">
        <w:t xml:space="preserve"> Что обозначают эти слова? </w:t>
      </w:r>
      <w:r w:rsidRPr="00B02CD4">
        <w:rPr>
          <w:i/>
        </w:rPr>
        <w:t>(Живые предметы.)</w:t>
      </w:r>
      <w:r w:rsidRPr="00B02CD4">
        <w:t xml:space="preserve"> Зачитайте в</w:t>
      </w:r>
      <w:r w:rsidR="0097345D">
        <w:rPr>
          <w:lang w:val="en-US"/>
        </w:rPr>
        <w:t> </w:t>
      </w:r>
      <w:r w:rsidRPr="00B02CD4">
        <w:t xml:space="preserve">тексте слова, которые отвечают на вопрос </w:t>
      </w:r>
      <w:r w:rsidRPr="00B02CD4">
        <w:rPr>
          <w:b/>
        </w:rPr>
        <w:t>что?</w:t>
      </w:r>
      <w:r w:rsidRPr="00B02CD4">
        <w:t xml:space="preserve"> </w:t>
      </w:r>
      <w:r w:rsidRPr="00B02CD4">
        <w:rPr>
          <w:i/>
        </w:rPr>
        <w:t xml:space="preserve">(Учащиеся выписывают слова: </w:t>
      </w:r>
      <w:r w:rsidRPr="00B02CD4">
        <w:rPr>
          <w:b/>
          <w:i/>
        </w:rPr>
        <w:t>океаны</w:t>
      </w:r>
      <w:r w:rsidRPr="00B02CD4">
        <w:rPr>
          <w:i/>
        </w:rPr>
        <w:t xml:space="preserve">, </w:t>
      </w:r>
      <w:r w:rsidRPr="00B02CD4">
        <w:rPr>
          <w:b/>
          <w:i/>
        </w:rPr>
        <w:t>реки</w:t>
      </w:r>
      <w:r w:rsidRPr="00B02CD4">
        <w:rPr>
          <w:i/>
        </w:rPr>
        <w:t xml:space="preserve">, </w:t>
      </w:r>
      <w:r w:rsidRPr="00B02CD4">
        <w:rPr>
          <w:b/>
          <w:i/>
        </w:rPr>
        <w:t>моря</w:t>
      </w:r>
      <w:r w:rsidRPr="00B02CD4">
        <w:rPr>
          <w:i/>
        </w:rPr>
        <w:t xml:space="preserve">, </w:t>
      </w:r>
      <w:r w:rsidRPr="00B02CD4">
        <w:rPr>
          <w:b/>
          <w:i/>
        </w:rPr>
        <w:t>окошко</w:t>
      </w:r>
      <w:r w:rsidRPr="00B02CD4">
        <w:rPr>
          <w:i/>
        </w:rPr>
        <w:t>.)</w:t>
      </w:r>
      <w:r w:rsidRPr="00B02CD4">
        <w:t xml:space="preserve"> Сравните слова: </w:t>
      </w:r>
      <w:r w:rsidRPr="00B02CD4">
        <w:rPr>
          <w:b/>
        </w:rPr>
        <w:t>окошко</w:t>
      </w:r>
      <w:r w:rsidR="00D275A7">
        <w:t xml:space="preserve"> — </w:t>
      </w:r>
      <w:r w:rsidRPr="00B02CD4">
        <w:rPr>
          <w:b/>
        </w:rPr>
        <w:t>в окошке</w:t>
      </w:r>
      <w:r w:rsidRPr="00B02CD4">
        <w:t>. Это один и</w:t>
      </w:r>
      <w:r w:rsidR="0097345D">
        <w:rPr>
          <w:lang w:val="en-US"/>
        </w:rPr>
        <w:t> </w:t>
      </w:r>
      <w:r w:rsidRPr="00B02CD4">
        <w:t xml:space="preserve">тот же предмет или это разные предметы? Обоснуйте свое мнение. </w:t>
      </w:r>
      <w:r w:rsidRPr="00B02CD4">
        <w:rPr>
          <w:i/>
        </w:rPr>
        <w:t>(Высказывания учащихся.)</w:t>
      </w:r>
    </w:p>
    <w:p w:rsidR="00363CD3" w:rsidRPr="00B02CD4" w:rsidRDefault="00363CD3" w:rsidP="0097345D">
      <w:pPr>
        <w:pStyle w:val="a3"/>
      </w:pPr>
      <w:r w:rsidRPr="00B02CD4">
        <w:t xml:space="preserve">Спишите загадку. Подчеркните слова, которые отвечают на вопросы </w:t>
      </w:r>
      <w:proofErr w:type="gramStart"/>
      <w:r w:rsidRPr="00B02CD4">
        <w:rPr>
          <w:b/>
        </w:rPr>
        <w:t>кто?</w:t>
      </w:r>
      <w:r w:rsidRPr="00B02CD4">
        <w:t>/</w:t>
      </w:r>
      <w:proofErr w:type="gramEnd"/>
      <w:r w:rsidRPr="00B02CD4">
        <w:rPr>
          <w:b/>
        </w:rPr>
        <w:t>что?</w:t>
      </w:r>
      <w:r w:rsidRPr="00B02CD4">
        <w:t xml:space="preserve"> одной чертой.</w:t>
      </w:r>
    </w:p>
    <w:p w:rsidR="00363CD3" w:rsidRPr="00B02CD4" w:rsidRDefault="00363CD3" w:rsidP="0097345D">
      <w:pPr>
        <w:pStyle w:val="a3"/>
      </w:pPr>
      <w:r w:rsidRPr="00B02CD4">
        <w:t xml:space="preserve">Целесообразно обратить внимание учащихся на слово </w:t>
      </w:r>
      <w:r w:rsidRPr="00B02CD4">
        <w:rPr>
          <w:b/>
        </w:rPr>
        <w:t>я</w:t>
      </w:r>
      <w:r w:rsidRPr="00B02CD4">
        <w:t xml:space="preserve">, к которому дети могут поставить вопрос </w:t>
      </w:r>
      <w:proofErr w:type="gramStart"/>
      <w:r w:rsidRPr="00B02CD4">
        <w:rPr>
          <w:b/>
        </w:rPr>
        <w:t>кто?</w:t>
      </w:r>
      <w:r w:rsidRPr="00B02CD4">
        <w:t>,</w:t>
      </w:r>
      <w:proofErr w:type="gramEnd"/>
      <w:r w:rsidRPr="00B02CD4">
        <w:t xml:space="preserve"> вместе с ними порассуждать, почему это и</w:t>
      </w:r>
      <w:r w:rsidR="0097345D">
        <w:rPr>
          <w:lang w:val="en-US"/>
        </w:rPr>
        <w:t> </w:t>
      </w:r>
      <w:r w:rsidRPr="00B02CD4">
        <w:t>подобные ему слова не</w:t>
      </w:r>
      <w:r w:rsidR="0097345D">
        <w:rPr>
          <w:lang w:val="en-US"/>
        </w:rPr>
        <w:t> </w:t>
      </w:r>
      <w:r w:rsidRPr="00B02CD4">
        <w:t>относятся к категории слов, обозначающих предметы.</w:t>
      </w:r>
    </w:p>
    <w:p w:rsidR="00363CD3" w:rsidRPr="00B02CD4" w:rsidRDefault="00363CD3" w:rsidP="009A3CED">
      <w:pPr>
        <w:pStyle w:val="a3"/>
      </w:pPr>
      <w:r w:rsidRPr="00B02CD4">
        <w:t>Учащиеся выполняют упр.</w:t>
      </w:r>
      <w:r w:rsidR="009A3CED">
        <w:rPr>
          <w:lang w:val="en-US"/>
        </w:rPr>
        <w:t> </w:t>
      </w:r>
      <w:r w:rsidRPr="00B02CD4">
        <w:t xml:space="preserve">7: рассматривают схему, определяют признак, по которому слова разделены на группы, дополняют схему, предлагая свои варианты </w:t>
      </w:r>
      <w:r w:rsidRPr="00B02CD4">
        <w:lastRenderedPageBreak/>
        <w:t>обобщающих слов, являющимися общими для группы однородных понятий (например: ягоды, игрушки, транспорт и т.</w:t>
      </w:r>
      <w:r>
        <w:t xml:space="preserve"> </w:t>
      </w:r>
      <w:r w:rsidRPr="00B02CD4">
        <w:t>п.).</w:t>
      </w:r>
    </w:p>
    <w:p w:rsidR="00363CD3" w:rsidRPr="00B02CD4" w:rsidRDefault="00363CD3" w:rsidP="009A3CED">
      <w:pPr>
        <w:pStyle w:val="21"/>
      </w:pPr>
      <w:r>
        <w:t>Работа в парах</w:t>
      </w:r>
    </w:p>
    <w:p w:rsidR="00363CD3" w:rsidRPr="00B02CD4" w:rsidRDefault="00363CD3" w:rsidP="009A3CED">
      <w:pPr>
        <w:pStyle w:val="a3"/>
      </w:pPr>
      <w:r w:rsidRPr="00B02CD4">
        <w:t>Учащиеся, работая в парах, обсуждают, какие слова можно подобрать в</w:t>
      </w:r>
      <w:r w:rsidR="009A3CED">
        <w:rPr>
          <w:lang w:val="en-US"/>
        </w:rPr>
        <w:t> </w:t>
      </w:r>
      <w:r w:rsidRPr="00B02CD4">
        <w:t>каждую указанную группу. С</w:t>
      </w:r>
      <w:r w:rsidR="009A3CED">
        <w:rPr>
          <w:lang w:val="en-US"/>
        </w:rPr>
        <w:t> </w:t>
      </w:r>
      <w:r w:rsidRPr="00B02CD4">
        <w:t>опорой на схему рассказывают друг другу все, что узнали о</w:t>
      </w:r>
      <w:r w:rsidR="009A3CED">
        <w:rPr>
          <w:lang w:val="en-US"/>
        </w:rPr>
        <w:t> </w:t>
      </w:r>
      <w:r w:rsidRPr="00B02CD4">
        <w:t>словах, обозначающих предметы. Записывают любую группу слов (каждый ученик делает свой выбор самостоятельно), по необходимости, при записи в</w:t>
      </w:r>
      <w:r w:rsidR="009A3CED">
        <w:rPr>
          <w:lang w:val="en-US"/>
        </w:rPr>
        <w:t> </w:t>
      </w:r>
      <w:r w:rsidRPr="00B02CD4">
        <w:t>словах пропускают буквы в «опасных» местах.</w:t>
      </w:r>
    </w:p>
    <w:p w:rsidR="00363CD3" w:rsidRPr="00B02CD4" w:rsidRDefault="00363CD3" w:rsidP="009A3CED">
      <w:pPr>
        <w:pStyle w:val="a3"/>
      </w:pPr>
      <w:r w:rsidRPr="00B02CD4">
        <w:t xml:space="preserve">После выполнения задания </w:t>
      </w:r>
      <w:r w:rsidRPr="009A3CED">
        <w:t>проводится</w:t>
      </w:r>
      <w:r w:rsidRPr="00B02CD4">
        <w:t xml:space="preserve"> проверка, коллективно выясняется, какую букву нужно вставить в то или иное слово.</w:t>
      </w:r>
    </w:p>
    <w:p w:rsidR="00363CD3" w:rsidRPr="00B02CD4" w:rsidRDefault="00363CD3" w:rsidP="009A3CED">
      <w:pPr>
        <w:pStyle w:val="a3"/>
        <w:spacing w:after="120"/>
        <w:rPr>
          <w:b/>
        </w:rPr>
      </w:pPr>
      <w:r w:rsidRPr="00B02CD4">
        <w:rPr>
          <w:lang w:eastAsia="ru-RU"/>
        </w:rPr>
        <w:t>Проводится рефлексия, в ходе которой выясняется, насколько поставленные в</w:t>
      </w:r>
      <w:r w:rsidR="009A3CED">
        <w:rPr>
          <w:lang w:val="en-US" w:eastAsia="ru-RU"/>
        </w:rPr>
        <w:t> </w:t>
      </w:r>
      <w:r w:rsidRPr="00B02CD4">
        <w:rPr>
          <w:lang w:eastAsia="ru-RU"/>
        </w:rPr>
        <w:t>начале урока задачи выполнены. Учащихся можно попросить оценить свою работу на уроке и</w:t>
      </w:r>
      <w:r w:rsidR="009A3CED">
        <w:rPr>
          <w:lang w:val="en-US" w:eastAsia="ru-RU"/>
        </w:rPr>
        <w:t> </w:t>
      </w:r>
      <w:r w:rsidRPr="00B02CD4">
        <w:rPr>
          <w:lang w:eastAsia="ru-RU"/>
        </w:rPr>
        <w:t>определить трудности, с которыми они, возможно, столкнулись при выполнении заданий.</w:t>
      </w:r>
    </w:p>
    <w:p w:rsidR="00363CD3" w:rsidRPr="00B02CD4" w:rsidRDefault="00363CD3" w:rsidP="009A3CED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:rsidR="00363CD3" w:rsidRPr="00B02CD4" w:rsidRDefault="00363CD3" w:rsidP="009A3CED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77.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стихотворение, определяют, сколько в нем слов не</w:t>
      </w:r>
      <w:r w:rsidR="009A3CED">
        <w:rPr>
          <w:rFonts w:ascii="Times New Roman" w:hAnsi="Times New Roman" w:cs="Times New Roman"/>
          <w:sz w:val="28"/>
          <w:szCs w:val="28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обозначает предметы. Среди предложенных вариантов ответа выбирают тот, который считают верным.</w:t>
      </w:r>
    </w:p>
    <w:p w:rsidR="00363CD3" w:rsidRPr="00B02CD4" w:rsidRDefault="00363CD3" w:rsidP="009A3CED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78.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слова, определяют, все ли из них обозначают предметы, отмечают утверждение, с которым они согласны. При выборе второго варианта ответа, дополняют его примерами слов.</w:t>
      </w:r>
    </w:p>
    <w:p w:rsidR="00363CD3" w:rsidRPr="00B02CD4" w:rsidRDefault="00363CD3" w:rsidP="009A3CED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:rsidR="00363CD3" w:rsidRPr="00B02CD4" w:rsidRDefault="00363CD3" w:rsidP="009A3CED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 xml:space="preserve">Упр. 33. </w:t>
      </w:r>
      <w:r w:rsidRPr="00B02CD4">
        <w:rPr>
          <w:rFonts w:ascii="Times New Roman" w:hAnsi="Times New Roman" w:cs="Times New Roman"/>
          <w:sz w:val="28"/>
          <w:szCs w:val="28"/>
        </w:rPr>
        <w:t>Учащиеся оценивают работу мальчика, которые разделил слова на две группы с</w:t>
      </w:r>
      <w:r w:rsidR="009A3CED">
        <w:rPr>
          <w:rFonts w:ascii="Times New Roman" w:hAnsi="Times New Roman" w:cs="Times New Roman"/>
          <w:sz w:val="28"/>
          <w:szCs w:val="28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учетом вопроса, на который отвечает каждое слово. Находят и отмечают допущенные ошибки.</w:t>
      </w:r>
    </w:p>
    <w:p w:rsidR="009A3CED" w:rsidRDefault="00363CD3" w:rsidP="009A3CED">
      <w:pPr>
        <w:pStyle w:val="a3"/>
        <w:spacing w:before="120"/>
      </w:pPr>
      <w:r w:rsidRPr="00DF2881">
        <w:rPr>
          <w:b/>
        </w:rPr>
        <w:t xml:space="preserve">Домашнее задание: </w:t>
      </w:r>
      <w:r w:rsidRPr="00DF2881">
        <w:t>упр. 8</w:t>
      </w:r>
      <w:r w:rsidRPr="00B02CD4">
        <w:t xml:space="preserve"> (на усмотрение учителя дополнительное задание по подчеркиванию одной чертой слов, обозначающих предметы, можно предложит</w:t>
      </w:r>
      <w:r>
        <w:t>ь учащимся сделать по желанию).</w:t>
      </w:r>
      <w:r w:rsidR="009A3CED">
        <w:br w:type="page"/>
      </w:r>
    </w:p>
    <w:p w:rsidR="00363CD3" w:rsidRPr="00B02CD4" w:rsidRDefault="00363CD3" w:rsidP="00363CD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02CD4">
        <w:rPr>
          <w:rFonts w:ascii="Times New Roman" w:hAnsi="Times New Roman" w:cs="Times New Roman"/>
          <w:b/>
          <w:sz w:val="28"/>
          <w:szCs w:val="28"/>
        </w:rPr>
        <w:lastRenderedPageBreak/>
        <w:t>ПРОПИСНАЯ (БОЛЬШАЯ) БУКВА В СЛОВАХ</w:t>
      </w:r>
    </w:p>
    <w:p w:rsidR="00363CD3" w:rsidRPr="00B02CD4" w:rsidRDefault="00363CD3" w:rsidP="00DA7A68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>научатся применять правила правописания прописной буквы в начале предложения, именах собственных.</w:t>
      </w:r>
    </w:p>
    <w:p w:rsidR="00363CD3" w:rsidRPr="00B02CD4" w:rsidRDefault="00363CD3" w:rsidP="00DA7A68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>будут учиться о</w:t>
      </w:r>
      <w:r w:rsidRPr="00B02CD4">
        <w:t>сознавать познавательную задачу, воспринимать ее на слух и под руководством учителя решать; пользоваться справочным материалом учебника, под руководством учителя осуществлять аналогии между изучаемым предметом и собственным опытом; по результатам наблюдений находить и формулировать правила; принимать участие в</w:t>
      </w:r>
      <w:r w:rsidR="00DA7A68">
        <w:t> </w:t>
      </w:r>
      <w:r w:rsidRPr="00B02CD4">
        <w:t>диалоге, общей беседе, выполняя правила речевого поведения, задавать вопросы, адекватные речевой ситуации, отвечать на вопросы других; строить понятные для партнера высказывания, высказывать свое мнение, договариваться и приходить к</w:t>
      </w:r>
      <w:r w:rsidR="00DA7A68">
        <w:t> </w:t>
      </w:r>
      <w:r w:rsidRPr="00B02CD4">
        <w:t>общему решению в</w:t>
      </w:r>
      <w:r w:rsidR="00DA7A68">
        <w:t> </w:t>
      </w:r>
      <w:r w:rsidRPr="00B02CD4">
        <w:t>результате совместной деятельности.</w:t>
      </w:r>
    </w:p>
    <w:p w:rsidR="00363CD3" w:rsidRPr="00B02CD4" w:rsidRDefault="00363CD3" w:rsidP="00DA7A68">
      <w:pPr>
        <w:pStyle w:val="a3"/>
      </w:pPr>
      <w:r w:rsidRPr="00B02CD4">
        <w:rPr>
          <w:b/>
          <w:bCs/>
          <w:i/>
          <w:iCs/>
        </w:rPr>
        <w:t>Личностные результаты:</w:t>
      </w:r>
      <w:r w:rsidRPr="00DF2881">
        <w:rPr>
          <w:bCs/>
        </w:rPr>
        <w:t xml:space="preserve"> </w:t>
      </w:r>
      <w:r w:rsidRPr="00B02CD4">
        <w:rPr>
          <w:lang w:eastAsia="ru-RU"/>
        </w:rPr>
        <w:t xml:space="preserve">развитие </w:t>
      </w:r>
      <w:r w:rsidRPr="00B02CD4">
        <w:t>навыков сотрудничества с</w:t>
      </w:r>
      <w:r w:rsidR="00DA7A68">
        <w:t> </w:t>
      </w:r>
      <w:r w:rsidRPr="00B02CD4">
        <w:t>учителем, взрослыми, сверстниками в процессе выполнения со</w:t>
      </w:r>
      <w:r>
        <w:t>вместной деятельности на уроке.</w:t>
      </w:r>
    </w:p>
    <w:p w:rsidR="00363CD3" w:rsidRPr="00B02CD4" w:rsidRDefault="00363CD3" w:rsidP="00DA7A68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DA7A68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B02CD4" w:rsidRDefault="00363CD3" w:rsidP="00DA7A68">
      <w:pPr>
        <w:pStyle w:val="a3"/>
      </w:pPr>
      <w:r w:rsidRPr="00B02CD4">
        <w:t>Учащимся можно предложить прочитать с доски наборы слов:</w:t>
      </w:r>
    </w:p>
    <w:p w:rsidR="00363CD3" w:rsidRPr="00B02CD4" w:rsidRDefault="00363CD3" w:rsidP="00DA7A68">
      <w:pPr>
        <w:pStyle w:val="a3"/>
      </w:pPr>
      <w:r w:rsidRPr="00B02CD4">
        <w:t>1. Огонь, вулкан, пламя.</w:t>
      </w:r>
    </w:p>
    <w:p w:rsidR="00363CD3" w:rsidRPr="00B02CD4" w:rsidRDefault="00363CD3" w:rsidP="00DA7A68">
      <w:pPr>
        <w:pStyle w:val="a3"/>
      </w:pPr>
      <w:r w:rsidRPr="00B02CD4">
        <w:t>2. Друг, собака, пес.</w:t>
      </w:r>
    </w:p>
    <w:p w:rsidR="00363CD3" w:rsidRPr="00B02CD4" w:rsidRDefault="00363CD3" w:rsidP="00DA7A68">
      <w:pPr>
        <w:pStyle w:val="a3"/>
      </w:pPr>
      <w:r w:rsidRPr="00B02CD4">
        <w:t>3. Дождь, ливень, погода.</w:t>
      </w:r>
    </w:p>
    <w:p w:rsidR="00363CD3" w:rsidRPr="00B02CD4" w:rsidRDefault="00363CD3" w:rsidP="00DA7A68">
      <w:pPr>
        <w:pStyle w:val="a3"/>
        <w:rPr>
          <w:i/>
        </w:rPr>
      </w:pPr>
      <w:r w:rsidRPr="00DF2881">
        <w:rPr>
          <w:b/>
        </w:rPr>
        <w:t>Учитель.</w:t>
      </w:r>
      <w:r w:rsidRPr="00B02CD4">
        <w:t xml:space="preserve"> Что объединяет все эти слова? </w:t>
      </w:r>
      <w:r w:rsidRPr="00B02CD4">
        <w:rPr>
          <w:i/>
        </w:rPr>
        <w:t>(Все указанные слова обозначают предметы, т.</w:t>
      </w:r>
      <w:r w:rsidR="00DA7A68">
        <w:rPr>
          <w:i/>
        </w:rPr>
        <w:t> </w:t>
      </w:r>
      <w:r w:rsidRPr="00B02CD4">
        <w:rPr>
          <w:i/>
        </w:rPr>
        <w:t xml:space="preserve">к. отвечают на вопрос </w:t>
      </w:r>
      <w:proofErr w:type="gramStart"/>
      <w:r w:rsidRPr="00B02CD4">
        <w:rPr>
          <w:b/>
          <w:i/>
        </w:rPr>
        <w:t>кто?</w:t>
      </w:r>
      <w:r w:rsidRPr="00B02CD4">
        <w:rPr>
          <w:i/>
        </w:rPr>
        <w:t>/</w:t>
      </w:r>
      <w:proofErr w:type="gramEnd"/>
      <w:r w:rsidRPr="00B02CD4">
        <w:rPr>
          <w:b/>
          <w:i/>
        </w:rPr>
        <w:t>что?</w:t>
      </w:r>
      <w:r w:rsidRPr="00B02CD4">
        <w:rPr>
          <w:i/>
        </w:rPr>
        <w:t>)</w:t>
      </w:r>
      <w:r w:rsidRPr="00B02CD4">
        <w:t xml:space="preserve"> В </w:t>
      </w:r>
      <w:hyperlink r:id="rId21" w:history="1"/>
      <w:r w:rsidRPr="00B02CD4">
        <w:t xml:space="preserve">какой строке собраны слова, отвечающие </w:t>
      </w:r>
      <w:proofErr w:type="gramStart"/>
      <w:r w:rsidRPr="00B02CD4">
        <w:t>на вопрос</w:t>
      </w:r>
      <w:proofErr w:type="gramEnd"/>
      <w:r w:rsidRPr="00B02CD4">
        <w:t xml:space="preserve"> </w:t>
      </w:r>
      <w:r w:rsidRPr="00B02CD4">
        <w:rPr>
          <w:b/>
        </w:rPr>
        <w:t>кто?</w:t>
      </w:r>
      <w:r w:rsidRPr="00B02CD4">
        <w:t xml:space="preserve"> </w:t>
      </w:r>
      <w:r w:rsidRPr="00B02CD4">
        <w:rPr>
          <w:i/>
        </w:rPr>
        <w:t>(Ответы учащихся.)</w:t>
      </w:r>
      <w:r w:rsidRPr="00B02CD4">
        <w:t xml:space="preserve"> Найдите лишнее слово в каждой строке, обоснуйте свой выбор. </w:t>
      </w:r>
      <w:r>
        <w:rPr>
          <w:i/>
        </w:rPr>
        <w:t>(Высказывания учащихся.)</w:t>
      </w:r>
    </w:p>
    <w:p w:rsidR="00363CD3" w:rsidRPr="00B02CD4" w:rsidRDefault="00363CD3" w:rsidP="00DA7A68">
      <w:pPr>
        <w:pStyle w:val="a3"/>
      </w:pPr>
      <w:r w:rsidRPr="00B02CD4">
        <w:t>Учащимся можно предложить к словам, обозначающим предметы, самостоятельно подобрать слова с близк</w:t>
      </w:r>
      <w:r>
        <w:t>им и противоположным значением.</w:t>
      </w:r>
    </w:p>
    <w:p w:rsidR="00363CD3" w:rsidRPr="00B02CD4" w:rsidRDefault="00363CD3" w:rsidP="00DA7A68">
      <w:pPr>
        <w:pStyle w:val="a3"/>
      </w:pPr>
      <w:r w:rsidRPr="00B02CD4">
        <w:rPr>
          <w:i/>
        </w:rPr>
        <w:t>Примерные слова для использования:</w:t>
      </w:r>
      <w:r w:rsidRPr="00B02CD4">
        <w:t xml:space="preserve"> веселье, доктор, жара, грусть; день, шум, грусть, утро и</w:t>
      </w:r>
      <w:r w:rsidR="00DA7A68">
        <w:t> </w:t>
      </w:r>
      <w:r w:rsidRPr="00B02CD4">
        <w:t>др.</w:t>
      </w:r>
    </w:p>
    <w:p w:rsidR="00363CD3" w:rsidRPr="00B02CD4" w:rsidRDefault="00363CD3" w:rsidP="00DA7A68">
      <w:pPr>
        <w:pStyle w:val="12"/>
      </w:pPr>
      <w:r w:rsidRPr="00B02CD4">
        <w:t>ИЗУЧЕНИЕ НОВОГО МАТЕРИАЛА</w:t>
      </w:r>
    </w:p>
    <w:p w:rsidR="00363CD3" w:rsidRPr="00B02CD4" w:rsidRDefault="00363CD3" w:rsidP="00DA7A68">
      <w:pPr>
        <w:pStyle w:val="a3"/>
      </w:pPr>
      <w:r w:rsidRPr="00DF2881">
        <w:rPr>
          <w:b/>
        </w:rPr>
        <w:t>Учитель.</w:t>
      </w:r>
      <w:r w:rsidRPr="00B02CD4">
        <w:t xml:space="preserve"> Рассмотрите рисунок в упр.</w:t>
      </w:r>
      <w:r w:rsidR="00DA7A68">
        <w:t> </w:t>
      </w:r>
      <w:r w:rsidRPr="00B02CD4">
        <w:t>9. Знакомы ли вам эти герои? Назовите их. Прочитайте отрывок из сказки Эдуарда Успенского «Дядя Федор, кот и</w:t>
      </w:r>
      <w:r w:rsidR="00DA7A68">
        <w:t> </w:t>
      </w:r>
      <w:r w:rsidRPr="00B02CD4">
        <w:t xml:space="preserve">пес». Назовите слова, записанные с большой буквы. Что вы заметили? </w:t>
      </w:r>
      <w:r w:rsidRPr="00B02CD4">
        <w:rPr>
          <w:i/>
        </w:rPr>
        <w:t>(Слова в</w:t>
      </w:r>
      <w:r w:rsidR="00DA7A68">
        <w:rPr>
          <w:i/>
        </w:rPr>
        <w:t> </w:t>
      </w:r>
      <w:r w:rsidRPr="00B02CD4">
        <w:rPr>
          <w:i/>
        </w:rPr>
        <w:t xml:space="preserve">начале предложения всегда пишутся с большой буквы, имена героев, показанных на рисунке, также записаны с большой буквы.) </w:t>
      </w:r>
      <w:r w:rsidRPr="00B02CD4">
        <w:t>Как вы думаете, о чем сегодня пойдет речь на уроке? Давайте сформулируем тему и задачи урока (фиксируются на доске).</w:t>
      </w:r>
    </w:p>
    <w:p w:rsidR="00363CD3" w:rsidRPr="00B02CD4" w:rsidRDefault="00363CD3" w:rsidP="00DA7A68">
      <w:pPr>
        <w:pStyle w:val="a3"/>
      </w:pPr>
      <w:r w:rsidRPr="00B02CD4">
        <w:t>Вспомните из уроков обучения грамоте, когда в словах пишется большая буква. Проверьте правильность своих ответов, прочитав правило на с.</w:t>
      </w:r>
      <w:r w:rsidR="00DA7A68">
        <w:t> </w:t>
      </w:r>
      <w:r w:rsidRPr="00B02CD4">
        <w:t>10. Составьте устно предложения со словами</w:t>
      </w:r>
      <w:r w:rsidR="00D275A7">
        <w:t xml:space="preserve"> — </w:t>
      </w:r>
      <w:r w:rsidRPr="00B02CD4">
        <w:t xml:space="preserve">названиями стран, городов, деревень, улиц, морей, рек, озер на выбор. Какие слова в ваших предложениях будут записаны с большой буквы? </w:t>
      </w:r>
      <w:r w:rsidRPr="00B02CD4">
        <w:rPr>
          <w:i/>
        </w:rPr>
        <w:t>(Высказывания учащихся.)</w:t>
      </w:r>
    </w:p>
    <w:p w:rsidR="00363CD3" w:rsidRPr="00B02CD4" w:rsidRDefault="00363CD3" w:rsidP="00DA7A68">
      <w:pPr>
        <w:pStyle w:val="a3"/>
        <w:rPr>
          <w:i/>
        </w:rPr>
      </w:pPr>
      <w:r w:rsidRPr="00B02CD4">
        <w:t>Выпишите из упр.</w:t>
      </w:r>
      <w:r w:rsidR="00DA7A68">
        <w:t> </w:t>
      </w:r>
      <w:r w:rsidRPr="00B02CD4">
        <w:t>9 предложения, в которых используются слова с</w:t>
      </w:r>
      <w:r w:rsidR="00DA7A68">
        <w:t> </w:t>
      </w:r>
      <w:r w:rsidRPr="00B02CD4">
        <w:t>большой буквы в</w:t>
      </w:r>
      <w:r w:rsidR="00DA7A68">
        <w:t> </w:t>
      </w:r>
      <w:r w:rsidRPr="00B02CD4">
        <w:t xml:space="preserve">середине предложения. Почему слово </w:t>
      </w:r>
      <w:r w:rsidRPr="00B02CD4">
        <w:rPr>
          <w:b/>
        </w:rPr>
        <w:t>дядя</w:t>
      </w:r>
      <w:r w:rsidRPr="00B02CD4">
        <w:t xml:space="preserve"> написано с маленькой буквы, а</w:t>
      </w:r>
      <w:r w:rsidR="00DA7A68">
        <w:t> </w:t>
      </w:r>
      <w:r w:rsidRPr="00B02CD4">
        <w:t xml:space="preserve">слово </w:t>
      </w:r>
      <w:r w:rsidRPr="00B02CD4">
        <w:rPr>
          <w:b/>
        </w:rPr>
        <w:t>Федор</w:t>
      </w:r>
      <w:r w:rsidR="00D275A7">
        <w:t xml:space="preserve"> — </w:t>
      </w:r>
      <w:r w:rsidRPr="00B02CD4">
        <w:t xml:space="preserve">с большой? </w:t>
      </w:r>
      <w:r w:rsidRPr="00B02CD4">
        <w:rPr>
          <w:i/>
        </w:rPr>
        <w:t>(Высказывания учащихся.)</w:t>
      </w:r>
    </w:p>
    <w:p w:rsidR="00363CD3" w:rsidRPr="00B02CD4" w:rsidRDefault="00363CD3" w:rsidP="00DA7A68">
      <w:pPr>
        <w:pStyle w:val="12"/>
      </w:pPr>
      <w:r w:rsidRPr="00B02CD4">
        <w:lastRenderedPageBreak/>
        <w:t>ЗАКРЕПЛЕНИЕ ИЗУЧЕННОГО МАТЕРИАЛА</w:t>
      </w:r>
    </w:p>
    <w:p w:rsidR="00363CD3" w:rsidRPr="00773736" w:rsidRDefault="00363CD3" w:rsidP="00DA7A68">
      <w:pPr>
        <w:pStyle w:val="a3"/>
        <w:rPr>
          <w:i/>
        </w:rPr>
      </w:pPr>
      <w:r w:rsidRPr="00DF2881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Кто изображен на рисунке в упр.</w:t>
      </w:r>
      <w:r w:rsidR="00DA7A68">
        <w:t> </w:t>
      </w:r>
      <w:r w:rsidRPr="00B02CD4">
        <w:t xml:space="preserve">10? Как зовут мальчиков? Дайте заголовок этому рисунку. </w:t>
      </w:r>
      <w:r w:rsidRPr="00B02CD4">
        <w:rPr>
          <w:i/>
        </w:rPr>
        <w:t>(На р</w:t>
      </w:r>
      <w:r>
        <w:rPr>
          <w:i/>
        </w:rPr>
        <w:t>ыбалке. Отдых в деревне. Друзья</w:t>
      </w:r>
      <w:r w:rsidRPr="00B02CD4">
        <w:rPr>
          <w:i/>
        </w:rPr>
        <w:t xml:space="preserve"> </w:t>
      </w:r>
      <w:r>
        <w:rPr>
          <w:i/>
        </w:rPr>
        <w:t>и</w:t>
      </w:r>
      <w:r w:rsidRPr="00B02CD4">
        <w:rPr>
          <w:i/>
        </w:rPr>
        <w:t xml:space="preserve"> т.</w:t>
      </w:r>
      <w:r w:rsidR="00DA7A68">
        <w:rPr>
          <w:i/>
        </w:rPr>
        <w:t> </w:t>
      </w:r>
      <w:r w:rsidRPr="00B02CD4">
        <w:rPr>
          <w:i/>
        </w:rPr>
        <w:t>п.)</w:t>
      </w:r>
      <w:r w:rsidRPr="00B02CD4">
        <w:t xml:space="preserve"> Прочитайте текст. Чего в нем не хватает? </w:t>
      </w:r>
      <w:r w:rsidRPr="00B02CD4">
        <w:rPr>
          <w:i/>
        </w:rPr>
        <w:t>(Высказывания учащихся.)</w:t>
      </w:r>
      <w:r w:rsidRPr="00B02CD4">
        <w:t xml:space="preserve"> Где на странице учебника вы можете найти необходимые для дополнения текста слова? </w:t>
      </w:r>
      <w:r w:rsidRPr="00B02CD4">
        <w:rPr>
          <w:i/>
        </w:rPr>
        <w:t>(Учащиеся высказывают свои предположения.)</w:t>
      </w:r>
      <w:r w:rsidRPr="00B02CD4">
        <w:t xml:space="preserve"> Как должны быть записаны эти слова? </w:t>
      </w:r>
      <w:r w:rsidRPr="00B02CD4">
        <w:rPr>
          <w:i/>
        </w:rPr>
        <w:t>(С</w:t>
      </w:r>
      <w:r w:rsidR="00DA7A68">
        <w:rPr>
          <w:i/>
        </w:rPr>
        <w:t> </w:t>
      </w:r>
      <w:r w:rsidRPr="00B02CD4">
        <w:rPr>
          <w:i/>
        </w:rPr>
        <w:t>большой буквы.)</w:t>
      </w:r>
      <w:r w:rsidRPr="00B02CD4">
        <w:t xml:space="preserve"> Обоснуйте свое мнение. </w:t>
      </w:r>
      <w:r w:rsidRPr="00B02CD4">
        <w:rPr>
          <w:i/>
        </w:rPr>
        <w:t>(Высказывания учащихся.)</w:t>
      </w:r>
      <w:r w:rsidRPr="00B02CD4">
        <w:t xml:space="preserve"> Спишите текст, вставляя пропущенные слова.</w:t>
      </w:r>
    </w:p>
    <w:p w:rsidR="00363CD3" w:rsidRPr="00B02CD4" w:rsidRDefault="00363CD3" w:rsidP="00DA7A68">
      <w:pPr>
        <w:pStyle w:val="a3"/>
      </w:pPr>
      <w:r w:rsidRPr="00B02CD4">
        <w:t>Прочитайте предложения в упр.</w:t>
      </w:r>
      <w:r w:rsidR="00DA7A68">
        <w:t> </w:t>
      </w:r>
      <w:r w:rsidRPr="00B02CD4">
        <w:t xml:space="preserve">11. Почему они разделены на две группы? </w:t>
      </w:r>
      <w:r w:rsidRPr="00B02CD4">
        <w:rPr>
          <w:i/>
        </w:rPr>
        <w:t>(Высказывания учащихся.)</w:t>
      </w:r>
      <w:r w:rsidRPr="00B02CD4">
        <w:t xml:space="preserve"> Рассмотрите рисунки. Найдите предложения, к</w:t>
      </w:r>
      <w:r w:rsidR="00DA7A68">
        <w:t> </w:t>
      </w:r>
      <w:r w:rsidRPr="00B02CD4">
        <w:t xml:space="preserve">которым они подходят. Обоснуйте свой выбор. Как вы думаете, почему в словах, звучащих одинаково, пропущена первая буква? </w:t>
      </w:r>
      <w:r w:rsidRPr="00B02CD4">
        <w:rPr>
          <w:i/>
        </w:rPr>
        <w:t>(Учащиеся высказывают свои предположения.)</w:t>
      </w:r>
      <w:r w:rsidRPr="00B02CD4">
        <w:t xml:space="preserve"> Зачитайте предложения, в словах которых пропущена маленькая (строчная) буква. Почему во втором предложении в каждой группе пропущенная буква будет большой (прописной)? </w:t>
      </w:r>
      <w:r w:rsidRPr="00B02CD4">
        <w:rPr>
          <w:i/>
        </w:rPr>
        <w:t>(Высказывания учащихся.</w:t>
      </w:r>
      <w:r w:rsidRPr="00B02CD4">
        <w:t>) Спишите предложения, вставляя пропущенные буквы.</w:t>
      </w:r>
    </w:p>
    <w:p w:rsidR="00363CD3" w:rsidRPr="00B02CD4" w:rsidRDefault="00363CD3" w:rsidP="00DA7A68">
      <w:pPr>
        <w:pStyle w:val="a3"/>
        <w:spacing w:after="120"/>
      </w:pPr>
      <w:r w:rsidRPr="00B02CD4">
        <w:t>В конце урока выясняются сложности, с</w:t>
      </w:r>
      <w:r w:rsidR="00DA7A68">
        <w:t> </w:t>
      </w:r>
      <w:r w:rsidRPr="00B02CD4">
        <w:t>которыми учащиеся столкнулись при выполнении заданий, оцениваются достигнутые результаты</w:t>
      </w:r>
      <w:r w:rsidR="00D275A7">
        <w:t xml:space="preserve"> — </w:t>
      </w:r>
      <w:r w:rsidRPr="00B02CD4">
        <w:t>в</w:t>
      </w:r>
      <w:r w:rsidR="00DA7A68">
        <w:t> </w:t>
      </w:r>
      <w:r w:rsidRPr="00B02CD4">
        <w:t>какой степени выполнены поставленные в начале урока задачи.</w:t>
      </w:r>
    </w:p>
    <w:p w:rsidR="00363CD3" w:rsidRPr="00B02CD4" w:rsidRDefault="00363CD3" w:rsidP="00DA7A68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:rsidR="00363CD3" w:rsidRPr="00B02CD4" w:rsidRDefault="00363CD3" w:rsidP="00DA7A68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79.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читают слова, записанные через точку, распределяют их на две группы и</w:t>
      </w:r>
      <w:r w:rsidR="00DA7A6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записывают через запятую.</w:t>
      </w:r>
    </w:p>
    <w:p w:rsidR="00363CD3" w:rsidRPr="00B02CD4" w:rsidRDefault="00363CD3" w:rsidP="00DA7A68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:rsidR="00363CD3" w:rsidRPr="00B02CD4" w:rsidRDefault="00363CD3" w:rsidP="00DA7A68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 xml:space="preserve">Упр. 36. </w:t>
      </w:r>
      <w:r w:rsidRPr="00B02CD4">
        <w:rPr>
          <w:rFonts w:ascii="Times New Roman" w:hAnsi="Times New Roman" w:cs="Times New Roman"/>
          <w:sz w:val="28"/>
          <w:szCs w:val="28"/>
        </w:rPr>
        <w:t>Учащиеся рассматривают иллюстрации обложек детских книг, «составляют» каталог для домашней библиотеки, записывая фамилии в</w:t>
      </w:r>
      <w:r w:rsidR="00DA7A6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алфавитном порядке.</w:t>
      </w:r>
    </w:p>
    <w:p w:rsidR="00363CD3" w:rsidRPr="00E32381" w:rsidRDefault="00363CD3" w:rsidP="00DA7A68">
      <w:pPr>
        <w:pStyle w:val="a3"/>
        <w:spacing w:before="120"/>
      </w:pPr>
      <w:r w:rsidRPr="00E32381">
        <w:rPr>
          <w:b/>
        </w:rPr>
        <w:t>Домашнее задание:</w:t>
      </w:r>
      <w:r w:rsidRPr="00B02CD4">
        <w:rPr>
          <w:i/>
        </w:rPr>
        <w:t xml:space="preserve"> </w:t>
      </w:r>
      <w:r w:rsidRPr="00E32381">
        <w:t xml:space="preserve">упр. 12, </w:t>
      </w:r>
      <w:r w:rsidRPr="00DA7A68">
        <w:t>правило</w:t>
      </w:r>
      <w:r w:rsidRPr="00E32381">
        <w:t xml:space="preserve"> на с. 10.</w:t>
      </w:r>
    </w:p>
    <w:p w:rsidR="00DA7A68" w:rsidRDefault="00DA7A68" w:rsidP="00363CD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3CD3" w:rsidRPr="00B02CD4" w:rsidRDefault="00363CD3" w:rsidP="00363CD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02CD4">
        <w:rPr>
          <w:rFonts w:ascii="Times New Roman" w:hAnsi="Times New Roman" w:cs="Times New Roman"/>
          <w:b/>
          <w:sz w:val="28"/>
          <w:szCs w:val="28"/>
        </w:rPr>
        <w:lastRenderedPageBreak/>
        <w:t>ЗАКРЕПЛЕНИЕ</w:t>
      </w:r>
    </w:p>
    <w:p w:rsidR="00363CD3" w:rsidRPr="00B02CD4" w:rsidRDefault="00363CD3" w:rsidP="00FA3E8C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t>закрепят правила правописания прописной буквы в</w:t>
      </w:r>
      <w:r w:rsidR="00FA3E8C">
        <w:t> </w:t>
      </w:r>
      <w:r w:rsidRPr="00B02CD4">
        <w:t>начале предложения, именах собственных, отработают умение соотносить слова</w:t>
      </w:r>
      <w:r w:rsidR="00D275A7">
        <w:t xml:space="preserve"> — </w:t>
      </w:r>
      <w:r w:rsidRPr="00B02CD4">
        <w:t>названия предметов и</w:t>
      </w:r>
      <w:r w:rsidR="00FA3E8C">
        <w:t> </w:t>
      </w:r>
      <w:r w:rsidRPr="00B02CD4">
        <w:t>вопрос,</w:t>
      </w:r>
      <w:r>
        <w:t xml:space="preserve"> на который отвечают эти слова.</w:t>
      </w:r>
    </w:p>
    <w:p w:rsidR="00363CD3" w:rsidRPr="00B02CD4" w:rsidRDefault="00363CD3" w:rsidP="00FA3E8C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 xml:space="preserve">будут учиться </w:t>
      </w:r>
      <w:r w:rsidRPr="00B02CD4">
        <w:t>анализировать изучаемые факты языка с</w:t>
      </w:r>
      <w:r w:rsidR="00FA3E8C">
        <w:t> </w:t>
      </w:r>
      <w:r w:rsidRPr="00B02CD4">
        <w:t>выделением их отличительных признаков, под руководством учителя осуществлять синтез как составление целого из их частей; осуществлять сравнение, сопоставление, классификацию изученных фактов языка по заданному признаку; делать выводы в результате совместной работы класса и учителя; подводить языковой факт под понятие разного уровня обобщения: предмет и слово, обозначающее предмет; признавать существование различных точек зрения; высказывать собственное мнение; оценивать собственное поведение и поведение окружающих, использовать в общении правила вежливос</w:t>
      </w:r>
      <w:r>
        <w:t>ти.</w:t>
      </w:r>
    </w:p>
    <w:p w:rsidR="00363CD3" w:rsidRPr="00B02CD4" w:rsidRDefault="00363CD3" w:rsidP="00FA3E8C">
      <w:pPr>
        <w:pStyle w:val="a3"/>
      </w:pPr>
      <w:r w:rsidRPr="00B02CD4">
        <w:rPr>
          <w:b/>
          <w:bCs/>
          <w:i/>
          <w:iCs/>
        </w:rPr>
        <w:t>Личностные результаты:</w:t>
      </w:r>
      <w:r w:rsidRPr="00C90371">
        <w:rPr>
          <w:bCs/>
        </w:rPr>
        <w:t xml:space="preserve"> </w:t>
      </w:r>
      <w:r w:rsidRPr="00B02CD4">
        <w:rPr>
          <w:lang w:eastAsia="ru-RU"/>
        </w:rPr>
        <w:t xml:space="preserve">развитие </w:t>
      </w:r>
      <w:r w:rsidRPr="00B02CD4">
        <w:t>заинтересованности в выполне</w:t>
      </w:r>
      <w:r>
        <w:t>нии языковых и речевых заданий.</w:t>
      </w:r>
    </w:p>
    <w:p w:rsidR="00363CD3" w:rsidRPr="00B02CD4" w:rsidRDefault="00363CD3" w:rsidP="00FA3E8C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FA3E8C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Pr="00E32381" w:rsidRDefault="00363CD3" w:rsidP="00FA3E8C">
      <w:pPr>
        <w:pStyle w:val="21"/>
        <w:rPr>
          <w:lang w:eastAsia="ru-RU"/>
        </w:rPr>
      </w:pPr>
      <w:r w:rsidRPr="00E32381">
        <w:rPr>
          <w:lang w:eastAsia="ru-RU"/>
        </w:rPr>
        <w:t>Речевая разминка</w:t>
      </w:r>
    </w:p>
    <w:p w:rsidR="00363CD3" w:rsidRPr="00B02CD4" w:rsidRDefault="00363CD3" w:rsidP="00FA3E8C">
      <w:pPr>
        <w:pStyle w:val="a3"/>
        <w:rPr>
          <w:lang w:eastAsia="ru-RU"/>
        </w:rPr>
      </w:pPr>
      <w:r w:rsidRPr="00B02CD4">
        <w:rPr>
          <w:lang w:eastAsia="ru-RU"/>
        </w:rPr>
        <w:t>С целью отработки четкого произношения звуков можно заучить стихотворение.</w:t>
      </w:r>
    </w:p>
    <w:p w:rsidR="00363CD3" w:rsidRPr="00B02CD4" w:rsidRDefault="00363CD3" w:rsidP="00FA3E8C">
      <w:pPr>
        <w:pStyle w:val="a3"/>
      </w:pPr>
      <w:r w:rsidRPr="00B02CD4">
        <w:rPr>
          <w:shd w:val="clear" w:color="auto" w:fill="FFFFFF"/>
        </w:rPr>
        <w:t>Поля в поле не гуляла,</w:t>
      </w:r>
    </w:p>
    <w:p w:rsidR="00363CD3" w:rsidRPr="00B02CD4" w:rsidRDefault="00363CD3" w:rsidP="00FA3E8C">
      <w:pPr>
        <w:pStyle w:val="a3"/>
      </w:pPr>
      <w:r w:rsidRPr="00B02CD4">
        <w:rPr>
          <w:shd w:val="clear" w:color="auto" w:fill="FFFFFF"/>
        </w:rPr>
        <w:t>Поля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в школе. В поле</w:t>
      </w:r>
      <w:r w:rsidR="00D275A7">
        <w:rPr>
          <w:shd w:val="clear" w:color="auto" w:fill="FFFFFF"/>
        </w:rPr>
        <w:t xml:space="preserve"> — </w:t>
      </w:r>
      <w:r w:rsidRPr="00B02CD4">
        <w:rPr>
          <w:shd w:val="clear" w:color="auto" w:fill="FFFFFF"/>
        </w:rPr>
        <w:t>Валя.</w:t>
      </w:r>
    </w:p>
    <w:p w:rsidR="00363CD3" w:rsidRPr="00B02CD4" w:rsidRDefault="00363CD3" w:rsidP="00FA3E8C">
      <w:pPr>
        <w:pStyle w:val="a3"/>
      </w:pPr>
      <w:r w:rsidRPr="00B02CD4">
        <w:rPr>
          <w:shd w:val="clear" w:color="auto" w:fill="FFFFFF"/>
        </w:rPr>
        <w:t>Вале в школу не идти,</w:t>
      </w:r>
    </w:p>
    <w:p w:rsidR="00363CD3" w:rsidRPr="00B02CD4" w:rsidRDefault="00363CD3" w:rsidP="00FA3E8C">
      <w:pPr>
        <w:pStyle w:val="a3"/>
        <w:rPr>
          <w:shd w:val="clear" w:color="auto" w:fill="FFFFFF"/>
        </w:rPr>
      </w:pPr>
      <w:r w:rsidRPr="00B02CD4">
        <w:rPr>
          <w:shd w:val="clear" w:color="auto" w:fill="FFFFFF"/>
        </w:rPr>
        <w:t>Надо Вале подрасти.</w:t>
      </w:r>
    </w:p>
    <w:p w:rsidR="00363CD3" w:rsidRPr="00B02CD4" w:rsidRDefault="00FA3E8C" w:rsidP="00FA3E8C">
      <w:pPr>
        <w:pStyle w:val="a3"/>
        <w:rPr>
          <w:i/>
        </w:rPr>
      </w:pPr>
      <w:r>
        <w:rPr>
          <w:i/>
          <w:shd w:val="clear" w:color="auto" w:fill="FFFFFF"/>
        </w:rPr>
        <w:t xml:space="preserve">                                </w:t>
      </w:r>
      <w:r w:rsidR="00363CD3" w:rsidRPr="00B02CD4">
        <w:rPr>
          <w:i/>
          <w:shd w:val="clear" w:color="auto" w:fill="FFFFFF"/>
        </w:rPr>
        <w:t>Д. Пинский</w:t>
      </w:r>
      <w:r w:rsidR="00363CD3">
        <w:rPr>
          <w:i/>
          <w:shd w:val="clear" w:color="auto" w:fill="FFFFFF"/>
        </w:rPr>
        <w:t xml:space="preserve"> [6]</w:t>
      </w:r>
    </w:p>
    <w:p w:rsidR="00363CD3" w:rsidRPr="00B02CD4" w:rsidRDefault="00363CD3" w:rsidP="00FA3E8C">
      <w:pPr>
        <w:pStyle w:val="a3"/>
      </w:pPr>
      <w:r w:rsidRPr="00E32381">
        <w:rPr>
          <w:b/>
        </w:rPr>
        <w:t>Учитель.</w:t>
      </w:r>
      <w:r w:rsidRPr="00B02CD4">
        <w:t xml:space="preserve"> Кто еще не дорос до школы? Докажите свой ответ словами из текста. </w:t>
      </w:r>
      <w:r w:rsidRPr="00B02CD4">
        <w:rPr>
          <w:i/>
        </w:rPr>
        <w:t>(Высказывания учащихся.)</w:t>
      </w:r>
      <w:r w:rsidRPr="00B02CD4">
        <w:t xml:space="preserve"> Найдите в стихотворении слова, обозначающие предметы, которые стоят не в начальной форме. </w:t>
      </w:r>
      <w:r w:rsidRPr="00B02CD4">
        <w:rPr>
          <w:i/>
        </w:rPr>
        <w:t>(В поле, в школе, в</w:t>
      </w:r>
      <w:r w:rsidR="00FA3E8C">
        <w:rPr>
          <w:i/>
        </w:rPr>
        <w:t> </w:t>
      </w:r>
      <w:r w:rsidRPr="00B02CD4">
        <w:rPr>
          <w:i/>
        </w:rPr>
        <w:t>школу, Вале.)</w:t>
      </w:r>
      <w:r w:rsidRPr="00B02CD4">
        <w:t xml:space="preserve"> Поставьте к</w:t>
      </w:r>
      <w:r w:rsidR="00FA3E8C">
        <w:t> </w:t>
      </w:r>
      <w:r w:rsidRPr="00B02CD4">
        <w:t xml:space="preserve">каждому из названных слов вопросы. </w:t>
      </w:r>
      <w:r w:rsidRPr="00B02CD4">
        <w:rPr>
          <w:i/>
        </w:rPr>
        <w:t>(Ответы учащихся.)</w:t>
      </w:r>
      <w:r w:rsidRPr="00B02CD4">
        <w:t xml:space="preserve"> Измените слова так, чтобы они отвечали на вопрос </w:t>
      </w:r>
      <w:r w:rsidRPr="00B02CD4">
        <w:rPr>
          <w:b/>
        </w:rPr>
        <w:t>кто?</w:t>
      </w:r>
      <w:r w:rsidRPr="00B02CD4">
        <w:t>/</w:t>
      </w:r>
      <w:r w:rsidRPr="00B02CD4">
        <w:rPr>
          <w:b/>
        </w:rPr>
        <w:t>что?</w:t>
      </w:r>
      <w:r w:rsidRPr="00B02CD4">
        <w:t xml:space="preserve"> </w:t>
      </w:r>
      <w:r w:rsidRPr="00B02CD4">
        <w:rPr>
          <w:i/>
        </w:rPr>
        <w:t>(Ответы учащихся.)</w:t>
      </w:r>
      <w:r w:rsidRPr="00B02CD4">
        <w:t xml:space="preserve"> Как вы запишите слова </w:t>
      </w:r>
      <w:r w:rsidRPr="00B02CD4">
        <w:rPr>
          <w:b/>
        </w:rPr>
        <w:t>Валя</w:t>
      </w:r>
      <w:r w:rsidR="00D275A7">
        <w:t xml:space="preserve"> — </w:t>
      </w:r>
      <w:r w:rsidRPr="00B02CD4">
        <w:rPr>
          <w:b/>
        </w:rPr>
        <w:t>Вале</w:t>
      </w:r>
      <w:r w:rsidRPr="00B02CD4">
        <w:t xml:space="preserve">? </w:t>
      </w:r>
      <w:r w:rsidRPr="00B02CD4">
        <w:rPr>
          <w:i/>
        </w:rPr>
        <w:t>(Ответы учащихся.)</w:t>
      </w:r>
      <w:r w:rsidRPr="00B02CD4">
        <w:t xml:space="preserve"> Можно ли утверждать, что слова </w:t>
      </w:r>
      <w:r w:rsidRPr="00B02CD4">
        <w:rPr>
          <w:b/>
        </w:rPr>
        <w:t>Поля</w:t>
      </w:r>
      <w:r w:rsidR="00D275A7">
        <w:t xml:space="preserve"> — </w:t>
      </w:r>
      <w:r w:rsidRPr="00B02CD4">
        <w:rPr>
          <w:b/>
        </w:rPr>
        <w:t>поле</w:t>
      </w:r>
      <w:r w:rsidRPr="00B02CD4">
        <w:t xml:space="preserve"> также пишутся с большой буквы? Обоснуйте свой ответ. </w:t>
      </w:r>
      <w:r w:rsidRPr="00B02CD4">
        <w:rPr>
          <w:i/>
        </w:rPr>
        <w:t>(Высказывания учащихся.)</w:t>
      </w:r>
    </w:p>
    <w:p w:rsidR="00363CD3" w:rsidRPr="00B02CD4" w:rsidRDefault="00363CD3" w:rsidP="00FA3E8C">
      <w:pPr>
        <w:pStyle w:val="a3"/>
        <w:rPr>
          <w:shd w:val="clear" w:color="auto" w:fill="FFFFFF"/>
        </w:rPr>
      </w:pPr>
      <w:r w:rsidRPr="00B02CD4">
        <w:t>Как вы думаете, о чем мы продолжим сегодня на уроке разговор? Давайте сформулируем задачи урока (фиксируются на доске).</w:t>
      </w:r>
    </w:p>
    <w:p w:rsidR="00363CD3" w:rsidRPr="00B02CD4" w:rsidRDefault="00363CD3" w:rsidP="00FA3E8C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FA3E8C">
      <w:pPr>
        <w:pStyle w:val="a3"/>
        <w:rPr>
          <w:highlight w:val="yellow"/>
          <w:shd w:val="clear" w:color="auto" w:fill="FFFFFF"/>
        </w:rPr>
      </w:pPr>
      <w:r w:rsidRPr="00B02CD4">
        <w:t xml:space="preserve">Целесообразно сочетания слов </w:t>
      </w:r>
      <w:r w:rsidRPr="00B02CD4">
        <w:rPr>
          <w:b/>
        </w:rPr>
        <w:t>река Немига</w:t>
      </w:r>
      <w:r w:rsidR="00D275A7">
        <w:t xml:space="preserve"> — </w:t>
      </w:r>
      <w:r w:rsidRPr="00B02CD4">
        <w:rPr>
          <w:b/>
        </w:rPr>
        <w:t>улица Немига</w:t>
      </w:r>
      <w:r w:rsidRPr="00B02CD4">
        <w:t xml:space="preserve"> записать на доске.</w:t>
      </w:r>
    </w:p>
    <w:p w:rsidR="00363CD3" w:rsidRPr="00B02CD4" w:rsidRDefault="00363CD3" w:rsidP="00FA3E8C">
      <w:pPr>
        <w:pStyle w:val="a3"/>
      </w:pPr>
      <w:r w:rsidRPr="008825D1">
        <w:rPr>
          <w:b/>
        </w:rPr>
        <w:t xml:space="preserve">Учитель. </w:t>
      </w:r>
      <w:r w:rsidRPr="00B02CD4">
        <w:t>Прочитайте текст в упр.</w:t>
      </w:r>
      <w:r w:rsidR="00FA3E8C">
        <w:t> </w:t>
      </w:r>
      <w:r w:rsidRPr="00B02CD4">
        <w:t xml:space="preserve">13. Чем Немига отличается от других рек? Найдите в тексте подтверждение своему ответу. Прочитайте с доски сочетания слов. Почему слово </w:t>
      </w:r>
      <w:r w:rsidRPr="00B02CD4">
        <w:rPr>
          <w:b/>
        </w:rPr>
        <w:t>Немига</w:t>
      </w:r>
      <w:r w:rsidRPr="00B02CD4">
        <w:t xml:space="preserve"> в каждом из них записано с большой буквы? В данных сочетаниях слово </w:t>
      </w:r>
      <w:r w:rsidRPr="00B02CD4">
        <w:rPr>
          <w:b/>
        </w:rPr>
        <w:t xml:space="preserve">Немига </w:t>
      </w:r>
      <w:r w:rsidRPr="00B02CD4">
        <w:t xml:space="preserve">обозначает одно и то же понятие или разные? Обоснуйте свое мнение. </w:t>
      </w:r>
      <w:r w:rsidRPr="00B02CD4">
        <w:rPr>
          <w:i/>
        </w:rPr>
        <w:t>(Высказывания учащихся.)</w:t>
      </w:r>
      <w:r w:rsidRPr="00B02CD4">
        <w:t xml:space="preserve"> Поставьте вопросы к каждому слову, записанному на доске. Какой вывод можно сделать? </w:t>
      </w:r>
      <w:r w:rsidRPr="00B02CD4">
        <w:rPr>
          <w:i/>
        </w:rPr>
        <w:t>(Эти слова обозначают предметы.)</w:t>
      </w:r>
    </w:p>
    <w:p w:rsidR="00363CD3" w:rsidRPr="00B02CD4" w:rsidRDefault="00363CD3" w:rsidP="00FA3E8C">
      <w:pPr>
        <w:pStyle w:val="a3"/>
      </w:pPr>
      <w:r w:rsidRPr="00B02CD4">
        <w:lastRenderedPageBreak/>
        <w:t xml:space="preserve">Зачитайте в тексте выделенные пары слов. </w:t>
      </w:r>
      <w:r w:rsidRPr="00B02CD4">
        <w:rPr>
          <w:i/>
        </w:rPr>
        <w:t>(Глубокие</w:t>
      </w:r>
      <w:r w:rsidR="00D275A7">
        <w:rPr>
          <w:i/>
        </w:rPr>
        <w:t xml:space="preserve"> — </w:t>
      </w:r>
      <w:r w:rsidRPr="00B02CD4">
        <w:rPr>
          <w:i/>
        </w:rPr>
        <w:t>широкие, мелкие</w:t>
      </w:r>
      <w:r w:rsidR="00D275A7">
        <w:rPr>
          <w:i/>
        </w:rPr>
        <w:t xml:space="preserve"> — </w:t>
      </w:r>
      <w:r w:rsidRPr="00B02CD4">
        <w:rPr>
          <w:i/>
        </w:rPr>
        <w:t>узкие.)</w:t>
      </w:r>
      <w:r w:rsidRPr="00B02CD4">
        <w:t xml:space="preserve"> Согласны ли вы с утверждением Павлика, что данные пары являются словами с</w:t>
      </w:r>
      <w:r w:rsidR="00FA3E8C">
        <w:t> </w:t>
      </w:r>
      <w:r w:rsidRPr="00B02CD4">
        <w:t xml:space="preserve">противоположным значением? </w:t>
      </w:r>
      <w:r w:rsidRPr="00B02CD4">
        <w:rPr>
          <w:i/>
        </w:rPr>
        <w:t>(Высказывания учащихся.)</w:t>
      </w:r>
      <w:r w:rsidRPr="00B02CD4">
        <w:t xml:space="preserve"> Что нужно изменить в</w:t>
      </w:r>
      <w:r w:rsidR="00FA3E8C">
        <w:t> </w:t>
      </w:r>
      <w:r w:rsidRPr="00B02CD4">
        <w:t xml:space="preserve">данных сочетаниях, чтобы слова соответствовали данному утверждению? </w:t>
      </w:r>
      <w:r w:rsidRPr="00B02CD4">
        <w:rPr>
          <w:i/>
        </w:rPr>
        <w:t>(Переставить слова в парах: глубокие</w:t>
      </w:r>
      <w:r w:rsidR="00D275A7">
        <w:rPr>
          <w:i/>
        </w:rPr>
        <w:t xml:space="preserve"> — </w:t>
      </w:r>
      <w:r w:rsidRPr="00B02CD4">
        <w:rPr>
          <w:i/>
        </w:rPr>
        <w:t>мелкие, широкие</w:t>
      </w:r>
      <w:r w:rsidR="00D275A7">
        <w:rPr>
          <w:i/>
        </w:rPr>
        <w:t xml:space="preserve"> — </w:t>
      </w:r>
      <w:r w:rsidRPr="00B02CD4">
        <w:rPr>
          <w:i/>
        </w:rPr>
        <w:t xml:space="preserve">узкие.) </w:t>
      </w:r>
      <w:r w:rsidRPr="00B02CD4">
        <w:t xml:space="preserve">Можно ли утверждать, что слова в данных парах также обозначают предметы? </w:t>
      </w:r>
      <w:r w:rsidRPr="00B02CD4">
        <w:rPr>
          <w:i/>
        </w:rPr>
        <w:t>(Нет.)</w:t>
      </w:r>
      <w:r w:rsidRPr="00B02CD4">
        <w:t xml:space="preserve"> Как доказать, что данное утверждение ложное? </w:t>
      </w:r>
      <w:r w:rsidRPr="00B02CD4">
        <w:rPr>
          <w:i/>
        </w:rPr>
        <w:t>(Высказывания учащихся.)</w:t>
      </w:r>
    </w:p>
    <w:p w:rsidR="00363CD3" w:rsidRPr="00B02CD4" w:rsidRDefault="00363CD3" w:rsidP="00FA3E8C">
      <w:pPr>
        <w:pStyle w:val="a3"/>
      </w:pPr>
      <w:r w:rsidRPr="00B02CD4">
        <w:t>На усмотрение учителя, в</w:t>
      </w:r>
      <w:r w:rsidR="00FA3E8C">
        <w:t> </w:t>
      </w:r>
      <w:r w:rsidRPr="00B02CD4">
        <w:t xml:space="preserve">зависимости от уровня подготовки класса, здесь можно предложить учащимся задание повышенной сложности: подумать, как изменить слова </w:t>
      </w:r>
      <w:r w:rsidRPr="00B02CD4">
        <w:rPr>
          <w:b/>
        </w:rPr>
        <w:t>глубокие</w:t>
      </w:r>
      <w:r w:rsidRPr="00B02CD4">
        <w:t xml:space="preserve">, </w:t>
      </w:r>
      <w:r w:rsidRPr="00B02CD4">
        <w:rPr>
          <w:b/>
        </w:rPr>
        <w:t>мелкие</w:t>
      </w:r>
      <w:r w:rsidRPr="00B02CD4">
        <w:t xml:space="preserve">, </w:t>
      </w:r>
      <w:r w:rsidRPr="00B02CD4">
        <w:rPr>
          <w:b/>
        </w:rPr>
        <w:t>широкие</w:t>
      </w:r>
      <w:r w:rsidRPr="00B02CD4">
        <w:t xml:space="preserve">, </w:t>
      </w:r>
      <w:r w:rsidRPr="00B02CD4">
        <w:rPr>
          <w:b/>
        </w:rPr>
        <w:t>узкие</w:t>
      </w:r>
      <w:r w:rsidRPr="00B02CD4">
        <w:t xml:space="preserve"> так, чтобы они обозначали предметы. Ответы, которые должны дать учащиеся: </w:t>
      </w:r>
      <w:r w:rsidRPr="00B02CD4">
        <w:rPr>
          <w:b/>
        </w:rPr>
        <w:t>что?</w:t>
      </w:r>
      <w:r w:rsidR="00D275A7">
        <w:t xml:space="preserve"> — </w:t>
      </w:r>
      <w:r w:rsidRPr="00B02CD4">
        <w:rPr>
          <w:b/>
        </w:rPr>
        <w:t>глубина</w:t>
      </w:r>
      <w:r w:rsidRPr="00B02CD4">
        <w:t xml:space="preserve">; </w:t>
      </w:r>
      <w:r w:rsidRPr="00B02CD4">
        <w:rPr>
          <w:b/>
        </w:rPr>
        <w:t>что?</w:t>
      </w:r>
      <w:r w:rsidR="00D275A7">
        <w:rPr>
          <w:b/>
        </w:rPr>
        <w:t xml:space="preserve"> — </w:t>
      </w:r>
      <w:r w:rsidRPr="00B02CD4">
        <w:rPr>
          <w:b/>
        </w:rPr>
        <w:t>мелкота</w:t>
      </w:r>
      <w:r w:rsidRPr="00B02CD4">
        <w:t xml:space="preserve">; </w:t>
      </w:r>
      <w:r w:rsidRPr="00B02CD4">
        <w:rPr>
          <w:b/>
        </w:rPr>
        <w:t>что?</w:t>
      </w:r>
      <w:r w:rsidR="00D275A7">
        <w:rPr>
          <w:b/>
        </w:rPr>
        <w:t xml:space="preserve"> — </w:t>
      </w:r>
      <w:r w:rsidRPr="00B02CD4">
        <w:rPr>
          <w:b/>
        </w:rPr>
        <w:t>ширина</w:t>
      </w:r>
      <w:r w:rsidRPr="00B02CD4">
        <w:t xml:space="preserve">; </w:t>
      </w:r>
      <w:r w:rsidRPr="00B02CD4">
        <w:rPr>
          <w:b/>
        </w:rPr>
        <w:t>что?</w:t>
      </w:r>
      <w:r w:rsidR="00D275A7">
        <w:rPr>
          <w:b/>
        </w:rPr>
        <w:t xml:space="preserve"> — </w:t>
      </w:r>
      <w:r w:rsidRPr="00B02CD4">
        <w:rPr>
          <w:b/>
        </w:rPr>
        <w:t>узость</w:t>
      </w:r>
      <w:r w:rsidRPr="00B02CD4">
        <w:t>.</w:t>
      </w:r>
    </w:p>
    <w:p w:rsidR="00363CD3" w:rsidRPr="00B02CD4" w:rsidRDefault="00363CD3" w:rsidP="00FA3E8C">
      <w:pPr>
        <w:pStyle w:val="a3"/>
      </w:pPr>
      <w:r w:rsidRPr="008825D1">
        <w:rPr>
          <w:b/>
        </w:rPr>
        <w:t>Учитель.</w:t>
      </w:r>
      <w:r w:rsidRPr="00B02CD4">
        <w:t xml:space="preserve"> Выпишите из текста упр.</w:t>
      </w:r>
      <w:r w:rsidR="00FA3E8C">
        <w:t> </w:t>
      </w:r>
      <w:r w:rsidRPr="00B02CD4">
        <w:t>13 названия рек в алфавитном порядке.</w:t>
      </w:r>
    </w:p>
    <w:p w:rsidR="00363CD3" w:rsidRPr="00B02CD4" w:rsidRDefault="00363CD3" w:rsidP="00FA3E8C">
      <w:pPr>
        <w:pStyle w:val="a3"/>
      </w:pPr>
      <w:r w:rsidRPr="00B02CD4">
        <w:t>После выполнения задания организуется проверка.</w:t>
      </w:r>
    </w:p>
    <w:p w:rsidR="00363CD3" w:rsidRPr="00B02CD4" w:rsidRDefault="00363CD3" w:rsidP="00FA3E8C">
      <w:pPr>
        <w:pStyle w:val="a3"/>
      </w:pPr>
      <w:r w:rsidRPr="008825D1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текст «Три коровы» из упр.</w:t>
      </w:r>
      <w:r w:rsidR="00FA3E8C">
        <w:t> </w:t>
      </w:r>
      <w:r w:rsidRPr="00B02CD4">
        <w:t xml:space="preserve">14. Как вы думаете, правильный ли вывод сделал Сеня о том, зачем Макаровым три коровы. </w:t>
      </w:r>
      <w:r w:rsidRPr="00B02CD4">
        <w:rPr>
          <w:i/>
        </w:rPr>
        <w:t>(Высказывания учащихся.)</w:t>
      </w:r>
      <w:r w:rsidRPr="00B02CD4">
        <w:t xml:space="preserve"> Как вы думаете, зачем Макаровым три коровы? </w:t>
      </w:r>
      <w:r w:rsidRPr="00B02CD4">
        <w:rPr>
          <w:i/>
        </w:rPr>
        <w:t>(Учащиеся высказывают свои предположения, обосновывая каждое из них.)</w:t>
      </w:r>
      <w:r w:rsidRPr="00B02CD4">
        <w:t xml:space="preserve"> Выпишите из текста слова, которые всегда пишутся с</w:t>
      </w:r>
      <w:r w:rsidR="00FA3E8C">
        <w:t> </w:t>
      </w:r>
      <w:r w:rsidRPr="00B02CD4">
        <w:t xml:space="preserve">большой буквы. Что обозначают эти слова? </w:t>
      </w:r>
      <w:r w:rsidRPr="00B02CD4">
        <w:rPr>
          <w:i/>
        </w:rPr>
        <w:t>(Имена бабушки и</w:t>
      </w:r>
      <w:r w:rsidR="00FA3E8C">
        <w:rPr>
          <w:i/>
        </w:rPr>
        <w:t> </w:t>
      </w:r>
      <w:r w:rsidRPr="00B02CD4">
        <w:rPr>
          <w:i/>
        </w:rPr>
        <w:t>мальчика, фамилию соседей, кличку коровы.)</w:t>
      </w:r>
    </w:p>
    <w:p w:rsidR="00363CD3" w:rsidRPr="00B02CD4" w:rsidRDefault="00363CD3" w:rsidP="00FA3E8C">
      <w:pPr>
        <w:pStyle w:val="a3"/>
      </w:pPr>
      <w:r w:rsidRPr="00B02CD4">
        <w:t>В данном упражнении, на усмотрение учителя, учащимся можно предложить дополнительные задания, например:</w:t>
      </w:r>
    </w:p>
    <w:p w:rsidR="00363CD3" w:rsidRPr="00B02CD4" w:rsidRDefault="00363CD3" w:rsidP="00FA3E8C">
      <w:pPr>
        <w:pStyle w:val="a3"/>
      </w:pPr>
      <w:r w:rsidRPr="00B02CD4">
        <w:t>1) подобрать клички для трех коров Макаровых и записать их в тетрадь, при необходимости пропуская в «опасных» местах буквы;</w:t>
      </w:r>
    </w:p>
    <w:p w:rsidR="00363CD3" w:rsidRPr="00B02CD4" w:rsidRDefault="00363CD3" w:rsidP="00FA3E8C">
      <w:pPr>
        <w:pStyle w:val="a3"/>
      </w:pPr>
      <w:r w:rsidRPr="00B02CD4">
        <w:t>2) выписать из текста в алфавитном порядке названия продуктов, которые получают из молока; поставить к каждому из этих слов вопрос, определить, что обозначают данные слова;</w:t>
      </w:r>
    </w:p>
    <w:p w:rsidR="00363CD3" w:rsidRPr="00B02CD4" w:rsidRDefault="00363CD3" w:rsidP="00FA3E8C">
      <w:pPr>
        <w:pStyle w:val="a3"/>
      </w:pPr>
      <w:r w:rsidRPr="00B02CD4">
        <w:t>3) В предложении: Одна корова дает молоко!</w:t>
      </w:r>
    </w:p>
    <w:p w:rsidR="00363CD3" w:rsidRPr="00B02CD4" w:rsidRDefault="00363CD3" w:rsidP="00FA3E8C">
      <w:pPr>
        <w:pStyle w:val="a3"/>
        <w:numPr>
          <w:ilvl w:val="0"/>
          <w:numId w:val="29"/>
        </w:numPr>
        <w:ind w:left="680" w:hanging="340"/>
      </w:pPr>
      <w:r w:rsidRPr="00B02CD4">
        <w:t xml:space="preserve">найти слово с непарным мягким, непарным звонким согласным звуком </w:t>
      </w:r>
      <w:r w:rsidRPr="00FA3E8C">
        <w:t>(слово дает)</w:t>
      </w:r>
      <w:r w:rsidRPr="00B02CD4">
        <w:t>;</w:t>
      </w:r>
    </w:p>
    <w:p w:rsidR="00363CD3" w:rsidRPr="00B02CD4" w:rsidRDefault="00363CD3" w:rsidP="00FA3E8C">
      <w:pPr>
        <w:pStyle w:val="a3"/>
        <w:numPr>
          <w:ilvl w:val="0"/>
          <w:numId w:val="29"/>
        </w:numPr>
        <w:ind w:left="680" w:hanging="340"/>
      </w:pPr>
      <w:r w:rsidRPr="00B02CD4">
        <w:t>определить, сколько в данном предло</w:t>
      </w:r>
      <w:r>
        <w:t>жении слов обозначает предметы;</w:t>
      </w:r>
    </w:p>
    <w:p w:rsidR="00363CD3" w:rsidRPr="00B02CD4" w:rsidRDefault="00363CD3" w:rsidP="00FA3E8C">
      <w:pPr>
        <w:pStyle w:val="a3"/>
        <w:numPr>
          <w:ilvl w:val="0"/>
          <w:numId w:val="29"/>
        </w:numPr>
        <w:ind w:left="680" w:hanging="340"/>
      </w:pPr>
      <w:r w:rsidRPr="00B02CD4">
        <w:t>в каких словах написание букв гласных звуков необходимо проверять по словарю.</w:t>
      </w:r>
    </w:p>
    <w:p w:rsidR="00363CD3" w:rsidRPr="00B02CD4" w:rsidRDefault="00363CD3" w:rsidP="00FA3E8C">
      <w:pPr>
        <w:pStyle w:val="a3"/>
      </w:pPr>
      <w:r w:rsidRPr="008825D1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слова в упр.</w:t>
      </w:r>
      <w:r w:rsidR="00FA3E8C">
        <w:t> </w:t>
      </w:r>
      <w:r w:rsidRPr="00B02CD4">
        <w:t xml:space="preserve">15, докажите, что они обозначают предметы. На какие две группы их можно разделить? Зачитайте слова каждой группы. </w:t>
      </w:r>
      <w:r>
        <w:t>З</w:t>
      </w:r>
      <w:r w:rsidRPr="00B02CD4">
        <w:t>апишите слова через запятую.</w:t>
      </w:r>
    </w:p>
    <w:p w:rsidR="00363CD3" w:rsidRPr="00B02CD4" w:rsidRDefault="00363CD3" w:rsidP="00FA3E8C">
      <w:pPr>
        <w:pStyle w:val="a3"/>
        <w:rPr>
          <w:highlight w:val="yellow"/>
          <w:shd w:val="clear" w:color="auto" w:fill="FFFFFF"/>
        </w:rPr>
      </w:pPr>
      <w:r w:rsidRPr="00B02CD4">
        <w:t>На усмотрение учителя можно предложить учащимся записать данные слова по группам, через запятую. Дополнить каждую группу самостоятельно подобранным словом, при необходимости пропуская в «опасных» местах буквы, которые вставятся на этапе проверки выполненного задания.</w:t>
      </w:r>
    </w:p>
    <w:p w:rsidR="00363CD3" w:rsidRPr="00B02CD4" w:rsidRDefault="00363CD3" w:rsidP="00FA3E8C">
      <w:pPr>
        <w:pStyle w:val="a3"/>
        <w:rPr>
          <w:lang w:eastAsia="ru-RU"/>
        </w:rPr>
      </w:pPr>
      <w:r w:rsidRPr="00B02CD4">
        <w:rPr>
          <w:lang w:eastAsia="ru-RU"/>
        </w:rPr>
        <w:t>Выясняется, что для учащихся осталось непонятным, показалось сложным на уроке. Перечитываются задачи урока, дается оценка, в какой степени каждую из них удалось решить.</w:t>
      </w:r>
    </w:p>
    <w:p w:rsidR="00363CD3" w:rsidRPr="008825D1" w:rsidRDefault="00363CD3" w:rsidP="00FA3E8C">
      <w:pPr>
        <w:pStyle w:val="21"/>
      </w:pPr>
      <w:r w:rsidRPr="008825D1">
        <w:t>Рубрика «Проверь себя»</w:t>
      </w:r>
    </w:p>
    <w:p w:rsidR="00363CD3" w:rsidRPr="00B02CD4" w:rsidRDefault="00363CD3" w:rsidP="00FA3E8C">
      <w:pPr>
        <w:pStyle w:val="a3"/>
      </w:pPr>
      <w:r w:rsidRPr="00B02CD4">
        <w:t>Выполняются задания 1</w:t>
      </w:r>
      <w:r w:rsidR="00B110D8">
        <w:t>–</w:t>
      </w:r>
      <w:r w:rsidRPr="00B02CD4">
        <w:t>3 на с.</w:t>
      </w:r>
      <w:r w:rsidR="00FA3E8C">
        <w:t> </w:t>
      </w:r>
      <w:r w:rsidRPr="00B02CD4">
        <w:t>14.</w:t>
      </w:r>
    </w:p>
    <w:p w:rsidR="00363CD3" w:rsidRPr="00B02CD4" w:rsidRDefault="00363CD3" w:rsidP="00FA3E8C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Работа в рабочей тетради</w:t>
      </w:r>
    </w:p>
    <w:p w:rsidR="00363CD3" w:rsidRPr="00B02CD4" w:rsidRDefault="00363CD3" w:rsidP="00FA3E8C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80.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рассматривают схему, на которой отображена глубина крупнейших рек Беларуси, определяют те, которые имеют одинаковую глубину и</w:t>
      </w:r>
      <w:r w:rsidR="00832E74">
        <w:rPr>
          <w:rFonts w:ascii="Times New Roman" w:hAnsi="Times New Roman" w:cs="Times New Roman"/>
          <w:sz w:val="28"/>
          <w:szCs w:val="28"/>
        </w:rPr>
        <w:t> </w:t>
      </w:r>
      <w:r w:rsidRPr="00B02CD4">
        <w:rPr>
          <w:rFonts w:ascii="Times New Roman" w:hAnsi="Times New Roman" w:cs="Times New Roman"/>
          <w:sz w:val="28"/>
          <w:szCs w:val="28"/>
        </w:rPr>
        <w:t>выписывают их названия через запятую.</w:t>
      </w:r>
    </w:p>
    <w:p w:rsidR="00363CD3" w:rsidRPr="00B02CD4" w:rsidRDefault="00363CD3" w:rsidP="00FA3E8C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:rsidR="00363CD3" w:rsidRPr="00B02CD4" w:rsidRDefault="00363CD3" w:rsidP="00FA3E8C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 xml:space="preserve">Упр. 32. </w:t>
      </w:r>
      <w:r w:rsidRPr="00B02CD4">
        <w:rPr>
          <w:rFonts w:ascii="Times New Roman" w:hAnsi="Times New Roman" w:cs="Times New Roman"/>
          <w:sz w:val="28"/>
          <w:szCs w:val="28"/>
        </w:rPr>
        <w:t>Учащиеся</w:t>
      </w:r>
      <w:r w:rsidRPr="00B02CD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02CD4">
        <w:rPr>
          <w:rFonts w:ascii="Times New Roman" w:hAnsi="Times New Roman" w:cs="Times New Roman"/>
          <w:color w:val="000000"/>
          <w:sz w:val="28"/>
          <w:szCs w:val="28"/>
        </w:rPr>
        <w:t xml:space="preserve">находят признак, по которому предложенные слова можно разделить на три группы </w:t>
      </w:r>
      <w:r w:rsidRPr="00B02CD4">
        <w:rPr>
          <w:rFonts w:ascii="Times New Roman" w:hAnsi="Times New Roman" w:cs="Times New Roman"/>
          <w:i/>
          <w:color w:val="000000"/>
          <w:sz w:val="28"/>
          <w:szCs w:val="28"/>
        </w:rPr>
        <w:t>(деревья, цветы, ягоды)</w:t>
      </w:r>
      <w:r w:rsidRPr="00B02CD4">
        <w:rPr>
          <w:rFonts w:ascii="Times New Roman" w:hAnsi="Times New Roman" w:cs="Times New Roman"/>
          <w:color w:val="000000"/>
          <w:sz w:val="28"/>
          <w:szCs w:val="28"/>
        </w:rPr>
        <w:t>. Записывают слова в таблицу в</w:t>
      </w:r>
      <w:r w:rsidR="00832E7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02CD4">
        <w:rPr>
          <w:rFonts w:ascii="Times New Roman" w:hAnsi="Times New Roman" w:cs="Times New Roman"/>
          <w:color w:val="000000"/>
          <w:sz w:val="28"/>
          <w:szCs w:val="28"/>
        </w:rPr>
        <w:t>три колонки, озаглавив каждую группу слов. Подчеркивают в словах «опасные» места (буквы, которы</w:t>
      </w:r>
      <w:r>
        <w:rPr>
          <w:rFonts w:ascii="Times New Roman" w:hAnsi="Times New Roman" w:cs="Times New Roman"/>
          <w:color w:val="000000"/>
          <w:sz w:val="28"/>
          <w:szCs w:val="28"/>
        </w:rPr>
        <w:t>е можно написать неправильно).</w:t>
      </w:r>
    </w:p>
    <w:p w:rsidR="00363CD3" w:rsidRPr="00B02CD4" w:rsidRDefault="00363CD3" w:rsidP="00832E74">
      <w:pPr>
        <w:pStyle w:val="a3"/>
        <w:spacing w:before="120"/>
        <w:rPr>
          <w:i/>
        </w:rPr>
      </w:pPr>
      <w:r w:rsidRPr="008825D1">
        <w:rPr>
          <w:b/>
        </w:rPr>
        <w:t>Домашнее задание:</w:t>
      </w:r>
      <w:r>
        <w:t xml:space="preserve"> </w:t>
      </w:r>
      <w:r w:rsidRPr="008825D1">
        <w:t>упр.</w:t>
      </w:r>
      <w:r w:rsidR="00832E74">
        <w:t> </w:t>
      </w:r>
      <w:r w:rsidRPr="008825D1">
        <w:t>16, словарное слово</w:t>
      </w:r>
      <w:r w:rsidR="00D275A7">
        <w:rPr>
          <w:i/>
        </w:rPr>
        <w:t xml:space="preserve"> — </w:t>
      </w:r>
      <w:r w:rsidRPr="00B02CD4">
        <w:rPr>
          <w:i/>
        </w:rPr>
        <w:t>молоко.</w:t>
      </w:r>
    </w:p>
    <w:p w:rsidR="009768B5" w:rsidRDefault="009768B5" w:rsidP="00363CD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3CD3" w:rsidRDefault="00363CD3" w:rsidP="009768B5">
      <w:pPr>
        <w:pStyle w:val="11"/>
        <w:rPr>
          <w:lang w:val="be-BY" w:eastAsia="ru-RU"/>
        </w:rPr>
      </w:pPr>
      <w:r w:rsidRPr="00B02CD4">
        <w:rPr>
          <w:lang w:eastAsia="ru-RU"/>
        </w:rPr>
        <w:lastRenderedPageBreak/>
        <w:t>СЛОВА, КОТОРЫЕ ОБОЗНАЧАЮТ ПРИЗНАКИ ПРЕДМЕТ</w:t>
      </w:r>
      <w:r>
        <w:rPr>
          <w:lang w:val="be-BY" w:eastAsia="ru-RU"/>
        </w:rPr>
        <w:t>ОВ</w:t>
      </w:r>
    </w:p>
    <w:p w:rsidR="00363CD3" w:rsidRPr="00B02CD4" w:rsidRDefault="00363CD3" w:rsidP="009768B5">
      <w:pPr>
        <w:pStyle w:val="11"/>
      </w:pPr>
      <w:r w:rsidRPr="00B02CD4">
        <w:t xml:space="preserve">СЛОВА, КОТОРЫЕ ОБОЗНАЧАЮТ ПРИЗНАКИ ПРЕДМЕТОВ, </w:t>
      </w:r>
      <w:r w:rsidR="009768B5">
        <w:br/>
      </w:r>
      <w:r w:rsidRPr="00B02CD4">
        <w:t>И ОТВЕЧАЮТ НА ВОПРОС КАКОЙ? КАКАЯ? КАКОЕ? КАКИЕ?</w:t>
      </w:r>
    </w:p>
    <w:p w:rsidR="00363CD3" w:rsidRPr="00B02CD4" w:rsidRDefault="00363CD3" w:rsidP="009768B5">
      <w:pPr>
        <w:pStyle w:val="a3"/>
      </w:pPr>
      <w:r w:rsidRPr="00B02CD4">
        <w:rPr>
          <w:b/>
          <w:bCs/>
          <w:i/>
          <w:iCs/>
          <w:lang w:eastAsia="ru-RU"/>
        </w:rPr>
        <w:t xml:space="preserve">Предметные результаты: </w:t>
      </w:r>
      <w:r w:rsidRPr="00B02CD4">
        <w:rPr>
          <w:bCs/>
          <w:iCs/>
          <w:lang w:eastAsia="ru-RU"/>
        </w:rPr>
        <w:t>будут учиться</w:t>
      </w:r>
      <w:r w:rsidRPr="00B02CD4">
        <w:rPr>
          <w:b/>
          <w:bCs/>
          <w:i/>
          <w:iCs/>
          <w:lang w:eastAsia="ru-RU"/>
        </w:rPr>
        <w:t xml:space="preserve"> </w:t>
      </w:r>
      <w:r w:rsidRPr="00B02CD4">
        <w:t>распознавать в речи слова, которые обозначают признаки предметов.</w:t>
      </w:r>
    </w:p>
    <w:p w:rsidR="00363CD3" w:rsidRPr="00B02CD4" w:rsidRDefault="00363CD3" w:rsidP="009768B5">
      <w:pPr>
        <w:pStyle w:val="a3"/>
      </w:pPr>
      <w:r w:rsidRPr="00B02CD4">
        <w:rPr>
          <w:b/>
          <w:bCs/>
          <w:i/>
          <w:iCs/>
          <w:lang w:eastAsia="ru-RU"/>
        </w:rPr>
        <w:t xml:space="preserve">Метапредметные результаты: </w:t>
      </w:r>
      <w:r w:rsidRPr="00B02CD4">
        <w:rPr>
          <w:bCs/>
          <w:iCs/>
          <w:lang w:eastAsia="ru-RU"/>
        </w:rPr>
        <w:t xml:space="preserve">будут учиться </w:t>
      </w:r>
      <w:r w:rsidRPr="00B02CD4">
        <w:t>анализировать изучаемые факты языка с</w:t>
      </w:r>
      <w:r w:rsidR="009768B5">
        <w:t> </w:t>
      </w:r>
      <w:r w:rsidRPr="00B02CD4">
        <w:t>выделением их отличительных признаков, под руководством учителя осуществлять синтез как составление целого из их частей; осуществлять сравнение, сопоставление, классификацию изученных фактов языка по заданному признаку; делать выводы в результате совместной работы класса и учителя; подводить языковой факт под понятие разного уровня обобщения: предмет и слово, обозначающее предмет, признак и слово, обозначающее признак предмета; признавать существование различных точек зрения; высказывать собственное мнение; оценивать собственное поведение и поведение окружающих, использоват</w:t>
      </w:r>
      <w:r>
        <w:t>ь в общении правила вежливости.</w:t>
      </w:r>
    </w:p>
    <w:p w:rsidR="00363CD3" w:rsidRPr="00B02CD4" w:rsidRDefault="00363CD3" w:rsidP="009768B5">
      <w:pPr>
        <w:pStyle w:val="a3"/>
        <w:rPr>
          <w:rFonts w:eastAsia="Times New Roman"/>
          <w:b/>
          <w:lang w:eastAsia="ru-RU"/>
        </w:rPr>
      </w:pPr>
      <w:r w:rsidRPr="00B02CD4">
        <w:rPr>
          <w:b/>
          <w:bCs/>
          <w:i/>
          <w:iCs/>
        </w:rPr>
        <w:t>Личностные результаты:</w:t>
      </w:r>
      <w:r w:rsidRPr="001516FC">
        <w:rPr>
          <w:bCs/>
        </w:rPr>
        <w:t xml:space="preserve"> </w:t>
      </w:r>
      <w:r w:rsidRPr="00B02CD4">
        <w:rPr>
          <w:lang w:eastAsia="ru-RU"/>
        </w:rPr>
        <w:t xml:space="preserve">развитие </w:t>
      </w:r>
      <w:r w:rsidRPr="00B02CD4">
        <w:t>заинтересованности в выполне</w:t>
      </w:r>
      <w:r>
        <w:t>нии языковых и</w:t>
      </w:r>
      <w:r w:rsidR="009768B5">
        <w:t> </w:t>
      </w:r>
      <w:r>
        <w:t>речевых заданий.</w:t>
      </w:r>
    </w:p>
    <w:p w:rsidR="00363CD3" w:rsidRPr="00B02CD4" w:rsidRDefault="00363CD3" w:rsidP="009768B5">
      <w:pPr>
        <w:pStyle w:val="12"/>
        <w:jc w:val="center"/>
        <w:rPr>
          <w:lang w:eastAsia="ru-RU"/>
        </w:rPr>
      </w:pPr>
      <w:r w:rsidRPr="00B02CD4">
        <w:rPr>
          <w:lang w:eastAsia="ru-RU"/>
        </w:rPr>
        <w:t>Ход урока</w:t>
      </w:r>
    </w:p>
    <w:p w:rsidR="00363CD3" w:rsidRPr="00B02CD4" w:rsidRDefault="00363CD3" w:rsidP="009768B5">
      <w:pPr>
        <w:pStyle w:val="12"/>
        <w:rPr>
          <w:lang w:eastAsia="ru-RU"/>
        </w:rPr>
      </w:pPr>
      <w:r w:rsidRPr="00B02CD4">
        <w:rPr>
          <w:lang w:eastAsia="ru-RU"/>
        </w:rPr>
        <w:t>ПОВТОРЕНИЕ</w:t>
      </w:r>
    </w:p>
    <w:p w:rsidR="00363CD3" w:rsidRDefault="00363CD3" w:rsidP="009768B5">
      <w:pPr>
        <w:pStyle w:val="a3"/>
      </w:pPr>
      <w:r w:rsidRPr="00B02CD4">
        <w:t>Учащимся можно предложить рассмотреть в презентации, на доске (в том числе интерактивной) схему и дополнить ее.</w:t>
      </w:r>
    </w:p>
    <w:p w:rsidR="009768B5" w:rsidRPr="00B02CD4" w:rsidRDefault="009768B5" w:rsidP="0003164A">
      <w:pPr>
        <w:pStyle w:val="a3"/>
        <w:spacing w:before="240" w:after="120"/>
        <w:ind w:firstLine="0"/>
        <w:jc w:val="center"/>
      </w:pPr>
      <w:r w:rsidRPr="00B02CD4">
        <w:rPr>
          <w:noProof/>
          <w:lang w:eastAsia="ru-RU"/>
        </w:rPr>
        <mc:AlternateContent>
          <mc:Choice Requires="wpg">
            <w:drawing>
              <wp:inline distT="0" distB="0" distL="0" distR="0" wp14:anchorId="4592B685" wp14:editId="2870EAA7">
                <wp:extent cx="4128631" cy="2233425"/>
                <wp:effectExtent l="0" t="0" r="24765" b="14605"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8631" cy="2233425"/>
                          <a:chOff x="82523" y="-70050"/>
                          <a:chExt cx="4128631" cy="2233425"/>
                        </a:xfrm>
                      </wpg:grpSpPr>
                      <wps:wsp>
                        <wps:cNvPr id="450" name="Скругленный прямоугольник 450"/>
                        <wps:cNvSpPr/>
                        <wps:spPr>
                          <a:xfrm>
                            <a:off x="737719" y="-70050"/>
                            <a:ext cx="2880000" cy="432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68B5" w:rsidRDefault="009768B5" w:rsidP="009768B5">
                              <w:pPr>
                                <w:pStyle w:val="Default"/>
                                <w:jc w:val="center"/>
                              </w:pPr>
                              <w:r w:rsidRPr="00B02CD4">
                                <w:rPr>
                                  <w:sz w:val="28"/>
                                  <w:szCs w:val="28"/>
                                </w:rPr>
                                <w:t>Слова, обозначающие предмет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рямая со стрелкой 456"/>
                        <wps:cNvCnPr>
                          <a:stCxn id="450" idx="2"/>
                          <a:endCxn id="459" idx="0"/>
                        </wps:cNvCnPr>
                        <wps:spPr>
                          <a:xfrm flipH="1">
                            <a:off x="798150" y="361912"/>
                            <a:ext cx="1379569" cy="36191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Прямая со стрелкой 458"/>
                        <wps:cNvCnPr>
                          <a:stCxn id="450" idx="2"/>
                          <a:endCxn id="460" idx="0"/>
                        </wps:cNvCnPr>
                        <wps:spPr>
                          <a:xfrm>
                            <a:off x="2177719" y="361912"/>
                            <a:ext cx="1306481" cy="38096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9" name="Скругленный прямоугольник 459"/>
                        <wps:cNvSpPr/>
                        <wps:spPr>
                          <a:xfrm>
                            <a:off x="438150" y="723900"/>
                            <a:ext cx="720000" cy="3048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Скругленный прямоугольник 460"/>
                        <wps:cNvSpPr/>
                        <wps:spPr>
                          <a:xfrm>
                            <a:off x="3124200" y="742950"/>
                            <a:ext cx="720000" cy="3048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рямая со стрелкой 462"/>
                        <wps:cNvCnPr>
                          <a:stCxn id="459" idx="2"/>
                          <a:endCxn id="464" idx="0"/>
                        </wps:cNvCnPr>
                        <wps:spPr>
                          <a:xfrm>
                            <a:off x="798150" y="1028602"/>
                            <a:ext cx="4381" cy="27500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Прямая со стрелкой 463"/>
                        <wps:cNvCnPr>
                          <a:stCxn id="460" idx="2"/>
                          <a:endCxn id="465" idx="0"/>
                        </wps:cNvCnPr>
                        <wps:spPr>
                          <a:xfrm>
                            <a:off x="3484200" y="1047750"/>
                            <a:ext cx="6913" cy="255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Скругленный прямоугольник 464"/>
                        <wps:cNvSpPr/>
                        <wps:spPr>
                          <a:xfrm>
                            <a:off x="82531" y="1303725"/>
                            <a:ext cx="1440000" cy="3060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164A" w:rsidRPr="0003164A" w:rsidRDefault="0003164A" w:rsidP="0003164A">
                              <w:pPr>
                                <w:pStyle w:val="Defaul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164A">
                                <w:rPr>
                                  <w:sz w:val="28"/>
                                  <w:szCs w:val="28"/>
                                </w:rPr>
                                <w:t>кто?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Скругленный прямоугольник 465"/>
                        <wps:cNvSpPr/>
                        <wps:spPr>
                          <a:xfrm>
                            <a:off x="2771113" y="1303725"/>
                            <a:ext cx="1440000" cy="3060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Прямая со стрелкой 466"/>
                        <wps:cNvCnPr>
                          <a:stCxn id="464" idx="2"/>
                          <a:endCxn id="468" idx="0"/>
                        </wps:cNvCnPr>
                        <wps:spPr>
                          <a:xfrm flipH="1">
                            <a:off x="802523" y="1609725"/>
                            <a:ext cx="8" cy="247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Прямая со стрелкой 467"/>
                        <wps:cNvCnPr>
                          <a:stCxn id="465" idx="2"/>
                          <a:endCxn id="469" idx="0"/>
                        </wps:cNvCnPr>
                        <wps:spPr>
                          <a:xfrm>
                            <a:off x="3491113" y="1609725"/>
                            <a:ext cx="41" cy="2476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Скругленный прямоугольник 468"/>
                        <wps:cNvSpPr/>
                        <wps:spPr>
                          <a:xfrm>
                            <a:off x="82523" y="1857375"/>
                            <a:ext cx="1440000" cy="3060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Скругленный прямоугольник 469"/>
                        <wps:cNvSpPr/>
                        <wps:spPr>
                          <a:xfrm>
                            <a:off x="2771154" y="1857374"/>
                            <a:ext cx="1440000" cy="306000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2B685" id="Группа 470" o:spid="_x0000_s1026" style="width:325.1pt;height:175.85pt;mso-position-horizontal-relative:char;mso-position-vertical-relative:line" coordorigin="825,-700" coordsize="41286,2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">
                <v:roundrect id="Скругленный прямоугольник 450" o:spid="_x0000_s1027" style="position:absolute;left:7377;top:-700;width:28800;height:43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" fillcolor="#d8d8d8 [2732]" strokecolor="black [3213]" strokeweight="1pt">
                  <v:stroke joinstyle="miter"/>
                  <v:textbox>
                    <w:txbxContent>
                      <w:p w:rsidR="009768B5" w:rsidRDefault="009768B5" w:rsidP="009768B5">
                        <w:pPr>
                          <w:pStyle w:val="Default"/>
                          <w:jc w:val="center"/>
                        </w:pPr>
                        <w:r w:rsidRPr="00B02CD4">
                          <w:rPr>
                            <w:sz w:val="28"/>
                            <w:szCs w:val="28"/>
                          </w:rPr>
                          <w:t>Слова, обозначающие предмет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56" o:spid="_x0000_s1028" type="#_x0000_t32" style="position:absolute;left:7981;top:3619;width:13796;height:36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" strokecolor="black [3213]" strokeweight=".5pt">
                  <v:stroke endarrow="block" joinstyle="miter"/>
                </v:shape>
                <v:shape id="Прямая со стрелкой 458" o:spid="_x0000_s1029" type="#_x0000_t32" style="position:absolute;left:21777;top:3619;width:13065;height:3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" strokecolor="black [3200]" strokeweight=".5pt">
                  <v:stroke endarrow="block" joinstyle="miter"/>
                </v:shape>
                <v:roundrect id="Скругленный прямоугольник 459" o:spid="_x0000_s1030" style="position:absolute;left:4381;top:7239;width:720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" fillcolor="white [3201]" strokecolor="black [3213]" strokeweight="1pt">
                  <v:stroke joinstyle="miter"/>
                </v:roundrect>
                <v:roundrect id="Скругленный прямоугольник 460" o:spid="_x0000_s1031" style="position:absolute;left:31242;top:7429;width:7200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" fillcolor="white [3201]" strokecolor="black [3213]" strokeweight="1pt">
                  <v:stroke joinstyle="miter"/>
                </v:roundrect>
                <v:shape id="Прямая со стрелкой 462" o:spid="_x0000_s1032" type="#_x0000_t32" style="position:absolute;left:7981;top:10286;width:44;height:2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" strokecolor="black [3213]" strokeweight=".5pt">
                  <v:stroke endarrow="block" joinstyle="miter"/>
                </v:shape>
                <v:shape id="Прямая со стрелкой 463" o:spid="_x0000_s1033" type="#_x0000_t32" style="position:absolute;left:34842;top:10477;width:69;height:25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" strokecolor="black [3213]" strokeweight=".5pt">
                  <v:stroke endarrow="block" joinstyle="miter"/>
                </v:shape>
                <v:roundrect id="Скругленный прямоугольник 464" o:spid="_x0000_s1034" style="position:absolute;left:825;top:13037;width:14400;height:30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" fillcolor="white [3201]" strokecolor="black [3213]" strokeweight="1pt">
                  <v:stroke joinstyle="miter"/>
                  <v:textbox>
                    <w:txbxContent>
                      <w:p w:rsidR="0003164A" w:rsidRPr="0003164A" w:rsidRDefault="0003164A" w:rsidP="0003164A">
                        <w:pPr>
                          <w:pStyle w:val="Defaul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3164A">
                          <w:rPr>
                            <w:sz w:val="28"/>
                            <w:szCs w:val="28"/>
                          </w:rPr>
                          <w:t>кто?</w:t>
                        </w:r>
                      </w:p>
                    </w:txbxContent>
                  </v:textbox>
                </v:roundrect>
                <v:roundrect id="Скругленный прямоугольник 465" o:spid="_x0000_s1035" style="position:absolute;left:27711;top:13037;width:14400;height:30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" fillcolor="white [3201]" strokecolor="black [3213]" strokeweight="1pt">
                  <v:stroke joinstyle="miter"/>
                </v:roundrect>
                <v:shape id="Прямая со стрелкой 466" o:spid="_x0000_s1036" type="#_x0000_t32" style="position:absolute;left:8025;top:16097;width:0;height:24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" strokecolor="black [3213]" strokeweight=".5pt">
                  <v:stroke endarrow="block" joinstyle="miter"/>
                </v:shape>
                <v:shape id="Прямая со стрелкой 467" o:spid="_x0000_s1037" type="#_x0000_t32" style="position:absolute;left:34911;top:16097;width:0;height:2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" strokecolor="black [3213]" strokeweight=".5pt">
                  <v:stroke endarrow="block" joinstyle="miter"/>
                </v:shape>
                <v:roundrect id="Скругленный прямоугольник 468" o:spid="_x0000_s1038" style="position:absolute;left:825;top:18573;width:14400;height:30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" fillcolor="white [3201]" strokecolor="black [3213]" strokeweight="1pt">
                  <v:stroke joinstyle="miter"/>
                </v:roundrect>
                <v:roundrect id="Скругленный прямоугольник 469" o:spid="_x0000_s1039" style="position:absolute;left:27711;top:18573;width:14400;height:30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" fillcolor="white [3201]" strokecolor="black [3213]" strokeweight="1pt">
                  <v:stroke joinstyle="miter"/>
                </v:roundrect>
                <w10:anchorlock/>
              </v:group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03164A" w:rsidTr="0003164A">
        <w:trPr>
          <w:jc w:val="center"/>
        </w:trPr>
        <w:tc>
          <w:tcPr>
            <w:tcW w:w="5097" w:type="dxa"/>
          </w:tcPr>
          <w:p w:rsidR="0003164A" w:rsidRDefault="0003164A" w:rsidP="0003164A">
            <w:pPr>
              <w:pStyle w:val="a3"/>
              <w:ind w:firstLine="0"/>
              <w:jc w:val="center"/>
            </w:pPr>
            <w:r w:rsidRPr="00B02CD4">
              <w:t>обозначают…</w:t>
            </w:r>
          </w:p>
        </w:tc>
        <w:tc>
          <w:tcPr>
            <w:tcW w:w="5097" w:type="dxa"/>
          </w:tcPr>
          <w:p w:rsidR="0003164A" w:rsidRDefault="0003164A" w:rsidP="0003164A">
            <w:pPr>
              <w:pStyle w:val="a3"/>
              <w:ind w:firstLine="0"/>
              <w:jc w:val="center"/>
            </w:pPr>
            <w:r w:rsidRPr="00B02CD4">
              <w:t>обозначают…</w:t>
            </w:r>
          </w:p>
        </w:tc>
      </w:tr>
      <w:tr w:rsidR="0003164A" w:rsidTr="0003164A">
        <w:trPr>
          <w:jc w:val="center"/>
        </w:trPr>
        <w:tc>
          <w:tcPr>
            <w:tcW w:w="5097" w:type="dxa"/>
          </w:tcPr>
          <w:p w:rsidR="0003164A" w:rsidRDefault="0003164A" w:rsidP="0003164A">
            <w:pPr>
              <w:pStyle w:val="a3"/>
              <w:spacing w:after="120"/>
              <w:ind w:firstLine="0"/>
              <w:jc w:val="center"/>
            </w:pPr>
            <w:r w:rsidRPr="00B02CD4">
              <w:t>например: …</w:t>
            </w:r>
          </w:p>
        </w:tc>
        <w:tc>
          <w:tcPr>
            <w:tcW w:w="5097" w:type="dxa"/>
          </w:tcPr>
          <w:p w:rsidR="0003164A" w:rsidRDefault="0003164A" w:rsidP="0003164A">
            <w:pPr>
              <w:pStyle w:val="a3"/>
              <w:ind w:firstLine="0"/>
              <w:jc w:val="center"/>
            </w:pPr>
            <w:r w:rsidRPr="00B02CD4">
              <w:t>например: …</w:t>
            </w:r>
          </w:p>
        </w:tc>
      </w:tr>
    </w:tbl>
    <w:p w:rsidR="00363CD3" w:rsidRPr="00B02CD4" w:rsidRDefault="00363CD3" w:rsidP="0003164A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</w:p>
    <w:p w:rsidR="00363CD3" w:rsidRPr="00B02CD4" w:rsidRDefault="00363CD3" w:rsidP="0003164A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выполняют тест «С</w:t>
      </w:r>
      <w:r w:rsidRPr="00B02CD4">
        <w:rPr>
          <w:rFonts w:ascii="Times New Roman" w:hAnsi="Times New Roman" w:cs="Times New Roman"/>
          <w:sz w:val="28"/>
          <w:szCs w:val="28"/>
        </w:rPr>
        <w:t>лова, которые обозначают предметы»</w:t>
      </w:r>
      <w:r w:rsidRPr="00B0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тетради «Тематический контроль». Проверку осуществляет учитель.</w:t>
      </w:r>
    </w:p>
    <w:p w:rsidR="00363CD3" w:rsidRPr="00B02CD4" w:rsidRDefault="00363CD3" w:rsidP="0003164A">
      <w:pPr>
        <w:pStyle w:val="12"/>
      </w:pPr>
      <w:r w:rsidRPr="00B02CD4">
        <w:t>ИЗУЧЕНИЕ НОВОГО МАТЕРИАЛА</w:t>
      </w:r>
    </w:p>
    <w:p w:rsidR="00363CD3" w:rsidRPr="00B02CD4" w:rsidRDefault="00363CD3" w:rsidP="0003164A">
      <w:pPr>
        <w:pStyle w:val="a3"/>
      </w:pPr>
      <w:r w:rsidRPr="001410D6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Рассмотрите иллюстрацию к новому разделу. Что на ней изображено? С</w:t>
      </w:r>
      <w:r w:rsidR="0003164A">
        <w:t> </w:t>
      </w:r>
      <w:r w:rsidRPr="00B02CD4">
        <w:t>какой просьбой обратилась девочка к продавцу? Зачитайте. Почему в</w:t>
      </w:r>
      <w:r w:rsidR="0003164A">
        <w:t> </w:t>
      </w:r>
      <w:r w:rsidRPr="00B02CD4">
        <w:t xml:space="preserve">первом </w:t>
      </w:r>
      <w:r w:rsidRPr="00B02CD4">
        <w:lastRenderedPageBreak/>
        <w:t xml:space="preserve">случае продавец растерялась и не смогла выполнить просьбу девочки? </w:t>
      </w:r>
      <w:r w:rsidRPr="00B02CD4">
        <w:rPr>
          <w:i/>
        </w:rPr>
        <w:t xml:space="preserve">(Высказывания учащихся.) </w:t>
      </w:r>
      <w:r w:rsidRPr="00B02CD4">
        <w:t xml:space="preserve">Как исправилась девочка? Найдите слова, уточняющие ее просьбу. </w:t>
      </w:r>
      <w:r w:rsidRPr="00B02CD4">
        <w:rPr>
          <w:i/>
        </w:rPr>
        <w:t>(Ответы учащихся.)</w:t>
      </w:r>
      <w:r w:rsidRPr="00B02CD4">
        <w:t xml:space="preserve"> Почему слова большого, плюшевого помогли продавцу лучше понять девочку? </w:t>
      </w:r>
      <w:r w:rsidRPr="00B02CD4">
        <w:rPr>
          <w:i/>
        </w:rPr>
        <w:t xml:space="preserve">(Высказывания учащихся.) </w:t>
      </w:r>
      <w:r w:rsidRPr="00B02CD4">
        <w:t xml:space="preserve">Как называется раздел, с которым мы начинаем знакомство? </w:t>
      </w:r>
      <w:r w:rsidRPr="00B02CD4">
        <w:rPr>
          <w:i/>
        </w:rPr>
        <w:t>(Слова, которые обозначают признаки предметов.)</w:t>
      </w:r>
      <w:r w:rsidRPr="00B02CD4">
        <w:t xml:space="preserve"> Прочитайте задачи и ключевые слова и выражения раздела. Как вы понимаете смысл выражения признаки предметов? </w:t>
      </w:r>
      <w:r w:rsidRPr="00B02CD4">
        <w:rPr>
          <w:i/>
        </w:rPr>
        <w:t xml:space="preserve">(Высказывания учащихся.) </w:t>
      </w:r>
      <w:r w:rsidRPr="00B02CD4">
        <w:t>Послушайте стихотворение про мишку, скажите, как автор описывает своего мишку, какие его признаки он называет.</w:t>
      </w:r>
    </w:p>
    <w:p w:rsidR="00363CD3" w:rsidRPr="00B02CD4" w:rsidRDefault="00363CD3" w:rsidP="0003164A">
      <w:pPr>
        <w:pStyle w:val="a3"/>
        <w:spacing w:before="120"/>
      </w:pPr>
      <w:r w:rsidRPr="00B02CD4">
        <w:rPr>
          <w:shd w:val="clear" w:color="auto" w:fill="FFFFFF"/>
        </w:rPr>
        <w:t>У меня есть маленький</w:t>
      </w:r>
    </w:p>
    <w:p w:rsidR="00363CD3" w:rsidRPr="00B02CD4" w:rsidRDefault="00363CD3" w:rsidP="0003164A">
      <w:pPr>
        <w:pStyle w:val="a3"/>
      </w:pPr>
      <w:r w:rsidRPr="00B02CD4">
        <w:rPr>
          <w:shd w:val="clear" w:color="auto" w:fill="FFFFFF"/>
        </w:rPr>
        <w:t>Медвежонок аленький.</w:t>
      </w:r>
    </w:p>
    <w:p w:rsidR="00363CD3" w:rsidRPr="00B02CD4" w:rsidRDefault="00363CD3" w:rsidP="0003164A">
      <w:pPr>
        <w:pStyle w:val="a3"/>
      </w:pPr>
      <w:r w:rsidRPr="00B02CD4">
        <w:rPr>
          <w:shd w:val="clear" w:color="auto" w:fill="FFFFFF"/>
        </w:rPr>
        <w:t xml:space="preserve">Положу с собой в кровать </w:t>
      </w:r>
      <w:r w:rsidR="0003164A">
        <w:rPr>
          <w:shd w:val="clear" w:color="auto" w:fill="FFFFFF"/>
        </w:rPr>
        <w:t>—</w:t>
      </w:r>
    </w:p>
    <w:p w:rsidR="00363CD3" w:rsidRPr="00B02CD4" w:rsidRDefault="00363CD3" w:rsidP="0003164A">
      <w:pPr>
        <w:pStyle w:val="a3"/>
      </w:pPr>
      <w:r w:rsidRPr="00B02CD4">
        <w:rPr>
          <w:shd w:val="clear" w:color="auto" w:fill="FFFFFF"/>
        </w:rPr>
        <w:t>Будем вместе с Мишкой спать.</w:t>
      </w:r>
    </w:p>
    <w:p w:rsidR="00363CD3" w:rsidRPr="00B02CD4" w:rsidRDefault="00363CD3" w:rsidP="0003164A">
      <w:pPr>
        <w:pStyle w:val="a3"/>
      </w:pPr>
      <w:r w:rsidRPr="00B02CD4">
        <w:rPr>
          <w:shd w:val="clear" w:color="auto" w:fill="FFFFFF"/>
        </w:rPr>
        <w:t>Мишка мягкий, плюшевый</w:t>
      </w:r>
    </w:p>
    <w:p w:rsidR="00363CD3" w:rsidRPr="00B02CD4" w:rsidRDefault="00363CD3" w:rsidP="0003164A">
      <w:pPr>
        <w:pStyle w:val="a3"/>
        <w:rPr>
          <w:shd w:val="clear" w:color="auto" w:fill="FFFFFF"/>
        </w:rPr>
      </w:pPr>
      <w:r w:rsidRPr="00B02CD4">
        <w:rPr>
          <w:shd w:val="clear" w:color="auto" w:fill="FFFFFF"/>
        </w:rPr>
        <w:t>Он медведь игрушечный.</w:t>
      </w:r>
    </w:p>
    <w:p w:rsidR="00363CD3" w:rsidRPr="00B02CD4" w:rsidRDefault="0003164A" w:rsidP="0003164A">
      <w:pPr>
        <w:pStyle w:val="a3"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                          </w:t>
      </w:r>
      <w:r w:rsidR="00363CD3" w:rsidRPr="00B02CD4">
        <w:rPr>
          <w:i/>
          <w:shd w:val="clear" w:color="auto" w:fill="FFFFFF"/>
        </w:rPr>
        <w:t>А. Измайлов</w:t>
      </w:r>
      <w:r w:rsidR="00363CD3">
        <w:rPr>
          <w:i/>
          <w:shd w:val="clear" w:color="auto" w:fill="FFFFFF"/>
        </w:rPr>
        <w:t xml:space="preserve"> [7]</w:t>
      </w:r>
    </w:p>
    <w:p w:rsidR="00363CD3" w:rsidRPr="00B02CD4" w:rsidRDefault="00363CD3" w:rsidP="0003164A">
      <w:pPr>
        <w:pStyle w:val="a3"/>
        <w:spacing w:before="120"/>
        <w:rPr>
          <w:shd w:val="clear" w:color="auto" w:fill="FFFFFF"/>
        </w:rPr>
      </w:pPr>
      <w:r w:rsidRPr="00B02CD4">
        <w:rPr>
          <w:shd w:val="clear" w:color="auto" w:fill="FFFFFF"/>
        </w:rPr>
        <w:t>Учащиеся отвечают на вопрос, озвученный перед прослушиванием стихотворения.</w:t>
      </w:r>
    </w:p>
    <w:p w:rsidR="00363CD3" w:rsidRPr="00B02CD4" w:rsidRDefault="00363CD3" w:rsidP="0003164A">
      <w:pPr>
        <w:pStyle w:val="a3"/>
      </w:pPr>
      <w:r w:rsidRPr="001410D6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 xml:space="preserve">Как вы смогли выделить слова-признаки из стихотворения? </w:t>
      </w:r>
      <w:r w:rsidRPr="00B02CD4">
        <w:rPr>
          <w:i/>
        </w:rPr>
        <w:t>(Ответы учащихся.)</w:t>
      </w:r>
      <w:r w:rsidRPr="00B02CD4">
        <w:t xml:space="preserve"> Чему мы будем сегодня учиться? Давайте сформулируем тему урока и</w:t>
      </w:r>
      <w:r w:rsidR="00410144">
        <w:t> </w:t>
      </w:r>
      <w:r w:rsidRPr="00B02CD4">
        <w:t>задачи (фиксируются на доске).</w:t>
      </w:r>
    </w:p>
    <w:p w:rsidR="00363CD3" w:rsidRPr="00B02CD4" w:rsidRDefault="00363CD3" w:rsidP="00410144">
      <w:pPr>
        <w:pStyle w:val="a3"/>
      </w:pPr>
      <w:r w:rsidRPr="00B02CD4">
        <w:t>Учитель может предложить учащимся прочитать с доски сочетания слов из стихотворения А.</w:t>
      </w:r>
      <w:r w:rsidR="00410144">
        <w:t> </w:t>
      </w:r>
      <w:r w:rsidRPr="00B02CD4">
        <w:t>Измайлова, записанные заранее на обратной стороне доски (как вариант, словосочетания можно разместить на слайде презентации):</w:t>
      </w:r>
    </w:p>
    <w:p w:rsidR="00363CD3" w:rsidRPr="00B02CD4" w:rsidRDefault="00363CD3" w:rsidP="00410144">
      <w:pPr>
        <w:pStyle w:val="a3"/>
        <w:spacing w:before="120"/>
      </w:pPr>
      <w:r>
        <w:t>медвежонок маленький</w:t>
      </w:r>
      <w:r w:rsidRPr="00B02CD4">
        <w:tab/>
      </w:r>
      <w:r w:rsidRPr="00B02CD4">
        <w:tab/>
        <w:t>мишка мягкий</w:t>
      </w:r>
      <w:r>
        <w:tab/>
      </w:r>
      <w:r w:rsidR="00410144">
        <w:tab/>
      </w:r>
      <w:r w:rsidRPr="00B02CD4">
        <w:t>медведь игрушечный</w:t>
      </w:r>
    </w:p>
    <w:p w:rsidR="00363CD3" w:rsidRPr="00B02CD4" w:rsidRDefault="00363CD3" w:rsidP="00410144">
      <w:pPr>
        <w:pStyle w:val="a3"/>
      </w:pPr>
      <w:r w:rsidRPr="00B02CD4">
        <w:t>медвежонок аленький</w:t>
      </w:r>
      <w:r w:rsidRPr="00B02CD4">
        <w:tab/>
      </w:r>
      <w:r w:rsidRPr="00B02CD4">
        <w:tab/>
        <w:t>мишка плюшевый</w:t>
      </w:r>
    </w:p>
    <w:p w:rsidR="00363CD3" w:rsidRPr="00B02CD4" w:rsidRDefault="00363CD3" w:rsidP="00410144">
      <w:pPr>
        <w:pStyle w:val="a3"/>
        <w:spacing w:before="120"/>
      </w:pPr>
      <w:r w:rsidRPr="001410D6">
        <w:rPr>
          <w:b/>
        </w:rPr>
        <w:t>Учитель.</w:t>
      </w:r>
      <w:r w:rsidRPr="00B02CD4">
        <w:t xml:space="preserve"> Найдите среди записанных сочетаний слов те, что обозначают предмет, обоснуйте свой выбор. </w:t>
      </w:r>
      <w:r w:rsidRPr="00B02CD4">
        <w:rPr>
          <w:i/>
        </w:rPr>
        <w:t>(Ответы учащихся.)</w:t>
      </w:r>
      <w:r w:rsidRPr="00B02CD4">
        <w:t xml:space="preserve"> Что обозначают слова, которые стоят рядом со словами-предметами? Как они помогают нам представить медвежонка-игрушку? </w:t>
      </w:r>
      <w:r w:rsidRPr="00B02CD4">
        <w:rPr>
          <w:i/>
        </w:rPr>
        <w:t>(Эти слова описывают игрушку, называют ее характеристики, отличительные признаки.)</w:t>
      </w:r>
    </w:p>
    <w:p w:rsidR="00363CD3" w:rsidRPr="00B02CD4" w:rsidRDefault="00363CD3" w:rsidP="00410144">
      <w:pPr>
        <w:pStyle w:val="a3"/>
        <w:rPr>
          <w:i/>
        </w:rPr>
      </w:pPr>
      <w:r w:rsidRPr="00B02CD4">
        <w:t>У учащихся можно спросить, какие признаки называют эти слова. С помощью учителя они могут сказать, что маленький</w:t>
      </w:r>
      <w:r w:rsidR="00D275A7">
        <w:t xml:space="preserve"> — </w:t>
      </w:r>
      <w:r w:rsidRPr="00B02CD4">
        <w:t>это размер, аленький</w:t>
      </w:r>
      <w:r w:rsidR="00D275A7">
        <w:t xml:space="preserve"> — </w:t>
      </w:r>
      <w:r w:rsidRPr="00B02CD4">
        <w:t>это цвет, плюшевый</w:t>
      </w:r>
      <w:r w:rsidR="00D275A7">
        <w:t xml:space="preserve"> — </w:t>
      </w:r>
      <w:r w:rsidRPr="00B02CD4">
        <w:t>это материал (медвежонок сделан из ткани</w:t>
      </w:r>
      <w:r w:rsidR="00D275A7">
        <w:t xml:space="preserve"> — </w:t>
      </w:r>
      <w:r w:rsidRPr="00B02CD4">
        <w:t>плюша), мягкий</w:t>
      </w:r>
      <w:r w:rsidR="00D275A7">
        <w:t xml:space="preserve"> — </w:t>
      </w:r>
      <w:r w:rsidRPr="00B02CD4">
        <w:t>это свойство, его можно сдавливать, игрушечный</w:t>
      </w:r>
      <w:r w:rsidR="00D275A7">
        <w:t xml:space="preserve"> — </w:t>
      </w:r>
      <w:r w:rsidRPr="00B02CD4">
        <w:t>это назначение, медвежонок сделан для игры.</w:t>
      </w:r>
    </w:p>
    <w:p w:rsidR="00363CD3" w:rsidRPr="00B02CD4" w:rsidRDefault="00363CD3" w:rsidP="00410144">
      <w:pPr>
        <w:pStyle w:val="a3"/>
      </w:pPr>
      <w:r w:rsidRPr="001410D6">
        <w:rPr>
          <w:b/>
        </w:rPr>
        <w:t xml:space="preserve">Учитель. </w:t>
      </w:r>
      <w:r w:rsidRPr="00B02CD4">
        <w:t>Поставьте в перечисленных сочетаниях слов вопросы от слов-предметов к</w:t>
      </w:r>
      <w:r w:rsidR="00410144">
        <w:t> </w:t>
      </w:r>
      <w:r w:rsidRPr="00B02CD4">
        <w:t>словам, обозначающим признаки, при необходимости, можете воспользоваться подсказкой, данной в ключевых словах и выражениях на с.</w:t>
      </w:r>
      <w:r w:rsidR="00410144">
        <w:rPr>
          <w:lang w:val="en-US"/>
        </w:rPr>
        <w:t> </w:t>
      </w:r>
      <w:r w:rsidRPr="00B02CD4">
        <w:t xml:space="preserve">15. </w:t>
      </w:r>
      <w:r w:rsidRPr="00B02CD4">
        <w:rPr>
          <w:i/>
        </w:rPr>
        <w:t xml:space="preserve">(Все эти слова отвечают на вопрос </w:t>
      </w:r>
      <w:r w:rsidRPr="00B02CD4">
        <w:rPr>
          <w:b/>
          <w:i/>
        </w:rPr>
        <w:t>какой?</w:t>
      </w:r>
      <w:r w:rsidRPr="00B02CD4">
        <w:rPr>
          <w:i/>
        </w:rPr>
        <w:t>)</w:t>
      </w:r>
      <w:r w:rsidRPr="00B02CD4">
        <w:t xml:space="preserve"> Сделайте вывод из проведенных наблюдений. </w:t>
      </w:r>
      <w:r w:rsidRPr="00B02CD4">
        <w:rPr>
          <w:i/>
        </w:rPr>
        <w:t xml:space="preserve">(Слова, которые обозначают признаки предметов, отвечают на вопрос </w:t>
      </w:r>
      <w:r w:rsidRPr="00B02CD4">
        <w:rPr>
          <w:b/>
          <w:i/>
        </w:rPr>
        <w:t>какой?</w:t>
      </w:r>
      <w:r w:rsidRPr="00B02CD4">
        <w:rPr>
          <w:i/>
        </w:rPr>
        <w:t>)</w:t>
      </w:r>
      <w:r w:rsidRPr="00B02CD4">
        <w:t xml:space="preserve"> Проверьте правильность своих выводов, прочитав правило на с.</w:t>
      </w:r>
      <w:r w:rsidR="00410144">
        <w:rPr>
          <w:lang w:val="en-US"/>
        </w:rPr>
        <w:t> </w:t>
      </w:r>
      <w:r w:rsidRPr="00B02CD4">
        <w:t xml:space="preserve">16. Найдите в данном правиле уточняющую информацию. </w:t>
      </w:r>
      <w:r w:rsidRPr="00B02CD4">
        <w:rPr>
          <w:i/>
        </w:rPr>
        <w:t xml:space="preserve">(Слова, обозначающие признаки предметов, отвечают также на вопросы </w:t>
      </w:r>
      <w:r w:rsidRPr="00B02CD4">
        <w:rPr>
          <w:b/>
          <w:i/>
        </w:rPr>
        <w:t>какая?</w:t>
      </w:r>
      <w:r w:rsidRPr="00B02CD4">
        <w:rPr>
          <w:i/>
        </w:rPr>
        <w:t xml:space="preserve">, </w:t>
      </w:r>
      <w:r w:rsidRPr="00B02CD4">
        <w:rPr>
          <w:b/>
          <w:i/>
        </w:rPr>
        <w:t>какое?</w:t>
      </w:r>
      <w:r w:rsidRPr="00B02CD4">
        <w:rPr>
          <w:i/>
        </w:rPr>
        <w:t xml:space="preserve">, </w:t>
      </w:r>
      <w:r w:rsidRPr="00B02CD4">
        <w:rPr>
          <w:b/>
          <w:i/>
        </w:rPr>
        <w:t>какие?</w:t>
      </w:r>
      <w:r w:rsidRPr="00B02CD4">
        <w:rPr>
          <w:i/>
        </w:rPr>
        <w:t>)</w:t>
      </w:r>
      <w:r w:rsidRPr="00B02CD4">
        <w:t xml:space="preserve"> Чем интересны слова, отвечающие на вопрос </w:t>
      </w:r>
      <w:r w:rsidRPr="00B02CD4">
        <w:rPr>
          <w:b/>
        </w:rPr>
        <w:t xml:space="preserve">какой? </w:t>
      </w:r>
      <w:r w:rsidRPr="00B02CD4">
        <w:rPr>
          <w:i/>
        </w:rPr>
        <w:t xml:space="preserve">(Слова, отвечающие на вопрос </w:t>
      </w:r>
      <w:r w:rsidRPr="00B02CD4">
        <w:rPr>
          <w:b/>
          <w:i/>
        </w:rPr>
        <w:t>какой</w:t>
      </w:r>
      <w:r w:rsidRPr="00B02CD4">
        <w:rPr>
          <w:i/>
        </w:rPr>
        <w:t xml:space="preserve">?, стоят в начальной форме. </w:t>
      </w:r>
      <w:r w:rsidRPr="00B02CD4">
        <w:rPr>
          <w:i/>
        </w:rPr>
        <w:lastRenderedPageBreak/>
        <w:t>В</w:t>
      </w:r>
      <w:r w:rsidR="00410144">
        <w:rPr>
          <w:i/>
          <w:lang w:val="en-US"/>
        </w:rPr>
        <w:t> </w:t>
      </w:r>
      <w:r w:rsidRPr="00B02CD4">
        <w:rPr>
          <w:i/>
        </w:rPr>
        <w:t>словарях именно в этой форме находятся слова, обозначающие признаки предметов.)</w:t>
      </w:r>
    </w:p>
    <w:p w:rsidR="00363CD3" w:rsidRPr="00B02CD4" w:rsidRDefault="00363CD3" w:rsidP="00410144">
      <w:pPr>
        <w:pStyle w:val="12"/>
      </w:pPr>
      <w:r w:rsidRPr="00B02CD4">
        <w:t>ЗАКРЕПЛЕНИЕ ИЗУЧЕННОГО МАТЕРИАЛА</w:t>
      </w:r>
    </w:p>
    <w:p w:rsidR="00363CD3" w:rsidRPr="00B02CD4" w:rsidRDefault="00363CD3" w:rsidP="00410144">
      <w:pPr>
        <w:pStyle w:val="a3"/>
      </w:pPr>
      <w:r w:rsidRPr="00B02CD4">
        <w:t>Учащиеся выполняют упр.</w:t>
      </w:r>
      <w:r w:rsidR="00410144">
        <w:rPr>
          <w:lang w:val="en-US"/>
        </w:rPr>
        <w:t> </w:t>
      </w:r>
      <w:r w:rsidRPr="00B02CD4">
        <w:t xml:space="preserve">18: читают и отгадывают загадку, уточняют по словарику значение слова </w:t>
      </w:r>
      <w:r w:rsidRPr="00B02CD4">
        <w:rPr>
          <w:b/>
        </w:rPr>
        <w:t>плутовка</w:t>
      </w:r>
      <w:r w:rsidRPr="00B02CD4">
        <w:t>. С помощью вопросов находят в</w:t>
      </w:r>
      <w:r w:rsidR="00410144">
        <w:rPr>
          <w:lang w:val="en-US"/>
        </w:rPr>
        <w:t> </w:t>
      </w:r>
      <w:r w:rsidRPr="00B02CD4">
        <w:t>тексте слова, обозначающие признаки предмета, определяют с каким словом, обозначающим предмет, они связаны. Дополняют характеристику лисы, используя слова в рамочках на с.</w:t>
      </w:r>
      <w:r w:rsidR="00410144">
        <w:rPr>
          <w:lang w:val="en-US"/>
        </w:rPr>
        <w:t> </w:t>
      </w:r>
      <w:r w:rsidRPr="00B02CD4">
        <w:t>17, обосновывают свой выбор. Объясняют с опорой на текст загадки и</w:t>
      </w:r>
      <w:r w:rsidR="00410144">
        <w:rPr>
          <w:lang w:val="en-US"/>
        </w:rPr>
        <w:t> </w:t>
      </w:r>
      <w:r w:rsidRPr="00B02CD4">
        <w:t>рисунок к</w:t>
      </w:r>
      <w:r w:rsidR="00410144">
        <w:rPr>
          <w:lang w:val="be-BY"/>
        </w:rPr>
        <w:t> </w:t>
      </w:r>
      <w:r w:rsidRPr="00B02CD4">
        <w:t xml:space="preserve">упражнению, как они понимают смысл выражения: </w:t>
      </w:r>
      <w:r w:rsidRPr="00B02CD4">
        <w:rPr>
          <w:b/>
        </w:rPr>
        <w:t>Лиса кур не</w:t>
      </w:r>
      <w:r w:rsidR="00410144">
        <w:rPr>
          <w:b/>
          <w:lang w:val="be-BY"/>
        </w:rPr>
        <w:t> </w:t>
      </w:r>
      <w:r w:rsidRPr="00B02CD4">
        <w:rPr>
          <w:b/>
        </w:rPr>
        <w:t>защитит</w:t>
      </w:r>
      <w:r w:rsidRPr="00B02CD4">
        <w:t>. Списывают загадку, подчеркивают слова</w:t>
      </w:r>
      <w:r w:rsidR="00D275A7">
        <w:t xml:space="preserve"> — </w:t>
      </w:r>
      <w:r w:rsidRPr="00B02CD4">
        <w:t>признаки предметов волнистой линией, слово, с которым они связаны,</w:t>
      </w:r>
      <w:r w:rsidR="00D275A7">
        <w:t xml:space="preserve"> — </w:t>
      </w:r>
      <w:r w:rsidRPr="00B02CD4">
        <w:t>прямой линией.</w:t>
      </w:r>
    </w:p>
    <w:p w:rsidR="00363CD3" w:rsidRPr="00B02CD4" w:rsidRDefault="00363CD3" w:rsidP="00410144">
      <w:pPr>
        <w:pStyle w:val="a3"/>
      </w:pPr>
      <w:r w:rsidRPr="001410D6">
        <w:rPr>
          <w:b/>
        </w:rPr>
        <w:t>Учитель.</w:t>
      </w:r>
      <w:r w:rsidRPr="00B02CD4">
        <w:rPr>
          <w:b/>
          <w:i/>
        </w:rPr>
        <w:t xml:space="preserve"> </w:t>
      </w:r>
      <w:r w:rsidRPr="00B02CD4">
        <w:t>Прочитайте текст в упр.</w:t>
      </w:r>
      <w:r w:rsidR="00410144">
        <w:rPr>
          <w:lang w:val="be-BY"/>
        </w:rPr>
        <w:t> </w:t>
      </w:r>
      <w:r w:rsidRPr="00B02CD4">
        <w:t xml:space="preserve">19. </w:t>
      </w:r>
      <w:r w:rsidRPr="00B02CD4">
        <w:rPr>
          <w:b/>
        </w:rPr>
        <w:t>О ком</w:t>
      </w:r>
      <w:r w:rsidRPr="00B02CD4">
        <w:t xml:space="preserve"> в нем говорится? </w:t>
      </w:r>
      <w:r w:rsidRPr="00B02CD4">
        <w:rPr>
          <w:i/>
        </w:rPr>
        <w:t>(О</w:t>
      </w:r>
      <w:r w:rsidR="00410144">
        <w:rPr>
          <w:i/>
        </w:rPr>
        <w:t> </w:t>
      </w:r>
      <w:r w:rsidRPr="00B02CD4">
        <w:rPr>
          <w:i/>
        </w:rPr>
        <w:t>маме.)</w:t>
      </w:r>
      <w:r w:rsidRPr="00B02CD4">
        <w:t xml:space="preserve"> </w:t>
      </w:r>
      <w:r w:rsidRPr="00B02CD4">
        <w:rPr>
          <w:b/>
        </w:rPr>
        <w:t>О</w:t>
      </w:r>
      <w:r w:rsidR="00410144">
        <w:rPr>
          <w:b/>
          <w:lang w:val="be-BY"/>
        </w:rPr>
        <w:t> </w:t>
      </w:r>
      <w:r w:rsidRPr="00B02CD4">
        <w:rPr>
          <w:b/>
        </w:rPr>
        <w:t>чем</w:t>
      </w:r>
      <w:r w:rsidR="00410144">
        <w:rPr>
          <w:b/>
          <w:lang w:val="be-BY"/>
        </w:rPr>
        <w:t xml:space="preserve"> </w:t>
      </w:r>
      <w:r w:rsidRPr="00B02CD4">
        <w:t>в</w:t>
      </w:r>
      <w:r w:rsidR="00410144">
        <w:rPr>
          <w:lang w:val="be-BY"/>
        </w:rPr>
        <w:t> </w:t>
      </w:r>
      <w:r w:rsidRPr="00B02CD4">
        <w:t xml:space="preserve">нем идет речь? </w:t>
      </w:r>
      <w:r w:rsidRPr="00B02CD4">
        <w:rPr>
          <w:i/>
        </w:rPr>
        <w:t>(О</w:t>
      </w:r>
      <w:r w:rsidR="00410144">
        <w:rPr>
          <w:i/>
        </w:rPr>
        <w:t> </w:t>
      </w:r>
      <w:r w:rsidRPr="00B02CD4">
        <w:rPr>
          <w:i/>
        </w:rPr>
        <w:t>голосе мамы.)</w:t>
      </w:r>
      <w:r w:rsidRPr="00B02CD4">
        <w:t xml:space="preserve"> Поставьте слова </w:t>
      </w:r>
      <w:r w:rsidRPr="00B02CD4">
        <w:rPr>
          <w:b/>
        </w:rPr>
        <w:t>маме</w:t>
      </w:r>
      <w:r w:rsidRPr="00B02CD4">
        <w:t xml:space="preserve">, </w:t>
      </w:r>
      <w:r w:rsidRPr="00B02CD4">
        <w:rPr>
          <w:b/>
        </w:rPr>
        <w:t>мамы</w:t>
      </w:r>
      <w:r w:rsidRPr="00B02CD4">
        <w:t xml:space="preserve">, </w:t>
      </w:r>
      <w:r w:rsidRPr="00B02CD4">
        <w:rPr>
          <w:b/>
        </w:rPr>
        <w:t>голосе</w:t>
      </w:r>
      <w:r w:rsidRPr="00B02CD4">
        <w:t xml:space="preserve"> в начальную форму. </w:t>
      </w:r>
      <w:r w:rsidRPr="00B02CD4">
        <w:rPr>
          <w:i/>
        </w:rPr>
        <w:t>(Ответы учащихся.)</w:t>
      </w:r>
      <w:r w:rsidRPr="00B02CD4">
        <w:t xml:space="preserve"> Найдите в тексте описание голоса. Поставьте от слова голос вопрос. </w:t>
      </w:r>
      <w:r w:rsidRPr="00B02CD4">
        <w:rPr>
          <w:i/>
        </w:rPr>
        <w:t xml:space="preserve">(Голос </w:t>
      </w:r>
      <w:r w:rsidRPr="00B02CD4">
        <w:rPr>
          <w:b/>
          <w:i/>
        </w:rPr>
        <w:t>какой?</w:t>
      </w:r>
      <w:r w:rsidRPr="00B02CD4">
        <w:rPr>
          <w:i/>
        </w:rPr>
        <w:t xml:space="preserve"> знакомый, родной, мамин.) </w:t>
      </w:r>
      <w:r w:rsidRPr="00B02CD4">
        <w:t>В</w:t>
      </w:r>
      <w:r w:rsidR="00410144">
        <w:t> </w:t>
      </w:r>
      <w:r w:rsidRPr="00B02CD4">
        <w:t xml:space="preserve">какой форме стоят слова, обозначающие признак предмета. Обоснуйте свой ответ. </w:t>
      </w:r>
      <w:r w:rsidRPr="00B02CD4">
        <w:rPr>
          <w:i/>
        </w:rPr>
        <w:t>(Высказывания учащихся.)</w:t>
      </w:r>
      <w:r w:rsidRPr="00B02CD4">
        <w:t xml:space="preserve"> Выпишите из текста сочетания слов, используя воп</w:t>
      </w:r>
      <w:r>
        <w:t>росную схему, данную в образце.</w:t>
      </w:r>
    </w:p>
    <w:p w:rsidR="00363CD3" w:rsidRPr="00B02CD4" w:rsidRDefault="00363CD3" w:rsidP="00410144">
      <w:pPr>
        <w:pStyle w:val="a3"/>
      </w:pPr>
      <w:r>
        <w:t>При проверке задания (на усмотрение учителя)</w:t>
      </w:r>
      <w:r w:rsidRPr="00B02CD4">
        <w:t xml:space="preserve"> можно детям сказать, что слово </w:t>
      </w:r>
      <w:r w:rsidRPr="00B02CD4">
        <w:rPr>
          <w:b/>
        </w:rPr>
        <w:t>мамин</w:t>
      </w:r>
      <w:r w:rsidRPr="00B02CD4">
        <w:t xml:space="preserve"> отвечает также на вопрос </w:t>
      </w:r>
      <w:r w:rsidRPr="00B02CD4">
        <w:rPr>
          <w:b/>
        </w:rPr>
        <w:t>чей?</w:t>
      </w:r>
    </w:p>
    <w:p w:rsidR="00363CD3" w:rsidRPr="00B02CD4" w:rsidRDefault="00363CD3" w:rsidP="00410144">
      <w:pPr>
        <w:pStyle w:val="21"/>
      </w:pPr>
      <w:r w:rsidRPr="00B02CD4">
        <w:t>Работа в парах</w:t>
      </w:r>
    </w:p>
    <w:p w:rsidR="00363CD3" w:rsidRPr="00B02CD4" w:rsidRDefault="00363CD3" w:rsidP="00410144">
      <w:pPr>
        <w:pStyle w:val="a3"/>
      </w:pPr>
      <w:r w:rsidRPr="00B02CD4">
        <w:t>Учащиеся с опорой на предложенные вопросы и слова для справки устно составляют описание своей мамы.</w:t>
      </w:r>
    </w:p>
    <w:p w:rsidR="00363CD3" w:rsidRPr="00B02CD4" w:rsidRDefault="00363CD3" w:rsidP="00410144">
      <w:pPr>
        <w:pStyle w:val="a3"/>
      </w:pPr>
      <w:r w:rsidRPr="00B02CD4">
        <w:t>Учащиеся выполняют упр. 20: рассматривают иллюстрацию, называют изображенных на ней сказочных героев. Из слов для справки выбирают слова для характеристики Карлсона и Малыша, записывают соответствующие сочетания слов, обосновывают свой выбор.</w:t>
      </w:r>
    </w:p>
    <w:p w:rsidR="00363CD3" w:rsidRPr="00B02CD4" w:rsidRDefault="00363CD3" w:rsidP="00410144">
      <w:pPr>
        <w:pStyle w:val="a3"/>
        <w:spacing w:after="120"/>
        <w:rPr>
          <w:lang w:eastAsia="ru-RU"/>
        </w:rPr>
      </w:pPr>
      <w:r w:rsidRPr="00B02CD4">
        <w:rPr>
          <w:lang w:eastAsia="ru-RU"/>
        </w:rPr>
        <w:t>Учащиеся под руководством учителя проводят оценку и самооценку своей деятельности на уроке, обсуждают, в какой мере были выполне</w:t>
      </w:r>
      <w:r>
        <w:rPr>
          <w:lang w:eastAsia="ru-RU"/>
        </w:rPr>
        <w:t>ны поставленные на урок задачи.</w:t>
      </w:r>
    </w:p>
    <w:p w:rsidR="00363CD3" w:rsidRPr="00B02CD4" w:rsidRDefault="00363CD3" w:rsidP="00410144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:rsidR="00363CD3" w:rsidRPr="00B02CD4" w:rsidRDefault="00363CD3" w:rsidP="00410144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>Упр. 81.</w:t>
      </w:r>
      <w:r w:rsidRPr="00B02CD4">
        <w:rPr>
          <w:rFonts w:ascii="Times New Roman" w:hAnsi="Times New Roman" w:cs="Times New Roman"/>
          <w:sz w:val="28"/>
          <w:szCs w:val="28"/>
        </w:rPr>
        <w:t xml:space="preserve"> Учащиеся с опорой на текст дополняют предложенные сочетания слов вопросами и словами, обозначающими признаки предмета.</w:t>
      </w:r>
    </w:p>
    <w:p w:rsidR="00363CD3" w:rsidRPr="00B02CD4" w:rsidRDefault="00363CD3" w:rsidP="00410144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sz w:val="28"/>
          <w:szCs w:val="28"/>
        </w:rPr>
        <w:t>Упр. 82. Учащиеся делят предложенные слова, обозначающие признаки предмета, на две группы: те, что описывают форму предмета, и те, что характеризуют возраст. Записывают слова в таблицу.</w:t>
      </w:r>
    </w:p>
    <w:p w:rsidR="00363CD3" w:rsidRPr="00B02CD4" w:rsidRDefault="00363CD3" w:rsidP="00410144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B02CD4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:rsidR="00363CD3" w:rsidRPr="00B02CD4" w:rsidRDefault="00363CD3" w:rsidP="00410144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02CD4">
        <w:rPr>
          <w:rFonts w:ascii="Times New Roman" w:hAnsi="Times New Roman" w:cs="Times New Roman"/>
          <w:i/>
          <w:sz w:val="28"/>
          <w:szCs w:val="28"/>
        </w:rPr>
        <w:t xml:space="preserve">Упр. 30. </w:t>
      </w:r>
      <w:r w:rsidRPr="00B02CD4">
        <w:rPr>
          <w:rFonts w:ascii="Times New Roman" w:hAnsi="Times New Roman" w:cs="Times New Roman"/>
          <w:sz w:val="28"/>
          <w:szCs w:val="28"/>
        </w:rPr>
        <w:t xml:space="preserve">Учащиеся из представленного набора слов выбирают те, которые могут сочетаться со словом </w:t>
      </w:r>
      <w:r w:rsidRPr="00B02CD4">
        <w:rPr>
          <w:rFonts w:ascii="Times New Roman" w:hAnsi="Times New Roman" w:cs="Times New Roman"/>
          <w:i/>
          <w:sz w:val="28"/>
          <w:szCs w:val="28"/>
        </w:rPr>
        <w:t>свежий (свежая, свежее)</w:t>
      </w:r>
      <w:r w:rsidRPr="00B02CD4">
        <w:rPr>
          <w:rFonts w:ascii="Times New Roman" w:hAnsi="Times New Roman" w:cs="Times New Roman"/>
          <w:sz w:val="28"/>
          <w:szCs w:val="28"/>
        </w:rPr>
        <w:t>. С любым из полученных сочетаний слов составляют и записывают предложение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3CD3" w:rsidRDefault="00363CD3" w:rsidP="00410144">
      <w:pPr>
        <w:pStyle w:val="Default"/>
        <w:spacing w:before="120" w:line="360" w:lineRule="auto"/>
        <w:ind w:firstLine="567"/>
        <w:jc w:val="both"/>
        <w:rPr>
          <w:sz w:val="28"/>
          <w:szCs w:val="28"/>
        </w:rPr>
      </w:pPr>
      <w:r w:rsidRPr="00BB0E3F">
        <w:rPr>
          <w:b/>
          <w:sz w:val="28"/>
          <w:szCs w:val="28"/>
        </w:rPr>
        <w:t>Домашнее задание:</w:t>
      </w:r>
      <w:r>
        <w:rPr>
          <w:sz w:val="28"/>
          <w:szCs w:val="28"/>
        </w:rPr>
        <w:t xml:space="preserve"> </w:t>
      </w:r>
      <w:r w:rsidRPr="00BB0E3F">
        <w:rPr>
          <w:sz w:val="28"/>
          <w:szCs w:val="28"/>
        </w:rPr>
        <w:t>упр. 21, правило на с. 16.</w:t>
      </w:r>
    </w:p>
    <w:p w:rsidR="00410144" w:rsidRDefault="00410144" w:rsidP="00363CD3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63CD3" w:rsidRPr="00BB0E3F" w:rsidRDefault="00363CD3" w:rsidP="00E354BC">
      <w:pPr>
        <w:pStyle w:val="11"/>
      </w:pPr>
      <w:r w:rsidRPr="00BB0E3F">
        <w:lastRenderedPageBreak/>
        <w:t>Список использованных источников</w:t>
      </w:r>
    </w:p>
    <w:p w:rsidR="00363CD3" w:rsidRPr="004D0070" w:rsidRDefault="00363CD3" w:rsidP="00E354BC">
      <w:pPr>
        <w:pStyle w:val="a3"/>
        <w:rPr>
          <w:rFonts w:cs="Times New Roman"/>
        </w:rPr>
      </w:pPr>
      <w:r w:rsidRPr="004D0070">
        <w:rPr>
          <w:rFonts w:eastAsia="Times New Roman" w:cs="Times New Roman"/>
          <w:lang w:eastAsia="ru-RU"/>
        </w:rPr>
        <w:t xml:space="preserve">1. </w:t>
      </w:r>
      <w:proofErr w:type="spellStart"/>
      <w:r w:rsidRPr="004D0070">
        <w:rPr>
          <w:rFonts w:eastAsia="Times New Roman" w:cs="Times New Roman"/>
          <w:lang w:eastAsia="ru-RU"/>
        </w:rPr>
        <w:t>Кончаловская</w:t>
      </w:r>
      <w:proofErr w:type="spellEnd"/>
      <w:r w:rsidRPr="004D0070">
        <w:rPr>
          <w:rFonts w:eastAsia="Times New Roman" w:cs="Times New Roman"/>
          <w:lang w:eastAsia="ru-RU"/>
        </w:rPr>
        <w:t>, Н. Удивительный огород</w:t>
      </w:r>
      <w:r w:rsidRPr="004D0070">
        <w:rPr>
          <w:rFonts w:cs="Times New Roman"/>
          <w:shd w:val="clear" w:color="auto" w:fill="FFFFFF"/>
        </w:rPr>
        <w:t xml:space="preserve"> [Электронный ресурс].</w:t>
      </w:r>
      <w:r w:rsidR="00D275A7" w:rsidRPr="004D0070">
        <w:rPr>
          <w:rFonts w:cs="Times New Roman"/>
          <w:shd w:val="clear" w:color="auto" w:fill="FFFFFF"/>
        </w:rPr>
        <w:t xml:space="preserve"> — </w:t>
      </w:r>
      <w:r w:rsidRPr="004D0070">
        <w:rPr>
          <w:rFonts w:cs="Times New Roman"/>
          <w:shd w:val="clear" w:color="auto" w:fill="FFFFFF"/>
        </w:rPr>
        <w:t xml:space="preserve">Режим доступа: </w:t>
      </w:r>
      <w:hyperlink r:id="rId22" w:history="1">
        <w:r w:rsidRPr="004D0070">
          <w:rPr>
            <w:rStyle w:val="af0"/>
            <w:rFonts w:cs="Times New Roman"/>
            <w:color w:val="auto"/>
            <w:u w:val="none"/>
          </w:rPr>
          <w:t>https://allforchildren.ru/poetry/veget041.php</w:t>
        </w:r>
      </w:hyperlink>
      <w:r w:rsidRPr="004D0070">
        <w:rPr>
          <w:rStyle w:val="af0"/>
          <w:rFonts w:cs="Times New Roman"/>
          <w:color w:val="auto"/>
          <w:u w:val="none"/>
        </w:rPr>
        <w:t>.</w:t>
      </w:r>
      <w:r w:rsidR="00D275A7" w:rsidRPr="004D0070">
        <w:rPr>
          <w:rFonts w:cs="Times New Roman"/>
          <w:shd w:val="clear" w:color="auto" w:fill="FFFFFF"/>
        </w:rPr>
        <w:t xml:space="preserve"> — </w:t>
      </w:r>
      <w:r w:rsidRPr="004D0070">
        <w:rPr>
          <w:rFonts w:cs="Times New Roman"/>
          <w:shd w:val="clear" w:color="auto" w:fill="FFFFFF"/>
        </w:rPr>
        <w:t>Дата доступа: 03.08.2022.</w:t>
      </w:r>
    </w:p>
    <w:p w:rsidR="00363CD3" w:rsidRPr="004D0070" w:rsidRDefault="00363CD3" w:rsidP="00E354BC">
      <w:pPr>
        <w:pStyle w:val="a3"/>
        <w:rPr>
          <w:rFonts w:cs="Times New Roman"/>
        </w:rPr>
      </w:pPr>
      <w:r w:rsidRPr="004D0070">
        <w:rPr>
          <w:rFonts w:cs="Times New Roman"/>
        </w:rPr>
        <w:t>2. Тень-</w:t>
      </w:r>
      <w:proofErr w:type="spellStart"/>
      <w:r w:rsidRPr="004D0070">
        <w:rPr>
          <w:rFonts w:cs="Times New Roman"/>
        </w:rPr>
        <w:t>брень</w:t>
      </w:r>
      <w:proofErr w:type="spellEnd"/>
      <w:r w:rsidRPr="004D0070">
        <w:rPr>
          <w:rFonts w:cs="Times New Roman"/>
        </w:rPr>
        <w:t xml:space="preserve">, </w:t>
      </w:r>
      <w:proofErr w:type="gramStart"/>
      <w:r w:rsidRPr="004D0070">
        <w:rPr>
          <w:rFonts w:cs="Times New Roman"/>
        </w:rPr>
        <w:t>струночки</w:t>
      </w:r>
      <w:r w:rsidR="00E354BC" w:rsidRPr="004D0070">
        <w:rPr>
          <w:rFonts w:cs="Times New Roman"/>
        </w:rPr>
        <w:t> </w:t>
      </w:r>
      <w:r w:rsidRPr="004D0070">
        <w:rPr>
          <w:rFonts w:cs="Times New Roman"/>
        </w:rPr>
        <w:t>:</w:t>
      </w:r>
      <w:proofErr w:type="gramEnd"/>
      <w:r w:rsidR="00E354BC" w:rsidRPr="004D0070">
        <w:rPr>
          <w:rFonts w:cs="Times New Roman"/>
        </w:rPr>
        <w:t> </w:t>
      </w:r>
      <w:r w:rsidRPr="004D0070">
        <w:rPr>
          <w:rFonts w:cs="Times New Roman"/>
        </w:rPr>
        <w:t>русские народные песенки-потешки.</w:t>
      </w:r>
      <w:r w:rsidR="00D275A7" w:rsidRPr="004D0070">
        <w:rPr>
          <w:rFonts w:cs="Times New Roman"/>
        </w:rPr>
        <w:t xml:space="preserve"> — </w:t>
      </w:r>
      <w:proofErr w:type="gramStart"/>
      <w:r w:rsidRPr="004D0070">
        <w:rPr>
          <w:rFonts w:cs="Times New Roman"/>
        </w:rPr>
        <w:t>М.</w:t>
      </w:r>
      <w:r w:rsidR="00E354BC" w:rsidRPr="004D0070">
        <w:rPr>
          <w:rFonts w:cs="Times New Roman"/>
        </w:rPr>
        <w:t> </w:t>
      </w:r>
      <w:r w:rsidRPr="004D0070">
        <w:rPr>
          <w:rFonts w:cs="Times New Roman"/>
        </w:rPr>
        <w:t>:</w:t>
      </w:r>
      <w:proofErr w:type="gramEnd"/>
      <w:r w:rsidR="00E354BC" w:rsidRPr="004D0070">
        <w:rPr>
          <w:rFonts w:cs="Times New Roman"/>
        </w:rPr>
        <w:t> </w:t>
      </w:r>
      <w:r w:rsidRPr="004D0070">
        <w:rPr>
          <w:rFonts w:cs="Times New Roman"/>
        </w:rPr>
        <w:t>Алтей, 2009.</w:t>
      </w:r>
      <w:r w:rsidR="00D275A7" w:rsidRPr="004D0070">
        <w:rPr>
          <w:rFonts w:cs="Times New Roman"/>
        </w:rPr>
        <w:t xml:space="preserve"> — </w:t>
      </w:r>
      <w:r w:rsidRPr="004D0070">
        <w:rPr>
          <w:rFonts w:cs="Times New Roman"/>
        </w:rPr>
        <w:t>64 с.</w:t>
      </w:r>
      <w:r w:rsidR="00D275A7" w:rsidRPr="004D0070">
        <w:rPr>
          <w:rFonts w:cs="Times New Roman"/>
        </w:rPr>
        <w:t xml:space="preserve"> — </w:t>
      </w:r>
      <w:r w:rsidRPr="004D0070">
        <w:rPr>
          <w:rFonts w:cs="Times New Roman"/>
        </w:rPr>
        <w:t>(Книжки-малышки</w:t>
      </w:r>
      <w:r w:rsidRPr="004D0070">
        <w:rPr>
          <w:rFonts w:cs="Times New Roman"/>
          <w:lang w:val="be-BY"/>
        </w:rPr>
        <w:t>.</w:t>
      </w:r>
      <w:r w:rsidRPr="004D0070">
        <w:rPr>
          <w:rFonts w:cs="Times New Roman"/>
        </w:rPr>
        <w:t>)</w:t>
      </w:r>
    </w:p>
    <w:p w:rsidR="00363CD3" w:rsidRPr="004D0070" w:rsidRDefault="00363CD3" w:rsidP="00E354BC">
      <w:pPr>
        <w:pStyle w:val="a3"/>
      </w:pPr>
      <w:r w:rsidRPr="004D0070">
        <w:t xml:space="preserve">3. Лунин, В. </w:t>
      </w:r>
      <w:proofErr w:type="spellStart"/>
      <w:r w:rsidRPr="004D0070">
        <w:t>Сметанопад</w:t>
      </w:r>
      <w:proofErr w:type="spellEnd"/>
      <w:r w:rsidRPr="004D0070">
        <w:t xml:space="preserve"> / В. Лунин.</w:t>
      </w:r>
      <w:r w:rsidR="00D275A7" w:rsidRPr="004D0070">
        <w:t xml:space="preserve"> — </w:t>
      </w:r>
      <w:proofErr w:type="gramStart"/>
      <w:r w:rsidRPr="004D0070">
        <w:t>Ярославль</w:t>
      </w:r>
      <w:r w:rsidR="00E354BC" w:rsidRPr="004D0070">
        <w:t> </w:t>
      </w:r>
      <w:r w:rsidRPr="004D0070">
        <w:t>:</w:t>
      </w:r>
      <w:proofErr w:type="gramEnd"/>
      <w:r w:rsidR="00E354BC" w:rsidRPr="004D0070">
        <w:t> </w:t>
      </w:r>
      <w:r w:rsidRPr="004D0070">
        <w:t>Академия развития, 2001.</w:t>
      </w:r>
      <w:r w:rsidR="00D275A7" w:rsidRPr="004D0070">
        <w:t xml:space="preserve"> — </w:t>
      </w:r>
      <w:r w:rsidRPr="004D0070">
        <w:t>144 с.</w:t>
      </w:r>
      <w:r w:rsidR="00D275A7" w:rsidRPr="004D0070">
        <w:t xml:space="preserve"> — </w:t>
      </w:r>
      <w:r w:rsidRPr="004D0070">
        <w:t>(Лучшие стихи для детей.)</w:t>
      </w:r>
    </w:p>
    <w:p w:rsidR="00363CD3" w:rsidRPr="004D0070" w:rsidRDefault="00363CD3" w:rsidP="00E354BC">
      <w:pPr>
        <w:pStyle w:val="a3"/>
        <w:rPr>
          <w:shd w:val="clear" w:color="auto" w:fill="FFFFFF"/>
        </w:rPr>
      </w:pPr>
      <w:r w:rsidRPr="004D0070">
        <w:rPr>
          <w:shd w:val="clear" w:color="auto" w:fill="FFFFFF"/>
        </w:rPr>
        <w:t>4. Кулиш, И. Кружится, поет белоснежная Вьюга… [Электронный ресурс].</w:t>
      </w:r>
      <w:r w:rsidR="00D275A7" w:rsidRPr="004D0070">
        <w:rPr>
          <w:shd w:val="clear" w:color="auto" w:fill="FFFFFF"/>
        </w:rPr>
        <w:t xml:space="preserve"> — </w:t>
      </w:r>
      <w:r w:rsidRPr="004D0070">
        <w:rPr>
          <w:shd w:val="clear" w:color="auto" w:fill="FFFFFF"/>
        </w:rPr>
        <w:t xml:space="preserve">Режим доступа: </w:t>
      </w:r>
      <w:hyperlink r:id="rId23" w:history="1">
        <w:r w:rsidRPr="004D0070">
          <w:rPr>
            <w:rStyle w:val="af0"/>
            <w:color w:val="auto"/>
            <w:u w:val="none"/>
            <w:shd w:val="clear" w:color="auto" w:fill="FFFFFF"/>
          </w:rPr>
          <w:t>https://aromatyschastya.ru/stixi-pro-metel-i-vyugu</w:t>
        </w:r>
      </w:hyperlink>
      <w:r w:rsidRPr="004D0070">
        <w:rPr>
          <w:rStyle w:val="af0"/>
          <w:color w:val="auto"/>
          <w:u w:val="none"/>
          <w:shd w:val="clear" w:color="auto" w:fill="FFFFFF"/>
        </w:rPr>
        <w:t>.</w:t>
      </w:r>
      <w:r w:rsidR="00D275A7" w:rsidRPr="004D0070">
        <w:rPr>
          <w:rStyle w:val="af0"/>
          <w:color w:val="auto"/>
          <w:u w:val="none"/>
          <w:shd w:val="clear" w:color="auto" w:fill="FFFFFF"/>
        </w:rPr>
        <w:t xml:space="preserve"> — </w:t>
      </w:r>
      <w:r w:rsidRPr="004D0070">
        <w:rPr>
          <w:shd w:val="clear" w:color="auto" w:fill="FFFFFF"/>
        </w:rPr>
        <w:t>Дата доступа: 07.09.2022.</w:t>
      </w:r>
    </w:p>
    <w:p w:rsidR="00363CD3" w:rsidRPr="004D0070" w:rsidRDefault="00363CD3" w:rsidP="00E354BC">
      <w:pPr>
        <w:pStyle w:val="a3"/>
      </w:pPr>
      <w:r w:rsidRPr="004D0070">
        <w:t>5. Козлов, С. Г. Я построил дом с трубою / С. Г. Козлов.</w:t>
      </w:r>
      <w:r w:rsidR="00D275A7" w:rsidRPr="004D0070">
        <w:t xml:space="preserve"> — </w:t>
      </w:r>
      <w:proofErr w:type="gramStart"/>
      <w:r w:rsidRPr="004D0070">
        <w:t>М. :</w:t>
      </w:r>
      <w:proofErr w:type="gramEnd"/>
      <w:r w:rsidRPr="004D0070">
        <w:t xml:space="preserve"> Махаон, 2012.</w:t>
      </w:r>
      <w:r w:rsidR="00D275A7" w:rsidRPr="004D0070">
        <w:t xml:space="preserve"> — </w:t>
      </w:r>
      <w:r w:rsidRPr="004D0070">
        <w:t>36</w:t>
      </w:r>
      <w:r w:rsidR="00E354BC" w:rsidRPr="004D0070">
        <w:t> </w:t>
      </w:r>
      <w:r w:rsidRPr="004D0070">
        <w:t>с.</w:t>
      </w:r>
      <w:r w:rsidR="00D275A7" w:rsidRPr="004D0070">
        <w:t xml:space="preserve"> — </w:t>
      </w:r>
      <w:r w:rsidRPr="004D0070">
        <w:t>(Веселые строчки.)</w:t>
      </w:r>
    </w:p>
    <w:p w:rsidR="00363CD3" w:rsidRPr="004D0070" w:rsidRDefault="00363CD3" w:rsidP="00E354BC">
      <w:pPr>
        <w:pStyle w:val="a3"/>
      </w:pPr>
      <w:r w:rsidRPr="004D0070">
        <w:rPr>
          <w:shd w:val="clear" w:color="auto" w:fill="FFFFFF"/>
        </w:rPr>
        <w:t xml:space="preserve">6. </w:t>
      </w:r>
      <w:proofErr w:type="spellStart"/>
      <w:r w:rsidRPr="004D0070">
        <w:rPr>
          <w:shd w:val="clear" w:color="auto" w:fill="FFFFFF"/>
        </w:rPr>
        <w:t>Пинский</w:t>
      </w:r>
      <w:proofErr w:type="spellEnd"/>
      <w:r w:rsidRPr="004D0070">
        <w:rPr>
          <w:shd w:val="clear" w:color="auto" w:fill="FFFFFF"/>
        </w:rPr>
        <w:t>, Д. Поля в поле [Электронный ресурс].</w:t>
      </w:r>
      <w:r w:rsidR="00D275A7" w:rsidRPr="004D0070">
        <w:rPr>
          <w:shd w:val="clear" w:color="auto" w:fill="FFFFFF"/>
        </w:rPr>
        <w:t xml:space="preserve"> — </w:t>
      </w:r>
      <w:r w:rsidRPr="004D0070">
        <w:rPr>
          <w:shd w:val="clear" w:color="auto" w:fill="FFFFFF"/>
        </w:rPr>
        <w:t xml:space="preserve">Режим доступа: </w:t>
      </w:r>
      <w:hyperlink r:id="rId24" w:history="1">
        <w:r w:rsidRPr="004D0070">
          <w:rPr>
            <w:rStyle w:val="af0"/>
            <w:color w:val="auto"/>
            <w:u w:val="none"/>
          </w:rPr>
          <w:t>https://rustih.ru/dmitrij-pinskij-polya-v-pole</w:t>
        </w:r>
      </w:hyperlink>
      <w:r w:rsidRPr="004D0070">
        <w:t>.</w:t>
      </w:r>
      <w:r w:rsidR="00D275A7" w:rsidRPr="004D0070">
        <w:t xml:space="preserve"> — </w:t>
      </w:r>
      <w:r w:rsidRPr="004D0070">
        <w:rPr>
          <w:shd w:val="clear" w:color="auto" w:fill="FFFFFF"/>
        </w:rPr>
        <w:t>Дата доступа: 16.09.2022.</w:t>
      </w:r>
    </w:p>
    <w:p w:rsidR="00363CD3" w:rsidRPr="004D0070" w:rsidRDefault="00363CD3" w:rsidP="00E354BC">
      <w:pPr>
        <w:pStyle w:val="a3"/>
      </w:pPr>
      <w:r w:rsidRPr="004D0070">
        <w:rPr>
          <w:shd w:val="clear" w:color="auto" w:fill="FFFFFF"/>
        </w:rPr>
        <w:t xml:space="preserve">7. Измайлов, А. У меня </w:t>
      </w:r>
      <w:bookmarkStart w:id="0" w:name="_GoBack"/>
      <w:bookmarkEnd w:id="0"/>
      <w:r w:rsidRPr="004D0070">
        <w:rPr>
          <w:shd w:val="clear" w:color="auto" w:fill="FFFFFF"/>
        </w:rPr>
        <w:t>есть маленький… [Электронный ресурс].</w:t>
      </w:r>
      <w:r w:rsidR="00D275A7" w:rsidRPr="004D0070">
        <w:rPr>
          <w:shd w:val="clear" w:color="auto" w:fill="FFFFFF"/>
        </w:rPr>
        <w:t xml:space="preserve"> — </w:t>
      </w:r>
      <w:r w:rsidRPr="004D0070">
        <w:rPr>
          <w:shd w:val="clear" w:color="auto" w:fill="FFFFFF"/>
        </w:rPr>
        <w:t xml:space="preserve">Режим доступа: </w:t>
      </w:r>
      <w:hyperlink r:id="rId25" w:history="1">
        <w:r w:rsidRPr="004D0070">
          <w:rPr>
            <w:rStyle w:val="af0"/>
            <w:color w:val="auto"/>
            <w:u w:val="none"/>
          </w:rPr>
          <w:t>https://chto-takoe-lyubov.net/stixi-pro-plyushevogo-mishku</w:t>
        </w:r>
      </w:hyperlink>
      <w:r w:rsidRPr="004D0070">
        <w:t>.</w:t>
      </w:r>
      <w:r w:rsidR="00D275A7" w:rsidRPr="004D0070">
        <w:t xml:space="preserve"> — </w:t>
      </w:r>
      <w:r w:rsidRPr="004D0070">
        <w:rPr>
          <w:shd w:val="clear" w:color="auto" w:fill="FFFFFF"/>
        </w:rPr>
        <w:t>Дата доступа: 19.09.2022.</w:t>
      </w:r>
    </w:p>
    <w:p w:rsidR="00DB34D2" w:rsidRPr="00E354BC" w:rsidRDefault="00DB34D2" w:rsidP="00E354BC">
      <w:pPr>
        <w:pStyle w:val="a3"/>
      </w:pPr>
    </w:p>
    <w:sectPr w:rsidR="00DB34D2" w:rsidRPr="00E354BC" w:rsidSect="0055343A">
      <w:headerReference w:type="default" r:id="rId26"/>
      <w:footerReference w:type="default" r:id="rId27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FBA" w:rsidRDefault="00544FBA" w:rsidP="00AA1ABA">
      <w:pPr>
        <w:spacing w:after="0" w:line="240" w:lineRule="auto"/>
      </w:pPr>
      <w:r>
        <w:separator/>
      </w:r>
    </w:p>
  </w:endnote>
  <w:endnote w:type="continuationSeparator" w:id="0">
    <w:p w:rsidR="00544FBA" w:rsidRDefault="00544FBA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97345D" w:rsidRPr="0003005E" w:rsidRDefault="0097345D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FBA" w:rsidRDefault="00544FBA" w:rsidP="00AA1ABA">
      <w:pPr>
        <w:spacing w:after="0" w:line="240" w:lineRule="auto"/>
      </w:pPr>
      <w:r>
        <w:separator/>
      </w:r>
    </w:p>
  </w:footnote>
  <w:footnote w:type="continuationSeparator" w:id="0">
    <w:p w:rsidR="00544FBA" w:rsidRDefault="00544FBA" w:rsidP="00AA1ABA">
      <w:pPr>
        <w:spacing w:after="0" w:line="240" w:lineRule="auto"/>
      </w:pPr>
      <w:r>
        <w:continuationSeparator/>
      </w:r>
    </w:p>
  </w:footnote>
  <w:footnote w:id="1">
    <w:p w:rsidR="0097345D" w:rsidRDefault="0097345D" w:rsidP="00363CD3">
      <w:pPr>
        <w:pStyle w:val="afb"/>
      </w:pPr>
      <w:r>
        <w:rPr>
          <w:rStyle w:val="aff"/>
        </w:rPr>
        <w:footnoteRef/>
      </w:r>
      <w:r>
        <w:t xml:space="preserve"> </w:t>
      </w:r>
      <w:r w:rsidRPr="00634B99">
        <w:rPr>
          <w:rFonts w:ascii="Times New Roman" w:hAnsi="Times New Roman" w:cs="Times New Roman"/>
        </w:rPr>
        <w:t>Федорович, Г. М. Русский язык. 2 класс. Рабочая тетрадь / Г. М. Федорович.</w:t>
      </w:r>
      <w:r>
        <w:rPr>
          <w:rFonts w:ascii="Times New Roman" w:hAnsi="Times New Roman" w:cs="Times New Roman"/>
        </w:rPr>
        <w:t xml:space="preserve"> — </w:t>
      </w:r>
      <w:proofErr w:type="gramStart"/>
      <w:r w:rsidRPr="00634B99">
        <w:rPr>
          <w:rFonts w:ascii="Times New Roman" w:hAnsi="Times New Roman" w:cs="Times New Roman"/>
        </w:rPr>
        <w:t>Минск :</w:t>
      </w:r>
      <w:proofErr w:type="gramEnd"/>
      <w:r w:rsidRPr="00634B99">
        <w:rPr>
          <w:rFonts w:ascii="Times New Roman" w:hAnsi="Times New Roman" w:cs="Times New Roman"/>
        </w:rPr>
        <w:t xml:space="preserve"> </w:t>
      </w:r>
      <w:proofErr w:type="spellStart"/>
      <w:r w:rsidRPr="00634B99">
        <w:rPr>
          <w:rFonts w:ascii="Times New Roman" w:hAnsi="Times New Roman" w:cs="Times New Roman"/>
        </w:rPr>
        <w:t>Адукацыя</w:t>
      </w:r>
      <w:proofErr w:type="spellEnd"/>
      <w:r w:rsidRPr="00634B99">
        <w:rPr>
          <w:rFonts w:ascii="Times New Roman" w:hAnsi="Times New Roman" w:cs="Times New Roman"/>
        </w:rPr>
        <w:t xml:space="preserve"> </w:t>
      </w:r>
      <w:r w:rsidRPr="00634B99">
        <w:rPr>
          <w:rFonts w:ascii="Times New Roman" w:hAnsi="Times New Roman" w:cs="Times New Roman"/>
          <w:lang w:val="be-BY"/>
        </w:rPr>
        <w:t>і выхаванне</w:t>
      </w:r>
      <w:r w:rsidRPr="00634B99">
        <w:rPr>
          <w:rFonts w:ascii="Times New Roman" w:hAnsi="Times New Roman" w:cs="Times New Roman"/>
        </w:rPr>
        <w:t>, 2022.</w:t>
      </w:r>
      <w:r>
        <w:rPr>
          <w:rFonts w:ascii="Times New Roman" w:hAnsi="Times New Roman" w:cs="Times New Roman"/>
        </w:rPr>
        <w:t xml:space="preserve"> — </w:t>
      </w:r>
      <w:r w:rsidRPr="00634B99">
        <w:rPr>
          <w:rFonts w:ascii="Times New Roman" w:hAnsi="Times New Roman" w:cs="Times New Roman"/>
        </w:rPr>
        <w:t>48 с.</w:t>
      </w:r>
    </w:p>
  </w:footnote>
  <w:footnote w:id="2">
    <w:p w:rsidR="0097345D" w:rsidRPr="00634B99" w:rsidRDefault="0097345D" w:rsidP="00363CD3">
      <w:pPr>
        <w:pStyle w:val="afb"/>
        <w:jc w:val="both"/>
        <w:rPr>
          <w:rFonts w:ascii="Times New Roman" w:hAnsi="Times New Roman" w:cs="Times New Roman"/>
        </w:rPr>
      </w:pPr>
      <w:r>
        <w:rPr>
          <w:rStyle w:val="aff"/>
        </w:rPr>
        <w:footnoteRef/>
      </w:r>
      <w:r>
        <w:t xml:space="preserve"> </w:t>
      </w:r>
      <w:r w:rsidRPr="00634B99">
        <w:rPr>
          <w:rFonts w:ascii="Times New Roman" w:hAnsi="Times New Roman" w:cs="Times New Roman"/>
        </w:rPr>
        <w:t xml:space="preserve">Федорович, Г. М. Русский язык. 2 класс. </w:t>
      </w:r>
      <w:r>
        <w:rPr>
          <w:rFonts w:ascii="Times New Roman" w:hAnsi="Times New Roman" w:cs="Times New Roman"/>
        </w:rPr>
        <w:t>Тематический контроль</w:t>
      </w:r>
      <w:r w:rsidRPr="00634B99">
        <w:rPr>
          <w:rFonts w:ascii="Times New Roman" w:hAnsi="Times New Roman" w:cs="Times New Roman"/>
        </w:rPr>
        <w:t xml:space="preserve"> / Г. М. Федорович.</w:t>
      </w:r>
      <w:r>
        <w:rPr>
          <w:rFonts w:ascii="Times New Roman" w:hAnsi="Times New Roman" w:cs="Times New Roman"/>
        </w:rPr>
        <w:t xml:space="preserve"> — </w:t>
      </w:r>
      <w:proofErr w:type="gramStart"/>
      <w:r w:rsidRPr="00634B99">
        <w:rPr>
          <w:rFonts w:ascii="Times New Roman" w:hAnsi="Times New Roman" w:cs="Times New Roman"/>
        </w:rPr>
        <w:t>Минск :</w:t>
      </w:r>
      <w:proofErr w:type="gramEnd"/>
      <w:r w:rsidRPr="00634B99">
        <w:rPr>
          <w:rFonts w:ascii="Times New Roman" w:hAnsi="Times New Roman" w:cs="Times New Roman"/>
        </w:rPr>
        <w:t xml:space="preserve"> </w:t>
      </w:r>
      <w:proofErr w:type="spellStart"/>
      <w:r w:rsidRPr="00634B99">
        <w:rPr>
          <w:rFonts w:ascii="Times New Roman" w:hAnsi="Times New Roman" w:cs="Times New Roman"/>
        </w:rPr>
        <w:t>Адукацыя</w:t>
      </w:r>
      <w:proofErr w:type="spellEnd"/>
      <w:r w:rsidRPr="00634B99">
        <w:rPr>
          <w:rFonts w:ascii="Times New Roman" w:hAnsi="Times New Roman" w:cs="Times New Roman"/>
        </w:rPr>
        <w:t xml:space="preserve"> </w:t>
      </w:r>
      <w:r w:rsidRPr="00634B99">
        <w:rPr>
          <w:rFonts w:ascii="Times New Roman" w:hAnsi="Times New Roman" w:cs="Times New Roman"/>
          <w:lang w:val="be-BY"/>
        </w:rPr>
        <w:t>і выхаванне</w:t>
      </w:r>
      <w:r w:rsidRPr="00634B99">
        <w:rPr>
          <w:rFonts w:ascii="Times New Roman" w:hAnsi="Times New Roman" w:cs="Times New Roman"/>
        </w:rPr>
        <w:t>, 2022.</w:t>
      </w:r>
      <w:r>
        <w:rPr>
          <w:rFonts w:ascii="Times New Roman" w:hAnsi="Times New Roman" w:cs="Times New Roman"/>
        </w:rPr>
        <w:t> — 72</w:t>
      </w:r>
      <w:r w:rsidRPr="00634B99">
        <w:rPr>
          <w:rFonts w:ascii="Times New Roman" w:hAnsi="Times New Roman" w:cs="Times New Roman"/>
        </w:rPr>
        <w:t xml:space="preserve"> с.</w:t>
      </w:r>
    </w:p>
    <w:p w:rsidR="0097345D" w:rsidRDefault="0097345D" w:rsidP="00363CD3">
      <w:pPr>
        <w:pStyle w:val="afb"/>
      </w:pPr>
    </w:p>
  </w:footnote>
  <w:footnote w:id="3">
    <w:p w:rsidR="0097345D" w:rsidRDefault="0097345D" w:rsidP="00363CD3">
      <w:pPr>
        <w:pStyle w:val="afb"/>
      </w:pPr>
      <w:r>
        <w:rPr>
          <w:rStyle w:val="aff"/>
        </w:rPr>
        <w:footnoteRef/>
      </w:r>
      <w:r>
        <w:t xml:space="preserve"> </w:t>
      </w:r>
      <w:r w:rsidRPr="00634B99">
        <w:rPr>
          <w:rFonts w:ascii="Times New Roman" w:hAnsi="Times New Roman" w:cs="Times New Roman"/>
        </w:rPr>
        <w:t xml:space="preserve">Федорович, Г. М. Русский язык. 2 класс. </w:t>
      </w:r>
      <w:r>
        <w:rPr>
          <w:rFonts w:ascii="Times New Roman" w:hAnsi="Times New Roman" w:cs="Times New Roman"/>
        </w:rPr>
        <w:t>Формирование универсальных учебных действий</w:t>
      </w:r>
      <w:r w:rsidRPr="00634B99">
        <w:rPr>
          <w:rFonts w:ascii="Times New Roman" w:hAnsi="Times New Roman" w:cs="Times New Roman"/>
        </w:rPr>
        <w:t xml:space="preserve"> / Г. М. Федорович.</w:t>
      </w:r>
      <w:r>
        <w:rPr>
          <w:rFonts w:ascii="Times New Roman" w:hAnsi="Times New Roman" w:cs="Times New Roman"/>
        </w:rPr>
        <w:t xml:space="preserve"> — </w:t>
      </w:r>
      <w:proofErr w:type="gramStart"/>
      <w:r w:rsidRPr="00634B99">
        <w:rPr>
          <w:rFonts w:ascii="Times New Roman" w:hAnsi="Times New Roman" w:cs="Times New Roman"/>
        </w:rPr>
        <w:t>Минск :</w:t>
      </w:r>
      <w:proofErr w:type="gramEnd"/>
      <w:r w:rsidRPr="00634B99">
        <w:rPr>
          <w:rFonts w:ascii="Times New Roman" w:hAnsi="Times New Roman" w:cs="Times New Roman"/>
        </w:rPr>
        <w:t xml:space="preserve"> </w:t>
      </w:r>
      <w:proofErr w:type="spellStart"/>
      <w:r w:rsidRPr="00634B99">
        <w:rPr>
          <w:rFonts w:ascii="Times New Roman" w:hAnsi="Times New Roman" w:cs="Times New Roman"/>
        </w:rPr>
        <w:t>Адукацыя</w:t>
      </w:r>
      <w:proofErr w:type="spellEnd"/>
      <w:r w:rsidRPr="00634B99">
        <w:rPr>
          <w:rFonts w:ascii="Times New Roman" w:hAnsi="Times New Roman" w:cs="Times New Roman"/>
        </w:rPr>
        <w:t xml:space="preserve"> </w:t>
      </w:r>
      <w:r w:rsidRPr="00634B99">
        <w:rPr>
          <w:rFonts w:ascii="Times New Roman" w:hAnsi="Times New Roman" w:cs="Times New Roman"/>
          <w:lang w:val="be-BY"/>
        </w:rPr>
        <w:t>і выхаванне</w:t>
      </w:r>
      <w:r>
        <w:rPr>
          <w:rFonts w:ascii="Times New Roman" w:hAnsi="Times New Roman" w:cs="Times New Roman"/>
        </w:rPr>
        <w:t>, 2020</w:t>
      </w:r>
      <w:r w:rsidRPr="00634B9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 — </w:t>
      </w:r>
      <w:r w:rsidRPr="00634B99">
        <w:rPr>
          <w:rFonts w:ascii="Times New Roman" w:hAnsi="Times New Roman" w:cs="Times New Roman"/>
        </w:rPr>
        <w:t>48 с.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5D" w:rsidRPr="0003005E" w:rsidRDefault="0097345D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Г. М. Федорович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10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alt="63633097-bell-icon-cartoon-illustration-of-bell-vector-icon-for-web" style="width:19pt;height:19pt;visibility:visible;mso-wrap-style:square" o:bullet="t">
        <v:imagedata r:id="rId1" o:title="63633097-bell-icon-cartoon-illustration-of-bell-vector-icon-for-web"/>
      </v:shape>
    </w:pict>
  </w:numPicBullet>
  <w:numPicBullet w:numPicBulletId="1">
    <w:pict>
      <v:shape id="_x0000_i1235" type="#_x0000_t75" style="width:389.9pt;height:413.65pt;visibility:visible;mso-wrap-style:square" o:bullet="t">
        <v:imagedata r:id="rId2" o:title=""/>
      </v:shape>
    </w:pict>
  </w:numPicBullet>
  <w:abstractNum w:abstractNumId="0" w15:restartNumberingAfterBreak="0">
    <w:nsid w:val="019C61DC"/>
    <w:multiLevelType w:val="multilevel"/>
    <w:tmpl w:val="F48A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A7411"/>
    <w:multiLevelType w:val="hybridMultilevel"/>
    <w:tmpl w:val="F07E9B3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18941925"/>
    <w:multiLevelType w:val="hybridMultilevel"/>
    <w:tmpl w:val="A860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A102A"/>
    <w:multiLevelType w:val="multilevel"/>
    <w:tmpl w:val="B616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B06B35"/>
    <w:multiLevelType w:val="hybridMultilevel"/>
    <w:tmpl w:val="5D42101E"/>
    <w:lvl w:ilvl="0" w:tplc="9D9875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2C2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349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F41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89E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08F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AA7F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9E63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74C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951AAD"/>
    <w:multiLevelType w:val="multilevel"/>
    <w:tmpl w:val="19E6D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3047CB"/>
    <w:multiLevelType w:val="multilevel"/>
    <w:tmpl w:val="DC28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796C34"/>
    <w:multiLevelType w:val="hybridMultilevel"/>
    <w:tmpl w:val="A0BCDA3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289C2A24"/>
    <w:multiLevelType w:val="hybridMultilevel"/>
    <w:tmpl w:val="AA343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B00D3"/>
    <w:multiLevelType w:val="multilevel"/>
    <w:tmpl w:val="BB90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454990"/>
    <w:multiLevelType w:val="hybridMultilevel"/>
    <w:tmpl w:val="C4D22A3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32535AFB"/>
    <w:multiLevelType w:val="hybridMultilevel"/>
    <w:tmpl w:val="464C30A2"/>
    <w:lvl w:ilvl="0" w:tplc="EA30E8C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31267E1"/>
    <w:multiLevelType w:val="multilevel"/>
    <w:tmpl w:val="D3B2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13145"/>
    <w:multiLevelType w:val="multilevel"/>
    <w:tmpl w:val="B066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140F43"/>
    <w:multiLevelType w:val="hybridMultilevel"/>
    <w:tmpl w:val="6BB47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F054A"/>
    <w:multiLevelType w:val="multilevel"/>
    <w:tmpl w:val="2552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F65972"/>
    <w:multiLevelType w:val="multilevel"/>
    <w:tmpl w:val="823A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6C6323"/>
    <w:multiLevelType w:val="multilevel"/>
    <w:tmpl w:val="F8B83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02799C"/>
    <w:multiLevelType w:val="hybridMultilevel"/>
    <w:tmpl w:val="4F60B048"/>
    <w:lvl w:ilvl="0" w:tplc="22C2EE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0A216B9"/>
    <w:multiLevelType w:val="hybridMultilevel"/>
    <w:tmpl w:val="D7D0F78E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5D41451B"/>
    <w:multiLevelType w:val="multilevel"/>
    <w:tmpl w:val="CF98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0B0DFA"/>
    <w:multiLevelType w:val="multilevel"/>
    <w:tmpl w:val="E04E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2A6C65"/>
    <w:multiLevelType w:val="hybridMultilevel"/>
    <w:tmpl w:val="7D3612A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21E3B47"/>
    <w:multiLevelType w:val="hybridMultilevel"/>
    <w:tmpl w:val="68561AF4"/>
    <w:lvl w:ilvl="0" w:tplc="DC8CA3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23D5295"/>
    <w:multiLevelType w:val="hybridMultilevel"/>
    <w:tmpl w:val="605E5DA4"/>
    <w:lvl w:ilvl="0" w:tplc="AFD869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2822A25"/>
    <w:multiLevelType w:val="hybridMultilevel"/>
    <w:tmpl w:val="0002AFE4"/>
    <w:lvl w:ilvl="0" w:tplc="6D6402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8051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E21D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204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242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C621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F4D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943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DED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7E44671"/>
    <w:multiLevelType w:val="hybridMultilevel"/>
    <w:tmpl w:val="448ACD4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 w15:restartNumberingAfterBreak="0">
    <w:nsid w:val="7C0645C6"/>
    <w:multiLevelType w:val="hybridMultilevel"/>
    <w:tmpl w:val="9432E8F2"/>
    <w:lvl w:ilvl="0" w:tplc="B8BA4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CAF24CD"/>
    <w:multiLevelType w:val="hybridMultilevel"/>
    <w:tmpl w:val="1B7CAB3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20"/>
  </w:num>
  <w:num w:numId="4">
    <w:abstractNumId w:val="16"/>
  </w:num>
  <w:num w:numId="5">
    <w:abstractNumId w:val="17"/>
  </w:num>
  <w:num w:numId="6">
    <w:abstractNumId w:val="13"/>
  </w:num>
  <w:num w:numId="7">
    <w:abstractNumId w:val="15"/>
  </w:num>
  <w:num w:numId="8">
    <w:abstractNumId w:val="24"/>
  </w:num>
  <w:num w:numId="9">
    <w:abstractNumId w:val="8"/>
  </w:num>
  <w:num w:numId="10">
    <w:abstractNumId w:val="25"/>
  </w:num>
  <w:num w:numId="11">
    <w:abstractNumId w:val="4"/>
  </w:num>
  <w:num w:numId="12">
    <w:abstractNumId w:val="23"/>
  </w:num>
  <w:num w:numId="13">
    <w:abstractNumId w:val="21"/>
  </w:num>
  <w:num w:numId="14">
    <w:abstractNumId w:val="12"/>
  </w:num>
  <w:num w:numId="15">
    <w:abstractNumId w:val="0"/>
  </w:num>
  <w:num w:numId="16">
    <w:abstractNumId w:val="6"/>
  </w:num>
  <w:num w:numId="17">
    <w:abstractNumId w:val="9"/>
  </w:num>
  <w:num w:numId="18">
    <w:abstractNumId w:val="3"/>
  </w:num>
  <w:num w:numId="19">
    <w:abstractNumId w:val="22"/>
  </w:num>
  <w:num w:numId="20">
    <w:abstractNumId w:val="11"/>
  </w:num>
  <w:num w:numId="21">
    <w:abstractNumId w:val="27"/>
  </w:num>
  <w:num w:numId="22">
    <w:abstractNumId w:val="14"/>
  </w:num>
  <w:num w:numId="23">
    <w:abstractNumId w:val="2"/>
  </w:num>
  <w:num w:numId="24">
    <w:abstractNumId w:val="19"/>
  </w:num>
  <w:num w:numId="25">
    <w:abstractNumId w:val="26"/>
  </w:num>
  <w:num w:numId="26">
    <w:abstractNumId w:val="7"/>
  </w:num>
  <w:num w:numId="27">
    <w:abstractNumId w:val="1"/>
  </w:num>
  <w:num w:numId="28">
    <w:abstractNumId w:val="10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CD3"/>
    <w:rsid w:val="0003005E"/>
    <w:rsid w:val="0003164A"/>
    <w:rsid w:val="00033AF2"/>
    <w:rsid w:val="000A2619"/>
    <w:rsid w:val="00101B76"/>
    <w:rsid w:val="001D7A3B"/>
    <w:rsid w:val="00240C65"/>
    <w:rsid w:val="00295FE3"/>
    <w:rsid w:val="002D1E2D"/>
    <w:rsid w:val="002F4B96"/>
    <w:rsid w:val="00363CD3"/>
    <w:rsid w:val="003752E8"/>
    <w:rsid w:val="003A3332"/>
    <w:rsid w:val="00410144"/>
    <w:rsid w:val="004115D2"/>
    <w:rsid w:val="00431795"/>
    <w:rsid w:val="004334D6"/>
    <w:rsid w:val="004C3F9F"/>
    <w:rsid w:val="004D0070"/>
    <w:rsid w:val="004D70F6"/>
    <w:rsid w:val="00544FBA"/>
    <w:rsid w:val="0055343A"/>
    <w:rsid w:val="00572542"/>
    <w:rsid w:val="00643C74"/>
    <w:rsid w:val="00673AA5"/>
    <w:rsid w:val="00732082"/>
    <w:rsid w:val="007B2EB3"/>
    <w:rsid w:val="007F6D02"/>
    <w:rsid w:val="00832E74"/>
    <w:rsid w:val="0085564F"/>
    <w:rsid w:val="008903B3"/>
    <w:rsid w:val="008969A1"/>
    <w:rsid w:val="00904715"/>
    <w:rsid w:val="0097345D"/>
    <w:rsid w:val="009768B5"/>
    <w:rsid w:val="009A3CED"/>
    <w:rsid w:val="00AA1ABA"/>
    <w:rsid w:val="00B02534"/>
    <w:rsid w:val="00B110D8"/>
    <w:rsid w:val="00B4276C"/>
    <w:rsid w:val="00BA083E"/>
    <w:rsid w:val="00C15D5D"/>
    <w:rsid w:val="00C25908"/>
    <w:rsid w:val="00D275A7"/>
    <w:rsid w:val="00DA7A68"/>
    <w:rsid w:val="00DB34D2"/>
    <w:rsid w:val="00DD023A"/>
    <w:rsid w:val="00DE57A4"/>
    <w:rsid w:val="00E354BC"/>
    <w:rsid w:val="00E9526F"/>
    <w:rsid w:val="00EA3EEE"/>
    <w:rsid w:val="00F1267E"/>
    <w:rsid w:val="00F339B1"/>
    <w:rsid w:val="00FA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8AA82"/>
  <w15:chartTrackingRefBased/>
  <w15:docId w15:val="{8493AE8A-A139-47F1-ACDC-2C2AB952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paragraph" w:styleId="1">
    <w:name w:val="heading 1"/>
    <w:basedOn w:val="a"/>
    <w:link w:val="10"/>
    <w:uiPriority w:val="9"/>
    <w:qFormat/>
    <w:rsid w:val="00363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3C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10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10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1">
    <w:name w:val="ЗАГ 1"/>
    <w:basedOn w:val="a6"/>
    <w:next w:val="12"/>
    <w:link w:val="13"/>
    <w:qFormat/>
    <w:rsid w:val="008969A1"/>
    <w:pPr>
      <w:spacing w:after="240" w:line="240" w:lineRule="auto"/>
    </w:pPr>
    <w:rPr>
      <w:rFonts w:ascii="Times New Roman" w:hAnsi="Times New Roman"/>
    </w:rPr>
  </w:style>
  <w:style w:type="paragraph" w:customStyle="1" w:styleId="12">
    <w:name w:val="ПодЗАГ 1"/>
    <w:basedOn w:val="a8"/>
    <w:link w:val="15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3">
    <w:name w:val="ЗАГ 1 Знак"/>
    <w:basedOn w:val="a7"/>
    <w:link w:val="11"/>
    <w:rsid w:val="008969A1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1">
    <w:name w:val="ПодЗАГ 2"/>
    <w:basedOn w:val="12"/>
    <w:link w:val="22"/>
    <w:qFormat/>
    <w:rsid w:val="00DB34D2"/>
    <w:pPr>
      <w:spacing w:before="57"/>
    </w:pPr>
    <w:rPr>
      <w:i/>
    </w:rPr>
  </w:style>
  <w:style w:type="character" w:customStyle="1" w:styleId="15">
    <w:name w:val="ПодЗАГ 1 Знак"/>
    <w:basedOn w:val="a9"/>
    <w:link w:val="12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2">
    <w:name w:val="ПодЗАГ 2 Знак"/>
    <w:basedOn w:val="15"/>
    <w:link w:val="21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63C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63C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363C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Emphasis"/>
    <w:basedOn w:val="a0"/>
    <w:uiPriority w:val="20"/>
    <w:qFormat/>
    <w:rsid w:val="00363CD3"/>
    <w:rPr>
      <w:i/>
      <w:iCs/>
    </w:rPr>
  </w:style>
  <w:style w:type="paragraph" w:customStyle="1" w:styleId="c10">
    <w:name w:val="c10"/>
    <w:basedOn w:val="a"/>
    <w:rsid w:val="0036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63CD3"/>
  </w:style>
  <w:style w:type="paragraph" w:customStyle="1" w:styleId="c3">
    <w:name w:val="c3"/>
    <w:basedOn w:val="a"/>
    <w:rsid w:val="0036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6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6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63CD3"/>
  </w:style>
  <w:style w:type="character" w:customStyle="1" w:styleId="c27">
    <w:name w:val="c27"/>
    <w:basedOn w:val="a0"/>
    <w:rsid w:val="00363CD3"/>
  </w:style>
  <w:style w:type="paragraph" w:customStyle="1" w:styleId="c5">
    <w:name w:val="c5"/>
    <w:basedOn w:val="a"/>
    <w:rsid w:val="0036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63CD3"/>
  </w:style>
  <w:style w:type="paragraph" w:customStyle="1" w:styleId="c2">
    <w:name w:val="c2"/>
    <w:basedOn w:val="a"/>
    <w:rsid w:val="0036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Текст сноски Знак"/>
    <w:basedOn w:val="a0"/>
    <w:link w:val="afb"/>
    <w:uiPriority w:val="99"/>
    <w:semiHidden/>
    <w:rsid w:val="00363CD3"/>
    <w:rPr>
      <w:sz w:val="20"/>
      <w:szCs w:val="20"/>
    </w:rPr>
  </w:style>
  <w:style w:type="paragraph" w:styleId="afb">
    <w:name w:val="footnote text"/>
    <w:basedOn w:val="a"/>
    <w:link w:val="afa"/>
    <w:uiPriority w:val="99"/>
    <w:semiHidden/>
    <w:unhideWhenUsed/>
    <w:rsid w:val="00363CD3"/>
    <w:pPr>
      <w:spacing w:after="0" w:line="240" w:lineRule="auto"/>
    </w:pPr>
    <w:rPr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363CD3"/>
    <w:rPr>
      <w:sz w:val="20"/>
      <w:szCs w:val="20"/>
    </w:rPr>
  </w:style>
  <w:style w:type="character" w:styleId="afc">
    <w:name w:val="Subtle Emphasis"/>
    <w:basedOn w:val="a0"/>
    <w:uiPriority w:val="19"/>
    <w:qFormat/>
    <w:rsid w:val="00363CD3"/>
    <w:rPr>
      <w:i/>
      <w:iCs/>
      <w:color w:val="808080" w:themeColor="text1" w:themeTint="7F"/>
    </w:rPr>
  </w:style>
  <w:style w:type="paragraph" w:styleId="afd">
    <w:name w:val="Balloon Text"/>
    <w:basedOn w:val="a"/>
    <w:link w:val="afe"/>
    <w:uiPriority w:val="99"/>
    <w:semiHidden/>
    <w:unhideWhenUsed/>
    <w:rsid w:val="00363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363CD3"/>
    <w:rPr>
      <w:rFonts w:ascii="Segoe UI" w:hAnsi="Segoe UI" w:cs="Segoe UI"/>
      <w:sz w:val="18"/>
      <w:szCs w:val="18"/>
    </w:rPr>
  </w:style>
  <w:style w:type="character" w:styleId="aff">
    <w:name w:val="footnote reference"/>
    <w:basedOn w:val="a0"/>
    <w:uiPriority w:val="99"/>
    <w:semiHidden/>
    <w:unhideWhenUsed/>
    <w:rsid w:val="00363C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file:///\\&#1074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chto-takoe-lyubov.net/stixi-pro-plyushevogo-mishk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rustih.ru/dmitrij-pinskij-polya-v-po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aromatyschastya.ru/stixi-pro-metel-i-vyug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allforchildren.ru/poetry/veget041.php" TargetMode="External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10_2022_&#1076;&#1080;&#1089;&#1082;_&#1055;&#1064;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76F03-65E5-45B3-9347-21D35FF18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223</TotalTime>
  <Pages>32</Pages>
  <Words>10074</Words>
  <Characters>57428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10</cp:revision>
  <dcterms:created xsi:type="dcterms:W3CDTF">2022-10-21T11:26:00Z</dcterms:created>
  <dcterms:modified xsi:type="dcterms:W3CDTF">2022-10-24T07:32:00Z</dcterms:modified>
</cp:coreProperties>
</file>