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2ED" w:rsidRPr="009B5508" w:rsidRDefault="000172ED" w:rsidP="000172ED">
      <w:pPr>
        <w:pStyle w:val="1"/>
        <w:spacing w:after="120"/>
      </w:pPr>
      <w:r w:rsidRPr="009B5508">
        <w:t xml:space="preserve">Итоговые работы по учебному предмету </w:t>
      </w:r>
      <w:r>
        <w:br/>
      </w:r>
      <w:r w:rsidRPr="009B5508">
        <w:t>«Человек и мир»</w:t>
      </w:r>
    </w:p>
    <w:p w:rsidR="000172ED" w:rsidRPr="000172ED" w:rsidRDefault="000172ED" w:rsidP="000172ED">
      <w:pPr>
        <w:pStyle w:val="1"/>
        <w:rPr>
          <w:b w:val="0"/>
          <w:i/>
        </w:rPr>
      </w:pPr>
      <w:r w:rsidRPr="000172ED">
        <w:rPr>
          <w:b w:val="0"/>
          <w:i/>
        </w:rPr>
        <w:t xml:space="preserve">Для учреждений общего среднего образования </w:t>
      </w:r>
      <w:r>
        <w:rPr>
          <w:b w:val="0"/>
          <w:i/>
        </w:rPr>
        <w:br/>
      </w:r>
      <w:r w:rsidRPr="000172ED">
        <w:rPr>
          <w:b w:val="0"/>
          <w:i/>
        </w:rPr>
        <w:t>с русским языком обучения и воспитания</w:t>
      </w:r>
    </w:p>
    <w:p w:rsidR="000172ED" w:rsidRPr="009B5508" w:rsidRDefault="000172ED" w:rsidP="004C677A">
      <w:pPr>
        <w:pStyle w:val="1"/>
        <w:spacing w:after="0"/>
      </w:pPr>
      <w:r w:rsidRPr="009B5508">
        <w:rPr>
          <w:lang w:val="be-BY"/>
        </w:rPr>
        <w:t>І</w:t>
      </w:r>
      <w:r w:rsidRPr="009B5508">
        <w:t xml:space="preserve"> класс</w:t>
      </w:r>
    </w:p>
    <w:p w:rsidR="000172ED" w:rsidRPr="009B5508" w:rsidRDefault="000172ED" w:rsidP="004C677A">
      <w:pPr>
        <w:pStyle w:val="1"/>
        <w:rPr>
          <w:lang w:val="be-BY"/>
        </w:rPr>
      </w:pPr>
      <w:r w:rsidRPr="009B5508">
        <w:t>Тема: «Весенние изменения в природе»</w:t>
      </w:r>
    </w:p>
    <w:p w:rsidR="000172ED" w:rsidRPr="009B5508" w:rsidRDefault="000172ED" w:rsidP="000172ED">
      <w:pPr>
        <w:pStyle w:val="2"/>
      </w:pPr>
      <w:r w:rsidRPr="009B5508">
        <w:t>Вариант 1</w:t>
      </w:r>
    </w:p>
    <w:p w:rsidR="000172ED" w:rsidRPr="009B5508" w:rsidRDefault="000172ED" w:rsidP="000172ED">
      <w:pPr>
        <w:pStyle w:val="10"/>
      </w:pPr>
      <w:r w:rsidRPr="009B5508">
        <w:t>1.</w:t>
      </w:r>
      <w:r>
        <w:tab/>
      </w:r>
      <w:r w:rsidRPr="009B5508">
        <w:t>Отметь знаком «+» рисунки, на которых изображена весна.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3216"/>
        <w:gridCol w:w="3366"/>
      </w:tblGrid>
      <w:tr w:rsidR="000172ED" w:rsidRPr="009B5508" w:rsidTr="000172ED">
        <w:trPr>
          <w:trHeight w:val="20"/>
          <w:jc w:val="center"/>
        </w:trPr>
        <w:tc>
          <w:tcPr>
            <w:tcW w:w="0" w:type="auto"/>
          </w:tcPr>
          <w:p w:rsidR="000172ED" w:rsidRPr="009B5508" w:rsidRDefault="000172ED" w:rsidP="000172ED">
            <w:pPr>
              <w:pStyle w:val="a3"/>
              <w:ind w:firstLine="0"/>
            </w:pPr>
            <w:r w:rsidRPr="009B5508">
              <w:rPr>
                <w:noProof/>
                <w:lang w:eastAsia="ru-RU"/>
              </w:rPr>
              <w:drawing>
                <wp:inline distT="0" distB="0" distL="0" distR="0" wp14:anchorId="70EE81BE" wp14:editId="08F44539">
                  <wp:extent cx="2008568" cy="1440000"/>
                  <wp:effectExtent l="0" t="0" r="0" b="825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1671228860_celes-club-p-kartinka-osennego-lesa-dlya-detei-krasivo-4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56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2ED" w:rsidRPr="009B5508" w:rsidRDefault="000172ED" w:rsidP="000172ED">
            <w:pPr>
              <w:pStyle w:val="a3"/>
              <w:ind w:firstLine="0"/>
              <w:jc w:val="center"/>
            </w:pPr>
            <w:r w:rsidRPr="000172ED">
              <w:rPr>
                <w:sz w:val="36"/>
              </w:rPr>
              <w:sym w:font="Wingdings 2" w:char="F0A3"/>
            </w:r>
          </w:p>
        </w:tc>
        <w:tc>
          <w:tcPr>
            <w:tcW w:w="0" w:type="auto"/>
          </w:tcPr>
          <w:p w:rsidR="000172ED" w:rsidRPr="009B5508" w:rsidRDefault="000172ED" w:rsidP="000172ED">
            <w:pPr>
              <w:pStyle w:val="a3"/>
              <w:ind w:firstLine="0"/>
            </w:pPr>
            <w:r w:rsidRPr="009B5508">
              <w:rPr>
                <w:noProof/>
                <w:lang w:eastAsia="ru-RU"/>
              </w:rPr>
              <w:drawing>
                <wp:inline distT="0" distB="0" distL="0" distR="0" wp14:anchorId="1E103E1A" wp14:editId="702B2D3B">
                  <wp:extent cx="1898410" cy="1440000"/>
                  <wp:effectExtent l="0" t="0" r="6985" b="8255"/>
                  <wp:docPr id="31" name="Рисунок 31" descr="D:\Desktop\1676632928_gas-kvas-com-p-vesna-risunok-dlya-detei-v-detskom-sadu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1676632928_gas-kvas-com-p-vesna-risunok-dlya-detei-v-detskom-sadu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4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2ED" w:rsidRPr="009B5508" w:rsidRDefault="000172ED" w:rsidP="000172ED">
            <w:pPr>
              <w:pStyle w:val="a3"/>
              <w:ind w:firstLine="0"/>
              <w:jc w:val="center"/>
            </w:pPr>
            <w:r w:rsidRPr="000172ED">
              <w:rPr>
                <w:sz w:val="36"/>
              </w:rPr>
              <w:sym w:font="Wingdings 2" w:char="F0A3"/>
            </w:r>
          </w:p>
        </w:tc>
        <w:tc>
          <w:tcPr>
            <w:tcW w:w="0" w:type="auto"/>
          </w:tcPr>
          <w:p w:rsidR="000172ED" w:rsidRPr="009B5508" w:rsidRDefault="000172ED" w:rsidP="000172ED">
            <w:pPr>
              <w:pStyle w:val="a3"/>
              <w:ind w:firstLine="0"/>
              <w:rPr>
                <w:noProof/>
                <w:lang w:eastAsia="ru-RU"/>
              </w:rPr>
            </w:pPr>
            <w:r w:rsidRPr="009B5508">
              <w:rPr>
                <w:noProof/>
                <w:lang w:eastAsia="ru-RU"/>
              </w:rPr>
              <w:drawing>
                <wp:inline distT="0" distB="0" distL="0" distR="0" wp14:anchorId="43731CB5" wp14:editId="3221115D">
                  <wp:extent cx="1953446" cy="1440000"/>
                  <wp:effectExtent l="0" t="0" r="8890" b="825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1676752559_gas-kvas-com-p-detskii-risunok-dozhdik-v-lesu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44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2ED" w:rsidRPr="009B5508" w:rsidRDefault="000172ED" w:rsidP="000172ED">
            <w:pPr>
              <w:pStyle w:val="a3"/>
              <w:ind w:firstLine="0"/>
              <w:jc w:val="center"/>
            </w:pPr>
            <w:r w:rsidRPr="000172ED">
              <w:rPr>
                <w:sz w:val="36"/>
              </w:rPr>
              <w:sym w:font="Wingdings 2" w:char="F0A3"/>
            </w:r>
          </w:p>
        </w:tc>
      </w:tr>
      <w:tr w:rsidR="000172ED" w:rsidRPr="009B5508" w:rsidTr="000172ED">
        <w:trPr>
          <w:trHeight w:val="20"/>
          <w:jc w:val="center"/>
        </w:trPr>
        <w:tc>
          <w:tcPr>
            <w:tcW w:w="0" w:type="auto"/>
          </w:tcPr>
          <w:p w:rsidR="000172ED" w:rsidRPr="000172ED" w:rsidRDefault="000172ED" w:rsidP="000172ED">
            <w:pPr>
              <w:pStyle w:val="a3"/>
              <w:ind w:firstLine="0"/>
              <w:jc w:val="center"/>
              <w:rPr>
                <w:sz w:val="36"/>
              </w:rPr>
            </w:pPr>
            <w:r w:rsidRPr="000172ED">
              <w:rPr>
                <w:noProof/>
                <w:sz w:val="36"/>
                <w:lang w:eastAsia="ru-RU"/>
              </w:rPr>
              <w:drawing>
                <wp:inline distT="0" distB="0" distL="0" distR="0" wp14:anchorId="39A3ECCF" wp14:editId="60C09ABD">
                  <wp:extent cx="1974743" cy="1440000"/>
                  <wp:effectExtent l="0" t="0" r="6985" b="825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MivOC2pVJlU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79"/>
                          <a:stretch/>
                        </pic:blipFill>
                        <pic:spPr bwMode="auto">
                          <a:xfrm>
                            <a:off x="0" y="0"/>
                            <a:ext cx="1974743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72ED" w:rsidRPr="000172ED" w:rsidRDefault="000172ED" w:rsidP="000172ED">
            <w:pPr>
              <w:pStyle w:val="a3"/>
              <w:ind w:firstLine="0"/>
              <w:jc w:val="center"/>
              <w:rPr>
                <w:sz w:val="36"/>
              </w:rPr>
            </w:pPr>
            <w:r w:rsidRPr="000172ED">
              <w:rPr>
                <w:sz w:val="36"/>
              </w:rPr>
              <w:sym w:font="Wingdings 2" w:char="F0A3"/>
            </w:r>
          </w:p>
        </w:tc>
        <w:tc>
          <w:tcPr>
            <w:tcW w:w="0" w:type="auto"/>
          </w:tcPr>
          <w:p w:rsidR="000172ED" w:rsidRPr="009B5508" w:rsidRDefault="000172ED" w:rsidP="000172ED">
            <w:pPr>
              <w:pStyle w:val="a3"/>
              <w:ind w:firstLine="0"/>
            </w:pPr>
          </w:p>
        </w:tc>
        <w:tc>
          <w:tcPr>
            <w:tcW w:w="0" w:type="auto"/>
          </w:tcPr>
          <w:p w:rsidR="000172ED" w:rsidRPr="000172ED" w:rsidRDefault="000172ED" w:rsidP="000172ED">
            <w:pPr>
              <w:pStyle w:val="a3"/>
              <w:ind w:firstLine="0"/>
              <w:jc w:val="center"/>
              <w:rPr>
                <w:sz w:val="36"/>
              </w:rPr>
            </w:pPr>
            <w:r w:rsidRPr="000172ED">
              <w:rPr>
                <w:noProof/>
                <w:sz w:val="36"/>
                <w:lang w:eastAsia="ru-RU"/>
              </w:rPr>
              <w:drawing>
                <wp:inline distT="0" distB="0" distL="0" distR="0" wp14:anchorId="4D6901A4" wp14:editId="5070BFA0">
                  <wp:extent cx="1992000" cy="1440000"/>
                  <wp:effectExtent l="0" t="0" r="8255" b="825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9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2ED" w:rsidRPr="000172ED" w:rsidRDefault="000172ED" w:rsidP="000172ED">
            <w:pPr>
              <w:pStyle w:val="a3"/>
              <w:ind w:firstLine="0"/>
              <w:jc w:val="center"/>
              <w:rPr>
                <w:sz w:val="36"/>
              </w:rPr>
            </w:pPr>
            <w:r w:rsidRPr="000172ED">
              <w:rPr>
                <w:sz w:val="36"/>
              </w:rPr>
              <w:sym w:font="Wingdings 2" w:char="F0A3"/>
            </w:r>
          </w:p>
        </w:tc>
      </w:tr>
    </w:tbl>
    <w:p w:rsidR="000172ED" w:rsidRPr="009B5508" w:rsidRDefault="000172ED" w:rsidP="000172ED">
      <w:pPr>
        <w:pStyle w:val="10"/>
      </w:pPr>
      <w:r w:rsidRPr="009B5508">
        <w:rPr>
          <w:shd w:val="clear" w:color="auto" w:fill="FFFFFF"/>
        </w:rPr>
        <w:t>2.</w:t>
      </w:r>
      <w:r>
        <w:rPr>
          <w:shd w:val="clear" w:color="auto" w:fill="FFFFFF"/>
        </w:rPr>
        <w:tab/>
      </w:r>
      <w:r w:rsidRPr="009B5508">
        <w:rPr>
          <w:shd w:val="clear" w:color="auto" w:fill="FFFFFF"/>
        </w:rPr>
        <w:t>Как называется весеннее движение льда на реках и оз</w:t>
      </w:r>
      <w:r>
        <w:rPr>
          <w:shd w:val="clear" w:color="auto" w:fill="FFFFFF"/>
        </w:rPr>
        <w:t>ё</w:t>
      </w:r>
      <w:r w:rsidRPr="009B5508">
        <w:rPr>
          <w:shd w:val="clear" w:color="auto" w:fill="FFFFFF"/>
        </w:rPr>
        <w:t>рах?</w:t>
      </w:r>
    </w:p>
    <w:p w:rsidR="000172ED" w:rsidRPr="009B5508" w:rsidRDefault="000172ED" w:rsidP="000172ED">
      <w:pPr>
        <w:pStyle w:val="a3"/>
      </w:pPr>
      <w:r w:rsidRPr="000172ED">
        <w:rPr>
          <w:sz w:val="36"/>
        </w:rPr>
        <w:sym w:font="Wingdings 2" w:char="F0A3"/>
      </w:r>
      <w:r>
        <w:tab/>
      </w:r>
      <w:r w:rsidRPr="009B5508">
        <w:t>Половодье;</w:t>
      </w:r>
    </w:p>
    <w:p w:rsidR="000172ED" w:rsidRPr="009B5508" w:rsidRDefault="000172ED" w:rsidP="000172ED">
      <w:pPr>
        <w:pStyle w:val="a3"/>
        <w:rPr>
          <w:rFonts w:eastAsia="Times New Roman"/>
        </w:rPr>
      </w:pPr>
      <w:r w:rsidRPr="000172ED">
        <w:rPr>
          <w:sz w:val="36"/>
        </w:rPr>
        <w:sym w:font="Wingdings 2" w:char="F0A3"/>
      </w:r>
      <w:r>
        <w:tab/>
      </w:r>
      <w:r w:rsidRPr="009B5508">
        <w:rPr>
          <w:rFonts w:eastAsia="Times New Roman"/>
        </w:rPr>
        <w:t>ледоход;</w:t>
      </w:r>
    </w:p>
    <w:p w:rsidR="000172ED" w:rsidRPr="009B5508" w:rsidRDefault="000172ED" w:rsidP="000172ED">
      <w:pPr>
        <w:pStyle w:val="a3"/>
        <w:rPr>
          <w:bCs/>
          <w:iCs/>
        </w:rPr>
      </w:pPr>
      <w:r w:rsidRPr="000172ED">
        <w:rPr>
          <w:sz w:val="36"/>
        </w:rPr>
        <w:sym w:font="Wingdings 2" w:char="F0A3"/>
      </w:r>
      <w:r>
        <w:tab/>
      </w:r>
      <w:r w:rsidRPr="009B5508">
        <w:rPr>
          <w:bCs/>
          <w:iCs/>
        </w:rPr>
        <w:t>капель.</w:t>
      </w:r>
    </w:p>
    <w:p w:rsidR="000172ED" w:rsidRPr="009B5508" w:rsidRDefault="000172ED" w:rsidP="000172ED">
      <w:pPr>
        <w:pStyle w:val="10"/>
      </w:pPr>
      <w:r w:rsidRPr="009B5508">
        <w:rPr>
          <w:shd w:val="clear" w:color="auto" w:fill="FFFFFF"/>
        </w:rPr>
        <w:t>3.</w:t>
      </w:r>
      <w:r>
        <w:rPr>
          <w:shd w:val="clear" w:color="auto" w:fill="FFFFFF"/>
        </w:rPr>
        <w:tab/>
      </w:r>
      <w:r w:rsidRPr="009B5508">
        <w:rPr>
          <w:shd w:val="clear" w:color="auto" w:fill="FFFFFF"/>
        </w:rPr>
        <w:t>На какой картинке изображено весеннее движение льда на реках и</w:t>
      </w:r>
      <w:r w:rsidR="00173D66">
        <w:rPr>
          <w:shd w:val="clear" w:color="auto" w:fill="FFFFFF"/>
        </w:rPr>
        <w:t> </w:t>
      </w:r>
      <w:r w:rsidRPr="009B5508">
        <w:rPr>
          <w:shd w:val="clear" w:color="auto" w:fill="FFFFFF"/>
        </w:rPr>
        <w:t>оз</w:t>
      </w:r>
      <w:r>
        <w:rPr>
          <w:shd w:val="clear" w:color="auto" w:fill="FFFFFF"/>
        </w:rPr>
        <w:t>ё</w:t>
      </w:r>
      <w:r w:rsidRPr="009B5508">
        <w:rPr>
          <w:shd w:val="clear" w:color="auto" w:fill="FFFFFF"/>
        </w:rPr>
        <w:t>рах?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26"/>
        <w:gridCol w:w="3115"/>
      </w:tblGrid>
      <w:tr w:rsidR="000172ED" w:rsidRPr="009B5508" w:rsidTr="004C677A">
        <w:trPr>
          <w:trHeight w:val="2591"/>
        </w:trPr>
        <w:tc>
          <w:tcPr>
            <w:tcW w:w="3114" w:type="dxa"/>
          </w:tcPr>
          <w:p w:rsidR="000172ED" w:rsidRPr="009B5508" w:rsidRDefault="000172ED" w:rsidP="000172ED">
            <w:pPr>
              <w:pStyle w:val="a3"/>
            </w:pPr>
            <w:r w:rsidRPr="009B5508">
              <w:rPr>
                <w:noProof/>
                <w:shd w:val="clear" w:color="auto" w:fill="FFFFFF"/>
                <w:lang w:eastAsia="ru-RU"/>
              </w:rPr>
              <w:drawing>
                <wp:inline distT="0" distB="0" distL="0" distR="0" wp14:anchorId="671CD1FB" wp14:editId="57B08A63">
                  <wp:extent cx="1761050" cy="1440000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" t="5720" r="1711" b="9324"/>
                          <a:stretch/>
                        </pic:blipFill>
                        <pic:spPr bwMode="auto">
                          <a:xfrm>
                            <a:off x="0" y="0"/>
                            <a:ext cx="176105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72ED" w:rsidRPr="000172ED" w:rsidRDefault="000172ED" w:rsidP="000172ED">
            <w:pPr>
              <w:pStyle w:val="a3"/>
              <w:jc w:val="center"/>
              <w:rPr>
                <w:sz w:val="36"/>
              </w:rPr>
            </w:pPr>
            <w:r w:rsidRPr="000172ED">
              <w:rPr>
                <w:sz w:val="36"/>
              </w:rPr>
              <w:sym w:font="Wingdings 2" w:char="F0A3"/>
            </w:r>
          </w:p>
          <w:p w:rsidR="000172ED" w:rsidRPr="00B0732F" w:rsidRDefault="000172ED" w:rsidP="000172ED">
            <w:pPr>
              <w:pStyle w:val="a3"/>
            </w:pPr>
          </w:p>
        </w:tc>
        <w:tc>
          <w:tcPr>
            <w:tcW w:w="3115" w:type="dxa"/>
          </w:tcPr>
          <w:p w:rsidR="000172ED" w:rsidRPr="000172ED" w:rsidRDefault="000172ED" w:rsidP="000172ED">
            <w:pPr>
              <w:pStyle w:val="a3"/>
              <w:jc w:val="center"/>
              <w:rPr>
                <w:sz w:val="36"/>
              </w:rPr>
            </w:pPr>
            <w:r w:rsidRPr="000172ED">
              <w:rPr>
                <w:noProof/>
                <w:sz w:val="36"/>
                <w:lang w:eastAsia="ru-RU"/>
              </w:rPr>
              <w:drawing>
                <wp:inline distT="0" distB="0" distL="0" distR="0" wp14:anchorId="2AB9C9A3" wp14:editId="34794B9B">
                  <wp:extent cx="1839463" cy="1440000"/>
                  <wp:effectExtent l="0" t="0" r="8890" b="825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1676632928_gas-kvas-com-p-vesna-risunok-dlya-detei-v-detskom-sadu-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75"/>
                          <a:stretch/>
                        </pic:blipFill>
                        <pic:spPr bwMode="auto">
                          <a:xfrm>
                            <a:off x="0" y="0"/>
                            <a:ext cx="183946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72ED" w:rsidRPr="000172ED" w:rsidRDefault="000172ED" w:rsidP="000172ED">
            <w:pPr>
              <w:pStyle w:val="a3"/>
              <w:jc w:val="center"/>
              <w:rPr>
                <w:sz w:val="36"/>
              </w:rPr>
            </w:pPr>
            <w:r w:rsidRPr="000172ED">
              <w:rPr>
                <w:sz w:val="36"/>
              </w:rPr>
              <w:sym w:font="Wingdings 2" w:char="F0A3"/>
            </w:r>
          </w:p>
        </w:tc>
        <w:tc>
          <w:tcPr>
            <w:tcW w:w="3115" w:type="dxa"/>
          </w:tcPr>
          <w:p w:rsidR="000172ED" w:rsidRPr="000172ED" w:rsidRDefault="000172ED" w:rsidP="000172ED">
            <w:pPr>
              <w:pStyle w:val="a3"/>
              <w:jc w:val="center"/>
              <w:rPr>
                <w:sz w:val="36"/>
              </w:rPr>
            </w:pPr>
            <w:r w:rsidRPr="000172ED">
              <w:rPr>
                <w:noProof/>
                <w:sz w:val="36"/>
                <w:lang w:eastAsia="ru-RU"/>
              </w:rPr>
              <w:drawing>
                <wp:inline distT="0" distB="0" distL="0" distR="0" wp14:anchorId="2C564789" wp14:editId="05031E87">
                  <wp:extent cx="1761830" cy="1440000"/>
                  <wp:effectExtent l="0" t="0" r="0" b="8255"/>
                  <wp:docPr id="2" name="Рисунок 2" descr="D:\Desktop\1676632928_gas-kvas-com-p-vesna-risunok-dlya-detei-v-detskom-sadu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1676632928_gas-kvas-com-p-vesna-risunok-dlya-detei-v-detskom-sadu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83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2ED" w:rsidRPr="000172ED" w:rsidRDefault="000172ED" w:rsidP="000172ED">
            <w:pPr>
              <w:pStyle w:val="a3"/>
              <w:jc w:val="center"/>
              <w:rPr>
                <w:sz w:val="36"/>
              </w:rPr>
            </w:pPr>
            <w:r w:rsidRPr="000172ED">
              <w:rPr>
                <w:sz w:val="36"/>
              </w:rPr>
              <w:sym w:font="Wingdings 2" w:char="F0A3"/>
            </w:r>
          </w:p>
        </w:tc>
      </w:tr>
    </w:tbl>
    <w:p w:rsidR="000172ED" w:rsidRPr="009B5508" w:rsidRDefault="000172ED" w:rsidP="000172ED">
      <w:pPr>
        <w:pStyle w:val="10"/>
      </w:pPr>
      <w:r w:rsidRPr="009B5508">
        <w:lastRenderedPageBreak/>
        <w:t>4.</w:t>
      </w:r>
      <w:r>
        <w:tab/>
      </w:r>
      <w:r w:rsidRPr="009B5508">
        <w:t>Установи очер</w:t>
      </w:r>
      <w:r>
        <w:rPr>
          <w:shd w:val="clear" w:color="auto" w:fill="FFFFFF"/>
        </w:rPr>
        <w:t>ё</w:t>
      </w:r>
      <w:r w:rsidRPr="009B5508">
        <w:t>дность прил</w:t>
      </w:r>
      <w:r>
        <w:rPr>
          <w:shd w:val="clear" w:color="auto" w:fill="FFFFFF"/>
        </w:rPr>
        <w:t>ё</w:t>
      </w:r>
      <w:r w:rsidRPr="009B5508">
        <w:t>та перел</w:t>
      </w:r>
      <w:r>
        <w:rPr>
          <w:shd w:val="clear" w:color="auto" w:fill="FFFFFF"/>
        </w:rPr>
        <w:t>ё</w:t>
      </w:r>
      <w:r w:rsidRPr="009B5508">
        <w:t>тных птиц весной: запиши в</w:t>
      </w:r>
      <w:r>
        <w:t> </w:t>
      </w:r>
      <w:r w:rsidRPr="009B5508">
        <w:t>квадраты цифры от 1 до 3. Подбери картинки к каждой группе птиц.</w:t>
      </w:r>
    </w:p>
    <w:p w:rsidR="000172ED" w:rsidRPr="009B5508" w:rsidRDefault="000172ED" w:rsidP="000172ED">
      <w:pPr>
        <w:pStyle w:val="a3"/>
      </w:pPr>
      <w:r w:rsidRPr="000172ED">
        <w:rPr>
          <w:sz w:val="36"/>
        </w:rPr>
        <w:sym w:font="Wingdings 2" w:char="F0A3"/>
      </w:r>
      <w:r>
        <w:tab/>
      </w:r>
      <w:r w:rsidRPr="009B5508">
        <w:t xml:space="preserve">Водоплавающие птицы; </w:t>
      </w:r>
      <w:r w:rsidRPr="009B5508">
        <w:tab/>
      </w:r>
      <w:r w:rsidRPr="009B5508">
        <w:tab/>
      </w:r>
      <w:r w:rsidRPr="009B5508">
        <w:tab/>
      </w:r>
      <w:r w:rsidRPr="009B5508">
        <w:tab/>
      </w:r>
      <w:r w:rsidRPr="009B5508">
        <w:tab/>
      </w:r>
      <w:r w:rsidRPr="009B5508">
        <w:rPr>
          <w:bCs/>
          <w:iCs/>
          <w:noProof/>
          <w:lang w:eastAsia="ru-RU"/>
        </w:rPr>
        <w:drawing>
          <wp:inline distT="0" distB="0" distL="0" distR="0" wp14:anchorId="63B6C6A8" wp14:editId="75EFFBE9">
            <wp:extent cx="973455" cy="771525"/>
            <wp:effectExtent l="0" t="0" r="0" b="9525"/>
            <wp:docPr id="49" name="Рисунок 49" descr="D:\Downloads\жавор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жаворонок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345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2ED" w:rsidRPr="009B5508" w:rsidRDefault="000172ED" w:rsidP="000172ED">
      <w:pPr>
        <w:pStyle w:val="a3"/>
        <w:rPr>
          <w:rFonts w:eastAsia="Times New Roman"/>
        </w:rPr>
      </w:pPr>
      <w:r w:rsidRPr="000172ED">
        <w:rPr>
          <w:sz w:val="36"/>
        </w:rPr>
        <w:sym w:font="Wingdings 2" w:char="F0A3"/>
      </w:r>
      <w:r>
        <w:tab/>
      </w:r>
      <w:r w:rsidRPr="009B5508">
        <w:rPr>
          <w:rFonts w:eastAsia="Times New Roman"/>
        </w:rPr>
        <w:t>птицы, которые находят корм на проталинах;</w:t>
      </w:r>
      <w:r w:rsidRPr="009B5508">
        <w:rPr>
          <w:rFonts w:eastAsia="Times New Roman"/>
        </w:rPr>
        <w:tab/>
      </w:r>
      <w:r w:rsidRPr="009B5508">
        <w:rPr>
          <w:bCs/>
          <w:iCs/>
          <w:noProof/>
          <w:lang w:eastAsia="ru-RU"/>
        </w:rPr>
        <w:drawing>
          <wp:inline distT="0" distB="0" distL="0" distR="0" wp14:anchorId="12A01488" wp14:editId="224054B0">
            <wp:extent cx="1413510" cy="8382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639519494_36-pofoto-club-p-gus-foto-na-prozrachnom-fone-4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ED" w:rsidRPr="009B5508" w:rsidRDefault="000172ED" w:rsidP="000172ED">
      <w:pPr>
        <w:pStyle w:val="a3"/>
        <w:rPr>
          <w:bCs/>
          <w:iCs/>
        </w:rPr>
      </w:pPr>
      <w:r w:rsidRPr="000172ED">
        <w:rPr>
          <w:sz w:val="36"/>
        </w:rPr>
        <w:sym w:font="Wingdings 2" w:char="F0A3"/>
      </w:r>
      <w:r>
        <w:tab/>
      </w:r>
      <w:r w:rsidRPr="009B5508">
        <w:rPr>
          <w:bCs/>
          <w:iCs/>
        </w:rPr>
        <w:t>птицы, которые питаются насекомыми.</w:t>
      </w:r>
      <w:r w:rsidRPr="009B5508">
        <w:rPr>
          <w:bCs/>
          <w:iCs/>
        </w:rPr>
        <w:tab/>
      </w:r>
      <w:r w:rsidRPr="009B5508">
        <w:rPr>
          <w:bCs/>
          <w:iCs/>
        </w:rPr>
        <w:tab/>
      </w:r>
      <w:r w:rsidRPr="009B5508">
        <w:tab/>
      </w:r>
      <w:r w:rsidRPr="009B5508">
        <w:rPr>
          <w:noProof/>
          <w:lang w:eastAsia="ru-RU"/>
        </w:rPr>
        <w:drawing>
          <wp:inline distT="0" distB="0" distL="0" distR="0" wp14:anchorId="18FDAF05" wp14:editId="57300671">
            <wp:extent cx="809625" cy="762000"/>
            <wp:effectExtent l="0" t="0" r="9525" b="0"/>
            <wp:docPr id="46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96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ED" w:rsidRPr="000172ED" w:rsidRDefault="000172ED" w:rsidP="000172ED">
      <w:pPr>
        <w:pStyle w:val="10"/>
        <w:rPr>
          <w:rStyle w:val="af3"/>
          <w:b/>
          <w:bCs/>
        </w:rPr>
      </w:pPr>
      <w:r w:rsidRPr="000172ED">
        <w:rPr>
          <w:rStyle w:val="af3"/>
          <w:b/>
          <w:bCs/>
        </w:rPr>
        <w:t>5. Выбери из слов в скобках подходящие по смыслу, подчеркни их.</w:t>
      </w:r>
    </w:p>
    <w:p w:rsidR="000172ED" w:rsidRPr="000172ED" w:rsidRDefault="000172ED" w:rsidP="004C677A">
      <w:pPr>
        <w:pStyle w:val="1"/>
        <w:spacing w:before="120" w:after="0"/>
        <w:ind w:left="851"/>
        <w:jc w:val="left"/>
        <w:rPr>
          <w:rStyle w:val="af3"/>
          <w:b/>
          <w:bCs/>
        </w:rPr>
      </w:pPr>
      <w:r w:rsidRPr="000172ED">
        <w:rPr>
          <w:rStyle w:val="af3"/>
          <w:b/>
          <w:bCs/>
        </w:rPr>
        <w:t>К нам пришла весна</w:t>
      </w:r>
    </w:p>
    <w:p w:rsidR="000172ED" w:rsidRPr="009B5508" w:rsidRDefault="000172ED" w:rsidP="000172ED">
      <w:pPr>
        <w:pStyle w:val="a3"/>
      </w:pPr>
      <w:r w:rsidRPr="009B5508">
        <w:t>Если снег повсюду (</w:t>
      </w:r>
      <w:r w:rsidRPr="009B5508">
        <w:rPr>
          <w:b/>
        </w:rPr>
        <w:t>ид</w:t>
      </w:r>
      <w:r>
        <w:rPr>
          <w:b/>
          <w:bCs/>
          <w:iCs/>
          <w:shd w:val="clear" w:color="auto" w:fill="FFFFFF"/>
        </w:rPr>
        <w:t>ё</w:t>
      </w:r>
      <w:r w:rsidRPr="009B5508">
        <w:rPr>
          <w:b/>
        </w:rPr>
        <w:t>т/тает</w:t>
      </w:r>
      <w:r w:rsidRPr="009B5508">
        <w:t>),</w:t>
      </w:r>
    </w:p>
    <w:p w:rsidR="000172ED" w:rsidRPr="009B5508" w:rsidRDefault="000172ED" w:rsidP="000172ED">
      <w:pPr>
        <w:pStyle w:val="a3"/>
      </w:pPr>
      <w:r w:rsidRPr="009B5508">
        <w:t>День становится (</w:t>
      </w:r>
      <w:r w:rsidRPr="009B5508">
        <w:rPr>
          <w:b/>
        </w:rPr>
        <w:t>длинней/короче</w:t>
      </w:r>
      <w:r w:rsidRPr="009B5508">
        <w:t>),</w:t>
      </w:r>
    </w:p>
    <w:p w:rsidR="000172ED" w:rsidRPr="009B5508" w:rsidRDefault="000172ED" w:rsidP="000172ED">
      <w:pPr>
        <w:pStyle w:val="a3"/>
      </w:pPr>
      <w:r w:rsidRPr="009B5508">
        <w:t>Если вс</w:t>
      </w:r>
      <w:r w:rsidRPr="00FB7EF5">
        <w:rPr>
          <w:bCs/>
          <w:iCs/>
          <w:shd w:val="clear" w:color="auto" w:fill="FFFFFF"/>
        </w:rPr>
        <w:t>ё</w:t>
      </w:r>
      <w:r w:rsidRPr="009B5508">
        <w:t xml:space="preserve"> (</w:t>
      </w:r>
      <w:r w:rsidRPr="009B5508">
        <w:rPr>
          <w:b/>
        </w:rPr>
        <w:t>побелело/зазеленело</w:t>
      </w:r>
      <w:r w:rsidRPr="009B5508">
        <w:t>)</w:t>
      </w:r>
    </w:p>
    <w:p w:rsidR="000172ED" w:rsidRPr="009B5508" w:rsidRDefault="000172ED" w:rsidP="000172ED">
      <w:pPr>
        <w:pStyle w:val="a3"/>
      </w:pPr>
      <w:r w:rsidRPr="009B5508">
        <w:t>И в полях (</w:t>
      </w:r>
      <w:r w:rsidRPr="009B5508">
        <w:rPr>
          <w:b/>
        </w:rPr>
        <w:t>звенит/засох</w:t>
      </w:r>
      <w:r w:rsidRPr="009B5508">
        <w:t>) ручей,</w:t>
      </w:r>
    </w:p>
    <w:p w:rsidR="000172ED" w:rsidRPr="009B5508" w:rsidRDefault="000172ED" w:rsidP="000172ED">
      <w:pPr>
        <w:pStyle w:val="a3"/>
      </w:pPr>
      <w:r w:rsidRPr="009B5508">
        <w:t>Если солнце (</w:t>
      </w:r>
      <w:r w:rsidRPr="009B5508">
        <w:rPr>
          <w:b/>
        </w:rPr>
        <w:t>ярче/реже</w:t>
      </w:r>
      <w:r w:rsidRPr="009B5508">
        <w:t>) светит,</w:t>
      </w:r>
    </w:p>
    <w:p w:rsidR="000172ED" w:rsidRPr="009B5508" w:rsidRDefault="000172ED" w:rsidP="000172ED">
      <w:pPr>
        <w:pStyle w:val="a3"/>
      </w:pPr>
      <w:r w:rsidRPr="009B5508">
        <w:t>Если птицам не до сна,</w:t>
      </w:r>
    </w:p>
    <w:p w:rsidR="000172ED" w:rsidRPr="009B5508" w:rsidRDefault="000172ED" w:rsidP="000172ED">
      <w:pPr>
        <w:pStyle w:val="a3"/>
      </w:pPr>
      <w:r w:rsidRPr="009B5508">
        <w:t>Если стал (</w:t>
      </w:r>
      <w:r w:rsidRPr="009B5508">
        <w:rPr>
          <w:b/>
        </w:rPr>
        <w:t>холодным/теплее</w:t>
      </w:r>
      <w:r w:rsidRPr="009B5508">
        <w:t>) ветер,</w:t>
      </w:r>
    </w:p>
    <w:p w:rsidR="000172ED" w:rsidRPr="009B5508" w:rsidRDefault="000172ED" w:rsidP="000172ED">
      <w:pPr>
        <w:pStyle w:val="a3"/>
      </w:pPr>
      <w:r>
        <w:t>Значит</w:t>
      </w:r>
      <w:r w:rsidRPr="009B5508">
        <w:t xml:space="preserve"> к нам пришла весна.</w:t>
      </w:r>
    </w:p>
    <w:p w:rsidR="000172ED" w:rsidRPr="009B5508" w:rsidRDefault="000172ED" w:rsidP="000172ED">
      <w:pPr>
        <w:pStyle w:val="a3"/>
        <w:ind w:left="3119" w:firstLine="0"/>
        <w:rPr>
          <w:rStyle w:val="af9"/>
          <w:color w:val="222222"/>
          <w:bdr w:val="none" w:sz="0" w:space="0" w:color="auto" w:frame="1"/>
        </w:rPr>
      </w:pPr>
      <w:r w:rsidRPr="009B5508">
        <w:rPr>
          <w:rStyle w:val="af9"/>
          <w:color w:val="222222"/>
          <w:bdr w:val="none" w:sz="0" w:space="0" w:color="auto" w:frame="1"/>
        </w:rPr>
        <w:t>Е. Карганова</w:t>
      </w:r>
    </w:p>
    <w:p w:rsidR="000172ED" w:rsidRDefault="000172ED" w:rsidP="004C677A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:rsidR="000172ED" w:rsidRPr="009B5508" w:rsidRDefault="000172ED" w:rsidP="000172ED">
      <w:pPr>
        <w:pStyle w:val="2"/>
      </w:pPr>
      <w:r w:rsidRPr="009B5508">
        <w:lastRenderedPageBreak/>
        <w:t>Вариант 2</w:t>
      </w:r>
    </w:p>
    <w:p w:rsidR="000172ED" w:rsidRPr="009B5508" w:rsidRDefault="000172ED" w:rsidP="000172ED">
      <w:pPr>
        <w:pStyle w:val="10"/>
      </w:pPr>
      <w:r w:rsidRPr="009B5508">
        <w:t>1.</w:t>
      </w:r>
      <w:r>
        <w:tab/>
      </w:r>
      <w:r w:rsidRPr="009B5508">
        <w:t>Отметь знаком «+» рисунки, на которых изображена весна.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246"/>
        <w:gridCol w:w="3246"/>
      </w:tblGrid>
      <w:tr w:rsidR="000172ED" w:rsidRPr="009B5508" w:rsidTr="004C677A">
        <w:trPr>
          <w:trHeight w:val="20"/>
        </w:trPr>
        <w:tc>
          <w:tcPr>
            <w:tcW w:w="0" w:type="auto"/>
          </w:tcPr>
          <w:p w:rsidR="000172ED" w:rsidRPr="009B5508" w:rsidRDefault="000172ED" w:rsidP="000172ED">
            <w:pPr>
              <w:pStyle w:val="a3"/>
              <w:ind w:firstLine="0"/>
              <w:jc w:val="center"/>
            </w:pPr>
            <w:r w:rsidRPr="009B5508">
              <w:rPr>
                <w:noProof/>
                <w:lang w:eastAsia="ru-RU"/>
              </w:rPr>
              <w:drawing>
                <wp:inline distT="0" distB="0" distL="0" distR="0" wp14:anchorId="0FFB559F" wp14:editId="38107AF8">
                  <wp:extent cx="1973787" cy="1440000"/>
                  <wp:effectExtent l="0" t="0" r="7620" b="825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0ed27d8391353.560bc6fda542c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9714" r="43399" b="2536"/>
                          <a:stretch/>
                        </pic:blipFill>
                        <pic:spPr bwMode="auto">
                          <a:xfrm>
                            <a:off x="0" y="0"/>
                            <a:ext cx="197378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72ED" w:rsidRPr="009B5508" w:rsidRDefault="000172ED" w:rsidP="000172ED">
            <w:pPr>
              <w:pStyle w:val="a3"/>
              <w:ind w:firstLine="0"/>
              <w:jc w:val="center"/>
            </w:pPr>
            <w:r w:rsidRPr="000172ED">
              <w:rPr>
                <w:sz w:val="36"/>
              </w:rPr>
              <w:sym w:font="Wingdings 2" w:char="F0A3"/>
            </w:r>
          </w:p>
        </w:tc>
        <w:tc>
          <w:tcPr>
            <w:tcW w:w="0" w:type="auto"/>
          </w:tcPr>
          <w:p w:rsidR="000172ED" w:rsidRPr="000172ED" w:rsidRDefault="000172ED" w:rsidP="000172ED">
            <w:pPr>
              <w:pStyle w:val="a3"/>
              <w:ind w:firstLine="0"/>
              <w:jc w:val="center"/>
              <w:rPr>
                <w:sz w:val="36"/>
              </w:rPr>
            </w:pPr>
            <w:r w:rsidRPr="000172ED">
              <w:rPr>
                <w:noProof/>
                <w:sz w:val="36"/>
                <w:lang w:eastAsia="ru-RU"/>
              </w:rPr>
              <w:drawing>
                <wp:inline distT="0" distB="0" distL="0" distR="0" wp14:anchorId="6B4A5D80" wp14:editId="1EF1D670">
                  <wp:extent cx="1920069" cy="1440000"/>
                  <wp:effectExtent l="0" t="0" r="4445" b="825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6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2ED" w:rsidRPr="000172ED" w:rsidRDefault="000172ED" w:rsidP="000172ED">
            <w:pPr>
              <w:pStyle w:val="a3"/>
              <w:ind w:firstLine="0"/>
              <w:jc w:val="center"/>
              <w:rPr>
                <w:sz w:val="36"/>
              </w:rPr>
            </w:pPr>
            <w:r w:rsidRPr="000172ED">
              <w:rPr>
                <w:sz w:val="36"/>
              </w:rPr>
              <w:sym w:font="Wingdings 2" w:char="F0A3"/>
            </w:r>
          </w:p>
        </w:tc>
        <w:tc>
          <w:tcPr>
            <w:tcW w:w="0" w:type="auto"/>
          </w:tcPr>
          <w:p w:rsidR="000172ED" w:rsidRPr="000172ED" w:rsidRDefault="000172ED" w:rsidP="000172ED">
            <w:pPr>
              <w:pStyle w:val="a3"/>
              <w:ind w:firstLine="0"/>
              <w:jc w:val="center"/>
              <w:rPr>
                <w:sz w:val="36"/>
              </w:rPr>
            </w:pPr>
            <w:r w:rsidRPr="000172ED">
              <w:rPr>
                <w:noProof/>
                <w:sz w:val="36"/>
                <w:lang w:eastAsia="ru-RU"/>
              </w:rPr>
              <w:drawing>
                <wp:inline distT="0" distB="0" distL="0" distR="0" wp14:anchorId="3EBC3F8F" wp14:editId="56DF259E">
                  <wp:extent cx="1920069" cy="1440000"/>
                  <wp:effectExtent l="0" t="0" r="4445" b="825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-56-30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6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2ED" w:rsidRPr="000172ED" w:rsidRDefault="000172ED" w:rsidP="000172ED">
            <w:pPr>
              <w:pStyle w:val="a3"/>
              <w:ind w:firstLine="0"/>
              <w:jc w:val="center"/>
              <w:rPr>
                <w:sz w:val="36"/>
              </w:rPr>
            </w:pPr>
            <w:r w:rsidRPr="000172ED">
              <w:rPr>
                <w:sz w:val="36"/>
              </w:rPr>
              <w:sym w:font="Wingdings 2" w:char="F0A3"/>
            </w:r>
          </w:p>
        </w:tc>
      </w:tr>
      <w:tr w:rsidR="000172ED" w:rsidRPr="009B5508" w:rsidTr="004C677A">
        <w:trPr>
          <w:trHeight w:val="20"/>
        </w:trPr>
        <w:tc>
          <w:tcPr>
            <w:tcW w:w="0" w:type="auto"/>
          </w:tcPr>
          <w:p w:rsidR="000172ED" w:rsidRPr="000172ED" w:rsidRDefault="000172ED" w:rsidP="000172ED">
            <w:pPr>
              <w:pStyle w:val="a3"/>
              <w:ind w:firstLine="0"/>
              <w:jc w:val="center"/>
              <w:rPr>
                <w:sz w:val="36"/>
              </w:rPr>
            </w:pPr>
            <w:r w:rsidRPr="000172ED">
              <w:rPr>
                <w:noProof/>
                <w:sz w:val="36"/>
                <w:lang w:eastAsia="ru-RU"/>
              </w:rPr>
              <w:drawing>
                <wp:inline distT="0" distB="0" distL="0" distR="0" wp14:anchorId="49B301FA" wp14:editId="735FBD04">
                  <wp:extent cx="1983540" cy="1440000"/>
                  <wp:effectExtent l="0" t="0" r="0" b="825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07.jpe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4" t="1780" r="4917" b="8726"/>
                          <a:stretch/>
                        </pic:blipFill>
                        <pic:spPr bwMode="auto">
                          <a:xfrm>
                            <a:off x="0" y="0"/>
                            <a:ext cx="198354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72ED" w:rsidRPr="000172ED" w:rsidRDefault="000172ED" w:rsidP="000172ED">
            <w:pPr>
              <w:pStyle w:val="a3"/>
              <w:ind w:firstLine="0"/>
              <w:jc w:val="center"/>
              <w:rPr>
                <w:sz w:val="36"/>
              </w:rPr>
            </w:pPr>
            <w:r w:rsidRPr="000172ED">
              <w:rPr>
                <w:sz w:val="36"/>
              </w:rPr>
              <w:sym w:font="Wingdings 2" w:char="F0A3"/>
            </w:r>
          </w:p>
        </w:tc>
        <w:tc>
          <w:tcPr>
            <w:tcW w:w="0" w:type="auto"/>
          </w:tcPr>
          <w:p w:rsidR="000172ED" w:rsidRPr="009B5508" w:rsidRDefault="000172ED" w:rsidP="000172ED">
            <w:pPr>
              <w:pStyle w:val="a3"/>
              <w:ind w:firstLine="0"/>
              <w:jc w:val="center"/>
            </w:pPr>
          </w:p>
        </w:tc>
        <w:tc>
          <w:tcPr>
            <w:tcW w:w="0" w:type="auto"/>
          </w:tcPr>
          <w:p w:rsidR="000172ED" w:rsidRPr="000172ED" w:rsidRDefault="000172ED" w:rsidP="000172ED">
            <w:pPr>
              <w:pStyle w:val="a3"/>
              <w:ind w:firstLine="0"/>
              <w:jc w:val="center"/>
              <w:rPr>
                <w:sz w:val="36"/>
              </w:rPr>
            </w:pPr>
            <w:r w:rsidRPr="000172ED">
              <w:rPr>
                <w:noProof/>
                <w:sz w:val="36"/>
                <w:lang w:eastAsia="ru-RU"/>
              </w:rPr>
              <w:drawing>
                <wp:inline distT="0" distB="0" distL="0" distR="0" wp14:anchorId="3AE3438E" wp14:editId="3BA3773A">
                  <wp:extent cx="1917844" cy="1440000"/>
                  <wp:effectExtent l="0" t="0" r="6350" b="825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1083486-risunok-na-temu-zimnii-les-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84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2ED" w:rsidRPr="000172ED" w:rsidRDefault="000172ED" w:rsidP="000172ED">
            <w:pPr>
              <w:pStyle w:val="a3"/>
              <w:ind w:firstLine="0"/>
              <w:jc w:val="center"/>
              <w:rPr>
                <w:sz w:val="36"/>
              </w:rPr>
            </w:pPr>
            <w:r w:rsidRPr="000172ED">
              <w:rPr>
                <w:sz w:val="36"/>
              </w:rPr>
              <w:sym w:font="Wingdings 2" w:char="F0A3"/>
            </w:r>
          </w:p>
        </w:tc>
      </w:tr>
    </w:tbl>
    <w:p w:rsidR="000172ED" w:rsidRPr="009B5508" w:rsidRDefault="000172ED" w:rsidP="000172ED">
      <w:pPr>
        <w:pStyle w:val="10"/>
        <w:rPr>
          <w:i/>
        </w:rPr>
      </w:pPr>
      <w:r w:rsidRPr="009B5508">
        <w:rPr>
          <w:shd w:val="clear" w:color="auto" w:fill="FFFFFF"/>
        </w:rPr>
        <w:t>2.</w:t>
      </w:r>
      <w:r>
        <w:rPr>
          <w:shd w:val="clear" w:color="auto" w:fill="FFFFFF"/>
        </w:rPr>
        <w:tab/>
      </w:r>
      <w:r w:rsidRPr="009B5508">
        <w:rPr>
          <w:shd w:val="clear" w:color="auto" w:fill="FFFFFF"/>
        </w:rPr>
        <w:t>Как называется весенний разлив реки при таянии снега?</w:t>
      </w:r>
    </w:p>
    <w:p w:rsidR="000172ED" w:rsidRPr="009B5508" w:rsidRDefault="000172ED" w:rsidP="000172ED">
      <w:pPr>
        <w:pStyle w:val="a3"/>
      </w:pPr>
      <w:r w:rsidRPr="009B5508">
        <w:sym w:font="Wingdings 2" w:char="F0A3"/>
      </w:r>
      <w:r>
        <w:tab/>
      </w:r>
      <w:r w:rsidRPr="009B5508">
        <w:t>Половодье;</w:t>
      </w:r>
    </w:p>
    <w:p w:rsidR="000172ED" w:rsidRPr="009B5508" w:rsidRDefault="000172ED" w:rsidP="000172ED">
      <w:pPr>
        <w:pStyle w:val="a3"/>
        <w:rPr>
          <w:rFonts w:eastAsia="Times New Roman"/>
        </w:rPr>
      </w:pPr>
      <w:r w:rsidRPr="009B5508">
        <w:rPr>
          <w:rFonts w:eastAsia="Times New Roman"/>
        </w:rPr>
        <w:sym w:font="Wingdings 2" w:char="F0A3"/>
      </w:r>
      <w:r>
        <w:rPr>
          <w:rFonts w:eastAsia="Times New Roman"/>
        </w:rPr>
        <w:tab/>
      </w:r>
      <w:r w:rsidRPr="009B5508">
        <w:rPr>
          <w:rFonts w:eastAsia="Times New Roman"/>
        </w:rPr>
        <w:t>ледоход;</w:t>
      </w:r>
    </w:p>
    <w:p w:rsidR="000172ED" w:rsidRPr="009B5508" w:rsidRDefault="000172ED" w:rsidP="000172ED">
      <w:pPr>
        <w:pStyle w:val="a3"/>
        <w:rPr>
          <w:bCs/>
          <w:iCs/>
        </w:rPr>
      </w:pPr>
      <w:r w:rsidRPr="009B5508">
        <w:rPr>
          <w:bCs/>
          <w:iCs/>
        </w:rPr>
        <w:sym w:font="Wingdings 2" w:char="F0A3"/>
      </w:r>
      <w:r>
        <w:rPr>
          <w:bCs/>
          <w:iCs/>
        </w:rPr>
        <w:tab/>
      </w:r>
      <w:r w:rsidRPr="009B5508">
        <w:rPr>
          <w:bCs/>
          <w:iCs/>
        </w:rPr>
        <w:t>капель.</w:t>
      </w:r>
    </w:p>
    <w:p w:rsidR="000172ED" w:rsidRPr="009B5508" w:rsidRDefault="000172ED" w:rsidP="000172ED">
      <w:pPr>
        <w:pStyle w:val="10"/>
        <w:rPr>
          <w:shd w:val="clear" w:color="auto" w:fill="FFFFFF"/>
        </w:rPr>
      </w:pPr>
      <w:r w:rsidRPr="009B5508">
        <w:rPr>
          <w:shd w:val="clear" w:color="auto" w:fill="FFFFFF"/>
        </w:rPr>
        <w:t>3.</w:t>
      </w:r>
      <w:r>
        <w:rPr>
          <w:shd w:val="clear" w:color="auto" w:fill="FFFFFF"/>
        </w:rPr>
        <w:tab/>
      </w:r>
      <w:r w:rsidRPr="009B5508">
        <w:rPr>
          <w:shd w:val="clear" w:color="auto" w:fill="FFFFFF"/>
        </w:rPr>
        <w:t>На какой картинке изображ</w:t>
      </w:r>
      <w:r w:rsidRPr="004F036B">
        <w:rPr>
          <w:shd w:val="clear" w:color="auto" w:fill="FFFFFF"/>
        </w:rPr>
        <w:t>ё</w:t>
      </w:r>
      <w:r w:rsidRPr="009B5508">
        <w:rPr>
          <w:shd w:val="clear" w:color="auto" w:fill="FFFFFF"/>
        </w:rPr>
        <w:t>н весенний разлив реки при таянии снега?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26"/>
        <w:gridCol w:w="3115"/>
      </w:tblGrid>
      <w:tr w:rsidR="000172ED" w:rsidRPr="009B5508" w:rsidTr="004C677A">
        <w:trPr>
          <w:trHeight w:val="2591"/>
        </w:trPr>
        <w:tc>
          <w:tcPr>
            <w:tcW w:w="3114" w:type="dxa"/>
          </w:tcPr>
          <w:p w:rsidR="000172ED" w:rsidRPr="000172ED" w:rsidRDefault="000172ED" w:rsidP="000172ED">
            <w:pPr>
              <w:pStyle w:val="a3"/>
              <w:ind w:firstLine="0"/>
              <w:jc w:val="center"/>
              <w:rPr>
                <w:sz w:val="36"/>
              </w:rPr>
            </w:pPr>
            <w:r w:rsidRPr="000172ED">
              <w:rPr>
                <w:noProof/>
                <w:sz w:val="36"/>
                <w:lang w:eastAsia="ru-RU"/>
              </w:rPr>
              <w:drawing>
                <wp:inline distT="0" distB="0" distL="0" distR="0" wp14:anchorId="0921C158" wp14:editId="6F02F534">
                  <wp:extent cx="1761050" cy="1440000"/>
                  <wp:effectExtent l="0" t="0" r="0" b="825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" t="5720" r="1711" b="9324"/>
                          <a:stretch/>
                        </pic:blipFill>
                        <pic:spPr bwMode="auto">
                          <a:xfrm>
                            <a:off x="0" y="0"/>
                            <a:ext cx="176105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72ED" w:rsidRPr="000172ED" w:rsidRDefault="000172ED" w:rsidP="000172ED">
            <w:pPr>
              <w:pStyle w:val="a3"/>
              <w:ind w:firstLine="0"/>
              <w:jc w:val="center"/>
              <w:rPr>
                <w:sz w:val="36"/>
              </w:rPr>
            </w:pPr>
            <w:r w:rsidRPr="000172ED">
              <w:rPr>
                <w:sz w:val="36"/>
              </w:rPr>
              <w:sym w:font="Wingdings 2" w:char="F0A3"/>
            </w:r>
          </w:p>
        </w:tc>
        <w:tc>
          <w:tcPr>
            <w:tcW w:w="3115" w:type="dxa"/>
          </w:tcPr>
          <w:p w:rsidR="000172ED" w:rsidRPr="000172ED" w:rsidRDefault="000172ED" w:rsidP="000172ED">
            <w:pPr>
              <w:pStyle w:val="a3"/>
              <w:ind w:firstLine="0"/>
              <w:jc w:val="center"/>
              <w:rPr>
                <w:sz w:val="36"/>
              </w:rPr>
            </w:pPr>
            <w:r w:rsidRPr="000172ED">
              <w:rPr>
                <w:noProof/>
                <w:sz w:val="36"/>
                <w:lang w:eastAsia="ru-RU"/>
              </w:rPr>
              <w:drawing>
                <wp:inline distT="0" distB="0" distL="0" distR="0" wp14:anchorId="5F85BA7C" wp14:editId="285004C9">
                  <wp:extent cx="1839463" cy="1440000"/>
                  <wp:effectExtent l="0" t="0" r="8890" b="82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1676632928_gas-kvas-com-p-vesna-risunok-dlya-detei-v-detskom-sadu-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75"/>
                          <a:stretch/>
                        </pic:blipFill>
                        <pic:spPr bwMode="auto">
                          <a:xfrm>
                            <a:off x="0" y="0"/>
                            <a:ext cx="183946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72ED" w:rsidRPr="000172ED" w:rsidRDefault="000172ED" w:rsidP="000172ED">
            <w:pPr>
              <w:pStyle w:val="a3"/>
              <w:ind w:firstLine="0"/>
              <w:jc w:val="center"/>
              <w:rPr>
                <w:sz w:val="36"/>
              </w:rPr>
            </w:pPr>
            <w:r w:rsidRPr="000172ED">
              <w:rPr>
                <w:sz w:val="36"/>
              </w:rPr>
              <w:sym w:font="Wingdings 2" w:char="F0A3"/>
            </w:r>
          </w:p>
        </w:tc>
        <w:tc>
          <w:tcPr>
            <w:tcW w:w="3115" w:type="dxa"/>
          </w:tcPr>
          <w:p w:rsidR="000172ED" w:rsidRPr="000172ED" w:rsidRDefault="000172ED" w:rsidP="000172ED">
            <w:pPr>
              <w:pStyle w:val="a3"/>
              <w:ind w:firstLine="0"/>
              <w:jc w:val="center"/>
              <w:rPr>
                <w:sz w:val="36"/>
              </w:rPr>
            </w:pPr>
            <w:r w:rsidRPr="000172ED">
              <w:rPr>
                <w:noProof/>
                <w:sz w:val="36"/>
                <w:lang w:eastAsia="ru-RU"/>
              </w:rPr>
              <w:drawing>
                <wp:inline distT="0" distB="0" distL="0" distR="0" wp14:anchorId="20D44F6A" wp14:editId="0BF7586C">
                  <wp:extent cx="1761830" cy="1440000"/>
                  <wp:effectExtent l="0" t="0" r="0" b="8255"/>
                  <wp:docPr id="41" name="Рисунок 41" descr="D:\Desktop\1676632928_gas-kvas-com-p-vesna-risunok-dlya-detei-v-detskom-sadu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1676632928_gas-kvas-com-p-vesna-risunok-dlya-detei-v-detskom-sadu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83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2ED" w:rsidRPr="000172ED" w:rsidRDefault="000172ED" w:rsidP="000172ED">
            <w:pPr>
              <w:pStyle w:val="a3"/>
              <w:ind w:firstLine="0"/>
              <w:jc w:val="center"/>
              <w:rPr>
                <w:sz w:val="36"/>
              </w:rPr>
            </w:pPr>
            <w:r w:rsidRPr="000172ED">
              <w:rPr>
                <w:sz w:val="36"/>
              </w:rPr>
              <w:sym w:font="Wingdings 2" w:char="F0A3"/>
            </w:r>
          </w:p>
        </w:tc>
      </w:tr>
    </w:tbl>
    <w:p w:rsidR="000172ED" w:rsidRPr="004F036B" w:rsidRDefault="000172ED" w:rsidP="000172ED">
      <w:pPr>
        <w:pStyle w:val="10"/>
      </w:pPr>
      <w:r w:rsidRPr="004F036B">
        <w:t>4.</w:t>
      </w:r>
      <w:r>
        <w:tab/>
      </w:r>
      <w:r w:rsidRPr="004F036B">
        <w:t>Установи очер</w:t>
      </w:r>
      <w:r w:rsidRPr="004F036B">
        <w:rPr>
          <w:shd w:val="clear" w:color="auto" w:fill="FFFFFF"/>
        </w:rPr>
        <w:t>ё</w:t>
      </w:r>
      <w:r w:rsidRPr="004F036B">
        <w:t>дность прил</w:t>
      </w:r>
      <w:r w:rsidRPr="004F036B">
        <w:rPr>
          <w:shd w:val="clear" w:color="auto" w:fill="FFFFFF"/>
        </w:rPr>
        <w:t>ё</w:t>
      </w:r>
      <w:r w:rsidRPr="004F036B">
        <w:t>та перел</w:t>
      </w:r>
      <w:r w:rsidRPr="004F036B">
        <w:rPr>
          <w:shd w:val="clear" w:color="auto" w:fill="FFFFFF"/>
        </w:rPr>
        <w:t>ё</w:t>
      </w:r>
      <w:r w:rsidRPr="004F036B">
        <w:t>тных птиц весной: запиши в</w:t>
      </w:r>
      <w:r>
        <w:t> </w:t>
      </w:r>
      <w:r w:rsidRPr="004F036B">
        <w:t>квадраты цифры от 1 до 3. Подбери картинки к каждой группе птиц.</w:t>
      </w:r>
    </w:p>
    <w:p w:rsidR="000172ED" w:rsidRPr="009B5508" w:rsidRDefault="000172ED" w:rsidP="004C677A">
      <w:pPr>
        <w:pStyle w:val="a3"/>
      </w:pPr>
      <w:r w:rsidRPr="009B5508">
        <w:sym w:font="Wingdings 2" w:char="F0A3"/>
      </w:r>
      <w:r w:rsidR="004C677A">
        <w:tab/>
      </w:r>
      <w:r w:rsidRPr="009B5508">
        <w:t>Птицы, которые находят корм на проталинах;</w:t>
      </w:r>
      <w:r w:rsidRPr="009B5508">
        <w:tab/>
      </w:r>
      <w:r w:rsidRPr="009B5508">
        <w:tab/>
      </w:r>
      <w:r w:rsidRPr="009B5508">
        <w:rPr>
          <w:b/>
          <w:bCs/>
          <w:i/>
          <w:iCs/>
          <w:noProof/>
          <w:lang w:eastAsia="ru-RU"/>
        </w:rPr>
        <w:drawing>
          <wp:inline distT="0" distB="0" distL="0" distR="0" wp14:anchorId="2B07E294" wp14:editId="688C1C35">
            <wp:extent cx="884555" cy="971550"/>
            <wp:effectExtent l="152400" t="133350" r="163195" b="13335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ласт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4" t="4005" r="15179" b="4429"/>
                    <a:stretch/>
                  </pic:blipFill>
                  <pic:spPr bwMode="auto">
                    <a:xfrm rot="1268077" flipH="1">
                      <a:off x="0" y="0"/>
                      <a:ext cx="88455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2ED" w:rsidRPr="009B5508" w:rsidRDefault="000172ED" w:rsidP="004C677A">
      <w:pPr>
        <w:pStyle w:val="a3"/>
        <w:rPr>
          <w:bCs/>
          <w:iCs/>
        </w:rPr>
      </w:pPr>
      <w:r w:rsidRPr="009B5508">
        <w:lastRenderedPageBreak/>
        <w:sym w:font="Wingdings 2" w:char="F0A3"/>
      </w:r>
      <w:r w:rsidR="004C677A">
        <w:tab/>
      </w:r>
      <w:r w:rsidRPr="009B5508">
        <w:rPr>
          <w:bCs/>
          <w:iCs/>
        </w:rPr>
        <w:t>птицы, которые питаются насекомыми;</w:t>
      </w:r>
      <w:r w:rsidRPr="009B5508">
        <w:rPr>
          <w:bCs/>
          <w:iCs/>
        </w:rPr>
        <w:tab/>
      </w:r>
      <w:r w:rsidRPr="009B5508">
        <w:rPr>
          <w:bCs/>
          <w:iCs/>
        </w:rPr>
        <w:tab/>
      </w:r>
      <w:r w:rsidRPr="009B5508">
        <w:rPr>
          <w:bCs/>
          <w:iCs/>
        </w:rPr>
        <w:tab/>
      </w:r>
      <w:r w:rsidRPr="009B5508">
        <w:rPr>
          <w:b/>
          <w:bCs/>
          <w:i/>
          <w:iCs/>
          <w:noProof/>
          <w:lang w:eastAsia="ru-RU"/>
        </w:rPr>
        <w:drawing>
          <wp:inline distT="0" distB="0" distL="0" distR="0" wp14:anchorId="6223124A" wp14:editId="76819671">
            <wp:extent cx="831850" cy="742950"/>
            <wp:effectExtent l="0" t="0" r="635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утка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18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ED" w:rsidRPr="009B5508" w:rsidRDefault="000172ED" w:rsidP="004C677A">
      <w:pPr>
        <w:pStyle w:val="a3"/>
        <w:rPr>
          <w:bCs/>
          <w:iCs/>
        </w:rPr>
      </w:pPr>
      <w:r w:rsidRPr="009B5508">
        <w:sym w:font="Wingdings 2" w:char="F0A3"/>
      </w:r>
      <w:r w:rsidR="004C677A">
        <w:tab/>
      </w:r>
      <w:r w:rsidRPr="009B5508">
        <w:rPr>
          <w:bCs/>
          <w:iCs/>
        </w:rPr>
        <w:t>водоплавающие птицы.</w:t>
      </w:r>
      <w:r w:rsidRPr="009B5508">
        <w:rPr>
          <w:bCs/>
          <w:iCs/>
        </w:rPr>
        <w:tab/>
      </w:r>
      <w:r w:rsidRPr="009B5508">
        <w:rPr>
          <w:bCs/>
          <w:iCs/>
        </w:rPr>
        <w:tab/>
      </w:r>
      <w:r w:rsidRPr="009B5508">
        <w:rPr>
          <w:bCs/>
          <w:iCs/>
        </w:rPr>
        <w:tab/>
      </w:r>
      <w:r w:rsidRPr="009B5508">
        <w:rPr>
          <w:bCs/>
          <w:iCs/>
        </w:rPr>
        <w:tab/>
      </w:r>
      <w:r w:rsidRPr="009B5508">
        <w:rPr>
          <w:bCs/>
          <w:iCs/>
        </w:rPr>
        <w:tab/>
      </w:r>
      <w:r w:rsidRPr="009B5508">
        <w:rPr>
          <w:bCs/>
          <w:iCs/>
        </w:rPr>
        <w:tab/>
      </w:r>
      <w:r w:rsidRPr="009B5508">
        <w:rPr>
          <w:bCs/>
          <w:iCs/>
          <w:noProof/>
          <w:lang w:eastAsia="ru-RU"/>
        </w:rPr>
        <w:drawing>
          <wp:inline distT="0" distB="0" distL="0" distR="0" wp14:anchorId="64756D07" wp14:editId="07E488AD">
            <wp:extent cx="789940" cy="7239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скворец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994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ED" w:rsidRPr="004C677A" w:rsidRDefault="000172ED" w:rsidP="004C677A">
      <w:pPr>
        <w:pStyle w:val="10"/>
        <w:rPr>
          <w:rStyle w:val="af3"/>
          <w:b/>
          <w:bCs/>
        </w:rPr>
      </w:pPr>
      <w:r w:rsidRPr="004C677A">
        <w:rPr>
          <w:rStyle w:val="af3"/>
          <w:b/>
          <w:bCs/>
        </w:rPr>
        <w:t>5. Выбери из слов в скобках подходящие по смыслу, подчеркни их.</w:t>
      </w:r>
    </w:p>
    <w:p w:rsidR="000172ED" w:rsidRPr="004C677A" w:rsidRDefault="000172ED" w:rsidP="004C677A">
      <w:pPr>
        <w:pStyle w:val="1"/>
        <w:spacing w:before="120" w:after="0"/>
        <w:ind w:left="1985"/>
        <w:jc w:val="left"/>
      </w:pPr>
      <w:r w:rsidRPr="004C677A">
        <w:rPr>
          <w:rStyle w:val="af3"/>
          <w:b/>
          <w:bCs/>
        </w:rPr>
        <w:t>Весной</w:t>
      </w:r>
    </w:p>
    <w:p w:rsidR="000172ED" w:rsidRPr="009B5508" w:rsidRDefault="000172ED" w:rsidP="004C677A">
      <w:pPr>
        <w:pStyle w:val="a3"/>
      </w:pPr>
      <w:r w:rsidRPr="009B5508">
        <w:t>У весны работы (</w:t>
      </w:r>
      <w:r w:rsidRPr="009B5508">
        <w:rPr>
          <w:b/>
        </w:rPr>
        <w:t>много/мало</w:t>
      </w:r>
      <w:r w:rsidRPr="009B5508">
        <w:t>):</w:t>
      </w:r>
    </w:p>
    <w:p w:rsidR="000172ED" w:rsidRPr="009B5508" w:rsidRDefault="000172ED" w:rsidP="004C677A">
      <w:pPr>
        <w:pStyle w:val="a3"/>
      </w:pPr>
      <w:r w:rsidRPr="009B5508">
        <w:t xml:space="preserve">Помогают ей лучи </w:t>
      </w:r>
      <w:r w:rsidRPr="00B36119">
        <w:t>--</w:t>
      </w:r>
    </w:p>
    <w:p w:rsidR="000172ED" w:rsidRPr="009B5508" w:rsidRDefault="000172ED" w:rsidP="004C677A">
      <w:pPr>
        <w:pStyle w:val="a3"/>
      </w:pPr>
      <w:r w:rsidRPr="009B5508">
        <w:t>(</w:t>
      </w:r>
      <w:r w:rsidRPr="009B5508">
        <w:rPr>
          <w:b/>
        </w:rPr>
        <w:t>Топят/наметают</w:t>
      </w:r>
      <w:r w:rsidRPr="009B5508">
        <w:t>) снег,</w:t>
      </w:r>
    </w:p>
    <w:p w:rsidR="000172ED" w:rsidRPr="009B5508" w:rsidRDefault="000172ED" w:rsidP="004C677A">
      <w:pPr>
        <w:pStyle w:val="a3"/>
      </w:pPr>
      <w:r w:rsidRPr="009B5508">
        <w:t>(</w:t>
      </w:r>
      <w:r w:rsidRPr="009B5508">
        <w:rPr>
          <w:b/>
        </w:rPr>
        <w:t>Замораживают/ломают</w:t>
      </w:r>
      <w:r w:rsidRPr="009B5508">
        <w:t>) льдинки,</w:t>
      </w:r>
    </w:p>
    <w:p w:rsidR="000172ED" w:rsidRPr="009B5508" w:rsidRDefault="000172ED" w:rsidP="004C677A">
      <w:pPr>
        <w:pStyle w:val="a3"/>
      </w:pPr>
      <w:r w:rsidRPr="009B5508">
        <w:t>Превращая их в ручьи.</w:t>
      </w:r>
    </w:p>
    <w:p w:rsidR="000172ED" w:rsidRPr="009B5508" w:rsidRDefault="000172ED" w:rsidP="004C677A">
      <w:pPr>
        <w:pStyle w:val="a3"/>
      </w:pPr>
      <w:r w:rsidRPr="009B5508">
        <w:t>(</w:t>
      </w:r>
      <w:r w:rsidRPr="009B5508">
        <w:rPr>
          <w:b/>
        </w:rPr>
        <w:t>На проталине/в густой траве</w:t>
      </w:r>
      <w:r w:rsidRPr="009B5508">
        <w:t>) цветочки</w:t>
      </w:r>
    </w:p>
    <w:p w:rsidR="000172ED" w:rsidRPr="009B5508" w:rsidRDefault="000172ED" w:rsidP="004C677A">
      <w:pPr>
        <w:pStyle w:val="a3"/>
      </w:pPr>
      <w:r w:rsidRPr="009B5508">
        <w:t>Золотые (</w:t>
      </w:r>
      <w:r w:rsidRPr="009B5508">
        <w:rPr>
          <w:b/>
        </w:rPr>
        <w:t>расцвели/отцвели</w:t>
      </w:r>
      <w:r w:rsidRPr="009B5508">
        <w:t>),</w:t>
      </w:r>
    </w:p>
    <w:p w:rsidR="000172ED" w:rsidRPr="009B5508" w:rsidRDefault="000172ED" w:rsidP="004C677A">
      <w:pPr>
        <w:pStyle w:val="a3"/>
      </w:pPr>
      <w:r w:rsidRPr="009B5508">
        <w:t>Налились, (</w:t>
      </w:r>
      <w:r w:rsidRPr="009B5508">
        <w:rPr>
          <w:b/>
        </w:rPr>
        <w:t>засохли/набухли</w:t>
      </w:r>
      <w:r w:rsidRPr="009B5508">
        <w:t>) почки,</w:t>
      </w:r>
    </w:p>
    <w:p w:rsidR="000172ED" w:rsidRPr="009B5508" w:rsidRDefault="000172ED" w:rsidP="004C677A">
      <w:pPr>
        <w:pStyle w:val="a3"/>
      </w:pPr>
      <w:r w:rsidRPr="009B5508">
        <w:t>Из гнезда летят шмели.</w:t>
      </w:r>
    </w:p>
    <w:p w:rsidR="000172ED" w:rsidRDefault="000172ED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  <w:r w:rsidRPr="009B5508">
        <w:rPr>
          <w:rStyle w:val="af9"/>
          <w:color w:val="222222"/>
          <w:bdr w:val="none" w:sz="0" w:space="0" w:color="auto" w:frame="1"/>
        </w:rPr>
        <w:t>Т. Шорыгина</w:t>
      </w:r>
    </w:p>
    <w:p w:rsidR="004C677A" w:rsidRDefault="004C677A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</w:p>
    <w:p w:rsidR="004C677A" w:rsidRDefault="004C677A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</w:p>
    <w:p w:rsidR="004C677A" w:rsidRDefault="004C677A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</w:p>
    <w:p w:rsidR="004C677A" w:rsidRDefault="004C677A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</w:p>
    <w:p w:rsidR="004C677A" w:rsidRDefault="004C677A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</w:p>
    <w:p w:rsidR="004C677A" w:rsidRDefault="004C677A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</w:p>
    <w:p w:rsidR="004C677A" w:rsidRDefault="004C677A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</w:p>
    <w:p w:rsidR="004C677A" w:rsidRDefault="004C677A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</w:p>
    <w:p w:rsidR="004C677A" w:rsidRDefault="004C677A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</w:p>
    <w:p w:rsidR="004C677A" w:rsidRDefault="004C677A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</w:p>
    <w:p w:rsidR="004C677A" w:rsidRDefault="004C677A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</w:p>
    <w:p w:rsidR="004C677A" w:rsidRDefault="004C677A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</w:p>
    <w:p w:rsidR="004C677A" w:rsidRDefault="004C677A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</w:p>
    <w:p w:rsidR="004C677A" w:rsidRDefault="004C677A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</w:p>
    <w:p w:rsidR="004C677A" w:rsidRDefault="004C677A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</w:p>
    <w:p w:rsidR="004C677A" w:rsidRDefault="004C677A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</w:p>
    <w:p w:rsidR="004C677A" w:rsidRDefault="004C677A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</w:p>
    <w:p w:rsidR="004C677A" w:rsidRDefault="004C677A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</w:p>
    <w:p w:rsidR="004C677A" w:rsidRDefault="004C677A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</w:p>
    <w:p w:rsidR="004C677A" w:rsidRDefault="004C677A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</w:p>
    <w:p w:rsidR="004C677A" w:rsidRPr="009B5508" w:rsidRDefault="004C677A" w:rsidP="004C677A">
      <w:pPr>
        <w:pStyle w:val="a3"/>
        <w:ind w:left="3828" w:firstLine="0"/>
        <w:rPr>
          <w:rStyle w:val="af9"/>
          <w:color w:val="222222"/>
          <w:bdr w:val="none" w:sz="0" w:space="0" w:color="auto" w:frame="1"/>
        </w:rPr>
      </w:pPr>
    </w:p>
    <w:p w:rsidR="000172ED" w:rsidRPr="009B5508" w:rsidRDefault="000172ED" w:rsidP="004C677A">
      <w:pPr>
        <w:pStyle w:val="a3"/>
        <w:jc w:val="right"/>
      </w:pPr>
      <w:r w:rsidRPr="004C677A">
        <w:rPr>
          <w:b/>
        </w:rPr>
        <w:t>С. А. КРАТКО</w:t>
      </w:r>
      <w:r w:rsidRPr="009B5508">
        <w:t xml:space="preserve">, </w:t>
      </w:r>
    </w:p>
    <w:p w:rsidR="004C677A" w:rsidRDefault="000172ED" w:rsidP="004C677A">
      <w:pPr>
        <w:pStyle w:val="a3"/>
        <w:jc w:val="right"/>
      </w:pPr>
      <w:r w:rsidRPr="009B5508">
        <w:t>учитель высшей категории СШ № 5 г. Пружаны</w:t>
      </w:r>
    </w:p>
    <w:p w:rsidR="000172ED" w:rsidRPr="009B5508" w:rsidRDefault="000172ED" w:rsidP="004C677A">
      <w:pPr>
        <w:pStyle w:val="a3"/>
        <w:jc w:val="left"/>
        <w:rPr>
          <w:rFonts w:cs="Times New Roman"/>
          <w:b/>
          <w:highlight w:val="yellow"/>
          <w:lang w:val="be-BY"/>
        </w:rPr>
      </w:pPr>
      <w:r w:rsidRPr="009B5508">
        <w:rPr>
          <w:rFonts w:cs="Times New Roman"/>
          <w:b/>
          <w:highlight w:val="yellow"/>
          <w:lang w:val="be-BY"/>
        </w:rPr>
        <w:br w:type="page"/>
      </w:r>
    </w:p>
    <w:p w:rsidR="000172ED" w:rsidRPr="009B5508" w:rsidRDefault="000172ED" w:rsidP="004C677A">
      <w:pPr>
        <w:pStyle w:val="1"/>
        <w:spacing w:after="0"/>
      </w:pPr>
      <w:r w:rsidRPr="009B5508">
        <w:rPr>
          <w:lang w:val="be-BY"/>
        </w:rPr>
        <w:lastRenderedPageBreak/>
        <w:t xml:space="preserve">ІІ </w:t>
      </w:r>
      <w:r w:rsidRPr="009B5508">
        <w:t>класс</w:t>
      </w:r>
    </w:p>
    <w:p w:rsidR="000172ED" w:rsidRPr="009B5508" w:rsidRDefault="000172ED" w:rsidP="004C677A">
      <w:pPr>
        <w:pStyle w:val="1"/>
      </w:pPr>
      <w:r w:rsidRPr="009B5508">
        <w:t>Тема: «Живая природа и человек»</w:t>
      </w:r>
    </w:p>
    <w:p w:rsidR="000172ED" w:rsidRPr="009B5508" w:rsidRDefault="000172ED" w:rsidP="004C677A">
      <w:pPr>
        <w:pStyle w:val="2"/>
      </w:pPr>
      <w:r w:rsidRPr="009B5508">
        <w:t>Вариант 1</w:t>
      </w:r>
    </w:p>
    <w:p w:rsidR="000172ED" w:rsidRPr="004C677A" w:rsidRDefault="000172ED" w:rsidP="004C677A">
      <w:pPr>
        <w:pStyle w:val="10"/>
        <w:rPr>
          <w:rStyle w:val="fontstyle01"/>
          <w:rFonts w:ascii="Times New Roman" w:hAnsi="Times New Roman"/>
          <w:sz w:val="28"/>
          <w:szCs w:val="28"/>
        </w:rPr>
      </w:pPr>
      <w:r w:rsidRPr="004C677A">
        <w:rPr>
          <w:rStyle w:val="fontstyle01"/>
          <w:rFonts w:ascii="Times New Roman" w:hAnsi="Times New Roman"/>
          <w:sz w:val="28"/>
          <w:szCs w:val="28"/>
        </w:rPr>
        <w:t>1.</w:t>
      </w:r>
      <w:r w:rsidR="004C677A">
        <w:rPr>
          <w:rStyle w:val="fontstyle01"/>
          <w:rFonts w:ascii="Times New Roman" w:hAnsi="Times New Roman"/>
          <w:sz w:val="28"/>
          <w:szCs w:val="28"/>
        </w:rPr>
        <w:tab/>
      </w:r>
      <w:r w:rsidRPr="004C677A">
        <w:rPr>
          <w:rStyle w:val="fontstyle01"/>
          <w:rFonts w:ascii="Times New Roman" w:hAnsi="Times New Roman"/>
          <w:sz w:val="28"/>
          <w:szCs w:val="28"/>
        </w:rPr>
        <w:t>Дополни предложение: выбери верный вариант.</w:t>
      </w:r>
    </w:p>
    <w:p w:rsidR="000172ED" w:rsidRPr="004C677A" w:rsidRDefault="000172ED" w:rsidP="004C677A">
      <w:pPr>
        <w:pStyle w:val="af7"/>
        <w:spacing w:before="120" w:after="120"/>
        <w:rPr>
          <w:rStyle w:val="fontstyle01"/>
          <w:rFonts w:ascii="Times New Roman" w:hAnsi="Times New Roman"/>
          <w:color w:val="auto"/>
          <w:sz w:val="28"/>
          <w:szCs w:val="28"/>
        </w:rPr>
      </w:pPr>
      <w:r w:rsidRPr="004C677A">
        <w:rPr>
          <w:rStyle w:val="fontstyle01"/>
          <w:rFonts w:ascii="Times New Roman" w:hAnsi="Times New Roman"/>
          <w:color w:val="auto"/>
          <w:sz w:val="28"/>
          <w:szCs w:val="28"/>
        </w:rPr>
        <w:t>Тело пресмыкающихся покрыто...</w:t>
      </w:r>
    </w:p>
    <w:p w:rsidR="000172ED" w:rsidRPr="004C677A" w:rsidRDefault="000172ED" w:rsidP="004C677A">
      <w:pPr>
        <w:pStyle w:val="a3"/>
        <w:rPr>
          <w:rStyle w:val="fontstyle21"/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4C677A">
        <w:rPr>
          <w:rStyle w:val="fontstyle21"/>
          <w:rFonts w:ascii="Times New Roman" w:hAnsi="Times New Roman"/>
          <w:b w:val="0"/>
          <w:bCs w:val="0"/>
          <w:color w:val="auto"/>
          <w:sz w:val="36"/>
          <w:szCs w:val="28"/>
        </w:rPr>
        <w:sym w:font="Wingdings" w:char="F0A8"/>
      </w:r>
      <w:r w:rsidRPr="004C677A">
        <w:rPr>
          <w:rStyle w:val="fontstyle21"/>
          <w:rFonts w:ascii="Times New Roman" w:hAnsi="Times New Roman"/>
          <w:b w:val="0"/>
          <w:bCs w:val="0"/>
          <w:color w:val="auto"/>
          <w:sz w:val="28"/>
          <w:szCs w:val="28"/>
        </w:rPr>
        <w:t xml:space="preserve"> сухой кожей с роговыми чешуями;</w:t>
      </w:r>
    </w:p>
    <w:p w:rsidR="000172ED" w:rsidRPr="004C677A" w:rsidRDefault="000172ED" w:rsidP="004C677A">
      <w:pPr>
        <w:pStyle w:val="a3"/>
        <w:rPr>
          <w:rStyle w:val="fontstyle21"/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4C677A">
        <w:rPr>
          <w:rStyle w:val="fontstyle21"/>
          <w:rFonts w:ascii="Times New Roman" w:hAnsi="Times New Roman"/>
          <w:b w:val="0"/>
          <w:bCs w:val="0"/>
          <w:color w:val="auto"/>
          <w:sz w:val="36"/>
          <w:szCs w:val="28"/>
        </w:rPr>
        <w:sym w:font="Wingdings" w:char="F0A8"/>
      </w:r>
      <w:r w:rsidRPr="004C677A">
        <w:rPr>
          <w:rStyle w:val="fontstyle21"/>
          <w:rFonts w:ascii="Times New Roman" w:hAnsi="Times New Roman"/>
          <w:b w:val="0"/>
          <w:bCs w:val="0"/>
          <w:color w:val="auto"/>
          <w:sz w:val="28"/>
          <w:szCs w:val="28"/>
        </w:rPr>
        <w:t xml:space="preserve"> голой кожей.</w:t>
      </w:r>
    </w:p>
    <w:p w:rsidR="000172ED" w:rsidRPr="004C677A" w:rsidRDefault="000172ED" w:rsidP="004C677A">
      <w:pPr>
        <w:pStyle w:val="10"/>
        <w:rPr>
          <w:rStyle w:val="fontstyle01"/>
          <w:rFonts w:ascii="Times New Roman" w:hAnsi="Times New Roman"/>
          <w:sz w:val="28"/>
          <w:szCs w:val="28"/>
        </w:rPr>
      </w:pPr>
      <w:r w:rsidRPr="004C677A">
        <w:rPr>
          <w:rStyle w:val="fontstyle01"/>
          <w:rFonts w:ascii="Times New Roman" w:hAnsi="Times New Roman"/>
          <w:sz w:val="28"/>
          <w:szCs w:val="28"/>
        </w:rPr>
        <w:t>2.</w:t>
      </w:r>
      <w:r w:rsidR="004C677A">
        <w:rPr>
          <w:rStyle w:val="fontstyle01"/>
          <w:rFonts w:ascii="Times New Roman" w:hAnsi="Times New Roman"/>
          <w:sz w:val="28"/>
          <w:szCs w:val="28"/>
        </w:rPr>
        <w:tab/>
      </w:r>
      <w:r w:rsidRPr="004C677A">
        <w:rPr>
          <w:rStyle w:val="fontstyle01"/>
          <w:rFonts w:ascii="Times New Roman" w:hAnsi="Times New Roman"/>
          <w:sz w:val="28"/>
          <w:szCs w:val="28"/>
        </w:rPr>
        <w:t>Подчеркни названия пресмыкающихся.</w:t>
      </w:r>
    </w:p>
    <w:p w:rsidR="000172ED" w:rsidRPr="004C677A" w:rsidRDefault="000172ED" w:rsidP="004C677A">
      <w:pPr>
        <w:pStyle w:val="a3"/>
      </w:pPr>
      <w:r w:rsidRPr="004C677A">
        <w:rPr>
          <w:rStyle w:val="fontstyle01"/>
          <w:rFonts w:ascii="Times New Roman" w:hAnsi="Times New Roman"/>
          <w:color w:val="auto"/>
          <w:sz w:val="28"/>
          <w:szCs w:val="28"/>
        </w:rPr>
        <w:t>Лягушка, веретеница ломкая, тритон, уж обыкновенный, гадюка обыкновенная, медянка, черепаха болотная, жаба, ящерица живородящая.</w:t>
      </w:r>
    </w:p>
    <w:p w:rsidR="000172ED" w:rsidRPr="004C677A" w:rsidRDefault="000172ED" w:rsidP="004C677A">
      <w:pPr>
        <w:pStyle w:val="10"/>
      </w:pPr>
      <w:r w:rsidRPr="004C677A">
        <w:t>3.</w:t>
      </w:r>
      <w:r w:rsidR="004C677A">
        <w:tab/>
      </w:r>
      <w:r w:rsidRPr="004C677A">
        <w:t>Выбери верные утверждения.</w:t>
      </w:r>
    </w:p>
    <w:p w:rsidR="000172ED" w:rsidRPr="004C677A" w:rsidRDefault="000172ED" w:rsidP="004C677A">
      <w:pPr>
        <w:pStyle w:val="a3"/>
      </w:pPr>
      <w:r w:rsidRPr="004C677A">
        <w:rPr>
          <w:sz w:val="36"/>
        </w:rPr>
        <w:sym w:font="Wingdings" w:char="F0A8"/>
      </w:r>
      <w:r w:rsidRPr="004C677A">
        <w:t xml:space="preserve"> У насекомых четыре пары ног.</w:t>
      </w:r>
    </w:p>
    <w:p w:rsidR="000172ED" w:rsidRPr="004C677A" w:rsidRDefault="000172ED" w:rsidP="004C677A">
      <w:pPr>
        <w:pStyle w:val="a3"/>
      </w:pPr>
      <w:r w:rsidRPr="004C677A">
        <w:rPr>
          <w:sz w:val="36"/>
        </w:rPr>
        <w:sym w:font="Wingdings" w:char="F0A8"/>
      </w:r>
      <w:r w:rsidRPr="004C677A">
        <w:t xml:space="preserve"> Рыбы дышат жабрами.</w:t>
      </w:r>
    </w:p>
    <w:p w:rsidR="000172ED" w:rsidRPr="004C677A" w:rsidRDefault="000172ED" w:rsidP="004C677A">
      <w:pPr>
        <w:pStyle w:val="a3"/>
        <w:rPr>
          <w:rStyle w:val="fontstyle21"/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4C677A">
        <w:rPr>
          <w:sz w:val="36"/>
        </w:rPr>
        <w:sym w:font="Wingdings" w:char="F0A8"/>
      </w:r>
      <w:r w:rsidRPr="004C677A">
        <w:t xml:space="preserve"> </w:t>
      </w:r>
      <w:r w:rsidRPr="004C677A">
        <w:rPr>
          <w:rStyle w:val="fontstyle01"/>
          <w:rFonts w:ascii="Times New Roman" w:hAnsi="Times New Roman"/>
          <w:color w:val="auto"/>
          <w:sz w:val="28"/>
          <w:szCs w:val="28"/>
        </w:rPr>
        <w:t xml:space="preserve">В теле рыб различают три части: </w:t>
      </w:r>
      <w:r w:rsidRPr="004C677A">
        <w:rPr>
          <w:rStyle w:val="fontstyle21"/>
          <w:rFonts w:ascii="Times New Roman" w:hAnsi="Times New Roman"/>
          <w:bCs w:val="0"/>
          <w:color w:val="auto"/>
          <w:sz w:val="28"/>
          <w:szCs w:val="28"/>
        </w:rPr>
        <w:t>голову</w:t>
      </w:r>
      <w:r w:rsidRPr="004C677A">
        <w:rPr>
          <w:rStyle w:val="fontstyle01"/>
          <w:rFonts w:ascii="Times New Roman" w:hAnsi="Times New Roman"/>
          <w:color w:val="auto"/>
          <w:sz w:val="28"/>
          <w:szCs w:val="28"/>
        </w:rPr>
        <w:t xml:space="preserve">, </w:t>
      </w:r>
      <w:r w:rsidRPr="004C677A">
        <w:rPr>
          <w:rStyle w:val="fontstyle21"/>
          <w:rFonts w:ascii="Times New Roman" w:hAnsi="Times New Roman"/>
          <w:bCs w:val="0"/>
          <w:color w:val="auto"/>
          <w:sz w:val="28"/>
          <w:szCs w:val="28"/>
        </w:rPr>
        <w:t>туловище</w:t>
      </w:r>
      <w:r w:rsidRPr="004C677A">
        <w:rPr>
          <w:rStyle w:val="fontstyle21"/>
          <w:rFonts w:ascii="Times New Roman" w:hAnsi="Times New Roman"/>
          <w:b w:val="0"/>
          <w:bCs w:val="0"/>
          <w:color w:val="auto"/>
          <w:sz w:val="28"/>
          <w:szCs w:val="28"/>
        </w:rPr>
        <w:t xml:space="preserve"> </w:t>
      </w:r>
      <w:r w:rsidRPr="004C677A">
        <w:rPr>
          <w:rStyle w:val="fontstyle01"/>
          <w:rFonts w:ascii="Times New Roman" w:hAnsi="Times New Roman"/>
          <w:color w:val="auto"/>
          <w:sz w:val="28"/>
          <w:szCs w:val="28"/>
        </w:rPr>
        <w:t xml:space="preserve">и </w:t>
      </w:r>
      <w:r w:rsidRPr="004C677A">
        <w:rPr>
          <w:rStyle w:val="fontstyle21"/>
          <w:rFonts w:ascii="Times New Roman" w:hAnsi="Times New Roman"/>
          <w:bCs w:val="0"/>
          <w:color w:val="auto"/>
          <w:sz w:val="28"/>
          <w:szCs w:val="28"/>
        </w:rPr>
        <w:t>хвост</w:t>
      </w:r>
      <w:r w:rsidRPr="004C677A">
        <w:rPr>
          <w:rStyle w:val="fontstyle21"/>
          <w:rFonts w:ascii="Times New Roman" w:hAnsi="Times New Roman"/>
          <w:b w:val="0"/>
          <w:bCs w:val="0"/>
          <w:color w:val="auto"/>
          <w:sz w:val="28"/>
          <w:szCs w:val="28"/>
        </w:rPr>
        <w:t>.</w:t>
      </w:r>
    </w:p>
    <w:p w:rsidR="000172ED" w:rsidRPr="009B5508" w:rsidRDefault="000172ED" w:rsidP="004C677A">
      <w:pPr>
        <w:pStyle w:val="10"/>
      </w:pPr>
      <w:r w:rsidRPr="009B5508">
        <w:t>4.</w:t>
      </w:r>
      <w:r w:rsidR="004C677A">
        <w:tab/>
      </w:r>
      <w:r w:rsidRPr="009B5508">
        <w:t>Выбери правила поведения в природе.</w:t>
      </w:r>
    </w:p>
    <w:p w:rsidR="000172ED" w:rsidRPr="009B5508" w:rsidRDefault="000172ED" w:rsidP="004C677A">
      <w:pPr>
        <w:pStyle w:val="a3"/>
        <w:ind w:left="680" w:hanging="340"/>
      </w:pPr>
      <w:r w:rsidRPr="004C677A">
        <w:rPr>
          <w:rFonts w:eastAsia="Times New Roman"/>
          <w:sz w:val="36"/>
        </w:rPr>
        <w:sym w:font="Wingdings" w:char="F0A8"/>
      </w:r>
      <w:r w:rsidR="004C677A">
        <w:rPr>
          <w:rFonts w:eastAsia="Times New Roman"/>
        </w:rPr>
        <w:tab/>
      </w:r>
      <w:r w:rsidRPr="009B5508">
        <w:t>Если ты увидел маленького птенчика, который беспомощно прыгает по лесной тропинке, забери его домой.</w:t>
      </w:r>
    </w:p>
    <w:p w:rsidR="000172ED" w:rsidRPr="009B5508" w:rsidRDefault="000172ED" w:rsidP="004C677A">
      <w:pPr>
        <w:pStyle w:val="a3"/>
        <w:ind w:left="680" w:hanging="340"/>
      </w:pPr>
      <w:r w:rsidRPr="004C677A">
        <w:rPr>
          <w:rFonts w:eastAsia="Times New Roman"/>
          <w:sz w:val="36"/>
        </w:rPr>
        <w:sym w:font="Wingdings" w:char="F0A8"/>
      </w:r>
      <w:r w:rsidR="004C677A">
        <w:rPr>
          <w:rFonts w:eastAsia="Times New Roman"/>
        </w:rPr>
        <w:tab/>
      </w:r>
      <w:r w:rsidRPr="009B5508">
        <w:t xml:space="preserve">Если ты увидел в лесу змею, не трогай </w:t>
      </w:r>
      <w:r w:rsidRPr="00FB7EF5">
        <w:t>е</w:t>
      </w:r>
      <w:r w:rsidRPr="00FB7EF5">
        <w:rPr>
          <w:bCs/>
          <w:iCs/>
          <w:shd w:val="clear" w:color="auto" w:fill="FFFFFF"/>
        </w:rPr>
        <w:t>ё</w:t>
      </w:r>
      <w:r w:rsidRPr="009B5508">
        <w:t>, не бей палкой, даже если она ядовитая.</w:t>
      </w:r>
    </w:p>
    <w:p w:rsidR="000172ED" w:rsidRPr="009B5508" w:rsidRDefault="000172ED" w:rsidP="004C677A">
      <w:pPr>
        <w:pStyle w:val="a3"/>
        <w:ind w:left="680" w:hanging="340"/>
        <w:rPr>
          <w:bCs/>
          <w:shd w:val="clear" w:color="auto" w:fill="FFFFFF"/>
        </w:rPr>
      </w:pPr>
      <w:r w:rsidRPr="004C677A">
        <w:rPr>
          <w:rFonts w:eastAsia="Times New Roman"/>
          <w:sz w:val="36"/>
        </w:rPr>
        <w:sym w:font="Wingdings" w:char="F0A8"/>
      </w:r>
      <w:r w:rsidR="004C677A">
        <w:rPr>
          <w:rFonts w:eastAsia="Times New Roman"/>
        </w:rPr>
        <w:tab/>
      </w:r>
      <w:r w:rsidRPr="009B5508">
        <w:t>Если, гуляя в лесу, ты наткнулся на паутину, н</w:t>
      </w:r>
      <w:r w:rsidRPr="009B5508">
        <w:rPr>
          <w:bCs/>
          <w:shd w:val="clear" w:color="auto" w:fill="FFFFFF"/>
        </w:rPr>
        <w:t xml:space="preserve">е обрывай </w:t>
      </w:r>
      <w:r w:rsidRPr="00FB7EF5">
        <w:t>е</w:t>
      </w:r>
      <w:r w:rsidRPr="00FB7EF5">
        <w:rPr>
          <w:bCs/>
          <w:iCs/>
          <w:shd w:val="clear" w:color="auto" w:fill="FFFFFF"/>
        </w:rPr>
        <w:t>ё</w:t>
      </w:r>
      <w:r w:rsidRPr="009B5508">
        <w:rPr>
          <w:bCs/>
          <w:shd w:val="clear" w:color="auto" w:fill="FFFFFF"/>
        </w:rPr>
        <w:t>, а обойди.</w:t>
      </w:r>
    </w:p>
    <w:p w:rsidR="000172ED" w:rsidRPr="009B5508" w:rsidRDefault="000172ED" w:rsidP="004C677A">
      <w:pPr>
        <w:pStyle w:val="a3"/>
        <w:ind w:left="680" w:hanging="340"/>
      </w:pPr>
      <w:r w:rsidRPr="004C677A">
        <w:rPr>
          <w:rFonts w:eastAsia="Times New Roman"/>
          <w:sz w:val="36"/>
        </w:rPr>
        <w:sym w:font="Wingdings" w:char="F0A8"/>
      </w:r>
      <w:r w:rsidR="004C677A">
        <w:rPr>
          <w:rFonts w:eastAsia="Times New Roman"/>
        </w:rPr>
        <w:tab/>
      </w:r>
      <w:r w:rsidRPr="009B5508">
        <w:t xml:space="preserve">Если очень хочешь рассмотреть красивую бабочку, поймай </w:t>
      </w:r>
      <w:r w:rsidRPr="00FB7EF5">
        <w:t>е</w:t>
      </w:r>
      <w:r w:rsidRPr="00FB7EF5">
        <w:rPr>
          <w:bCs/>
          <w:iCs/>
          <w:shd w:val="clear" w:color="auto" w:fill="FFFFFF"/>
        </w:rPr>
        <w:t>ё</w:t>
      </w:r>
      <w:r w:rsidRPr="009B5508">
        <w:t>, подержи в</w:t>
      </w:r>
      <w:r w:rsidR="00BF3AE0">
        <w:t> </w:t>
      </w:r>
      <w:r w:rsidRPr="009B5508">
        <w:t>руках, но потом обязательно отпусти.</w:t>
      </w:r>
    </w:p>
    <w:p w:rsidR="000172ED" w:rsidRPr="009B5508" w:rsidRDefault="000172ED" w:rsidP="004C677A">
      <w:pPr>
        <w:pStyle w:val="10"/>
      </w:pPr>
      <w:r w:rsidRPr="009B5508">
        <w:t>5.</w:t>
      </w:r>
      <w:r w:rsidR="004C677A">
        <w:tab/>
      </w:r>
      <w:r w:rsidRPr="009B5508">
        <w:t>Узнай животных по силуэту. Распредели их на группы: поставь в</w:t>
      </w:r>
      <w:r w:rsidR="004C677A">
        <w:t> </w:t>
      </w:r>
      <w:r w:rsidRPr="009B5508">
        <w:t>соответствующей графе таблицы знак «+».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385"/>
        <w:gridCol w:w="2336"/>
        <w:gridCol w:w="2336"/>
        <w:gridCol w:w="2337"/>
      </w:tblGrid>
      <w:tr w:rsidR="000172ED" w:rsidRPr="009B5508" w:rsidTr="004C677A">
        <w:tc>
          <w:tcPr>
            <w:tcW w:w="2385" w:type="dxa"/>
            <w:vAlign w:val="center"/>
          </w:tcPr>
          <w:p w:rsidR="004C677A" w:rsidRDefault="000172ED" w:rsidP="004C677A">
            <w:pPr>
              <w:pStyle w:val="a3"/>
              <w:ind w:firstLine="0"/>
              <w:jc w:val="center"/>
              <w:rPr>
                <w:b/>
                <w:sz w:val="24"/>
              </w:rPr>
            </w:pPr>
            <w:r w:rsidRPr="004C677A">
              <w:rPr>
                <w:b/>
                <w:sz w:val="24"/>
              </w:rPr>
              <w:t>Группы</w:t>
            </w:r>
          </w:p>
          <w:p w:rsidR="000172ED" w:rsidRPr="004C677A" w:rsidRDefault="000172ED" w:rsidP="004C677A">
            <w:pPr>
              <w:pStyle w:val="a3"/>
              <w:ind w:firstLine="0"/>
              <w:jc w:val="center"/>
              <w:rPr>
                <w:b/>
              </w:rPr>
            </w:pPr>
            <w:r w:rsidRPr="004C677A">
              <w:rPr>
                <w:b/>
                <w:sz w:val="24"/>
              </w:rPr>
              <w:t>животных</w:t>
            </w:r>
          </w:p>
        </w:tc>
        <w:tc>
          <w:tcPr>
            <w:tcW w:w="2336" w:type="dxa"/>
          </w:tcPr>
          <w:p w:rsidR="000172ED" w:rsidRPr="00021D99" w:rsidRDefault="000172ED" w:rsidP="00021D99">
            <w:pPr>
              <w:pStyle w:val="a3"/>
              <w:ind w:firstLine="0"/>
              <w:jc w:val="center"/>
              <w:rPr>
                <w:sz w:val="36"/>
              </w:rPr>
            </w:pPr>
            <w:r w:rsidRPr="00021D99">
              <w:rPr>
                <w:noProof/>
                <w:sz w:val="36"/>
                <w:lang w:eastAsia="ru-RU"/>
              </w:rPr>
              <w:drawing>
                <wp:inline distT="0" distB="0" distL="0" distR="0" wp14:anchorId="655C143C" wp14:editId="18813544">
                  <wp:extent cx="804546" cy="720000"/>
                  <wp:effectExtent l="0" t="0" r="0" b="4445"/>
                  <wp:docPr id="26" name="Рисунок 26" descr="D:\Downloads\kisspng-toad-tree-frog-vector-graphics-clip-art-vr-resources-years-5-and-6-5d2c7b60256af2.81101088156319625615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s\kisspng-toad-tree-frog-vector-graphics-clip-art-vr-resources-years-5-and-6-5d2c7b60256af2.811010881563196256153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9" t="16003" r="13125" b="16935"/>
                          <a:stretch/>
                        </pic:blipFill>
                        <pic:spPr bwMode="auto">
                          <a:xfrm>
                            <a:off x="0" y="0"/>
                            <a:ext cx="80454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72ED" w:rsidRPr="00021D99" w:rsidRDefault="000172ED" w:rsidP="00021D99">
            <w:pPr>
              <w:pStyle w:val="a3"/>
              <w:ind w:firstLine="0"/>
              <w:jc w:val="center"/>
              <w:rPr>
                <w:sz w:val="36"/>
              </w:rPr>
            </w:pPr>
            <w:r w:rsidRPr="00021D99">
              <w:rPr>
                <w:sz w:val="36"/>
              </w:rPr>
              <w:sym w:font="Wingdings" w:char="F0A8"/>
            </w:r>
          </w:p>
        </w:tc>
        <w:tc>
          <w:tcPr>
            <w:tcW w:w="2336" w:type="dxa"/>
          </w:tcPr>
          <w:p w:rsidR="000172ED" w:rsidRPr="00021D99" w:rsidRDefault="000172ED" w:rsidP="00021D99">
            <w:pPr>
              <w:pStyle w:val="a3"/>
              <w:ind w:firstLine="0"/>
              <w:jc w:val="center"/>
              <w:rPr>
                <w:noProof/>
                <w:sz w:val="36"/>
                <w:lang w:eastAsia="ru-RU"/>
              </w:rPr>
            </w:pPr>
            <w:r w:rsidRPr="00021D99">
              <w:rPr>
                <w:noProof/>
                <w:sz w:val="36"/>
                <w:lang w:eastAsia="ru-RU"/>
              </w:rPr>
              <w:drawing>
                <wp:inline distT="0" distB="0" distL="0" distR="0" wp14:anchorId="2FE521A9" wp14:editId="04490D77">
                  <wp:extent cx="1166886" cy="720000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8f27a15fa03c7aa181e38879cf17e6c4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7564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166886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72ED" w:rsidRPr="009B5508" w:rsidRDefault="000172ED" w:rsidP="00021D99">
            <w:pPr>
              <w:pStyle w:val="a3"/>
              <w:ind w:firstLine="0"/>
              <w:jc w:val="center"/>
            </w:pPr>
            <w:r w:rsidRPr="00021D99">
              <w:rPr>
                <w:noProof/>
                <w:sz w:val="36"/>
                <w:lang w:eastAsia="ru-RU"/>
              </w:rPr>
              <w:sym w:font="Wingdings" w:char="F0A8"/>
            </w:r>
          </w:p>
        </w:tc>
        <w:tc>
          <w:tcPr>
            <w:tcW w:w="2337" w:type="dxa"/>
          </w:tcPr>
          <w:p w:rsidR="000172ED" w:rsidRPr="00021D99" w:rsidRDefault="000172ED" w:rsidP="00021D99">
            <w:pPr>
              <w:pStyle w:val="a3"/>
              <w:ind w:firstLine="0"/>
              <w:jc w:val="center"/>
              <w:rPr>
                <w:noProof/>
                <w:sz w:val="36"/>
                <w:lang w:eastAsia="ru-RU"/>
              </w:rPr>
            </w:pPr>
            <w:r w:rsidRPr="00021D99">
              <w:rPr>
                <w:noProof/>
                <w:sz w:val="36"/>
                <w:lang w:eastAsia="ru-RU"/>
              </w:rPr>
              <w:drawing>
                <wp:inline distT="0" distB="0" distL="0" distR="0" wp14:anchorId="01964322" wp14:editId="7C9A2BF7">
                  <wp:extent cx="733425" cy="720000"/>
                  <wp:effectExtent l="0" t="0" r="0" b="4445"/>
                  <wp:docPr id="93" name="Рисунок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9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3342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2ED" w:rsidRPr="00021D99" w:rsidRDefault="000172ED" w:rsidP="00021D99">
            <w:pPr>
              <w:pStyle w:val="a3"/>
              <w:ind w:firstLine="0"/>
              <w:jc w:val="center"/>
              <w:rPr>
                <w:noProof/>
                <w:sz w:val="36"/>
                <w:lang w:eastAsia="ru-RU"/>
              </w:rPr>
            </w:pPr>
            <w:r w:rsidRPr="00021D99">
              <w:rPr>
                <w:noProof/>
                <w:sz w:val="36"/>
                <w:lang w:eastAsia="ru-RU"/>
              </w:rPr>
              <w:sym w:font="Wingdings" w:char="F0A8"/>
            </w:r>
          </w:p>
        </w:tc>
      </w:tr>
      <w:tr w:rsidR="000172ED" w:rsidRPr="009B5508" w:rsidTr="00021D99">
        <w:trPr>
          <w:trHeight w:val="510"/>
        </w:trPr>
        <w:tc>
          <w:tcPr>
            <w:tcW w:w="2385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  <w:r w:rsidRPr="009B5508">
              <w:t>Насекомые</w:t>
            </w:r>
          </w:p>
        </w:tc>
        <w:tc>
          <w:tcPr>
            <w:tcW w:w="2336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</w:p>
        </w:tc>
        <w:tc>
          <w:tcPr>
            <w:tcW w:w="2336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</w:p>
        </w:tc>
        <w:tc>
          <w:tcPr>
            <w:tcW w:w="2337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</w:p>
        </w:tc>
      </w:tr>
      <w:tr w:rsidR="000172ED" w:rsidRPr="009B5508" w:rsidTr="00021D99">
        <w:trPr>
          <w:trHeight w:val="510"/>
        </w:trPr>
        <w:tc>
          <w:tcPr>
            <w:tcW w:w="2385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  <w:r w:rsidRPr="009B5508">
              <w:t>Рыбы</w:t>
            </w:r>
          </w:p>
        </w:tc>
        <w:tc>
          <w:tcPr>
            <w:tcW w:w="2336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</w:p>
        </w:tc>
        <w:tc>
          <w:tcPr>
            <w:tcW w:w="2336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</w:p>
        </w:tc>
        <w:tc>
          <w:tcPr>
            <w:tcW w:w="2337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</w:p>
        </w:tc>
      </w:tr>
      <w:tr w:rsidR="000172ED" w:rsidRPr="009B5508" w:rsidTr="00021D99">
        <w:trPr>
          <w:trHeight w:val="510"/>
        </w:trPr>
        <w:tc>
          <w:tcPr>
            <w:tcW w:w="2385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  <w:r w:rsidRPr="009B5508">
              <w:t>Земноводные</w:t>
            </w:r>
          </w:p>
        </w:tc>
        <w:tc>
          <w:tcPr>
            <w:tcW w:w="2336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</w:p>
        </w:tc>
        <w:tc>
          <w:tcPr>
            <w:tcW w:w="2336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</w:p>
        </w:tc>
        <w:tc>
          <w:tcPr>
            <w:tcW w:w="2337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</w:p>
        </w:tc>
      </w:tr>
      <w:tr w:rsidR="000172ED" w:rsidRPr="009B5508" w:rsidTr="00021D99">
        <w:trPr>
          <w:trHeight w:val="510"/>
        </w:trPr>
        <w:tc>
          <w:tcPr>
            <w:tcW w:w="2385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  <w:r w:rsidRPr="009B5508">
              <w:t>Пресмыкающиеся</w:t>
            </w:r>
          </w:p>
        </w:tc>
        <w:tc>
          <w:tcPr>
            <w:tcW w:w="2336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</w:p>
        </w:tc>
        <w:tc>
          <w:tcPr>
            <w:tcW w:w="2336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</w:p>
        </w:tc>
        <w:tc>
          <w:tcPr>
            <w:tcW w:w="2337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</w:p>
        </w:tc>
      </w:tr>
      <w:tr w:rsidR="000172ED" w:rsidRPr="009B5508" w:rsidTr="00021D99">
        <w:trPr>
          <w:trHeight w:val="510"/>
        </w:trPr>
        <w:tc>
          <w:tcPr>
            <w:tcW w:w="2385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  <w:r w:rsidRPr="009B5508">
              <w:t>Птицы</w:t>
            </w:r>
          </w:p>
        </w:tc>
        <w:tc>
          <w:tcPr>
            <w:tcW w:w="2336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</w:p>
        </w:tc>
        <w:tc>
          <w:tcPr>
            <w:tcW w:w="2336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</w:p>
        </w:tc>
        <w:tc>
          <w:tcPr>
            <w:tcW w:w="2337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</w:p>
        </w:tc>
      </w:tr>
      <w:tr w:rsidR="000172ED" w:rsidRPr="009B5508" w:rsidTr="00021D99">
        <w:trPr>
          <w:trHeight w:val="510"/>
        </w:trPr>
        <w:tc>
          <w:tcPr>
            <w:tcW w:w="2385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  <w:r w:rsidRPr="009B5508">
              <w:t>Звери</w:t>
            </w:r>
          </w:p>
        </w:tc>
        <w:tc>
          <w:tcPr>
            <w:tcW w:w="2336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</w:p>
        </w:tc>
        <w:tc>
          <w:tcPr>
            <w:tcW w:w="2336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</w:p>
        </w:tc>
        <w:tc>
          <w:tcPr>
            <w:tcW w:w="2337" w:type="dxa"/>
            <w:vAlign w:val="center"/>
          </w:tcPr>
          <w:p w:rsidR="000172ED" w:rsidRPr="009B5508" w:rsidRDefault="000172ED" w:rsidP="00021D99">
            <w:pPr>
              <w:pStyle w:val="a3"/>
              <w:ind w:firstLine="0"/>
              <w:jc w:val="left"/>
            </w:pPr>
          </w:p>
        </w:tc>
      </w:tr>
    </w:tbl>
    <w:p w:rsidR="000172ED" w:rsidRPr="00CD2635" w:rsidRDefault="000172ED" w:rsidP="00021D99">
      <w:pPr>
        <w:pStyle w:val="10"/>
      </w:pPr>
      <w:r w:rsidRPr="00CD2635">
        <w:lastRenderedPageBreak/>
        <w:t xml:space="preserve">Определи характер питания каждого из животных. В квадратах под картинками запиши соответствующие цифры. </w:t>
      </w:r>
    </w:p>
    <w:p w:rsidR="00021D99" w:rsidRPr="00021D99" w:rsidRDefault="00021D99" w:rsidP="00C12E2F">
      <w:pPr>
        <w:pStyle w:val="a3"/>
        <w:tabs>
          <w:tab w:val="left" w:pos="993"/>
        </w:tabs>
        <w:spacing w:after="120"/>
        <w:jc w:val="left"/>
      </w:pPr>
      <w:r w:rsidRPr="00021D99">
        <w:rPr>
          <w:rFonts w:asciiTheme="minorHAnsi" w:hAnsiTheme="minorHAnsi"/>
          <w:noProof/>
          <w:sz w:val="22"/>
          <w:szCs w:val="22"/>
          <w:lang w:eastAsia="ru-RU"/>
        </w:rPr>
        <mc:AlternateContent>
          <mc:Choice Requires="wps">
            <w:drawing>
              <wp:inline distT="0" distB="0" distL="0" distR="0" wp14:anchorId="5252D155">
                <wp:extent cx="252000" cy="288000"/>
                <wp:effectExtent l="0" t="0" r="15240" b="17145"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8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1D99" w:rsidRDefault="00021D99" w:rsidP="00021D99">
                            <w:pPr>
                              <w:pStyle w:val="a3"/>
                              <w:ind w:firstLine="0"/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52D155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width:19.8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" fillcolor="window" strokeweight=".5pt">
                <v:textbox>
                  <w:txbxContent>
                    <w:p w:rsidR="00021D99" w:rsidRDefault="00021D99" w:rsidP="00021D99">
                      <w:pPr>
                        <w:pStyle w:val="a3"/>
                        <w:ind w:firstLine="0"/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12E2F" w:rsidRPr="00C12E2F">
        <w:rPr>
          <w:position w:val="14"/>
        </w:rPr>
        <w:tab/>
      </w:r>
      <w:r w:rsidRPr="00C12E2F">
        <w:rPr>
          <w:position w:val="14"/>
        </w:rPr>
        <w:t>Хищные;</w:t>
      </w:r>
    </w:p>
    <w:p w:rsidR="00021D99" w:rsidRPr="00021D99" w:rsidRDefault="00C12E2F" w:rsidP="00C12E2F">
      <w:pPr>
        <w:pStyle w:val="a3"/>
        <w:tabs>
          <w:tab w:val="left" w:pos="993"/>
        </w:tabs>
        <w:spacing w:after="120"/>
      </w:pPr>
      <w:r w:rsidRPr="00021D99">
        <w:rPr>
          <w:rFonts w:asciiTheme="minorHAnsi" w:hAnsiTheme="minorHAnsi"/>
          <w:noProof/>
          <w:sz w:val="22"/>
          <w:szCs w:val="22"/>
          <w:lang w:eastAsia="ru-RU"/>
        </w:rPr>
        <mc:AlternateContent>
          <mc:Choice Requires="wps">
            <w:drawing>
              <wp:inline distT="0" distB="0" distL="0" distR="0" wp14:anchorId="6FD7EBF1" wp14:editId="49836E11">
                <wp:extent cx="252000" cy="288000"/>
                <wp:effectExtent l="0" t="0" r="15240" b="17145"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8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2E2F" w:rsidRDefault="00C12E2F" w:rsidP="00C12E2F">
                            <w:pPr>
                              <w:pStyle w:val="a3"/>
                              <w:ind w:firstLine="0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D7EBF1" id="Надпись 25" o:spid="_x0000_s1027" type="#_x0000_t202" style="width:19.8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" fillcolor="window" strokeweight=".5pt">
                <v:textbox>
                  <w:txbxContent>
                    <w:p w:rsidR="00C12E2F" w:rsidRDefault="00C12E2F" w:rsidP="00C12E2F">
                      <w:pPr>
                        <w:pStyle w:val="a3"/>
                        <w:ind w:firstLine="0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2E2F">
        <w:rPr>
          <w:position w:val="14"/>
        </w:rPr>
        <w:tab/>
      </w:r>
      <w:r w:rsidR="00021D99" w:rsidRPr="00C12E2F">
        <w:rPr>
          <w:position w:val="14"/>
        </w:rPr>
        <w:t>растительноядные;</w:t>
      </w:r>
    </w:p>
    <w:p w:rsidR="00021D99" w:rsidRPr="00C12E2F" w:rsidRDefault="00C12E2F" w:rsidP="00C12E2F">
      <w:pPr>
        <w:pStyle w:val="a3"/>
        <w:tabs>
          <w:tab w:val="left" w:pos="993"/>
        </w:tabs>
        <w:spacing w:after="120"/>
        <w:rPr>
          <w:position w:val="14"/>
        </w:rPr>
      </w:pPr>
      <w:r w:rsidRPr="00021D99">
        <w:rPr>
          <w:rFonts w:asciiTheme="minorHAnsi" w:hAnsiTheme="minorHAnsi"/>
          <w:noProof/>
          <w:sz w:val="22"/>
          <w:szCs w:val="22"/>
          <w:lang w:eastAsia="ru-RU"/>
        </w:rPr>
        <mc:AlternateContent>
          <mc:Choice Requires="wps">
            <w:drawing>
              <wp:inline distT="0" distB="0" distL="0" distR="0" wp14:anchorId="6FD7EBF1" wp14:editId="49836E11">
                <wp:extent cx="252000" cy="288000"/>
                <wp:effectExtent l="0" t="0" r="15240" b="17145"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8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2E2F" w:rsidRDefault="00C12E2F" w:rsidP="00C12E2F">
                            <w:pPr>
                              <w:pStyle w:val="a3"/>
                              <w:ind w:firstLine="0"/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D7EBF1" id="Надпись 53" o:spid="_x0000_s1028" type="#_x0000_t202" style="width:19.8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" fillcolor="window" strokeweight=".5pt">
                <v:textbox>
                  <w:txbxContent>
                    <w:p w:rsidR="00C12E2F" w:rsidRDefault="00C12E2F" w:rsidP="00C12E2F">
                      <w:pPr>
                        <w:pStyle w:val="a3"/>
                        <w:ind w:firstLine="0"/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2E2F">
        <w:rPr>
          <w:position w:val="14"/>
        </w:rPr>
        <w:tab/>
      </w:r>
      <w:r w:rsidR="00021D99" w:rsidRPr="00C12E2F">
        <w:rPr>
          <w:position w:val="14"/>
        </w:rPr>
        <w:t>всеядные.</w:t>
      </w:r>
    </w:p>
    <w:p w:rsidR="00C12E2F" w:rsidRDefault="00C12E2F" w:rsidP="004C677A">
      <w:pPr>
        <w:pStyle w:val="af5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0172ED" w:rsidRPr="009B5508" w:rsidRDefault="000172ED" w:rsidP="00C12E2F">
      <w:pPr>
        <w:pStyle w:val="2"/>
      </w:pPr>
      <w:r w:rsidRPr="009B5508">
        <w:lastRenderedPageBreak/>
        <w:t>Вариант 2</w:t>
      </w:r>
    </w:p>
    <w:p w:rsidR="000172ED" w:rsidRPr="00C12E2F" w:rsidRDefault="000172ED" w:rsidP="00C12E2F">
      <w:pPr>
        <w:pStyle w:val="10"/>
        <w:rPr>
          <w:rStyle w:val="fontstyle01"/>
          <w:rFonts w:ascii="Times New Roman" w:hAnsi="Times New Roman"/>
          <w:sz w:val="28"/>
          <w:szCs w:val="28"/>
        </w:rPr>
      </w:pPr>
      <w:r w:rsidRPr="00C12E2F">
        <w:rPr>
          <w:rStyle w:val="fontstyle01"/>
          <w:rFonts w:ascii="Times New Roman" w:hAnsi="Times New Roman"/>
          <w:sz w:val="28"/>
          <w:szCs w:val="28"/>
        </w:rPr>
        <w:t>1.</w:t>
      </w:r>
      <w:r w:rsidR="00C12E2F">
        <w:rPr>
          <w:rStyle w:val="fontstyle01"/>
          <w:rFonts w:ascii="Times New Roman" w:hAnsi="Times New Roman"/>
          <w:sz w:val="28"/>
          <w:szCs w:val="28"/>
        </w:rPr>
        <w:tab/>
      </w:r>
      <w:r w:rsidRPr="00C12E2F">
        <w:rPr>
          <w:rStyle w:val="fontstyle01"/>
          <w:rFonts w:ascii="Times New Roman" w:hAnsi="Times New Roman"/>
          <w:sz w:val="28"/>
          <w:szCs w:val="28"/>
        </w:rPr>
        <w:t>Дополни предложение: выбери верный вариант.</w:t>
      </w:r>
    </w:p>
    <w:p w:rsidR="000172ED" w:rsidRPr="00C12E2F" w:rsidRDefault="000172ED" w:rsidP="00C12E2F">
      <w:pPr>
        <w:pStyle w:val="af7"/>
        <w:spacing w:before="120" w:after="120"/>
        <w:rPr>
          <w:rStyle w:val="fontstyle01"/>
          <w:rFonts w:ascii="Times New Roman" w:hAnsi="Times New Roman"/>
          <w:color w:val="auto"/>
          <w:sz w:val="28"/>
          <w:szCs w:val="28"/>
        </w:rPr>
      </w:pPr>
      <w:r w:rsidRPr="00C12E2F">
        <w:rPr>
          <w:rStyle w:val="fontstyle01"/>
          <w:rFonts w:ascii="Times New Roman" w:hAnsi="Times New Roman"/>
          <w:color w:val="auto"/>
          <w:sz w:val="28"/>
          <w:szCs w:val="28"/>
        </w:rPr>
        <w:t>Тело земноводных покрыто...</w:t>
      </w:r>
    </w:p>
    <w:p w:rsidR="000172ED" w:rsidRPr="00C12E2F" w:rsidRDefault="000172ED" w:rsidP="00C12E2F">
      <w:pPr>
        <w:pStyle w:val="a3"/>
        <w:rPr>
          <w:rStyle w:val="fontstyle21"/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C12E2F">
        <w:rPr>
          <w:rStyle w:val="fontstyle21"/>
          <w:rFonts w:ascii="Times New Roman" w:hAnsi="Times New Roman"/>
          <w:b w:val="0"/>
          <w:bCs w:val="0"/>
          <w:color w:val="auto"/>
          <w:sz w:val="36"/>
          <w:szCs w:val="28"/>
        </w:rPr>
        <w:sym w:font="Wingdings" w:char="F0A8"/>
      </w:r>
      <w:r w:rsidR="00C12E2F">
        <w:rPr>
          <w:rStyle w:val="fontstyle21"/>
          <w:rFonts w:ascii="Times New Roman" w:hAnsi="Times New Roman"/>
          <w:b w:val="0"/>
          <w:bCs w:val="0"/>
          <w:color w:val="auto"/>
          <w:sz w:val="28"/>
          <w:szCs w:val="28"/>
        </w:rPr>
        <w:tab/>
      </w:r>
      <w:r w:rsidRPr="00C12E2F">
        <w:rPr>
          <w:rStyle w:val="fontstyle21"/>
          <w:rFonts w:ascii="Times New Roman" w:hAnsi="Times New Roman"/>
          <w:b w:val="0"/>
          <w:bCs w:val="0"/>
          <w:color w:val="auto"/>
          <w:sz w:val="28"/>
          <w:szCs w:val="28"/>
        </w:rPr>
        <w:t>сухой кожей с роговыми чешуями;</w:t>
      </w:r>
    </w:p>
    <w:p w:rsidR="000172ED" w:rsidRPr="00C12E2F" w:rsidRDefault="000172ED" w:rsidP="00C12E2F">
      <w:pPr>
        <w:pStyle w:val="a3"/>
        <w:rPr>
          <w:rStyle w:val="fontstyle21"/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C12E2F">
        <w:rPr>
          <w:rStyle w:val="fontstyle21"/>
          <w:rFonts w:ascii="Times New Roman" w:hAnsi="Times New Roman"/>
          <w:b w:val="0"/>
          <w:bCs w:val="0"/>
          <w:color w:val="auto"/>
          <w:sz w:val="36"/>
          <w:szCs w:val="28"/>
        </w:rPr>
        <w:sym w:font="Wingdings" w:char="F0A8"/>
      </w:r>
      <w:r w:rsidR="00C12E2F">
        <w:rPr>
          <w:rStyle w:val="fontstyle21"/>
          <w:rFonts w:ascii="Times New Roman" w:hAnsi="Times New Roman"/>
          <w:b w:val="0"/>
          <w:bCs w:val="0"/>
          <w:color w:val="auto"/>
          <w:sz w:val="28"/>
          <w:szCs w:val="28"/>
        </w:rPr>
        <w:tab/>
      </w:r>
      <w:r w:rsidRPr="00C12E2F">
        <w:rPr>
          <w:rStyle w:val="fontstyle21"/>
          <w:rFonts w:ascii="Times New Roman" w:hAnsi="Times New Roman"/>
          <w:b w:val="0"/>
          <w:bCs w:val="0"/>
          <w:color w:val="auto"/>
          <w:sz w:val="28"/>
          <w:szCs w:val="28"/>
        </w:rPr>
        <w:t>голой кожей.</w:t>
      </w:r>
    </w:p>
    <w:p w:rsidR="000172ED" w:rsidRPr="002D0248" w:rsidRDefault="000172ED" w:rsidP="00C12E2F">
      <w:pPr>
        <w:pStyle w:val="10"/>
      </w:pPr>
      <w:r w:rsidRPr="002D0248">
        <w:t>2.</w:t>
      </w:r>
      <w:r w:rsidR="00C12E2F">
        <w:tab/>
      </w:r>
      <w:r w:rsidRPr="002D0248">
        <w:t xml:space="preserve">Подчеркни названия земноводных. </w:t>
      </w:r>
    </w:p>
    <w:p w:rsidR="000172ED" w:rsidRPr="002D0248" w:rsidRDefault="000172ED" w:rsidP="00C12E2F">
      <w:pPr>
        <w:pStyle w:val="a3"/>
      </w:pPr>
      <w:r w:rsidRPr="002D0248">
        <w:t xml:space="preserve">Лягушка, веретeница ломкая, тритон, уж обыкновенный, гадюка обыкновенная, медянка, черепаха болотная, жаба, ящерица живородящая. </w:t>
      </w:r>
    </w:p>
    <w:p w:rsidR="000172ED" w:rsidRPr="003901B0" w:rsidRDefault="000172ED" w:rsidP="00C12E2F">
      <w:pPr>
        <w:pStyle w:val="10"/>
      </w:pPr>
      <w:r w:rsidRPr="003901B0">
        <w:t>3.</w:t>
      </w:r>
      <w:r w:rsidR="00C12E2F">
        <w:tab/>
      </w:r>
      <w:r w:rsidRPr="003901B0">
        <w:t xml:space="preserve">Выбери верные утверждения. </w:t>
      </w:r>
    </w:p>
    <w:p w:rsidR="000172ED" w:rsidRPr="003901B0" w:rsidRDefault="000172ED" w:rsidP="00C12E2F">
      <w:pPr>
        <w:pStyle w:val="a3"/>
      </w:pPr>
      <w:r w:rsidRPr="00C12E2F">
        <w:rPr>
          <w:sz w:val="36"/>
        </w:rPr>
        <w:sym w:font="Wingdings" w:char="F0A8"/>
      </w:r>
      <w:r w:rsidR="00C12E2F">
        <w:tab/>
      </w:r>
      <w:r w:rsidRPr="003901B0">
        <w:t>Рыбы</w:t>
      </w:r>
      <w:r w:rsidR="004C677A">
        <w:t xml:space="preserve"> — </w:t>
      </w:r>
      <w:r w:rsidRPr="003901B0">
        <w:t xml:space="preserve">животные, которые живут в воде. Их тело покрыто чешуёй. </w:t>
      </w:r>
    </w:p>
    <w:p w:rsidR="000172ED" w:rsidRPr="003901B0" w:rsidRDefault="000172ED" w:rsidP="00C12E2F">
      <w:pPr>
        <w:pStyle w:val="a3"/>
      </w:pPr>
      <w:r w:rsidRPr="00C12E2F">
        <w:rPr>
          <w:sz w:val="36"/>
        </w:rPr>
        <w:sym w:font="Wingdings" w:char="F0A8"/>
      </w:r>
      <w:r w:rsidR="00C12E2F">
        <w:tab/>
      </w:r>
      <w:r w:rsidRPr="003901B0">
        <w:t xml:space="preserve">Лягушки и жабы не могут жить в воде. </w:t>
      </w:r>
    </w:p>
    <w:p w:rsidR="000172ED" w:rsidRPr="003901B0" w:rsidRDefault="000172ED" w:rsidP="00C12E2F">
      <w:pPr>
        <w:pStyle w:val="a3"/>
      </w:pPr>
      <w:r w:rsidRPr="00C12E2F">
        <w:rPr>
          <w:sz w:val="36"/>
        </w:rPr>
        <w:sym w:font="Wingdings" w:char="F0A8"/>
      </w:r>
      <w:r w:rsidR="00C12E2F">
        <w:tab/>
      </w:r>
      <w:r w:rsidRPr="003901B0">
        <w:t xml:space="preserve">Все звери выкармливают своих детёнышей молоком. </w:t>
      </w:r>
    </w:p>
    <w:p w:rsidR="000172ED" w:rsidRPr="00472C2F" w:rsidRDefault="000172ED" w:rsidP="00C12E2F">
      <w:pPr>
        <w:pStyle w:val="10"/>
      </w:pPr>
      <w:r w:rsidRPr="00472C2F">
        <w:t>4.</w:t>
      </w:r>
      <w:r w:rsidR="00C12E2F">
        <w:tab/>
      </w:r>
      <w:r w:rsidRPr="00472C2F">
        <w:t xml:space="preserve">Выбери правила поведения в природе. </w:t>
      </w:r>
    </w:p>
    <w:p w:rsidR="000172ED" w:rsidRPr="00C12E2F" w:rsidRDefault="000172ED" w:rsidP="00C12E2F">
      <w:pPr>
        <w:pStyle w:val="a3"/>
        <w:ind w:left="680" w:hanging="340"/>
      </w:pPr>
      <w:r w:rsidRPr="0035092E">
        <w:rPr>
          <w:sz w:val="36"/>
        </w:rPr>
        <w:sym w:font="Wingdings" w:char="F0A8"/>
      </w:r>
      <w:r w:rsidR="00C12E2F">
        <w:tab/>
      </w:r>
      <w:r w:rsidRPr="00C12E2F">
        <w:t>Если ты увидел гнездо птицы, ни в коем случае не заглядывай в</w:t>
      </w:r>
      <w:r w:rsidR="00C12E2F">
        <w:t> </w:t>
      </w:r>
      <w:r w:rsidRPr="00C12E2F">
        <w:t>него и</w:t>
      </w:r>
      <w:r w:rsidR="00C12E2F">
        <w:t> </w:t>
      </w:r>
      <w:r w:rsidRPr="00C12E2F">
        <w:t>не</w:t>
      </w:r>
      <w:r w:rsidR="00C12E2F">
        <w:t> </w:t>
      </w:r>
      <w:r w:rsidRPr="00C12E2F">
        <w:t xml:space="preserve">прикасайся к яйцам или птенцам, которые там находятся. </w:t>
      </w:r>
    </w:p>
    <w:p w:rsidR="000172ED" w:rsidRPr="00C12E2F" w:rsidRDefault="000172ED" w:rsidP="00C12E2F">
      <w:pPr>
        <w:pStyle w:val="a3"/>
        <w:ind w:left="680" w:hanging="340"/>
      </w:pPr>
      <w:r w:rsidRPr="0035092E">
        <w:rPr>
          <w:sz w:val="36"/>
        </w:rPr>
        <w:sym w:font="Wingdings" w:char="F0A8"/>
      </w:r>
      <w:r w:rsidR="00C12E2F">
        <w:tab/>
      </w:r>
      <w:r w:rsidRPr="00C12E2F">
        <w:t xml:space="preserve">Если, гуляя в лесу, ты увидел ядовитый гриб, обязательно сбей его ногой! </w:t>
      </w:r>
    </w:p>
    <w:p w:rsidR="000172ED" w:rsidRPr="00C12E2F" w:rsidRDefault="000172ED" w:rsidP="00C12E2F">
      <w:pPr>
        <w:pStyle w:val="a3"/>
        <w:ind w:left="680" w:hanging="340"/>
      </w:pPr>
      <w:r w:rsidRPr="0035092E">
        <w:rPr>
          <w:sz w:val="36"/>
        </w:rPr>
        <w:sym w:font="Wingdings" w:char="F0A8"/>
      </w:r>
      <w:r w:rsidR="00C12E2F">
        <w:tab/>
      </w:r>
      <w:r w:rsidRPr="00C12E2F">
        <w:t xml:space="preserve">Если ты увидел в лесу ёжика, принеси его домой, чтобы накормить. </w:t>
      </w:r>
    </w:p>
    <w:p w:rsidR="000172ED" w:rsidRPr="00C12E2F" w:rsidRDefault="000172ED" w:rsidP="00C12E2F">
      <w:pPr>
        <w:pStyle w:val="a3"/>
        <w:ind w:left="680" w:hanging="340"/>
      </w:pPr>
      <w:r w:rsidRPr="0035092E">
        <w:rPr>
          <w:sz w:val="36"/>
        </w:rPr>
        <w:sym w:font="Wingdings" w:char="F0A8"/>
      </w:r>
      <w:r w:rsidR="00C12E2F">
        <w:tab/>
      </w:r>
      <w:r w:rsidRPr="00C12E2F">
        <w:t xml:space="preserve">Если ты гуляешь в лесу или в парке, не шуми, не слушай громкую музыку. </w:t>
      </w:r>
    </w:p>
    <w:p w:rsidR="000172ED" w:rsidRPr="00472C2F" w:rsidRDefault="000172ED" w:rsidP="00C12E2F">
      <w:pPr>
        <w:pStyle w:val="10"/>
        <w:rPr>
          <w:sz w:val="36"/>
        </w:rPr>
      </w:pPr>
      <w:r w:rsidRPr="00472C2F">
        <w:t>5.</w:t>
      </w:r>
      <w:r w:rsidR="00C12E2F">
        <w:tab/>
      </w:r>
      <w:r w:rsidRPr="00472C2F">
        <w:t>Узнай животных по силуэту. Распредели их на группы: поставь в</w:t>
      </w:r>
      <w:r w:rsidR="00C12E2F">
        <w:t> </w:t>
      </w:r>
      <w:r w:rsidRPr="00472C2F">
        <w:t>соответствующей гра</w:t>
      </w:r>
      <w:r w:rsidRPr="00472C2F">
        <w:softHyphen/>
        <w:t>фе таблицы знак «+».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385"/>
        <w:gridCol w:w="2336"/>
        <w:gridCol w:w="2336"/>
        <w:gridCol w:w="2337"/>
      </w:tblGrid>
      <w:tr w:rsidR="000172ED" w:rsidRPr="009B5508" w:rsidTr="00C12E2F">
        <w:tc>
          <w:tcPr>
            <w:tcW w:w="2385" w:type="dxa"/>
            <w:vAlign w:val="center"/>
          </w:tcPr>
          <w:p w:rsidR="000172ED" w:rsidRPr="009B5508" w:rsidRDefault="000172ED" w:rsidP="00C12E2F">
            <w:pPr>
              <w:pStyle w:val="a3"/>
              <w:ind w:firstLine="0"/>
              <w:jc w:val="center"/>
            </w:pPr>
            <w:r w:rsidRPr="00C12E2F">
              <w:rPr>
                <w:b/>
                <w:sz w:val="24"/>
              </w:rPr>
              <w:t xml:space="preserve">Группы </w:t>
            </w:r>
            <w:r w:rsidR="00C12E2F">
              <w:rPr>
                <w:b/>
                <w:sz w:val="24"/>
              </w:rPr>
              <w:br/>
            </w:r>
            <w:r w:rsidRPr="00C12E2F">
              <w:rPr>
                <w:b/>
                <w:sz w:val="24"/>
              </w:rPr>
              <w:t>животных</w:t>
            </w:r>
          </w:p>
        </w:tc>
        <w:tc>
          <w:tcPr>
            <w:tcW w:w="2336" w:type="dxa"/>
          </w:tcPr>
          <w:p w:rsidR="000172ED" w:rsidRPr="00C12E2F" w:rsidRDefault="000172ED" w:rsidP="00C12E2F">
            <w:pPr>
              <w:pStyle w:val="a3"/>
              <w:ind w:firstLine="0"/>
              <w:jc w:val="center"/>
              <w:rPr>
                <w:sz w:val="36"/>
              </w:rPr>
            </w:pPr>
            <w:r w:rsidRPr="00C12E2F">
              <w:rPr>
                <w:noProof/>
                <w:sz w:val="36"/>
                <w:lang w:eastAsia="ru-RU"/>
              </w:rPr>
              <w:drawing>
                <wp:inline distT="0" distB="0" distL="0" distR="0" wp14:anchorId="20DFF057" wp14:editId="4A13EA9C">
                  <wp:extent cx="720000" cy="720000"/>
                  <wp:effectExtent l="0" t="0" r="4445" b="444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trafarety-shuka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2ED" w:rsidRPr="00C12E2F" w:rsidRDefault="000172ED" w:rsidP="00C12E2F">
            <w:pPr>
              <w:pStyle w:val="a3"/>
              <w:ind w:firstLine="0"/>
              <w:jc w:val="center"/>
              <w:rPr>
                <w:sz w:val="36"/>
              </w:rPr>
            </w:pPr>
            <w:r w:rsidRPr="00C12E2F">
              <w:rPr>
                <w:sz w:val="36"/>
              </w:rPr>
              <w:sym w:font="Wingdings" w:char="F0A8"/>
            </w:r>
          </w:p>
        </w:tc>
        <w:tc>
          <w:tcPr>
            <w:tcW w:w="2336" w:type="dxa"/>
          </w:tcPr>
          <w:p w:rsidR="000172ED" w:rsidRPr="00C12E2F" w:rsidRDefault="000172ED" w:rsidP="00C12E2F">
            <w:pPr>
              <w:pStyle w:val="a3"/>
              <w:ind w:firstLine="0"/>
              <w:jc w:val="center"/>
              <w:rPr>
                <w:sz w:val="36"/>
              </w:rPr>
            </w:pPr>
            <w:r w:rsidRPr="00C12E2F">
              <w:rPr>
                <w:noProof/>
                <w:sz w:val="36"/>
                <w:lang w:eastAsia="ru-RU"/>
              </w:rPr>
              <w:drawing>
                <wp:inline distT="0" distB="0" distL="0" distR="0" wp14:anchorId="791C3491" wp14:editId="4A198CF8">
                  <wp:extent cx="956218" cy="720000"/>
                  <wp:effectExtent l="0" t="0" r="0" b="444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0ecd7cbac7d98104f8e187ae8a248d3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2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2ED" w:rsidRPr="00C12E2F" w:rsidRDefault="000172ED" w:rsidP="00C12E2F">
            <w:pPr>
              <w:pStyle w:val="a3"/>
              <w:ind w:firstLine="0"/>
              <w:jc w:val="center"/>
              <w:rPr>
                <w:sz w:val="36"/>
              </w:rPr>
            </w:pPr>
            <w:r w:rsidRPr="00C12E2F">
              <w:rPr>
                <w:sz w:val="36"/>
              </w:rPr>
              <w:sym w:font="Wingdings" w:char="F0A8"/>
            </w:r>
          </w:p>
        </w:tc>
        <w:tc>
          <w:tcPr>
            <w:tcW w:w="2337" w:type="dxa"/>
          </w:tcPr>
          <w:p w:rsidR="000172ED" w:rsidRPr="00C12E2F" w:rsidRDefault="000172ED" w:rsidP="00C12E2F">
            <w:pPr>
              <w:pStyle w:val="a3"/>
              <w:ind w:firstLine="0"/>
              <w:jc w:val="center"/>
              <w:rPr>
                <w:sz w:val="36"/>
              </w:rPr>
            </w:pPr>
            <w:r w:rsidRPr="00C12E2F">
              <w:rPr>
                <w:noProof/>
                <w:sz w:val="36"/>
                <w:lang w:eastAsia="ru-RU"/>
              </w:rPr>
              <w:drawing>
                <wp:inline distT="0" distB="0" distL="0" distR="0" wp14:anchorId="5141EE51" wp14:editId="69608CAA">
                  <wp:extent cx="774486" cy="720000"/>
                  <wp:effectExtent l="0" t="0" r="6985" b="4445"/>
                  <wp:docPr id="47" name="Рисунок 47" descr="D:\Downloads\png-transparent-grouse-silhouette-graphy-silhouette-animals-photography-galliform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s\png-transparent-grouse-silhouette-graphy-silhouette-animals-photography-galliform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41" t="4427" r="17739" b="4575"/>
                          <a:stretch/>
                        </pic:blipFill>
                        <pic:spPr bwMode="auto">
                          <a:xfrm>
                            <a:off x="0" y="0"/>
                            <a:ext cx="77448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72ED" w:rsidRPr="00C12E2F" w:rsidRDefault="000172ED" w:rsidP="00C12E2F">
            <w:pPr>
              <w:pStyle w:val="a3"/>
              <w:ind w:firstLine="0"/>
              <w:jc w:val="center"/>
              <w:rPr>
                <w:sz w:val="36"/>
              </w:rPr>
            </w:pPr>
            <w:r w:rsidRPr="00C12E2F">
              <w:rPr>
                <w:sz w:val="36"/>
              </w:rPr>
              <w:sym w:font="Wingdings" w:char="F0A8"/>
            </w:r>
          </w:p>
        </w:tc>
      </w:tr>
      <w:tr w:rsidR="000172ED" w:rsidRPr="009B5508" w:rsidTr="00C12E2F">
        <w:trPr>
          <w:trHeight w:val="567"/>
        </w:trPr>
        <w:tc>
          <w:tcPr>
            <w:tcW w:w="2385" w:type="dxa"/>
            <w:vAlign w:val="center"/>
          </w:tcPr>
          <w:p w:rsidR="000172ED" w:rsidRPr="009B5508" w:rsidRDefault="000172ED" w:rsidP="00C12E2F">
            <w:pPr>
              <w:pStyle w:val="a3"/>
              <w:ind w:firstLine="0"/>
              <w:jc w:val="left"/>
            </w:pPr>
            <w:r w:rsidRPr="009B5508">
              <w:t>Насекомые</w:t>
            </w:r>
          </w:p>
        </w:tc>
        <w:tc>
          <w:tcPr>
            <w:tcW w:w="2336" w:type="dxa"/>
          </w:tcPr>
          <w:p w:rsidR="000172ED" w:rsidRPr="009B5508" w:rsidRDefault="000172ED" w:rsidP="00C12E2F">
            <w:pPr>
              <w:pStyle w:val="a3"/>
              <w:ind w:firstLine="0"/>
            </w:pPr>
          </w:p>
        </w:tc>
        <w:tc>
          <w:tcPr>
            <w:tcW w:w="2336" w:type="dxa"/>
          </w:tcPr>
          <w:p w:rsidR="000172ED" w:rsidRPr="009B5508" w:rsidRDefault="000172ED" w:rsidP="00C12E2F">
            <w:pPr>
              <w:pStyle w:val="a3"/>
              <w:ind w:firstLine="0"/>
            </w:pPr>
          </w:p>
        </w:tc>
        <w:tc>
          <w:tcPr>
            <w:tcW w:w="2337" w:type="dxa"/>
          </w:tcPr>
          <w:p w:rsidR="000172ED" w:rsidRPr="009B5508" w:rsidRDefault="000172ED" w:rsidP="00C12E2F">
            <w:pPr>
              <w:pStyle w:val="a3"/>
              <w:ind w:firstLine="0"/>
            </w:pPr>
          </w:p>
        </w:tc>
      </w:tr>
      <w:tr w:rsidR="000172ED" w:rsidRPr="009B5508" w:rsidTr="00C12E2F">
        <w:trPr>
          <w:trHeight w:val="567"/>
        </w:trPr>
        <w:tc>
          <w:tcPr>
            <w:tcW w:w="2385" w:type="dxa"/>
            <w:vAlign w:val="center"/>
          </w:tcPr>
          <w:p w:rsidR="000172ED" w:rsidRPr="009B5508" w:rsidRDefault="000172ED" w:rsidP="00C12E2F">
            <w:pPr>
              <w:pStyle w:val="a3"/>
              <w:ind w:firstLine="0"/>
              <w:jc w:val="left"/>
            </w:pPr>
            <w:r w:rsidRPr="009B5508">
              <w:t>Рыбы</w:t>
            </w:r>
          </w:p>
        </w:tc>
        <w:tc>
          <w:tcPr>
            <w:tcW w:w="2336" w:type="dxa"/>
          </w:tcPr>
          <w:p w:rsidR="000172ED" w:rsidRPr="009B5508" w:rsidRDefault="000172ED" w:rsidP="00C12E2F">
            <w:pPr>
              <w:pStyle w:val="a3"/>
              <w:ind w:firstLine="0"/>
            </w:pPr>
          </w:p>
        </w:tc>
        <w:tc>
          <w:tcPr>
            <w:tcW w:w="2336" w:type="dxa"/>
          </w:tcPr>
          <w:p w:rsidR="000172ED" w:rsidRPr="009B5508" w:rsidRDefault="000172ED" w:rsidP="00C12E2F">
            <w:pPr>
              <w:pStyle w:val="a3"/>
              <w:ind w:firstLine="0"/>
            </w:pPr>
          </w:p>
        </w:tc>
        <w:tc>
          <w:tcPr>
            <w:tcW w:w="2337" w:type="dxa"/>
          </w:tcPr>
          <w:p w:rsidR="000172ED" w:rsidRPr="009B5508" w:rsidRDefault="000172ED" w:rsidP="00C12E2F">
            <w:pPr>
              <w:pStyle w:val="a3"/>
              <w:ind w:firstLine="0"/>
            </w:pPr>
          </w:p>
        </w:tc>
      </w:tr>
      <w:tr w:rsidR="000172ED" w:rsidRPr="009B5508" w:rsidTr="00C12E2F">
        <w:trPr>
          <w:trHeight w:val="567"/>
        </w:trPr>
        <w:tc>
          <w:tcPr>
            <w:tcW w:w="2385" w:type="dxa"/>
            <w:vAlign w:val="center"/>
          </w:tcPr>
          <w:p w:rsidR="000172ED" w:rsidRPr="009B5508" w:rsidRDefault="000172ED" w:rsidP="00C12E2F">
            <w:pPr>
              <w:pStyle w:val="a3"/>
              <w:ind w:firstLine="0"/>
              <w:jc w:val="left"/>
            </w:pPr>
            <w:r w:rsidRPr="009B5508">
              <w:t>Земноводные</w:t>
            </w:r>
          </w:p>
        </w:tc>
        <w:tc>
          <w:tcPr>
            <w:tcW w:w="2336" w:type="dxa"/>
          </w:tcPr>
          <w:p w:rsidR="000172ED" w:rsidRPr="009B5508" w:rsidRDefault="000172ED" w:rsidP="00C12E2F">
            <w:pPr>
              <w:pStyle w:val="a3"/>
              <w:ind w:firstLine="0"/>
            </w:pPr>
          </w:p>
        </w:tc>
        <w:tc>
          <w:tcPr>
            <w:tcW w:w="2336" w:type="dxa"/>
          </w:tcPr>
          <w:p w:rsidR="000172ED" w:rsidRPr="009B5508" w:rsidRDefault="000172ED" w:rsidP="00C12E2F">
            <w:pPr>
              <w:pStyle w:val="a3"/>
              <w:ind w:firstLine="0"/>
            </w:pPr>
          </w:p>
        </w:tc>
        <w:tc>
          <w:tcPr>
            <w:tcW w:w="2337" w:type="dxa"/>
          </w:tcPr>
          <w:p w:rsidR="000172ED" w:rsidRPr="009B5508" w:rsidRDefault="000172ED" w:rsidP="00C12E2F">
            <w:pPr>
              <w:pStyle w:val="a3"/>
              <w:ind w:firstLine="0"/>
            </w:pPr>
          </w:p>
        </w:tc>
      </w:tr>
      <w:tr w:rsidR="000172ED" w:rsidRPr="009B5508" w:rsidTr="00C12E2F">
        <w:trPr>
          <w:trHeight w:val="567"/>
        </w:trPr>
        <w:tc>
          <w:tcPr>
            <w:tcW w:w="2385" w:type="dxa"/>
            <w:vAlign w:val="center"/>
          </w:tcPr>
          <w:p w:rsidR="000172ED" w:rsidRPr="009B5508" w:rsidRDefault="000172ED" w:rsidP="00C12E2F">
            <w:pPr>
              <w:pStyle w:val="a3"/>
              <w:ind w:firstLine="0"/>
              <w:jc w:val="left"/>
            </w:pPr>
            <w:r w:rsidRPr="009B5508">
              <w:t>Пресмыкающиеся</w:t>
            </w:r>
          </w:p>
        </w:tc>
        <w:tc>
          <w:tcPr>
            <w:tcW w:w="2336" w:type="dxa"/>
          </w:tcPr>
          <w:p w:rsidR="000172ED" w:rsidRPr="009B5508" w:rsidRDefault="000172ED" w:rsidP="00C12E2F">
            <w:pPr>
              <w:pStyle w:val="a3"/>
              <w:ind w:firstLine="0"/>
            </w:pPr>
          </w:p>
        </w:tc>
        <w:tc>
          <w:tcPr>
            <w:tcW w:w="2336" w:type="dxa"/>
          </w:tcPr>
          <w:p w:rsidR="000172ED" w:rsidRPr="009B5508" w:rsidRDefault="000172ED" w:rsidP="00C12E2F">
            <w:pPr>
              <w:pStyle w:val="a3"/>
              <w:ind w:firstLine="0"/>
            </w:pPr>
          </w:p>
        </w:tc>
        <w:tc>
          <w:tcPr>
            <w:tcW w:w="2337" w:type="dxa"/>
          </w:tcPr>
          <w:p w:rsidR="000172ED" w:rsidRPr="009B5508" w:rsidRDefault="000172ED" w:rsidP="00C12E2F">
            <w:pPr>
              <w:pStyle w:val="a3"/>
              <w:ind w:firstLine="0"/>
            </w:pPr>
          </w:p>
        </w:tc>
      </w:tr>
      <w:tr w:rsidR="000172ED" w:rsidRPr="009B5508" w:rsidTr="00C12E2F">
        <w:trPr>
          <w:trHeight w:val="567"/>
        </w:trPr>
        <w:tc>
          <w:tcPr>
            <w:tcW w:w="2385" w:type="dxa"/>
            <w:vAlign w:val="center"/>
          </w:tcPr>
          <w:p w:rsidR="000172ED" w:rsidRPr="009B5508" w:rsidRDefault="000172ED" w:rsidP="00C12E2F">
            <w:pPr>
              <w:pStyle w:val="a3"/>
              <w:ind w:firstLine="0"/>
              <w:jc w:val="left"/>
            </w:pPr>
            <w:r w:rsidRPr="009B5508">
              <w:t>Птицы</w:t>
            </w:r>
          </w:p>
        </w:tc>
        <w:tc>
          <w:tcPr>
            <w:tcW w:w="2336" w:type="dxa"/>
          </w:tcPr>
          <w:p w:rsidR="000172ED" w:rsidRPr="009B5508" w:rsidRDefault="000172ED" w:rsidP="00C12E2F">
            <w:pPr>
              <w:pStyle w:val="a3"/>
              <w:ind w:firstLine="0"/>
            </w:pPr>
          </w:p>
        </w:tc>
        <w:tc>
          <w:tcPr>
            <w:tcW w:w="2336" w:type="dxa"/>
          </w:tcPr>
          <w:p w:rsidR="000172ED" w:rsidRPr="009B5508" w:rsidRDefault="000172ED" w:rsidP="00C12E2F">
            <w:pPr>
              <w:pStyle w:val="a3"/>
              <w:ind w:firstLine="0"/>
            </w:pPr>
          </w:p>
        </w:tc>
        <w:tc>
          <w:tcPr>
            <w:tcW w:w="2337" w:type="dxa"/>
          </w:tcPr>
          <w:p w:rsidR="000172ED" w:rsidRPr="009B5508" w:rsidRDefault="000172ED" w:rsidP="00C12E2F">
            <w:pPr>
              <w:pStyle w:val="a3"/>
              <w:ind w:firstLine="0"/>
            </w:pPr>
          </w:p>
        </w:tc>
      </w:tr>
      <w:tr w:rsidR="000172ED" w:rsidRPr="009B5508" w:rsidTr="00C12E2F">
        <w:trPr>
          <w:trHeight w:val="567"/>
        </w:trPr>
        <w:tc>
          <w:tcPr>
            <w:tcW w:w="2385" w:type="dxa"/>
            <w:vAlign w:val="center"/>
          </w:tcPr>
          <w:p w:rsidR="000172ED" w:rsidRPr="009B5508" w:rsidRDefault="000172ED" w:rsidP="00C12E2F">
            <w:pPr>
              <w:pStyle w:val="a3"/>
              <w:ind w:firstLine="0"/>
              <w:jc w:val="left"/>
            </w:pPr>
            <w:r w:rsidRPr="009B5508">
              <w:t>Звери</w:t>
            </w:r>
          </w:p>
        </w:tc>
        <w:tc>
          <w:tcPr>
            <w:tcW w:w="2336" w:type="dxa"/>
          </w:tcPr>
          <w:p w:rsidR="000172ED" w:rsidRPr="009B5508" w:rsidRDefault="000172ED" w:rsidP="00C12E2F">
            <w:pPr>
              <w:pStyle w:val="a3"/>
              <w:ind w:firstLine="0"/>
            </w:pPr>
          </w:p>
        </w:tc>
        <w:tc>
          <w:tcPr>
            <w:tcW w:w="2336" w:type="dxa"/>
          </w:tcPr>
          <w:p w:rsidR="000172ED" w:rsidRPr="009B5508" w:rsidRDefault="000172ED" w:rsidP="00C12E2F">
            <w:pPr>
              <w:pStyle w:val="a3"/>
              <w:ind w:firstLine="0"/>
            </w:pPr>
          </w:p>
        </w:tc>
        <w:tc>
          <w:tcPr>
            <w:tcW w:w="2337" w:type="dxa"/>
          </w:tcPr>
          <w:p w:rsidR="000172ED" w:rsidRPr="009B5508" w:rsidRDefault="000172ED" w:rsidP="00C12E2F">
            <w:pPr>
              <w:pStyle w:val="a3"/>
              <w:ind w:firstLine="0"/>
            </w:pPr>
          </w:p>
        </w:tc>
      </w:tr>
    </w:tbl>
    <w:p w:rsidR="00C12E2F" w:rsidRDefault="00C12E2F" w:rsidP="00C12E2F">
      <w:pPr>
        <w:pStyle w:val="10"/>
      </w:pPr>
    </w:p>
    <w:p w:rsidR="000172ED" w:rsidRPr="00CD2635" w:rsidRDefault="000172ED" w:rsidP="00C12E2F">
      <w:pPr>
        <w:pStyle w:val="10"/>
      </w:pPr>
      <w:r w:rsidRPr="00CD2635">
        <w:lastRenderedPageBreak/>
        <w:t xml:space="preserve">Определи характер питания каждого из животных. В квадратах под картинками запиши соответствующие цифры. </w:t>
      </w:r>
    </w:p>
    <w:p w:rsidR="00C12E2F" w:rsidRPr="00021D99" w:rsidRDefault="00C12E2F" w:rsidP="00C12E2F">
      <w:pPr>
        <w:pStyle w:val="a3"/>
        <w:tabs>
          <w:tab w:val="left" w:pos="993"/>
        </w:tabs>
        <w:spacing w:after="120"/>
        <w:jc w:val="left"/>
      </w:pPr>
      <w:r w:rsidRPr="00021D99">
        <w:rPr>
          <w:rFonts w:asciiTheme="minorHAnsi" w:hAnsiTheme="minorHAnsi"/>
          <w:noProof/>
          <w:sz w:val="22"/>
          <w:szCs w:val="22"/>
          <w:lang w:eastAsia="ru-RU"/>
        </w:rPr>
        <mc:AlternateContent>
          <mc:Choice Requires="wps">
            <w:drawing>
              <wp:inline distT="0" distB="0" distL="0" distR="0" wp14:anchorId="657EF8D5" wp14:editId="531CF3FF">
                <wp:extent cx="252000" cy="288000"/>
                <wp:effectExtent l="0" t="0" r="15240" b="17145"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8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2E2F" w:rsidRDefault="00C12E2F" w:rsidP="00C12E2F">
                            <w:pPr>
                              <w:pStyle w:val="a3"/>
                              <w:ind w:firstLine="0"/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7EF8D5" id="Надпись 54" o:spid="_x0000_s1029" type="#_x0000_t202" style="width:19.8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" fillcolor="window" strokeweight=".5pt">
                <v:textbox>
                  <w:txbxContent>
                    <w:p w:rsidR="00C12E2F" w:rsidRDefault="00C12E2F" w:rsidP="00C12E2F">
                      <w:pPr>
                        <w:pStyle w:val="a3"/>
                        <w:ind w:firstLine="0"/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2E2F">
        <w:rPr>
          <w:position w:val="14"/>
        </w:rPr>
        <w:tab/>
        <w:t>Хищные;</w:t>
      </w:r>
    </w:p>
    <w:p w:rsidR="00C12E2F" w:rsidRPr="00021D99" w:rsidRDefault="00C12E2F" w:rsidP="00C12E2F">
      <w:pPr>
        <w:pStyle w:val="a3"/>
        <w:tabs>
          <w:tab w:val="left" w:pos="993"/>
        </w:tabs>
        <w:spacing w:after="120"/>
      </w:pPr>
      <w:r w:rsidRPr="00021D99">
        <w:rPr>
          <w:rFonts w:asciiTheme="minorHAnsi" w:hAnsiTheme="minorHAnsi"/>
          <w:noProof/>
          <w:sz w:val="22"/>
          <w:szCs w:val="22"/>
          <w:lang w:eastAsia="ru-RU"/>
        </w:rPr>
        <mc:AlternateContent>
          <mc:Choice Requires="wps">
            <w:drawing>
              <wp:inline distT="0" distB="0" distL="0" distR="0" wp14:anchorId="18C957B4" wp14:editId="7F36549A">
                <wp:extent cx="252000" cy="288000"/>
                <wp:effectExtent l="0" t="0" r="15240" b="17145"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8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2E2F" w:rsidRDefault="00C12E2F" w:rsidP="00C12E2F">
                            <w:pPr>
                              <w:pStyle w:val="a3"/>
                              <w:ind w:firstLine="0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C957B4" id="Надпись 55" o:spid="_x0000_s1030" type="#_x0000_t202" style="width:19.8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" fillcolor="window" strokeweight=".5pt">
                <v:textbox>
                  <w:txbxContent>
                    <w:p w:rsidR="00C12E2F" w:rsidRDefault="00C12E2F" w:rsidP="00C12E2F">
                      <w:pPr>
                        <w:pStyle w:val="a3"/>
                        <w:ind w:firstLine="0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2E2F">
        <w:rPr>
          <w:position w:val="14"/>
        </w:rPr>
        <w:tab/>
        <w:t>растительноядные;</w:t>
      </w:r>
    </w:p>
    <w:p w:rsidR="00C12E2F" w:rsidRPr="00C12E2F" w:rsidRDefault="00C12E2F" w:rsidP="00C12E2F">
      <w:pPr>
        <w:pStyle w:val="a3"/>
        <w:tabs>
          <w:tab w:val="left" w:pos="993"/>
        </w:tabs>
        <w:spacing w:after="120"/>
        <w:rPr>
          <w:position w:val="14"/>
        </w:rPr>
      </w:pPr>
      <w:r w:rsidRPr="00021D99">
        <w:rPr>
          <w:rFonts w:asciiTheme="minorHAnsi" w:hAnsiTheme="minorHAnsi"/>
          <w:noProof/>
          <w:sz w:val="22"/>
          <w:szCs w:val="22"/>
          <w:lang w:eastAsia="ru-RU"/>
        </w:rPr>
        <mc:AlternateContent>
          <mc:Choice Requires="wps">
            <w:drawing>
              <wp:inline distT="0" distB="0" distL="0" distR="0" wp14:anchorId="62588B55" wp14:editId="79E63197">
                <wp:extent cx="252000" cy="288000"/>
                <wp:effectExtent l="0" t="0" r="15240" b="17145"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8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2E2F" w:rsidRDefault="00C12E2F" w:rsidP="00C12E2F">
                            <w:pPr>
                              <w:pStyle w:val="a3"/>
                              <w:ind w:firstLine="0"/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588B55" id="Надпись 57" o:spid="_x0000_s1031" type="#_x0000_t202" style="width:19.8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" fillcolor="window" strokeweight=".5pt">
                <v:textbox>
                  <w:txbxContent>
                    <w:p w:rsidR="00C12E2F" w:rsidRDefault="00C12E2F" w:rsidP="00C12E2F">
                      <w:pPr>
                        <w:pStyle w:val="a3"/>
                        <w:ind w:firstLine="0"/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2E2F">
        <w:rPr>
          <w:position w:val="14"/>
        </w:rPr>
        <w:tab/>
        <w:t>всеядные.</w:t>
      </w:r>
    </w:p>
    <w:p w:rsidR="000172ED" w:rsidRDefault="000172ED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C12E2F" w:rsidRDefault="00C12E2F" w:rsidP="00C12E2F">
      <w:pPr>
        <w:pStyle w:val="a3"/>
        <w:rPr>
          <w:lang w:val="be-BY"/>
        </w:rPr>
      </w:pPr>
    </w:p>
    <w:p w:rsidR="000172ED" w:rsidRPr="009B5508" w:rsidRDefault="000172ED" w:rsidP="00C12E2F">
      <w:pPr>
        <w:pStyle w:val="a3"/>
        <w:jc w:val="right"/>
        <w:rPr>
          <w:lang w:val="be-BY"/>
        </w:rPr>
      </w:pPr>
      <w:r w:rsidRPr="00C12E2F">
        <w:rPr>
          <w:b/>
          <w:lang w:val="be-BY"/>
        </w:rPr>
        <w:t>О. Л. КОЛЯДА</w:t>
      </w:r>
      <w:r w:rsidRPr="009B5508">
        <w:rPr>
          <w:lang w:val="be-BY"/>
        </w:rPr>
        <w:t xml:space="preserve">, </w:t>
      </w:r>
    </w:p>
    <w:p w:rsidR="000172ED" w:rsidRPr="009B5508" w:rsidRDefault="000172ED" w:rsidP="00C12E2F">
      <w:pPr>
        <w:pStyle w:val="a3"/>
        <w:jc w:val="right"/>
        <w:rPr>
          <w:lang w:val="be-BY"/>
        </w:rPr>
      </w:pPr>
      <w:r w:rsidRPr="009B5508">
        <w:rPr>
          <w:lang w:val="be-BY"/>
        </w:rPr>
        <w:t>учитель высшей категории</w:t>
      </w:r>
    </w:p>
    <w:p w:rsidR="000172ED" w:rsidRPr="009B5508" w:rsidRDefault="000172ED" w:rsidP="00C12E2F">
      <w:pPr>
        <w:pStyle w:val="a3"/>
        <w:jc w:val="right"/>
        <w:rPr>
          <w:lang w:val="be-BY"/>
        </w:rPr>
      </w:pPr>
      <w:r w:rsidRPr="009B5508">
        <w:rPr>
          <w:lang w:val="be-BY"/>
        </w:rPr>
        <w:t xml:space="preserve">Жеребковичской СШ им. М. Г. Минкевича </w:t>
      </w:r>
    </w:p>
    <w:p w:rsidR="00C12E2F" w:rsidRDefault="000172ED" w:rsidP="00C12E2F">
      <w:pPr>
        <w:pStyle w:val="a3"/>
        <w:jc w:val="right"/>
        <w:rPr>
          <w:lang w:val="be-BY"/>
        </w:rPr>
      </w:pPr>
      <w:r w:rsidRPr="009B5508">
        <w:rPr>
          <w:lang w:val="be-BY"/>
        </w:rPr>
        <w:t>Ляховичского р-на</w:t>
      </w:r>
    </w:p>
    <w:p w:rsidR="000172ED" w:rsidRPr="009B5508" w:rsidRDefault="000172ED" w:rsidP="00C12E2F">
      <w:pPr>
        <w:pStyle w:val="a3"/>
        <w:jc w:val="left"/>
        <w:rPr>
          <w:rFonts w:cs="Times New Roman"/>
          <w:lang w:val="be-BY"/>
        </w:rPr>
      </w:pPr>
      <w:r w:rsidRPr="009B5508">
        <w:rPr>
          <w:rFonts w:cs="Times New Roman"/>
          <w:lang w:val="be-BY"/>
        </w:rPr>
        <w:br w:type="page"/>
      </w:r>
    </w:p>
    <w:p w:rsidR="000172ED" w:rsidRPr="009B5508" w:rsidRDefault="000172ED" w:rsidP="0035092E">
      <w:pPr>
        <w:pStyle w:val="af7"/>
        <w:ind w:firstLine="0"/>
        <w:jc w:val="center"/>
      </w:pPr>
      <w:r w:rsidRPr="009B5508">
        <w:lastRenderedPageBreak/>
        <w:t xml:space="preserve">Для учреждений общего среднего образования </w:t>
      </w:r>
      <w:r w:rsidR="0035092E">
        <w:br/>
      </w:r>
      <w:r w:rsidRPr="009B5508">
        <w:t>с русским и белорусским языками обучения и воспитания</w:t>
      </w:r>
    </w:p>
    <w:p w:rsidR="000172ED" w:rsidRPr="009B5508" w:rsidRDefault="000172ED" w:rsidP="0035092E">
      <w:pPr>
        <w:pStyle w:val="1"/>
        <w:spacing w:before="240" w:after="0"/>
      </w:pPr>
      <w:r w:rsidRPr="00CF459A">
        <w:rPr>
          <w:lang w:val="be-BY"/>
        </w:rPr>
        <w:t>ІІІ</w:t>
      </w:r>
      <w:r w:rsidRPr="00CF459A">
        <w:t xml:space="preserve"> класс</w:t>
      </w:r>
    </w:p>
    <w:p w:rsidR="000172ED" w:rsidRPr="009B5508" w:rsidRDefault="000172ED" w:rsidP="0035092E">
      <w:pPr>
        <w:pStyle w:val="1"/>
      </w:pPr>
      <w:r w:rsidRPr="009B5508">
        <w:t>Тема: «Луг и его обитатели»</w:t>
      </w:r>
    </w:p>
    <w:p w:rsidR="000172ED" w:rsidRPr="00A43D58" w:rsidRDefault="000172ED" w:rsidP="0035092E">
      <w:pPr>
        <w:pStyle w:val="10"/>
      </w:pPr>
      <w:r w:rsidRPr="00A43D58">
        <w:t xml:space="preserve">1. Дополни предложение. Выбери верный вариант. </w:t>
      </w:r>
    </w:p>
    <w:p w:rsidR="000172ED" w:rsidRPr="0035092E" w:rsidRDefault="000172ED" w:rsidP="0035092E">
      <w:pPr>
        <w:pStyle w:val="af7"/>
        <w:spacing w:before="120" w:after="120"/>
        <w:rPr>
          <w:rStyle w:val="fontstyle01"/>
          <w:rFonts w:ascii="Times New Roman" w:hAnsi="Times New Roman"/>
          <w:color w:val="auto"/>
          <w:sz w:val="28"/>
          <w:szCs w:val="28"/>
        </w:rPr>
      </w:pPr>
      <w:r w:rsidRPr="0035092E">
        <w:rPr>
          <w:rStyle w:val="fontstyle01"/>
          <w:rFonts w:ascii="Times New Roman" w:hAnsi="Times New Roman"/>
          <w:color w:val="auto"/>
          <w:sz w:val="28"/>
          <w:szCs w:val="28"/>
        </w:rPr>
        <w:t>Луг</w:t>
      </w:r>
      <w:r w:rsidR="004C677A" w:rsidRPr="0035092E">
        <w:rPr>
          <w:rStyle w:val="fontstyle01"/>
          <w:rFonts w:ascii="Times New Roman" w:hAnsi="Times New Roman"/>
          <w:color w:val="auto"/>
          <w:sz w:val="28"/>
          <w:szCs w:val="28"/>
        </w:rPr>
        <w:t xml:space="preserve"> — </w:t>
      </w:r>
      <w:r w:rsidRPr="0035092E">
        <w:rPr>
          <w:rStyle w:val="fontstyle01"/>
          <w:rFonts w:ascii="Times New Roman" w:hAnsi="Times New Roman"/>
          <w:color w:val="auto"/>
          <w:sz w:val="28"/>
          <w:szCs w:val="28"/>
        </w:rPr>
        <w:t xml:space="preserve">природное сообщество, в котором преобладают… </w:t>
      </w:r>
    </w:p>
    <w:p w:rsidR="000172ED" w:rsidRPr="00A43D58" w:rsidRDefault="000172ED" w:rsidP="0035092E">
      <w:pPr>
        <w:pStyle w:val="a3"/>
      </w:pPr>
      <w:r w:rsidRPr="0035092E">
        <w:rPr>
          <w:bCs/>
          <w:sz w:val="36"/>
        </w:rPr>
        <w:sym w:font="Wingdings" w:char="F0A8"/>
      </w:r>
      <w:r w:rsidRPr="00A43D58">
        <w:t xml:space="preserve"> травянистые растения; </w:t>
      </w:r>
    </w:p>
    <w:p w:rsidR="000172ED" w:rsidRPr="00A43D58" w:rsidRDefault="000172ED" w:rsidP="0035092E">
      <w:pPr>
        <w:pStyle w:val="a3"/>
      </w:pPr>
      <w:r w:rsidRPr="0035092E">
        <w:rPr>
          <w:bCs/>
          <w:sz w:val="36"/>
        </w:rPr>
        <w:sym w:font="Wingdings" w:char="F0A8"/>
      </w:r>
      <w:r w:rsidRPr="00A43D58">
        <w:t xml:space="preserve"> деревья, кустарники. </w:t>
      </w:r>
    </w:p>
    <w:p w:rsidR="000172ED" w:rsidRPr="00A43D58" w:rsidRDefault="000172ED" w:rsidP="0035092E">
      <w:pPr>
        <w:pStyle w:val="10"/>
      </w:pPr>
      <w:r w:rsidRPr="00A43D58">
        <w:t xml:space="preserve">2. Как растения приспособлены к совместному произрастанию на лугу? </w:t>
      </w:r>
    </w:p>
    <w:p w:rsidR="000172ED" w:rsidRPr="00A43D58" w:rsidRDefault="000172ED" w:rsidP="0035092E">
      <w:pPr>
        <w:pStyle w:val="a3"/>
      </w:pPr>
      <w:r w:rsidRPr="0035092E">
        <w:rPr>
          <w:bCs/>
          <w:sz w:val="36"/>
        </w:rPr>
        <w:sym w:font="Wingdings" w:char="F0A8"/>
      </w:r>
      <w:r w:rsidRPr="00A43D58">
        <w:t xml:space="preserve"> Растут ярусами: выше</w:t>
      </w:r>
      <w:r w:rsidR="004C677A">
        <w:t xml:space="preserve"> — </w:t>
      </w:r>
      <w:r w:rsidRPr="00A43D58">
        <w:t>светолюбивые растения, ниже</w:t>
      </w:r>
      <w:r w:rsidR="004C677A">
        <w:t xml:space="preserve"> — </w:t>
      </w:r>
      <w:r w:rsidRPr="00A43D58">
        <w:t xml:space="preserve">теневыносливые. </w:t>
      </w:r>
    </w:p>
    <w:p w:rsidR="000172ED" w:rsidRPr="00A43D58" w:rsidRDefault="000172ED" w:rsidP="0035092E">
      <w:pPr>
        <w:pStyle w:val="a3"/>
      </w:pPr>
      <w:r w:rsidRPr="0035092E">
        <w:rPr>
          <w:bCs/>
          <w:sz w:val="36"/>
        </w:rPr>
        <w:sym w:font="Wingdings" w:char="F0A8"/>
      </w:r>
      <w:r w:rsidRPr="00A43D58">
        <w:t xml:space="preserve"> Все растения примерно одинакового размера. </w:t>
      </w:r>
    </w:p>
    <w:p w:rsidR="000172ED" w:rsidRPr="00A43D58" w:rsidRDefault="000172ED" w:rsidP="0035092E">
      <w:pPr>
        <w:pStyle w:val="a3"/>
      </w:pPr>
      <w:r w:rsidRPr="0035092E">
        <w:rPr>
          <w:bCs/>
          <w:sz w:val="36"/>
        </w:rPr>
        <w:sym w:font="Wingdings" w:char="F0A8"/>
      </w:r>
      <w:r w:rsidRPr="00A43D58">
        <w:t xml:space="preserve"> Имеют разные сроки развития, цветения. </w:t>
      </w:r>
    </w:p>
    <w:p w:rsidR="000172ED" w:rsidRPr="00A43D58" w:rsidRDefault="000172ED" w:rsidP="0035092E">
      <w:pPr>
        <w:pStyle w:val="10"/>
      </w:pPr>
      <w:r w:rsidRPr="00A43D58">
        <w:t xml:space="preserve">3. Дополни цепи питания. </w:t>
      </w:r>
    </w:p>
    <w:p w:rsidR="000172ED" w:rsidRPr="00A43D58" w:rsidRDefault="000172ED" w:rsidP="0035092E">
      <w:pPr>
        <w:pStyle w:val="a3"/>
      </w:pPr>
      <w:r w:rsidRPr="00A43D58">
        <w:t xml:space="preserve">Журавль </w:t>
      </w:r>
      <w:r w:rsidRPr="00A43D58">
        <w:rPr>
          <w:noProof/>
          <w:lang w:eastAsia="ru-RU"/>
        </w:rPr>
        <mc:AlternateContent>
          <mc:Choice Requires="wps">
            <w:drawing>
              <wp:inline distT="0" distB="0" distL="0" distR="0" wp14:anchorId="0CD3ACBA" wp14:editId="2F961E2F">
                <wp:extent cx="323850" cy="0"/>
                <wp:effectExtent l="13335" t="57150" r="15240" b="57150"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75B87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2" o:spid="_x0000_s1026" type="#_x0000_t32" style="width:25.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">
                <v:stroke endarrow="block"/>
                <w10:anchorlock/>
              </v:shape>
            </w:pict>
          </mc:Fallback>
        </mc:AlternateContent>
      </w:r>
      <w:r w:rsidRPr="00A43D58">
        <w:t xml:space="preserve"> травяная лягушка </w:t>
      </w:r>
      <w:r w:rsidRPr="00A43D58">
        <w:rPr>
          <w:noProof/>
          <w:lang w:eastAsia="ru-RU"/>
        </w:rPr>
        <mc:AlternateContent>
          <mc:Choice Requires="wps">
            <w:drawing>
              <wp:inline distT="0" distB="0" distL="0" distR="0" wp14:anchorId="2D10B6E9" wp14:editId="7545C735">
                <wp:extent cx="323850" cy="0"/>
                <wp:effectExtent l="13335" t="57150" r="15240" b="57150"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B174EB" id="Прямая со стрелкой 43" o:spid="_x0000_s1026" type="#_x0000_t32" style="width:25.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">
                <v:stroke endarrow="block"/>
                <w10:anchorlock/>
              </v:shape>
            </w:pict>
          </mc:Fallback>
        </mc:AlternateContent>
      </w:r>
      <w:r w:rsidRPr="00A43D58">
        <w:t xml:space="preserve"> … </w:t>
      </w:r>
      <w:r w:rsidRPr="00A43D58">
        <w:rPr>
          <w:noProof/>
          <w:lang w:eastAsia="ru-RU"/>
        </w:rPr>
        <mc:AlternateContent>
          <mc:Choice Requires="wps">
            <w:drawing>
              <wp:inline distT="0" distB="0" distL="0" distR="0" wp14:anchorId="10F82FCC" wp14:editId="1C4E5C09">
                <wp:extent cx="323850" cy="0"/>
                <wp:effectExtent l="13335" t="57150" r="15240" b="57150"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57DA4D" id="Прямая со стрелкой 44" o:spid="_x0000_s1026" type="#_x0000_t32" style="width:25.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">
                <v:stroke endarrow="block"/>
                <w10:anchorlock/>
              </v:shape>
            </w:pict>
          </mc:Fallback>
        </mc:AlternateContent>
      </w:r>
      <w:r w:rsidRPr="00A43D58">
        <w:t xml:space="preserve"> листья растений. </w:t>
      </w:r>
    </w:p>
    <w:p w:rsidR="000172ED" w:rsidRPr="00A43D58" w:rsidRDefault="000172ED" w:rsidP="0035092E">
      <w:pPr>
        <w:pStyle w:val="a3"/>
      </w:pPr>
      <w:r w:rsidRPr="00A43D58">
        <w:t xml:space="preserve">Аист </w:t>
      </w:r>
      <w:r w:rsidRPr="00A43D58">
        <w:rPr>
          <w:noProof/>
          <w:lang w:eastAsia="ru-RU"/>
        </w:rPr>
        <mc:AlternateContent>
          <mc:Choice Requires="wps">
            <w:drawing>
              <wp:inline distT="0" distB="0" distL="0" distR="0" wp14:anchorId="052D7E38" wp14:editId="3D4FDF9E">
                <wp:extent cx="323850" cy="0"/>
                <wp:effectExtent l="13335" t="57150" r="15240" b="57150"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60EDC9" id="Прямая со стрелкой 45" o:spid="_x0000_s1026" type="#_x0000_t32" style="width:25.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">
                <v:stroke endarrow="block"/>
                <w10:anchorlock/>
              </v:shape>
            </w:pict>
          </mc:Fallback>
        </mc:AlternateContent>
      </w:r>
      <w:r w:rsidRPr="00A43D58">
        <w:t xml:space="preserve"> жаба </w:t>
      </w:r>
      <w:r w:rsidRPr="00A43D58">
        <w:rPr>
          <w:noProof/>
          <w:lang w:eastAsia="ru-RU"/>
        </w:rPr>
        <mc:AlternateContent>
          <mc:Choice Requires="wps">
            <w:drawing>
              <wp:inline distT="0" distB="0" distL="0" distR="0" wp14:anchorId="3C428FDC" wp14:editId="6095AE22">
                <wp:extent cx="323850" cy="0"/>
                <wp:effectExtent l="13335" t="57150" r="15240" b="57150"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3DA8B4" id="Прямая со стрелкой 51" o:spid="_x0000_s1026" type="#_x0000_t32" style="width:25.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">
                <v:stroke endarrow="block"/>
                <w10:anchorlock/>
              </v:shape>
            </w:pict>
          </mc:Fallback>
        </mc:AlternateContent>
      </w:r>
      <w:r w:rsidRPr="00A43D58">
        <w:t xml:space="preserve"> … </w:t>
      </w:r>
      <w:r w:rsidRPr="00A43D58">
        <w:rPr>
          <w:noProof/>
          <w:lang w:eastAsia="ru-RU"/>
        </w:rPr>
        <mc:AlternateContent>
          <mc:Choice Requires="wps">
            <w:drawing>
              <wp:inline distT="0" distB="0" distL="0" distR="0" wp14:anchorId="69462591" wp14:editId="431C1600">
                <wp:extent cx="323850" cy="0"/>
                <wp:effectExtent l="13335" t="57150" r="15240" b="57150"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C22F39" id="Прямая со стрелкой 52" o:spid="_x0000_s1026" type="#_x0000_t32" style="width:25.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">
                <v:stroke endarrow="block"/>
                <w10:anchorlock/>
              </v:shape>
            </w:pict>
          </mc:Fallback>
        </mc:AlternateContent>
      </w:r>
      <w:r w:rsidRPr="00A43D58">
        <w:t xml:space="preserve"> пыльца растений. </w:t>
      </w:r>
    </w:p>
    <w:p w:rsidR="000172ED" w:rsidRPr="00A43D58" w:rsidRDefault="000172ED" w:rsidP="0035092E">
      <w:pPr>
        <w:pStyle w:val="af7"/>
      </w:pPr>
      <w:r w:rsidRPr="00A43D58">
        <w:t xml:space="preserve">Слова для справок: </w:t>
      </w:r>
      <w:r w:rsidRPr="0035092E">
        <w:rPr>
          <w:i w:val="0"/>
        </w:rPr>
        <w:t>бабочка, тля, перепел.</w:t>
      </w:r>
      <w:r w:rsidRPr="00A43D58">
        <w:t xml:space="preserve"> </w:t>
      </w:r>
    </w:p>
    <w:p w:rsidR="000172ED" w:rsidRPr="00A43D58" w:rsidRDefault="000172ED" w:rsidP="0035092E">
      <w:pPr>
        <w:pStyle w:val="10"/>
      </w:pPr>
      <w:r w:rsidRPr="00A43D58">
        <w:t xml:space="preserve">4. Отметь вариант, в котором содержится неверная информация. </w:t>
      </w:r>
    </w:p>
    <w:p w:rsidR="000172ED" w:rsidRPr="00A43D58" w:rsidRDefault="000172ED" w:rsidP="0035092E">
      <w:pPr>
        <w:pStyle w:val="a3"/>
      </w:pPr>
      <w:r w:rsidRPr="0035092E">
        <w:rPr>
          <w:bCs/>
          <w:sz w:val="36"/>
        </w:rPr>
        <w:sym w:font="Wingdings" w:char="F0A8"/>
      </w:r>
      <w:r w:rsidR="0035092E">
        <w:tab/>
      </w:r>
      <w:r w:rsidRPr="00A43D58">
        <w:t xml:space="preserve">На лугах нет зарослей деревьев и кустарников. </w:t>
      </w:r>
    </w:p>
    <w:p w:rsidR="000172ED" w:rsidRPr="00A43D58" w:rsidRDefault="000172ED" w:rsidP="0035092E">
      <w:pPr>
        <w:pStyle w:val="a3"/>
      </w:pPr>
      <w:r w:rsidRPr="0035092E">
        <w:rPr>
          <w:bCs/>
          <w:sz w:val="36"/>
        </w:rPr>
        <w:sym w:font="Wingdings" w:char="F0A8"/>
      </w:r>
      <w:r w:rsidR="0035092E">
        <w:tab/>
      </w:r>
      <w:r w:rsidRPr="00A43D58">
        <w:t xml:space="preserve">В Беларуси нет лугов по берегам рек, озёр, возле болот. </w:t>
      </w:r>
    </w:p>
    <w:p w:rsidR="000172ED" w:rsidRPr="00A43D58" w:rsidRDefault="000172ED" w:rsidP="0035092E">
      <w:pPr>
        <w:pStyle w:val="a3"/>
        <w:ind w:left="680" w:hanging="340"/>
      </w:pPr>
      <w:r w:rsidRPr="0035092E">
        <w:rPr>
          <w:sz w:val="36"/>
        </w:rPr>
        <w:sym w:font="Wingdings" w:char="F0A8"/>
      </w:r>
      <w:r w:rsidR="0035092E">
        <w:tab/>
      </w:r>
      <w:r w:rsidRPr="00A43D58">
        <w:t>Густой покров трав на лугу оберегает почву от высыхания и</w:t>
      </w:r>
      <w:r w:rsidR="0035092E">
        <w:t> </w:t>
      </w:r>
      <w:r w:rsidRPr="00A43D58">
        <w:t xml:space="preserve">разрушения ветром. </w:t>
      </w:r>
    </w:p>
    <w:p w:rsidR="000172ED" w:rsidRPr="00A43D58" w:rsidRDefault="000172ED" w:rsidP="0035092E">
      <w:pPr>
        <w:pStyle w:val="a3"/>
        <w:rPr>
          <w:b/>
        </w:rPr>
      </w:pPr>
      <w:r w:rsidRPr="0035092E">
        <w:rPr>
          <w:bCs/>
          <w:sz w:val="36"/>
        </w:rPr>
        <w:sym w:font="Wingdings" w:char="F0A8"/>
      </w:r>
      <w:r w:rsidR="0035092E">
        <w:tab/>
      </w:r>
      <w:r w:rsidRPr="00A43D58">
        <w:t>На лугу обитают крупные животные, которые находят здесь укрытие.</w:t>
      </w:r>
    </w:p>
    <w:p w:rsidR="000172ED" w:rsidRPr="009B5508" w:rsidRDefault="000172ED" w:rsidP="0035092E">
      <w:pPr>
        <w:pStyle w:val="10"/>
      </w:pPr>
      <w:r w:rsidRPr="009B5508">
        <w:t>5. Дополни схему.</w:t>
      </w:r>
    </w:p>
    <w:p w:rsidR="0035092E" w:rsidRDefault="000172ED" w:rsidP="004C677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B550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2A849315" wp14:editId="3B0B55AF">
                <wp:extent cx="6220460" cy="1695450"/>
                <wp:effectExtent l="0" t="0" r="27940" b="19050"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0460" cy="1695450"/>
                          <a:chOff x="530" y="11940"/>
                          <a:chExt cx="9796" cy="2670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920" y="11940"/>
                            <a:ext cx="2041" cy="7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77A" w:rsidRPr="002B3C98" w:rsidRDefault="004C677A" w:rsidP="004C677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Растения луга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565" y="13014"/>
                            <a:ext cx="2041" cy="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77A" w:rsidRPr="002B3C98" w:rsidRDefault="004C677A" w:rsidP="004C677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Медоносы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231" y="13014"/>
                            <a:ext cx="2041" cy="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77A" w:rsidRPr="002B3C98" w:rsidRDefault="004C677A" w:rsidP="004C677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443" y="14055"/>
                            <a:ext cx="1701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77A" w:rsidRPr="00B51652" w:rsidRDefault="004C677A" w:rsidP="004C677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434" y="14055"/>
                            <a:ext cx="1701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77A" w:rsidRPr="002D6BDE" w:rsidRDefault="004C677A" w:rsidP="004C677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791" y="14055"/>
                            <a:ext cx="1701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77A" w:rsidRPr="002D6BDE" w:rsidRDefault="004C677A" w:rsidP="004C677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625" y="14055"/>
                            <a:ext cx="1701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77A" w:rsidRPr="002D6BDE" w:rsidRDefault="004C677A" w:rsidP="004C677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4005" y="12677"/>
                            <a:ext cx="915" cy="3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6961" y="12677"/>
                            <a:ext cx="886" cy="3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348" y="13808"/>
                            <a:ext cx="883" cy="2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4151" y="13808"/>
                            <a:ext cx="1084" cy="2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7565" y="13808"/>
                            <a:ext cx="927" cy="2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8492" y="13808"/>
                            <a:ext cx="1114" cy="2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30" y="14055"/>
                            <a:ext cx="1701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677A" w:rsidRPr="002B3C98" w:rsidRDefault="004C677A" w:rsidP="004C677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Люцерна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3239" y="13808"/>
                            <a:ext cx="0" cy="2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849315" id="Группа 3" o:spid="_x0000_s1032" style="width:489.8pt;height:133.5pt;mso-position-horizontal-relative:char;mso-position-vertical-relative:line" coordorigin="530,11940" coordsize="9796,2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">
                <v:rect id="Rectangle 3" o:spid="_x0000_s1033" style="position:absolute;left:4920;top:11940;width:2041;height:7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">
                  <v:textbox>
                    <w:txbxContent>
                      <w:p w:rsidR="004C677A" w:rsidRPr="002B3C98" w:rsidRDefault="004C677A" w:rsidP="004C677A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Растения луга</w:t>
                        </w:r>
                      </w:p>
                    </w:txbxContent>
                  </v:textbox>
                </v:rect>
                <v:rect id="Rectangle 4" o:spid="_x0000_s1034" style="position:absolute;left:7565;top:13014;width:2041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>
                  <v:textbox>
                    <w:txbxContent>
                      <w:p w:rsidR="004C677A" w:rsidRPr="002B3C98" w:rsidRDefault="004C677A" w:rsidP="004C677A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Медоносы</w:t>
                        </w:r>
                      </w:p>
                    </w:txbxContent>
                  </v:textbox>
                </v:rect>
                <v:rect id="Rectangle 5" o:spid="_x0000_s1035" style="position:absolute;left:2231;top:13014;width:2041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>
                  <v:textbox>
                    <w:txbxContent>
                      <w:p w:rsidR="004C677A" w:rsidRPr="002B3C98" w:rsidRDefault="004C677A" w:rsidP="004C677A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6" o:spid="_x0000_s1036" style="position:absolute;left:2443;top:14055;width:1701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>
                  <v:textbox>
                    <w:txbxContent>
                      <w:p w:rsidR="004C677A" w:rsidRPr="00B51652" w:rsidRDefault="004C677A" w:rsidP="004C677A"/>
                    </w:txbxContent>
                  </v:textbox>
                </v:rect>
                <v:rect id="Rectangle 7" o:spid="_x0000_s1037" style="position:absolute;left:4434;top:14055;width:1701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>
                  <v:textbox>
                    <w:txbxContent>
                      <w:p w:rsidR="004C677A" w:rsidRPr="002D6BDE" w:rsidRDefault="004C677A" w:rsidP="004C677A"/>
                    </w:txbxContent>
                  </v:textbox>
                </v:rect>
                <v:rect id="Rectangle 8" o:spid="_x0000_s1038" style="position:absolute;left:6791;top:14055;width:1701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>
                  <v:textbox>
                    <w:txbxContent>
                      <w:p w:rsidR="004C677A" w:rsidRPr="002D6BDE" w:rsidRDefault="004C677A" w:rsidP="004C677A"/>
                    </w:txbxContent>
                  </v:textbox>
                </v:rect>
                <v:rect id="Rectangle 9" o:spid="_x0000_s1039" style="position:absolute;left:8625;top:14055;width:1701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>
                  <v:textbox>
                    <w:txbxContent>
                      <w:p w:rsidR="004C677A" w:rsidRPr="002D6BDE" w:rsidRDefault="004C677A" w:rsidP="004C677A"/>
                    </w:txbxContent>
                  </v:textbox>
                </v:rect>
                <v:shape id="AutoShape 10" o:spid="_x0000_s1040" type="#_x0000_t32" style="position:absolute;left:4005;top:12677;width:915;height:3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">
                  <v:stroke endarrow="block"/>
                </v:shape>
                <v:shape id="AutoShape 11" o:spid="_x0000_s1041" type="#_x0000_t32" style="position:absolute;left:6961;top:12677;width:886;height:3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">
                  <v:stroke endarrow="block"/>
                </v:shape>
                <v:shape id="AutoShape 12" o:spid="_x0000_s1042" type="#_x0000_t32" style="position:absolute;left:1348;top:13808;width:883;height:2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">
                  <v:stroke endarrow="block"/>
                </v:shape>
                <v:shape id="AutoShape 13" o:spid="_x0000_s1043" type="#_x0000_t32" style="position:absolute;left:4151;top:13808;width:1084;height:2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">
                  <v:stroke endarrow="block"/>
                </v:shape>
                <v:shape id="AutoShape 14" o:spid="_x0000_s1044" type="#_x0000_t32" style="position:absolute;left:7565;top:13808;width:927;height:2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">
                  <v:stroke endarrow="block"/>
                </v:shape>
                <v:shape id="AutoShape 15" o:spid="_x0000_s1045" type="#_x0000_t32" style="position:absolute;left:8492;top:13808;width:1114;height:2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">
                  <v:stroke endarrow="block"/>
                </v:shape>
                <v:rect id="Rectangle 16" o:spid="_x0000_s1046" style="position:absolute;left:530;top:14055;width:1701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>
                  <v:textbox>
                    <w:txbxContent>
                      <w:p w:rsidR="004C677A" w:rsidRPr="002B3C98" w:rsidRDefault="004C677A" w:rsidP="004C677A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Люцерна</w:t>
                        </w:r>
                      </w:p>
                    </w:txbxContent>
                  </v:textbox>
                </v:rect>
                <v:shape id="AutoShape 17" o:spid="_x0000_s1047" type="#_x0000_t32" style="position:absolute;left:3239;top:13808;width:0;height:2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">
                  <v:stroke endarrow="block"/>
                </v:shape>
                <w10:anchorlock/>
              </v:group>
            </w:pict>
          </mc:Fallback>
        </mc:AlternateContent>
      </w:r>
    </w:p>
    <w:p w:rsidR="0035092E" w:rsidRDefault="0035092E" w:rsidP="004C677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172ED" w:rsidRPr="009B5508" w:rsidRDefault="000172ED" w:rsidP="0035092E">
      <w:pPr>
        <w:pStyle w:val="1"/>
      </w:pPr>
      <w:r w:rsidRPr="009B5508">
        <w:lastRenderedPageBreak/>
        <w:t>Тема: «Охрана природы</w:t>
      </w:r>
      <w:r w:rsidR="004C677A">
        <w:t xml:space="preserve"> — </w:t>
      </w:r>
      <w:r w:rsidRPr="009B5508">
        <w:t>важная задача государства»</w:t>
      </w:r>
    </w:p>
    <w:p w:rsidR="000172ED" w:rsidRPr="00353EE6" w:rsidRDefault="000172ED" w:rsidP="00DE01A8">
      <w:pPr>
        <w:pStyle w:val="10"/>
      </w:pPr>
      <w:r w:rsidRPr="00353EE6">
        <w:t>1.</w:t>
      </w:r>
      <w:r w:rsidR="00DE01A8">
        <w:tab/>
      </w:r>
      <w:r w:rsidRPr="00353EE6">
        <w:t>Как называется территория, на которой вся природа сохраняется в</w:t>
      </w:r>
      <w:r w:rsidR="00DE01A8">
        <w:t> </w:t>
      </w:r>
      <w:r w:rsidRPr="00353EE6">
        <w:t xml:space="preserve">естественном состоянии? </w:t>
      </w:r>
    </w:p>
    <w:p w:rsidR="000172ED" w:rsidRPr="00353EE6" w:rsidRDefault="000172ED" w:rsidP="00DE01A8">
      <w:pPr>
        <w:pStyle w:val="a3"/>
      </w:pPr>
      <w:r w:rsidRPr="00DE01A8">
        <w:rPr>
          <w:bCs/>
          <w:sz w:val="36"/>
        </w:rPr>
        <w:sym w:font="Wingdings" w:char="F0A8"/>
      </w:r>
      <w:r w:rsidRPr="00353EE6">
        <w:t xml:space="preserve"> Лес; </w:t>
      </w:r>
    </w:p>
    <w:p w:rsidR="000172ED" w:rsidRPr="00353EE6" w:rsidRDefault="000172ED" w:rsidP="00DE01A8">
      <w:pPr>
        <w:pStyle w:val="a3"/>
      </w:pPr>
      <w:r w:rsidRPr="00DE01A8">
        <w:rPr>
          <w:bCs/>
          <w:sz w:val="36"/>
        </w:rPr>
        <w:sym w:font="Wingdings" w:char="F0A8"/>
      </w:r>
      <w:r w:rsidRPr="00353EE6">
        <w:t xml:space="preserve"> национальный парк; </w:t>
      </w:r>
    </w:p>
    <w:p w:rsidR="000172ED" w:rsidRPr="00353EE6" w:rsidRDefault="000172ED" w:rsidP="00DE01A8">
      <w:pPr>
        <w:pStyle w:val="a3"/>
      </w:pPr>
      <w:r w:rsidRPr="00DE01A8">
        <w:rPr>
          <w:bCs/>
          <w:sz w:val="36"/>
        </w:rPr>
        <w:sym w:font="Wingdings" w:char="F0A8"/>
      </w:r>
      <w:r w:rsidRPr="00353EE6">
        <w:t xml:space="preserve"> заповедник. </w:t>
      </w:r>
    </w:p>
    <w:p w:rsidR="000172ED" w:rsidRPr="00353EE6" w:rsidRDefault="000172ED" w:rsidP="00DE01A8">
      <w:pPr>
        <w:pStyle w:val="10"/>
      </w:pPr>
      <w:r w:rsidRPr="00353EE6">
        <w:t>2.</w:t>
      </w:r>
      <w:r w:rsidR="00DE01A8">
        <w:tab/>
      </w:r>
      <w:r w:rsidRPr="00353EE6">
        <w:t>Какие действия государства направлены на сохранение животных и</w:t>
      </w:r>
      <w:r w:rsidR="00DE01A8">
        <w:t> </w:t>
      </w:r>
      <w:r w:rsidRPr="00353EE6">
        <w:t xml:space="preserve">растений? </w:t>
      </w:r>
    </w:p>
    <w:p w:rsidR="000172ED" w:rsidRPr="00353EE6" w:rsidRDefault="000172ED" w:rsidP="00DE01A8">
      <w:pPr>
        <w:pStyle w:val="a3"/>
      </w:pPr>
      <w:r w:rsidRPr="00DE01A8">
        <w:rPr>
          <w:bCs/>
          <w:sz w:val="36"/>
        </w:rPr>
        <w:sym w:font="Wingdings" w:char="F0A8"/>
      </w:r>
      <w:r w:rsidRPr="00353EE6">
        <w:t xml:space="preserve"> Выращивание из семян молодых растений и высадка их на пустырях; </w:t>
      </w:r>
    </w:p>
    <w:p w:rsidR="000172ED" w:rsidRPr="00353EE6" w:rsidRDefault="000172ED" w:rsidP="00DE01A8">
      <w:pPr>
        <w:pStyle w:val="a3"/>
      </w:pPr>
      <w:r w:rsidRPr="00DE01A8">
        <w:rPr>
          <w:bCs/>
          <w:sz w:val="36"/>
        </w:rPr>
        <w:sym w:font="Wingdings" w:char="F0A8"/>
      </w:r>
      <w:r w:rsidRPr="00353EE6">
        <w:t xml:space="preserve"> выжигание сухой травы по берегам рек; </w:t>
      </w:r>
    </w:p>
    <w:p w:rsidR="000172ED" w:rsidRPr="00353EE6" w:rsidRDefault="000172ED" w:rsidP="00DE01A8">
      <w:pPr>
        <w:pStyle w:val="a3"/>
      </w:pPr>
      <w:r w:rsidRPr="00DE01A8">
        <w:rPr>
          <w:bCs/>
          <w:sz w:val="36"/>
        </w:rPr>
        <w:sym w:font="Wingdings" w:char="F0A8"/>
      </w:r>
      <w:r w:rsidRPr="00353EE6">
        <w:t xml:space="preserve"> подкормка животных и птиц зимой; </w:t>
      </w:r>
    </w:p>
    <w:p w:rsidR="000172ED" w:rsidRPr="00353EE6" w:rsidRDefault="000172ED" w:rsidP="00DE01A8">
      <w:pPr>
        <w:pStyle w:val="a3"/>
      </w:pPr>
      <w:r w:rsidRPr="00AF05B6">
        <w:rPr>
          <w:bCs/>
          <w:sz w:val="36"/>
        </w:rPr>
        <w:sym w:font="Wingdings" w:char="F0A8"/>
      </w:r>
      <w:r w:rsidRPr="00353EE6">
        <w:t xml:space="preserve"> строительство ферм по берегам рек. </w:t>
      </w:r>
    </w:p>
    <w:p w:rsidR="000172ED" w:rsidRPr="00353EE6" w:rsidRDefault="000172ED" w:rsidP="00DE01A8">
      <w:pPr>
        <w:pStyle w:val="10"/>
      </w:pPr>
      <w:r w:rsidRPr="00353EE6">
        <w:t>3.</w:t>
      </w:r>
      <w:r w:rsidR="00DE01A8">
        <w:tab/>
      </w:r>
      <w:r w:rsidRPr="00353EE6">
        <w:t xml:space="preserve">Какие из перечисленных видов деятельности разрешены в заповедниках? </w:t>
      </w:r>
    </w:p>
    <w:p w:rsidR="000172ED" w:rsidRPr="00353EE6" w:rsidRDefault="000172ED" w:rsidP="00DE01A8">
      <w:pPr>
        <w:pStyle w:val="a3"/>
      </w:pPr>
      <w:r w:rsidRPr="00DE01A8">
        <w:rPr>
          <w:bCs/>
          <w:sz w:val="36"/>
        </w:rPr>
        <w:sym w:font="Wingdings" w:char="F0A8"/>
      </w:r>
      <w:r w:rsidRPr="00353EE6">
        <w:t xml:space="preserve"> Массовый сбор грибов; </w:t>
      </w:r>
    </w:p>
    <w:p w:rsidR="000172ED" w:rsidRPr="00353EE6" w:rsidRDefault="000172ED" w:rsidP="00DE01A8">
      <w:pPr>
        <w:pStyle w:val="a3"/>
      </w:pPr>
      <w:r w:rsidRPr="00DE01A8">
        <w:rPr>
          <w:bCs/>
          <w:sz w:val="36"/>
        </w:rPr>
        <w:sym w:font="Wingdings" w:char="F0A8"/>
      </w:r>
      <w:r w:rsidRPr="00353EE6">
        <w:t xml:space="preserve"> изучение природы; </w:t>
      </w:r>
    </w:p>
    <w:p w:rsidR="000172ED" w:rsidRPr="00353EE6" w:rsidRDefault="000172ED" w:rsidP="00DE01A8">
      <w:pPr>
        <w:pStyle w:val="a3"/>
      </w:pPr>
      <w:r w:rsidRPr="00DE01A8">
        <w:rPr>
          <w:bCs/>
          <w:sz w:val="36"/>
        </w:rPr>
        <w:sym w:font="Wingdings" w:char="F0A8"/>
      </w:r>
      <w:r w:rsidRPr="00353EE6">
        <w:t xml:space="preserve"> рубка деревьев; </w:t>
      </w:r>
    </w:p>
    <w:p w:rsidR="000172ED" w:rsidRPr="00353EE6" w:rsidRDefault="000172ED" w:rsidP="00DE01A8">
      <w:pPr>
        <w:pStyle w:val="a3"/>
      </w:pPr>
      <w:r w:rsidRPr="00DE01A8">
        <w:rPr>
          <w:bCs/>
          <w:sz w:val="36"/>
        </w:rPr>
        <w:sym w:font="Wingdings" w:char="F0A8"/>
      </w:r>
      <w:r w:rsidRPr="00353EE6">
        <w:t xml:space="preserve"> охота. </w:t>
      </w:r>
    </w:p>
    <w:p w:rsidR="000172ED" w:rsidRPr="009B5508" w:rsidRDefault="000172ED" w:rsidP="00DE01A8">
      <w:pPr>
        <w:pStyle w:val="10"/>
      </w:pPr>
      <w:r w:rsidRPr="009B5508">
        <w:t>4.</w:t>
      </w:r>
      <w:r w:rsidR="00DE01A8">
        <w:tab/>
      </w:r>
      <w:r w:rsidRPr="009B5508">
        <w:t>Образуй названия заповедников и национальных парков.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252"/>
      </w:tblGrid>
      <w:tr w:rsidR="000172ED" w:rsidRPr="009B5508" w:rsidTr="00DE01A8">
        <w:trPr>
          <w:trHeight w:val="567"/>
        </w:trPr>
        <w:tc>
          <w:tcPr>
            <w:tcW w:w="4390" w:type="dxa"/>
            <w:vAlign w:val="center"/>
          </w:tcPr>
          <w:p w:rsidR="000172ED" w:rsidRPr="009B5508" w:rsidRDefault="000172ED" w:rsidP="00DE01A8">
            <w:pPr>
              <w:pStyle w:val="a3"/>
              <w:jc w:val="left"/>
            </w:pPr>
            <w:r w:rsidRPr="009B5508">
              <w:t>1. Березинский</w:t>
            </w:r>
          </w:p>
        </w:tc>
        <w:tc>
          <w:tcPr>
            <w:tcW w:w="4252" w:type="dxa"/>
            <w:vAlign w:val="center"/>
          </w:tcPr>
          <w:p w:rsidR="000172ED" w:rsidRPr="009B5508" w:rsidRDefault="000172ED" w:rsidP="00DE01A8">
            <w:pPr>
              <w:pStyle w:val="a3"/>
              <w:ind w:firstLine="0"/>
              <w:jc w:val="left"/>
            </w:pPr>
          </w:p>
        </w:tc>
      </w:tr>
      <w:tr w:rsidR="00DE01A8" w:rsidRPr="009B5508" w:rsidTr="00DE01A8">
        <w:trPr>
          <w:trHeight w:val="567"/>
        </w:trPr>
        <w:tc>
          <w:tcPr>
            <w:tcW w:w="4390" w:type="dxa"/>
            <w:vAlign w:val="center"/>
          </w:tcPr>
          <w:p w:rsidR="00DE01A8" w:rsidRPr="009B5508" w:rsidRDefault="00DE01A8" w:rsidP="00DE01A8">
            <w:pPr>
              <w:pStyle w:val="a3"/>
              <w:jc w:val="left"/>
            </w:pPr>
            <w:r w:rsidRPr="009B5508">
              <w:t>2. Нарочанский</w:t>
            </w:r>
          </w:p>
        </w:tc>
        <w:tc>
          <w:tcPr>
            <w:tcW w:w="4252" w:type="dxa"/>
            <w:vAlign w:val="center"/>
          </w:tcPr>
          <w:p w:rsidR="00DE01A8" w:rsidRPr="009B5508" w:rsidRDefault="00DE01A8" w:rsidP="00DE01A8">
            <w:pPr>
              <w:pStyle w:val="a3"/>
              <w:ind w:firstLine="0"/>
              <w:jc w:val="left"/>
            </w:pPr>
            <w:r w:rsidRPr="009B5508">
              <w:t>Национальный парк</w:t>
            </w:r>
          </w:p>
        </w:tc>
      </w:tr>
      <w:tr w:rsidR="00DE01A8" w:rsidRPr="009B5508" w:rsidTr="00DE01A8">
        <w:trPr>
          <w:trHeight w:val="567"/>
        </w:trPr>
        <w:tc>
          <w:tcPr>
            <w:tcW w:w="4390" w:type="dxa"/>
            <w:vAlign w:val="center"/>
          </w:tcPr>
          <w:p w:rsidR="00DE01A8" w:rsidRPr="009B5508" w:rsidRDefault="00DE01A8" w:rsidP="00DE01A8">
            <w:pPr>
              <w:pStyle w:val="a3"/>
              <w:jc w:val="left"/>
            </w:pPr>
            <w:r w:rsidRPr="009B5508">
              <w:t>3. Беловежская пуща</w:t>
            </w:r>
          </w:p>
        </w:tc>
        <w:tc>
          <w:tcPr>
            <w:tcW w:w="4252" w:type="dxa"/>
            <w:vAlign w:val="center"/>
          </w:tcPr>
          <w:p w:rsidR="00DE01A8" w:rsidRPr="009B5508" w:rsidRDefault="00DE01A8" w:rsidP="00DE01A8">
            <w:pPr>
              <w:pStyle w:val="a3"/>
              <w:ind w:firstLine="0"/>
              <w:jc w:val="left"/>
            </w:pPr>
            <w:r w:rsidRPr="009B5508">
              <w:t>Национальный парк</w:t>
            </w:r>
          </w:p>
        </w:tc>
      </w:tr>
      <w:tr w:rsidR="00DE01A8" w:rsidRPr="009B5508" w:rsidTr="00DE01A8">
        <w:trPr>
          <w:trHeight w:val="567"/>
        </w:trPr>
        <w:tc>
          <w:tcPr>
            <w:tcW w:w="4390" w:type="dxa"/>
            <w:vAlign w:val="center"/>
          </w:tcPr>
          <w:p w:rsidR="00DE01A8" w:rsidRPr="009B5508" w:rsidRDefault="00DE01A8" w:rsidP="00DE01A8">
            <w:pPr>
              <w:pStyle w:val="a3"/>
              <w:jc w:val="left"/>
            </w:pPr>
            <w:r w:rsidRPr="009B5508">
              <w:t>4. Припятский</w:t>
            </w:r>
          </w:p>
        </w:tc>
        <w:tc>
          <w:tcPr>
            <w:tcW w:w="4252" w:type="dxa"/>
            <w:vAlign w:val="center"/>
          </w:tcPr>
          <w:p w:rsidR="00DE01A8" w:rsidRPr="009B5508" w:rsidRDefault="00DE01A8" w:rsidP="00DE01A8">
            <w:pPr>
              <w:pStyle w:val="a3"/>
              <w:ind w:right="106" w:firstLine="0"/>
              <w:jc w:val="left"/>
            </w:pPr>
            <w:r w:rsidRPr="009B5508">
              <w:t>Государственный радиационно-экологический заповедник</w:t>
            </w:r>
          </w:p>
        </w:tc>
      </w:tr>
      <w:tr w:rsidR="00DE01A8" w:rsidRPr="009B5508" w:rsidTr="00DE01A8">
        <w:trPr>
          <w:trHeight w:val="567"/>
        </w:trPr>
        <w:tc>
          <w:tcPr>
            <w:tcW w:w="4390" w:type="dxa"/>
            <w:vAlign w:val="center"/>
          </w:tcPr>
          <w:p w:rsidR="00DE01A8" w:rsidRPr="009B5508" w:rsidRDefault="00DE01A8" w:rsidP="00DE01A8">
            <w:pPr>
              <w:pStyle w:val="a3"/>
              <w:jc w:val="left"/>
            </w:pPr>
            <w:r w:rsidRPr="009B5508">
              <w:t>5. Полесский</w:t>
            </w:r>
          </w:p>
        </w:tc>
        <w:tc>
          <w:tcPr>
            <w:tcW w:w="4252" w:type="dxa"/>
            <w:vAlign w:val="center"/>
          </w:tcPr>
          <w:p w:rsidR="00DE01A8" w:rsidRPr="009B5508" w:rsidRDefault="00DE01A8" w:rsidP="00DE01A8">
            <w:pPr>
              <w:pStyle w:val="a3"/>
              <w:ind w:firstLine="0"/>
              <w:jc w:val="left"/>
            </w:pPr>
            <w:r w:rsidRPr="009B5508">
              <w:t>Биосферный заповедник</w:t>
            </w:r>
          </w:p>
        </w:tc>
      </w:tr>
      <w:tr w:rsidR="000172ED" w:rsidRPr="009B5508" w:rsidTr="00DE01A8">
        <w:trPr>
          <w:trHeight w:val="567"/>
        </w:trPr>
        <w:tc>
          <w:tcPr>
            <w:tcW w:w="4390" w:type="dxa"/>
            <w:vAlign w:val="center"/>
          </w:tcPr>
          <w:p w:rsidR="000172ED" w:rsidRPr="009B5508" w:rsidRDefault="000172ED" w:rsidP="00DE01A8">
            <w:pPr>
              <w:pStyle w:val="a3"/>
              <w:jc w:val="left"/>
            </w:pPr>
            <w:r w:rsidRPr="009B5508">
              <w:t>6. Браславские оз</w:t>
            </w:r>
            <w:r>
              <w:t>ё</w:t>
            </w:r>
            <w:r w:rsidRPr="009B5508">
              <w:t>ра</w:t>
            </w:r>
          </w:p>
        </w:tc>
        <w:tc>
          <w:tcPr>
            <w:tcW w:w="4252" w:type="dxa"/>
            <w:vAlign w:val="center"/>
          </w:tcPr>
          <w:p w:rsidR="000172ED" w:rsidRPr="009B5508" w:rsidRDefault="000172ED" w:rsidP="00DE01A8">
            <w:pPr>
              <w:pStyle w:val="a3"/>
              <w:ind w:firstLine="0"/>
              <w:jc w:val="left"/>
            </w:pPr>
          </w:p>
        </w:tc>
      </w:tr>
    </w:tbl>
    <w:p w:rsidR="000172ED" w:rsidRPr="009B5508" w:rsidRDefault="000172ED" w:rsidP="00DE01A8">
      <w:pPr>
        <w:pStyle w:val="10"/>
      </w:pPr>
      <w:r w:rsidRPr="009B5508">
        <w:t>Дополни таблицу.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172ED" w:rsidRPr="009B5508" w:rsidTr="00AF05B6">
        <w:trPr>
          <w:trHeight w:val="340"/>
        </w:trPr>
        <w:tc>
          <w:tcPr>
            <w:tcW w:w="4785" w:type="dxa"/>
            <w:vAlign w:val="center"/>
          </w:tcPr>
          <w:p w:rsidR="000172ED" w:rsidRPr="00DE01A8" w:rsidRDefault="000172ED" w:rsidP="00AF05B6">
            <w:pPr>
              <w:pStyle w:val="a3"/>
              <w:ind w:firstLine="0"/>
              <w:jc w:val="center"/>
              <w:rPr>
                <w:b/>
                <w:sz w:val="24"/>
              </w:rPr>
            </w:pPr>
            <w:r w:rsidRPr="00DE01A8">
              <w:rPr>
                <w:b/>
                <w:sz w:val="24"/>
              </w:rPr>
              <w:t>Заповедники</w:t>
            </w:r>
          </w:p>
        </w:tc>
        <w:tc>
          <w:tcPr>
            <w:tcW w:w="4786" w:type="dxa"/>
            <w:vAlign w:val="center"/>
          </w:tcPr>
          <w:p w:rsidR="000172ED" w:rsidRPr="00DE01A8" w:rsidRDefault="000172ED" w:rsidP="00AF05B6">
            <w:pPr>
              <w:pStyle w:val="a3"/>
              <w:ind w:firstLine="0"/>
              <w:jc w:val="center"/>
              <w:rPr>
                <w:b/>
                <w:sz w:val="24"/>
              </w:rPr>
            </w:pPr>
            <w:r w:rsidRPr="00DE01A8">
              <w:rPr>
                <w:b/>
                <w:sz w:val="24"/>
              </w:rPr>
              <w:t>Национальные парки</w:t>
            </w:r>
          </w:p>
        </w:tc>
      </w:tr>
      <w:tr w:rsidR="000172ED" w:rsidRPr="009B5508" w:rsidTr="00DE01A8">
        <w:trPr>
          <w:trHeight w:val="567"/>
        </w:trPr>
        <w:tc>
          <w:tcPr>
            <w:tcW w:w="4785" w:type="dxa"/>
            <w:vAlign w:val="center"/>
          </w:tcPr>
          <w:p w:rsidR="000172ED" w:rsidRPr="009B5508" w:rsidRDefault="000172ED" w:rsidP="00AF05B6">
            <w:pPr>
              <w:pStyle w:val="a3"/>
              <w:ind w:firstLine="0"/>
              <w:jc w:val="left"/>
            </w:pPr>
            <w:r w:rsidRPr="009B5508">
              <w:t>1, …</w:t>
            </w:r>
          </w:p>
        </w:tc>
        <w:tc>
          <w:tcPr>
            <w:tcW w:w="4786" w:type="dxa"/>
            <w:vAlign w:val="center"/>
          </w:tcPr>
          <w:p w:rsidR="000172ED" w:rsidRPr="009B5508" w:rsidRDefault="000172ED" w:rsidP="00AF05B6">
            <w:pPr>
              <w:pStyle w:val="a3"/>
              <w:ind w:firstLine="0"/>
              <w:jc w:val="left"/>
            </w:pPr>
            <w:r w:rsidRPr="009B5508">
              <w:t>3, …</w:t>
            </w:r>
          </w:p>
        </w:tc>
      </w:tr>
    </w:tbl>
    <w:p w:rsidR="000172ED" w:rsidRDefault="000172ED" w:rsidP="00DE01A8">
      <w:pPr>
        <w:pStyle w:val="10"/>
      </w:pPr>
      <w:r w:rsidRPr="009B5508">
        <w:t>5.</w:t>
      </w:r>
      <w:r w:rsidR="00DE01A8">
        <w:tab/>
      </w:r>
      <w:r w:rsidRPr="009B5508">
        <w:t>Определи причину и следствие. Заполни таблицу: запиши соответствующие цифры в ячейки.</w:t>
      </w:r>
    </w:p>
    <w:p w:rsidR="00AF05B6" w:rsidRDefault="00AF05B6" w:rsidP="00AF05B6">
      <w:pPr>
        <w:pStyle w:val="a3"/>
      </w:pPr>
      <w:r w:rsidRPr="00DE01A8">
        <w:t xml:space="preserve">1) Ежегодные сенокосы; </w:t>
      </w:r>
    </w:p>
    <w:p w:rsidR="00AF05B6" w:rsidRDefault="00AF05B6" w:rsidP="00AF05B6">
      <w:pPr>
        <w:pStyle w:val="a3"/>
      </w:pPr>
      <w:r w:rsidRPr="00DE01A8">
        <w:t>2) вытаптывание почвы;</w:t>
      </w:r>
    </w:p>
    <w:p w:rsidR="00AF05B6" w:rsidRDefault="00AF05B6" w:rsidP="00AF05B6">
      <w:pPr>
        <w:pStyle w:val="a3"/>
      </w:pPr>
      <w:r w:rsidRPr="00DE01A8">
        <w:t>3) у многих растений не произойдёт опыление;</w:t>
      </w:r>
    </w:p>
    <w:p w:rsidR="00AF05B6" w:rsidRDefault="00AF05B6" w:rsidP="00AF05B6">
      <w:pPr>
        <w:pStyle w:val="a3"/>
      </w:pPr>
      <w:r w:rsidRPr="00DE01A8">
        <w:lastRenderedPageBreak/>
        <w:t>4) сжигание на лугу прошлогодней сухой травы;</w:t>
      </w:r>
    </w:p>
    <w:p w:rsidR="00AF05B6" w:rsidRDefault="00AF05B6" w:rsidP="00AF05B6">
      <w:pPr>
        <w:pStyle w:val="a3"/>
      </w:pPr>
      <w:r w:rsidRPr="00DE01A8">
        <w:t>5) удаление камней, выравнивание и удобрение луговой почвы;</w:t>
      </w:r>
    </w:p>
    <w:p w:rsidR="00AF05B6" w:rsidRPr="00DE01A8" w:rsidRDefault="00AF05B6" w:rsidP="00AF05B6">
      <w:pPr>
        <w:pStyle w:val="a3"/>
      </w:pPr>
      <w:r w:rsidRPr="00DE01A8">
        <w:t>6) ловля бабочек;</w:t>
      </w:r>
    </w:p>
    <w:p w:rsidR="00AF05B6" w:rsidRPr="00DE01A8" w:rsidRDefault="00AF05B6" w:rsidP="00AF05B6">
      <w:pPr>
        <w:pStyle w:val="a3"/>
      </w:pPr>
      <w:r w:rsidRPr="00DE01A8">
        <w:t>7) нарушение нормального развития луговых растений;</w:t>
      </w:r>
    </w:p>
    <w:p w:rsidR="00AF05B6" w:rsidRPr="00DE01A8" w:rsidRDefault="00AF05B6" w:rsidP="00AF05B6">
      <w:pPr>
        <w:pStyle w:val="a3"/>
      </w:pPr>
      <w:r w:rsidRPr="00DE01A8">
        <w:t>8) могут погибнуть подземные части многих растений, божьи коровки, шмели;</w:t>
      </w:r>
    </w:p>
    <w:p w:rsidR="00AF05B6" w:rsidRPr="00DE01A8" w:rsidRDefault="00AF05B6" w:rsidP="00AF05B6">
      <w:pPr>
        <w:pStyle w:val="a3"/>
      </w:pPr>
      <w:r w:rsidRPr="00DE01A8">
        <w:t>9) сохранение лугов;</w:t>
      </w:r>
    </w:p>
    <w:p w:rsidR="00AF05B6" w:rsidRDefault="00AF05B6" w:rsidP="00AF05B6">
      <w:pPr>
        <w:pStyle w:val="a3"/>
        <w:spacing w:after="120"/>
      </w:pPr>
      <w:r w:rsidRPr="00DE01A8">
        <w:t>10) чрезмерный выпас домашних животных.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0172ED" w:rsidRPr="009B5508" w:rsidTr="00AF05B6">
        <w:trPr>
          <w:trHeight w:val="567"/>
          <w:jc w:val="center"/>
        </w:trPr>
        <w:tc>
          <w:tcPr>
            <w:tcW w:w="4785" w:type="dxa"/>
            <w:vAlign w:val="center"/>
          </w:tcPr>
          <w:p w:rsidR="000172ED" w:rsidRPr="00AF05B6" w:rsidRDefault="000172ED" w:rsidP="00AF05B6">
            <w:pPr>
              <w:pStyle w:val="a3"/>
              <w:jc w:val="center"/>
              <w:rPr>
                <w:b/>
                <w:sz w:val="24"/>
              </w:rPr>
            </w:pPr>
            <w:r w:rsidRPr="00AF05B6">
              <w:rPr>
                <w:b/>
                <w:sz w:val="24"/>
              </w:rPr>
              <w:t>Причина</w:t>
            </w:r>
          </w:p>
        </w:tc>
        <w:tc>
          <w:tcPr>
            <w:tcW w:w="4786" w:type="dxa"/>
            <w:vAlign w:val="center"/>
          </w:tcPr>
          <w:p w:rsidR="000172ED" w:rsidRPr="00AF05B6" w:rsidRDefault="000172ED" w:rsidP="00AF05B6">
            <w:pPr>
              <w:pStyle w:val="a3"/>
              <w:jc w:val="center"/>
              <w:rPr>
                <w:b/>
                <w:sz w:val="24"/>
              </w:rPr>
            </w:pPr>
            <w:r w:rsidRPr="00AF05B6">
              <w:rPr>
                <w:b/>
                <w:sz w:val="24"/>
              </w:rPr>
              <w:t>Следствие</w:t>
            </w:r>
          </w:p>
        </w:tc>
      </w:tr>
      <w:tr w:rsidR="000172ED" w:rsidRPr="009B5508" w:rsidTr="00AF05B6">
        <w:trPr>
          <w:trHeight w:val="567"/>
          <w:jc w:val="center"/>
        </w:trPr>
        <w:tc>
          <w:tcPr>
            <w:tcW w:w="4785" w:type="dxa"/>
          </w:tcPr>
          <w:p w:rsidR="000172ED" w:rsidRPr="009B5508" w:rsidRDefault="000172ED" w:rsidP="00AF05B6">
            <w:pPr>
              <w:pStyle w:val="a3"/>
            </w:pPr>
          </w:p>
        </w:tc>
        <w:tc>
          <w:tcPr>
            <w:tcW w:w="4786" w:type="dxa"/>
          </w:tcPr>
          <w:p w:rsidR="000172ED" w:rsidRPr="009B5508" w:rsidRDefault="000172ED" w:rsidP="00AF05B6">
            <w:pPr>
              <w:pStyle w:val="a3"/>
            </w:pPr>
          </w:p>
        </w:tc>
      </w:tr>
      <w:tr w:rsidR="000172ED" w:rsidRPr="009B5508" w:rsidTr="00AF05B6">
        <w:trPr>
          <w:trHeight w:val="567"/>
          <w:jc w:val="center"/>
        </w:trPr>
        <w:tc>
          <w:tcPr>
            <w:tcW w:w="4785" w:type="dxa"/>
          </w:tcPr>
          <w:p w:rsidR="000172ED" w:rsidRPr="009B5508" w:rsidRDefault="000172ED" w:rsidP="00AF05B6">
            <w:pPr>
              <w:pStyle w:val="a3"/>
            </w:pPr>
          </w:p>
        </w:tc>
        <w:tc>
          <w:tcPr>
            <w:tcW w:w="4786" w:type="dxa"/>
          </w:tcPr>
          <w:p w:rsidR="000172ED" w:rsidRPr="009B5508" w:rsidRDefault="000172ED" w:rsidP="00AF05B6">
            <w:pPr>
              <w:pStyle w:val="a3"/>
            </w:pPr>
          </w:p>
        </w:tc>
      </w:tr>
      <w:tr w:rsidR="000172ED" w:rsidRPr="009B5508" w:rsidTr="00AF05B6">
        <w:trPr>
          <w:trHeight w:val="567"/>
          <w:jc w:val="center"/>
        </w:trPr>
        <w:tc>
          <w:tcPr>
            <w:tcW w:w="4785" w:type="dxa"/>
          </w:tcPr>
          <w:p w:rsidR="000172ED" w:rsidRPr="009B5508" w:rsidRDefault="000172ED" w:rsidP="00AF05B6">
            <w:pPr>
              <w:pStyle w:val="a3"/>
            </w:pPr>
          </w:p>
        </w:tc>
        <w:tc>
          <w:tcPr>
            <w:tcW w:w="4786" w:type="dxa"/>
          </w:tcPr>
          <w:p w:rsidR="000172ED" w:rsidRPr="009B5508" w:rsidRDefault="000172ED" w:rsidP="00AF05B6">
            <w:pPr>
              <w:pStyle w:val="a3"/>
            </w:pPr>
          </w:p>
        </w:tc>
      </w:tr>
      <w:tr w:rsidR="000172ED" w:rsidRPr="009B5508" w:rsidTr="00AF05B6">
        <w:trPr>
          <w:trHeight w:val="567"/>
          <w:jc w:val="center"/>
        </w:trPr>
        <w:tc>
          <w:tcPr>
            <w:tcW w:w="4785" w:type="dxa"/>
          </w:tcPr>
          <w:p w:rsidR="000172ED" w:rsidRPr="009B5508" w:rsidRDefault="000172ED" w:rsidP="00AF05B6">
            <w:pPr>
              <w:pStyle w:val="a3"/>
            </w:pPr>
          </w:p>
        </w:tc>
        <w:tc>
          <w:tcPr>
            <w:tcW w:w="4786" w:type="dxa"/>
          </w:tcPr>
          <w:p w:rsidR="000172ED" w:rsidRPr="009B5508" w:rsidRDefault="000172ED" w:rsidP="00AF05B6">
            <w:pPr>
              <w:pStyle w:val="a3"/>
            </w:pPr>
          </w:p>
        </w:tc>
      </w:tr>
      <w:tr w:rsidR="000172ED" w:rsidRPr="009B5508" w:rsidTr="00AF05B6">
        <w:trPr>
          <w:trHeight w:val="567"/>
          <w:jc w:val="center"/>
        </w:trPr>
        <w:tc>
          <w:tcPr>
            <w:tcW w:w="4785" w:type="dxa"/>
          </w:tcPr>
          <w:p w:rsidR="000172ED" w:rsidRPr="009B5508" w:rsidRDefault="000172ED" w:rsidP="00AF05B6">
            <w:pPr>
              <w:pStyle w:val="a3"/>
            </w:pPr>
          </w:p>
        </w:tc>
        <w:tc>
          <w:tcPr>
            <w:tcW w:w="4786" w:type="dxa"/>
          </w:tcPr>
          <w:p w:rsidR="000172ED" w:rsidRPr="009B5508" w:rsidRDefault="000172ED" w:rsidP="00AF05B6">
            <w:pPr>
              <w:pStyle w:val="a3"/>
            </w:pPr>
          </w:p>
        </w:tc>
      </w:tr>
    </w:tbl>
    <w:p w:rsidR="00DE01A8" w:rsidRDefault="00DE01A8" w:rsidP="004C67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172ED" w:rsidRPr="009B5508" w:rsidRDefault="000172ED" w:rsidP="00AF05B6">
      <w:pPr>
        <w:pStyle w:val="1"/>
      </w:pPr>
      <w:r w:rsidRPr="009B5508">
        <w:lastRenderedPageBreak/>
        <w:t>Тема: «Человек и его здоровье»</w:t>
      </w:r>
    </w:p>
    <w:p w:rsidR="000172ED" w:rsidRPr="007734DB" w:rsidRDefault="000172ED" w:rsidP="00AF05B6">
      <w:pPr>
        <w:pStyle w:val="10"/>
      </w:pPr>
      <w:r w:rsidRPr="007734DB">
        <w:t>1. Дополни фразу.</w:t>
      </w:r>
    </w:p>
    <w:p w:rsidR="000172ED" w:rsidRPr="00AF05B6" w:rsidRDefault="000172ED" w:rsidP="00AF05B6">
      <w:pPr>
        <w:pStyle w:val="af7"/>
        <w:spacing w:before="120" w:after="120"/>
        <w:rPr>
          <w:rStyle w:val="fontstyle01"/>
          <w:rFonts w:ascii="Times New Roman" w:hAnsi="Times New Roman"/>
          <w:color w:val="auto"/>
          <w:sz w:val="28"/>
          <w:szCs w:val="28"/>
        </w:rPr>
      </w:pPr>
      <w:r w:rsidRPr="00AF05B6">
        <w:rPr>
          <w:rStyle w:val="fontstyle01"/>
          <w:rFonts w:ascii="Times New Roman" w:hAnsi="Times New Roman"/>
          <w:color w:val="auto"/>
          <w:sz w:val="28"/>
          <w:szCs w:val="28"/>
        </w:rPr>
        <w:t xml:space="preserve">Группы органов, которые согласованно выполняют общую работу, образуют... </w:t>
      </w:r>
    </w:p>
    <w:p w:rsidR="000172ED" w:rsidRPr="007734DB" w:rsidRDefault="000172ED" w:rsidP="00AF05B6">
      <w:pPr>
        <w:pStyle w:val="a3"/>
      </w:pPr>
      <w:r w:rsidRPr="00AF05B6">
        <w:rPr>
          <w:bCs/>
          <w:sz w:val="36"/>
        </w:rPr>
        <w:sym w:font="Wingdings" w:char="F0A8"/>
      </w:r>
      <w:r w:rsidRPr="007734DB">
        <w:t xml:space="preserve"> систему органов; </w:t>
      </w:r>
    </w:p>
    <w:p w:rsidR="000172ED" w:rsidRPr="007734DB" w:rsidRDefault="000172ED" w:rsidP="00AF05B6">
      <w:pPr>
        <w:pStyle w:val="a3"/>
      </w:pPr>
      <w:r w:rsidRPr="00AF05B6">
        <w:rPr>
          <w:bCs/>
          <w:sz w:val="36"/>
        </w:rPr>
        <w:sym w:font="Wingdings" w:char="F0A8"/>
      </w:r>
      <w:r w:rsidRPr="007734DB">
        <w:t xml:space="preserve"> тело человека. </w:t>
      </w:r>
    </w:p>
    <w:p w:rsidR="000172ED" w:rsidRPr="007734DB" w:rsidRDefault="000172ED" w:rsidP="00AF05B6">
      <w:pPr>
        <w:pStyle w:val="10"/>
      </w:pPr>
      <w:r w:rsidRPr="007734DB">
        <w:t xml:space="preserve">2. Как называется способность человека чувствовать прикосновения? </w:t>
      </w:r>
    </w:p>
    <w:p w:rsidR="000172ED" w:rsidRPr="007734DB" w:rsidRDefault="000172ED" w:rsidP="00AF05B6">
      <w:pPr>
        <w:pStyle w:val="a3"/>
      </w:pPr>
      <w:r w:rsidRPr="00AF05B6">
        <w:rPr>
          <w:bCs/>
          <w:sz w:val="36"/>
        </w:rPr>
        <w:sym w:font="Wingdings" w:char="F0A8"/>
      </w:r>
      <w:r w:rsidRPr="007734DB">
        <w:t xml:space="preserve"> Внимание; </w:t>
      </w:r>
    </w:p>
    <w:p w:rsidR="000172ED" w:rsidRPr="007734DB" w:rsidRDefault="000172ED" w:rsidP="00AF05B6">
      <w:pPr>
        <w:pStyle w:val="a3"/>
      </w:pPr>
      <w:r w:rsidRPr="00AF05B6">
        <w:rPr>
          <w:bCs/>
          <w:sz w:val="36"/>
        </w:rPr>
        <w:sym w:font="Wingdings" w:char="F0A8"/>
      </w:r>
      <w:r w:rsidRPr="007734DB">
        <w:t xml:space="preserve"> осязание; </w:t>
      </w:r>
    </w:p>
    <w:p w:rsidR="000172ED" w:rsidRPr="007734DB" w:rsidRDefault="000172ED" w:rsidP="00AF05B6">
      <w:pPr>
        <w:pStyle w:val="a3"/>
      </w:pPr>
      <w:r w:rsidRPr="00AF05B6">
        <w:rPr>
          <w:bCs/>
          <w:sz w:val="36"/>
        </w:rPr>
        <w:sym w:font="Wingdings" w:char="F0A8"/>
      </w:r>
      <w:r w:rsidRPr="007734DB">
        <w:t xml:space="preserve"> обоняние; </w:t>
      </w:r>
    </w:p>
    <w:p w:rsidR="000172ED" w:rsidRPr="007734DB" w:rsidRDefault="000172ED" w:rsidP="00AF05B6">
      <w:pPr>
        <w:pStyle w:val="a3"/>
      </w:pPr>
      <w:r w:rsidRPr="00AF05B6">
        <w:rPr>
          <w:bCs/>
          <w:sz w:val="36"/>
        </w:rPr>
        <w:sym w:font="Wingdings" w:char="F0A8"/>
      </w:r>
      <w:r w:rsidRPr="007734DB">
        <w:t xml:space="preserve"> зрение. </w:t>
      </w:r>
    </w:p>
    <w:p w:rsidR="000172ED" w:rsidRPr="007734DB" w:rsidRDefault="000172ED" w:rsidP="00AF05B6">
      <w:pPr>
        <w:pStyle w:val="10"/>
      </w:pPr>
      <w:r w:rsidRPr="007734DB">
        <w:t xml:space="preserve">3. Продолжи фразу. </w:t>
      </w:r>
    </w:p>
    <w:p w:rsidR="000172ED" w:rsidRPr="00AF05B6" w:rsidRDefault="000172ED" w:rsidP="00AF05B6">
      <w:pPr>
        <w:pStyle w:val="af7"/>
        <w:spacing w:before="120" w:after="120"/>
        <w:rPr>
          <w:rStyle w:val="fontstyle01"/>
          <w:rFonts w:ascii="Times New Roman" w:hAnsi="Times New Roman"/>
          <w:color w:val="auto"/>
          <w:sz w:val="28"/>
          <w:szCs w:val="28"/>
        </w:rPr>
      </w:pPr>
      <w:r w:rsidRPr="00AF05B6">
        <w:rPr>
          <w:rStyle w:val="fontstyle01"/>
          <w:rFonts w:ascii="Times New Roman" w:hAnsi="Times New Roman"/>
          <w:color w:val="auto"/>
          <w:sz w:val="28"/>
          <w:szCs w:val="28"/>
        </w:rPr>
        <w:t xml:space="preserve">Сигналы от органов чувств поступают в… </w:t>
      </w:r>
    </w:p>
    <w:p w:rsidR="000172ED" w:rsidRPr="007734DB" w:rsidRDefault="000172ED" w:rsidP="00AF05B6">
      <w:pPr>
        <w:pStyle w:val="a3"/>
      </w:pPr>
      <w:r w:rsidRPr="00AF05B6">
        <w:rPr>
          <w:bCs/>
          <w:sz w:val="36"/>
        </w:rPr>
        <w:sym w:font="Wingdings" w:char="F0A8"/>
      </w:r>
      <w:r w:rsidRPr="007734DB">
        <w:t xml:space="preserve"> кровеносную систему; </w:t>
      </w:r>
    </w:p>
    <w:p w:rsidR="000172ED" w:rsidRPr="007734DB" w:rsidRDefault="000172ED" w:rsidP="00AF05B6">
      <w:pPr>
        <w:pStyle w:val="a3"/>
      </w:pPr>
      <w:r w:rsidRPr="00AF05B6">
        <w:rPr>
          <w:bCs/>
          <w:sz w:val="36"/>
        </w:rPr>
        <w:sym w:font="Wingdings" w:char="F0A8"/>
      </w:r>
      <w:r w:rsidRPr="007734DB">
        <w:t xml:space="preserve"> кожу; </w:t>
      </w:r>
    </w:p>
    <w:p w:rsidR="000172ED" w:rsidRPr="007734DB" w:rsidRDefault="000172ED" w:rsidP="00AF05B6">
      <w:pPr>
        <w:pStyle w:val="a3"/>
      </w:pPr>
      <w:r w:rsidRPr="00AF05B6">
        <w:rPr>
          <w:bCs/>
          <w:sz w:val="36"/>
        </w:rPr>
        <w:sym w:font="Wingdings" w:char="F0A8"/>
      </w:r>
      <w:r w:rsidRPr="007734DB">
        <w:t xml:space="preserve"> головной мозг. </w:t>
      </w:r>
    </w:p>
    <w:p w:rsidR="000172ED" w:rsidRPr="00AF05B6" w:rsidRDefault="000172ED" w:rsidP="00AF05B6">
      <w:pPr>
        <w:pStyle w:val="af7"/>
        <w:spacing w:before="120" w:after="120"/>
        <w:rPr>
          <w:rStyle w:val="fontstyle01"/>
          <w:rFonts w:ascii="Times New Roman" w:hAnsi="Times New Roman"/>
          <w:color w:val="auto"/>
          <w:sz w:val="28"/>
          <w:szCs w:val="28"/>
        </w:rPr>
      </w:pPr>
      <w:r w:rsidRPr="00AF05B6">
        <w:rPr>
          <w:rStyle w:val="fontstyle01"/>
          <w:rFonts w:ascii="Times New Roman" w:hAnsi="Times New Roman"/>
          <w:color w:val="auto"/>
          <w:sz w:val="28"/>
          <w:szCs w:val="28"/>
        </w:rPr>
        <w:t xml:space="preserve">Вкусовые сосочки расположены… </w:t>
      </w:r>
    </w:p>
    <w:p w:rsidR="000172ED" w:rsidRPr="007734DB" w:rsidRDefault="000172ED" w:rsidP="00AF05B6">
      <w:pPr>
        <w:pStyle w:val="a3"/>
      </w:pPr>
      <w:r w:rsidRPr="00AF05B6">
        <w:rPr>
          <w:bCs/>
          <w:sz w:val="36"/>
        </w:rPr>
        <w:sym w:font="Wingdings" w:char="F0A8"/>
      </w:r>
      <w:r w:rsidRPr="007734DB">
        <w:t xml:space="preserve"> в носу; </w:t>
      </w:r>
    </w:p>
    <w:p w:rsidR="000172ED" w:rsidRPr="007734DB" w:rsidRDefault="000172ED" w:rsidP="00AF05B6">
      <w:pPr>
        <w:pStyle w:val="a3"/>
      </w:pPr>
      <w:r w:rsidRPr="00AF05B6">
        <w:rPr>
          <w:bCs/>
          <w:sz w:val="36"/>
        </w:rPr>
        <w:sym w:font="Wingdings" w:char="F0A8"/>
      </w:r>
      <w:r w:rsidRPr="007734DB">
        <w:t xml:space="preserve"> на языке; </w:t>
      </w:r>
    </w:p>
    <w:p w:rsidR="000172ED" w:rsidRPr="007734DB" w:rsidRDefault="000172ED" w:rsidP="00AF05B6">
      <w:pPr>
        <w:pStyle w:val="a3"/>
      </w:pPr>
      <w:r w:rsidRPr="00AF05B6">
        <w:rPr>
          <w:bCs/>
          <w:sz w:val="36"/>
        </w:rPr>
        <w:sym w:font="Wingdings" w:char="F0A8"/>
      </w:r>
      <w:r w:rsidRPr="007734DB">
        <w:t xml:space="preserve"> в головном мозге. </w:t>
      </w:r>
    </w:p>
    <w:p w:rsidR="000172ED" w:rsidRPr="007734DB" w:rsidRDefault="000172ED" w:rsidP="00AF05B6">
      <w:pPr>
        <w:pStyle w:val="10"/>
      </w:pPr>
      <w:r w:rsidRPr="007734DB">
        <w:t xml:space="preserve">4. Какие правила поведения помогут сохранить зрение? </w:t>
      </w:r>
    </w:p>
    <w:p w:rsidR="000172ED" w:rsidRPr="007734DB" w:rsidRDefault="000172ED" w:rsidP="00AF05B6">
      <w:pPr>
        <w:pStyle w:val="a3"/>
      </w:pPr>
      <w:r w:rsidRPr="00AF05B6">
        <w:rPr>
          <w:bCs/>
          <w:sz w:val="36"/>
        </w:rPr>
        <w:sym w:font="Wingdings" w:char="F0A8"/>
      </w:r>
      <w:r w:rsidRPr="007734DB">
        <w:t xml:space="preserve"> Не трогай глаза грязными руками. </w:t>
      </w:r>
    </w:p>
    <w:p w:rsidR="000172ED" w:rsidRPr="007734DB" w:rsidRDefault="000172ED" w:rsidP="00AF05B6">
      <w:pPr>
        <w:pStyle w:val="a3"/>
      </w:pPr>
      <w:r w:rsidRPr="00AF05B6">
        <w:rPr>
          <w:bCs/>
          <w:sz w:val="36"/>
        </w:rPr>
        <w:sym w:font="Wingdings" w:char="F0A8"/>
      </w:r>
      <w:r w:rsidRPr="007734DB">
        <w:t xml:space="preserve"> Не ковыряй в ушах спичками или острыми предметами. </w:t>
      </w:r>
    </w:p>
    <w:p w:rsidR="000172ED" w:rsidRPr="007734DB" w:rsidRDefault="000172ED" w:rsidP="00AF05B6">
      <w:pPr>
        <w:pStyle w:val="a3"/>
      </w:pPr>
      <w:r w:rsidRPr="00AF05B6">
        <w:rPr>
          <w:bCs/>
          <w:sz w:val="36"/>
        </w:rPr>
        <w:sym w:font="Wingdings" w:char="F0A8"/>
      </w:r>
      <w:r w:rsidRPr="007734DB">
        <w:t xml:space="preserve"> Не читай лёжа или в движущемся транспорте. </w:t>
      </w:r>
    </w:p>
    <w:p w:rsidR="000172ED" w:rsidRPr="007734DB" w:rsidRDefault="000172ED" w:rsidP="00AF05B6">
      <w:pPr>
        <w:pStyle w:val="a3"/>
        <w:rPr>
          <w:b/>
        </w:rPr>
      </w:pPr>
      <w:r w:rsidRPr="00AF05B6">
        <w:rPr>
          <w:bCs/>
          <w:sz w:val="36"/>
        </w:rPr>
        <w:sym w:font="Wingdings" w:char="F0A8"/>
      </w:r>
      <w:r w:rsidRPr="007734DB">
        <w:t xml:space="preserve"> Утром и вечером чисти зубы и язык.</w:t>
      </w:r>
    </w:p>
    <w:p w:rsidR="000172ED" w:rsidRPr="009B5508" w:rsidRDefault="000172ED" w:rsidP="00AF05B6">
      <w:pPr>
        <w:pStyle w:val="10"/>
      </w:pPr>
      <w:r w:rsidRPr="009B5508">
        <w:t>5. Соедини стрелками органы и системы организма.</w:t>
      </w:r>
    </w:p>
    <w:p w:rsidR="000172ED" w:rsidRPr="009B5508" w:rsidRDefault="000172ED" w:rsidP="00AF05B6">
      <w:pPr>
        <w:pStyle w:val="a3"/>
      </w:pPr>
      <w:r w:rsidRPr="009B5508">
        <w:t>Желудок</w:t>
      </w:r>
      <w:r w:rsidRPr="009B5508">
        <w:tab/>
      </w:r>
      <w:r w:rsidRPr="009B5508">
        <w:tab/>
      </w:r>
      <w:r w:rsidRPr="009B5508">
        <w:tab/>
      </w:r>
      <w:r w:rsidR="00AF05B6">
        <w:tab/>
      </w:r>
      <w:r w:rsidRPr="009B5508">
        <w:t>Дыхательная система</w:t>
      </w:r>
    </w:p>
    <w:p w:rsidR="000172ED" w:rsidRPr="009B5508" w:rsidRDefault="000172ED" w:rsidP="00AF05B6">
      <w:pPr>
        <w:pStyle w:val="a3"/>
      </w:pPr>
      <w:r w:rsidRPr="009B5508">
        <w:t>Бронхи</w:t>
      </w:r>
      <w:r w:rsidRPr="009B5508">
        <w:tab/>
      </w:r>
      <w:r w:rsidRPr="009B5508">
        <w:tab/>
      </w:r>
      <w:r w:rsidRPr="009B5508">
        <w:tab/>
      </w:r>
      <w:r w:rsidR="00AF05B6">
        <w:tab/>
      </w:r>
      <w:r w:rsidRPr="009B5508">
        <w:t>Нервная система</w:t>
      </w:r>
    </w:p>
    <w:p w:rsidR="000172ED" w:rsidRPr="009B5508" w:rsidRDefault="000172ED" w:rsidP="00AF05B6">
      <w:pPr>
        <w:pStyle w:val="a3"/>
      </w:pPr>
      <w:r w:rsidRPr="009B5508">
        <w:t>Мочевой пузырь</w:t>
      </w:r>
      <w:r w:rsidRPr="009B5508">
        <w:tab/>
      </w:r>
      <w:r w:rsidRPr="009B5508">
        <w:tab/>
        <w:t>Пищеварительная система</w:t>
      </w:r>
    </w:p>
    <w:p w:rsidR="000172ED" w:rsidRPr="009B5508" w:rsidRDefault="000172ED" w:rsidP="00AF05B6">
      <w:pPr>
        <w:pStyle w:val="a3"/>
      </w:pPr>
      <w:r w:rsidRPr="009B5508">
        <w:t>Спинной мозг</w:t>
      </w:r>
      <w:r w:rsidRPr="009B5508">
        <w:tab/>
      </w:r>
      <w:r w:rsidRPr="009B5508">
        <w:tab/>
      </w:r>
      <w:r w:rsidR="00AF05B6">
        <w:tab/>
      </w:r>
      <w:r w:rsidRPr="009B5508">
        <w:t>Кровеносная система</w:t>
      </w:r>
    </w:p>
    <w:p w:rsidR="000172ED" w:rsidRPr="009B5508" w:rsidRDefault="000172ED" w:rsidP="00AF05B6">
      <w:pPr>
        <w:pStyle w:val="a3"/>
      </w:pPr>
      <w:r w:rsidRPr="009B5508">
        <w:t>Сердце</w:t>
      </w:r>
      <w:r w:rsidRPr="009B5508">
        <w:tab/>
      </w:r>
      <w:r w:rsidRPr="009B5508">
        <w:tab/>
      </w:r>
      <w:r w:rsidRPr="009B5508">
        <w:tab/>
      </w:r>
      <w:r w:rsidR="00AF05B6">
        <w:tab/>
      </w:r>
      <w:r w:rsidRPr="009B5508">
        <w:t>Выделительная система</w:t>
      </w:r>
    </w:p>
    <w:p w:rsidR="00AF05B6" w:rsidRDefault="00AF05B6" w:rsidP="00AF05B6">
      <w:pPr>
        <w:pStyle w:val="a3"/>
      </w:pPr>
    </w:p>
    <w:p w:rsidR="000172ED" w:rsidRPr="009B5508" w:rsidRDefault="000172ED" w:rsidP="00AF05B6">
      <w:pPr>
        <w:pStyle w:val="a3"/>
        <w:jc w:val="right"/>
      </w:pPr>
      <w:r w:rsidRPr="00AF05B6">
        <w:rPr>
          <w:b/>
        </w:rPr>
        <w:t>С. В. МИХЕД</w:t>
      </w:r>
      <w:r w:rsidRPr="009B5508">
        <w:t xml:space="preserve">, </w:t>
      </w:r>
      <w:r w:rsidRPr="00AF05B6">
        <w:rPr>
          <w:b/>
        </w:rPr>
        <w:t>И. И. ПОЛЕЩУК</w:t>
      </w:r>
      <w:r w:rsidRPr="009B5508">
        <w:t xml:space="preserve">, </w:t>
      </w:r>
    </w:p>
    <w:p w:rsidR="000172ED" w:rsidRPr="009B5508" w:rsidRDefault="000172ED" w:rsidP="00AF05B6">
      <w:pPr>
        <w:pStyle w:val="a3"/>
        <w:jc w:val="right"/>
      </w:pPr>
      <w:r w:rsidRPr="009B5508">
        <w:t>учителя высшей категории,</w:t>
      </w:r>
    </w:p>
    <w:p w:rsidR="000172ED" w:rsidRPr="009B5508" w:rsidRDefault="000172ED" w:rsidP="00AF05B6">
      <w:pPr>
        <w:pStyle w:val="a3"/>
        <w:jc w:val="right"/>
      </w:pPr>
      <w:r w:rsidRPr="00AF05B6">
        <w:rPr>
          <w:b/>
        </w:rPr>
        <w:t>Е. Н. ДЕРДЮК</w:t>
      </w:r>
      <w:r w:rsidRPr="009B5508">
        <w:t xml:space="preserve">, </w:t>
      </w:r>
    </w:p>
    <w:p w:rsidR="000172ED" w:rsidRPr="009B5508" w:rsidRDefault="000172ED" w:rsidP="00AF05B6">
      <w:pPr>
        <w:pStyle w:val="a3"/>
        <w:jc w:val="right"/>
        <w:rPr>
          <w:rFonts w:eastAsia="Times New Roman" w:cs="Times New Roman"/>
          <w:b/>
          <w:bCs/>
          <w:lang w:val="be-BY" w:eastAsia="ru-RU"/>
        </w:rPr>
      </w:pPr>
      <w:r w:rsidRPr="009B5508">
        <w:t>учитель первой категории СШ № 3 г. Жабинки</w:t>
      </w:r>
      <w:r w:rsidRPr="009B5508">
        <w:rPr>
          <w:rFonts w:cs="Times New Roman"/>
          <w:lang w:val="be-BY"/>
        </w:rPr>
        <w:br w:type="page"/>
      </w:r>
    </w:p>
    <w:p w:rsidR="000172ED" w:rsidRPr="009B5508" w:rsidRDefault="000172ED" w:rsidP="00AF05B6">
      <w:pPr>
        <w:pStyle w:val="1"/>
        <w:spacing w:after="0"/>
        <w:rPr>
          <w:lang w:val="be-BY"/>
        </w:rPr>
      </w:pPr>
      <w:r w:rsidRPr="009B5508">
        <w:rPr>
          <w:lang w:val="be-BY"/>
        </w:rPr>
        <w:lastRenderedPageBreak/>
        <w:t>Чалавек і свет</w:t>
      </w:r>
    </w:p>
    <w:p w:rsidR="000172ED" w:rsidRPr="009B5508" w:rsidRDefault="000172ED" w:rsidP="00AF05B6">
      <w:pPr>
        <w:pStyle w:val="1"/>
        <w:rPr>
          <w:lang w:val="be-BY"/>
        </w:rPr>
      </w:pPr>
      <w:r w:rsidRPr="009B5508">
        <w:rPr>
          <w:lang w:val="be-BY"/>
        </w:rPr>
        <w:t>Змястоўны блок “Мая Радзіма</w:t>
      </w:r>
      <w:r w:rsidR="004C677A">
        <w:rPr>
          <w:lang w:val="be-BY"/>
        </w:rPr>
        <w:t xml:space="preserve"> — </w:t>
      </w:r>
      <w:r w:rsidRPr="009B5508">
        <w:rPr>
          <w:lang w:val="be-BY"/>
        </w:rPr>
        <w:t>Беларусь”</w:t>
      </w:r>
    </w:p>
    <w:p w:rsidR="000172ED" w:rsidRPr="00AF05B6" w:rsidRDefault="000172ED" w:rsidP="00AF05B6">
      <w:pPr>
        <w:pStyle w:val="1"/>
        <w:rPr>
          <w:b w:val="0"/>
          <w:i/>
          <w:lang w:val="be-BY"/>
        </w:rPr>
      </w:pPr>
      <w:r w:rsidRPr="00AF05B6">
        <w:rPr>
          <w:b w:val="0"/>
          <w:i/>
          <w:lang w:val="be-BY"/>
        </w:rPr>
        <w:t xml:space="preserve">Для ўстаноў агульнай сярэдняй адукацыі </w:t>
      </w:r>
      <w:r w:rsidR="00AF05B6">
        <w:rPr>
          <w:b w:val="0"/>
          <w:i/>
          <w:lang w:val="be-BY"/>
        </w:rPr>
        <w:br/>
      </w:r>
      <w:r w:rsidRPr="00AF05B6">
        <w:rPr>
          <w:b w:val="0"/>
          <w:i/>
          <w:lang w:val="be-BY"/>
        </w:rPr>
        <w:t>з рускай і беларускай мовамі навучання і выхавання</w:t>
      </w:r>
    </w:p>
    <w:p w:rsidR="000172ED" w:rsidRPr="009B5508" w:rsidRDefault="000172ED" w:rsidP="00AF05B6">
      <w:pPr>
        <w:pStyle w:val="1"/>
        <w:rPr>
          <w:lang w:val="be-BY"/>
        </w:rPr>
      </w:pPr>
      <w:r w:rsidRPr="009B5508">
        <w:rPr>
          <w:lang w:val="be-BY"/>
        </w:rPr>
        <w:t>І</w:t>
      </w:r>
      <w:r w:rsidRPr="009B5508">
        <w:rPr>
          <w:lang w:val="en-US"/>
        </w:rPr>
        <w:t>V</w:t>
      </w:r>
      <w:r w:rsidRPr="009B5508">
        <w:rPr>
          <w:lang w:val="be-BY"/>
        </w:rPr>
        <w:t xml:space="preserve"> клас</w:t>
      </w:r>
    </w:p>
    <w:p w:rsidR="000172ED" w:rsidRPr="009B5508" w:rsidRDefault="000172ED" w:rsidP="00AF05B6">
      <w:pPr>
        <w:pStyle w:val="2"/>
        <w:rPr>
          <w:lang w:val="be-BY"/>
        </w:rPr>
      </w:pPr>
      <w:r w:rsidRPr="009B5508">
        <w:rPr>
          <w:lang w:val="be-BY"/>
        </w:rPr>
        <w:t>Варыянт 1</w:t>
      </w:r>
    </w:p>
    <w:p w:rsidR="000172ED" w:rsidRPr="00875DDD" w:rsidRDefault="000172ED" w:rsidP="00AF05B6">
      <w:pPr>
        <w:pStyle w:val="10"/>
      </w:pPr>
      <w:r w:rsidRPr="00875DDD">
        <w:t>1.</w:t>
      </w:r>
      <w:r w:rsidR="00C56EE4">
        <w:tab/>
      </w:r>
      <w:r w:rsidRPr="00875DDD">
        <w:t xml:space="preserve">Вызначы, пра якое паняцце ідзе гаворка. </w:t>
      </w:r>
    </w:p>
    <w:p w:rsidR="000172ED" w:rsidRPr="00AF05B6" w:rsidRDefault="000172ED" w:rsidP="00AF05B6">
      <w:pPr>
        <w:pStyle w:val="af7"/>
        <w:spacing w:before="120" w:after="120"/>
        <w:rPr>
          <w:rStyle w:val="fontstyle01"/>
          <w:rFonts w:ascii="Times New Roman" w:hAnsi="Times New Roman"/>
          <w:color w:val="auto"/>
          <w:sz w:val="28"/>
          <w:szCs w:val="28"/>
        </w:rPr>
      </w:pPr>
      <w:r w:rsidRPr="00AF05B6">
        <w:rPr>
          <w:rStyle w:val="fontstyle01"/>
          <w:rFonts w:ascii="Times New Roman" w:hAnsi="Times New Roman"/>
          <w:color w:val="auto"/>
          <w:sz w:val="28"/>
          <w:szCs w:val="28"/>
        </w:rPr>
        <w:t>Краіна, дзе нарадзіўся сам чалавек і яго продкі (бацькі),</w:t>
      </w:r>
      <w:r w:rsidR="004C677A" w:rsidRPr="00AF05B6">
        <w:rPr>
          <w:rStyle w:val="fontstyle01"/>
          <w:rFonts w:ascii="Times New Roman" w:hAnsi="Times New Roman"/>
          <w:color w:val="auto"/>
          <w:sz w:val="28"/>
          <w:szCs w:val="28"/>
        </w:rPr>
        <w:t xml:space="preserve"> — </w:t>
      </w:r>
      <w:r w:rsidRPr="00AF05B6">
        <w:rPr>
          <w:rStyle w:val="fontstyle01"/>
          <w:rFonts w:ascii="Times New Roman" w:hAnsi="Times New Roman"/>
          <w:color w:val="auto"/>
          <w:sz w:val="28"/>
          <w:szCs w:val="28"/>
        </w:rPr>
        <w:t xml:space="preserve">… </w:t>
      </w:r>
    </w:p>
    <w:p w:rsidR="000172ED" w:rsidRPr="00173D66" w:rsidRDefault="000172ED" w:rsidP="00AF05B6">
      <w:pPr>
        <w:pStyle w:val="a3"/>
        <w:rPr>
          <w:lang w:val="be-BY"/>
        </w:rPr>
      </w:pPr>
      <w:r w:rsidRPr="00AF05B6">
        <w:rPr>
          <w:bCs/>
          <w:sz w:val="36"/>
        </w:rPr>
        <w:sym w:font="Wingdings" w:char="F0A8"/>
      </w:r>
      <w:r w:rsidRPr="00173D66">
        <w:rPr>
          <w:lang w:val="be-BY"/>
        </w:rPr>
        <w:t xml:space="preserve"> Дзяржава; </w:t>
      </w:r>
    </w:p>
    <w:p w:rsidR="000172ED" w:rsidRPr="00173D66" w:rsidRDefault="000172ED" w:rsidP="00AF05B6">
      <w:pPr>
        <w:pStyle w:val="a3"/>
        <w:rPr>
          <w:lang w:val="be-BY"/>
        </w:rPr>
      </w:pPr>
      <w:r w:rsidRPr="00AF05B6">
        <w:rPr>
          <w:bCs/>
          <w:sz w:val="36"/>
        </w:rPr>
        <w:sym w:font="Wingdings" w:char="F0A8"/>
      </w:r>
      <w:r w:rsidRPr="00173D66">
        <w:rPr>
          <w:lang w:val="be-BY"/>
        </w:rPr>
        <w:t xml:space="preserve"> Радзіма; </w:t>
      </w:r>
    </w:p>
    <w:p w:rsidR="000172ED" w:rsidRPr="00173D66" w:rsidRDefault="000172ED" w:rsidP="00AF05B6">
      <w:pPr>
        <w:pStyle w:val="a3"/>
        <w:rPr>
          <w:lang w:val="be-BY"/>
        </w:rPr>
      </w:pPr>
      <w:r w:rsidRPr="00AF05B6">
        <w:rPr>
          <w:bCs/>
          <w:sz w:val="36"/>
        </w:rPr>
        <w:sym w:font="Wingdings" w:char="F0A8"/>
      </w:r>
      <w:r w:rsidRPr="00173D66">
        <w:rPr>
          <w:lang w:val="be-BY"/>
        </w:rPr>
        <w:t xml:space="preserve"> Бацькаўшчына. </w:t>
      </w:r>
    </w:p>
    <w:p w:rsidR="000172ED" w:rsidRPr="00173D66" w:rsidRDefault="000172ED" w:rsidP="00AF05B6">
      <w:pPr>
        <w:pStyle w:val="10"/>
        <w:rPr>
          <w:lang w:val="be-BY"/>
        </w:rPr>
      </w:pPr>
      <w:r w:rsidRPr="00173D66">
        <w:rPr>
          <w:lang w:val="be-BY"/>
        </w:rPr>
        <w:t>2.</w:t>
      </w:r>
      <w:r w:rsidR="00C56EE4" w:rsidRPr="00173D66">
        <w:rPr>
          <w:lang w:val="be-BY"/>
        </w:rPr>
        <w:tab/>
      </w:r>
      <w:r w:rsidRPr="00173D66">
        <w:rPr>
          <w:lang w:val="be-BY"/>
        </w:rPr>
        <w:t xml:space="preserve">Злучы стрэлкамі даты і назвы дзяржаўных свят Рэспублікі Беларусь. </w:t>
      </w:r>
    </w:p>
    <w:p w:rsidR="006A10F1" w:rsidRPr="00173D66" w:rsidRDefault="006A10F1" w:rsidP="00C56EE4">
      <w:pPr>
        <w:pStyle w:val="a3"/>
        <w:spacing w:before="240"/>
        <w:ind w:firstLine="0"/>
        <w:jc w:val="left"/>
        <w:rPr>
          <w:lang w:val="be-BY"/>
        </w:rPr>
        <w:sectPr w:rsidR="006A10F1" w:rsidRPr="00173D66" w:rsidSect="0055343A">
          <w:headerReference w:type="default" r:id="rId32"/>
          <w:footerReference w:type="default" r:id="rId33"/>
          <w:pgSz w:w="11906" w:h="16838"/>
          <w:pgMar w:top="1134" w:right="851" w:bottom="851" w:left="851" w:header="709" w:footer="709" w:gutter="0"/>
          <w:cols w:space="708"/>
          <w:docGrid w:linePitch="360"/>
        </w:sectPr>
      </w:pPr>
    </w:p>
    <w:p w:rsidR="000172ED" w:rsidRPr="00173D66" w:rsidRDefault="000172ED" w:rsidP="00C56EE4">
      <w:pPr>
        <w:pStyle w:val="a3"/>
        <w:spacing w:before="240"/>
        <w:ind w:firstLine="0"/>
        <w:jc w:val="left"/>
        <w:rPr>
          <w:lang w:val="be-BY"/>
        </w:rPr>
      </w:pPr>
      <w:r w:rsidRPr="00173D66">
        <w:rPr>
          <w:lang w:val="be-BY"/>
        </w:rPr>
        <w:lastRenderedPageBreak/>
        <w:t xml:space="preserve">Дзень Дзяржаўнага сцяга, Дзяржаўнага герба і Дзяржаўнага гімна Рэспублікі Беларусь </w:t>
      </w:r>
    </w:p>
    <w:p w:rsidR="000172ED" w:rsidRPr="00875DDD" w:rsidRDefault="000172ED" w:rsidP="00C56EE4">
      <w:pPr>
        <w:pStyle w:val="a3"/>
        <w:spacing w:before="240"/>
        <w:ind w:firstLine="0"/>
        <w:jc w:val="left"/>
      </w:pPr>
      <w:r w:rsidRPr="00875DDD">
        <w:t xml:space="preserve">Дзень Перамогі </w:t>
      </w:r>
    </w:p>
    <w:p w:rsidR="000172ED" w:rsidRPr="00875DDD" w:rsidRDefault="000172ED" w:rsidP="00C56EE4">
      <w:pPr>
        <w:pStyle w:val="a3"/>
        <w:spacing w:before="240"/>
        <w:ind w:firstLine="0"/>
        <w:jc w:val="left"/>
      </w:pPr>
      <w:r w:rsidRPr="00875DDD">
        <w:t xml:space="preserve">Дзень Незалежнасці Рэспублікі Беларусь </w:t>
      </w:r>
    </w:p>
    <w:p w:rsidR="000172ED" w:rsidRPr="00875DDD" w:rsidRDefault="000172ED" w:rsidP="00C56EE4">
      <w:pPr>
        <w:pStyle w:val="a3"/>
        <w:spacing w:before="240"/>
        <w:ind w:firstLine="0"/>
        <w:jc w:val="left"/>
      </w:pPr>
      <w:r w:rsidRPr="00875DDD">
        <w:t>Дзень яднання народаў Беларусі і</w:t>
      </w:r>
      <w:r w:rsidR="00C56EE4">
        <w:t> </w:t>
      </w:r>
      <w:r w:rsidRPr="00875DDD">
        <w:t xml:space="preserve">Расіі </w:t>
      </w:r>
    </w:p>
    <w:p w:rsidR="00C56EE4" w:rsidRDefault="00C56EE4" w:rsidP="00C56EE4">
      <w:pPr>
        <w:pStyle w:val="a3"/>
        <w:spacing w:before="240"/>
        <w:ind w:firstLine="0"/>
      </w:pPr>
    </w:p>
    <w:p w:rsidR="000172ED" w:rsidRPr="00875DDD" w:rsidRDefault="000172ED" w:rsidP="00C56EE4">
      <w:pPr>
        <w:pStyle w:val="a3"/>
        <w:spacing w:before="240"/>
        <w:ind w:firstLine="0"/>
      </w:pPr>
      <w:r w:rsidRPr="00875DDD">
        <w:lastRenderedPageBreak/>
        <w:t xml:space="preserve">9 мая </w:t>
      </w:r>
    </w:p>
    <w:p w:rsidR="000172ED" w:rsidRDefault="000172ED" w:rsidP="00C56EE4">
      <w:pPr>
        <w:pStyle w:val="a3"/>
        <w:spacing w:before="240"/>
        <w:ind w:firstLine="0"/>
      </w:pPr>
    </w:p>
    <w:p w:rsidR="000172ED" w:rsidRPr="00875DDD" w:rsidRDefault="000172ED" w:rsidP="00C56EE4">
      <w:pPr>
        <w:pStyle w:val="a3"/>
        <w:spacing w:before="240"/>
        <w:ind w:firstLine="0"/>
      </w:pPr>
      <w:r w:rsidRPr="00875DDD">
        <w:t xml:space="preserve">3 ліпеня </w:t>
      </w:r>
    </w:p>
    <w:p w:rsidR="000172ED" w:rsidRDefault="000172ED" w:rsidP="00C56EE4">
      <w:pPr>
        <w:pStyle w:val="a3"/>
        <w:spacing w:before="240"/>
        <w:ind w:firstLine="0"/>
      </w:pPr>
      <w:r w:rsidRPr="00875DDD">
        <w:t xml:space="preserve">2 красавіка </w:t>
      </w:r>
    </w:p>
    <w:p w:rsidR="004F3D20" w:rsidRDefault="004F3D20" w:rsidP="00C56EE4">
      <w:pPr>
        <w:pStyle w:val="a3"/>
        <w:spacing w:before="240"/>
        <w:ind w:firstLine="0"/>
      </w:pPr>
    </w:p>
    <w:p w:rsidR="000172ED" w:rsidRDefault="000172ED" w:rsidP="004F3D20">
      <w:pPr>
        <w:pStyle w:val="a3"/>
        <w:spacing w:before="240"/>
        <w:ind w:firstLine="0"/>
      </w:pPr>
      <w:r>
        <w:t>Другая нядзеля мая</w:t>
      </w:r>
    </w:p>
    <w:p w:rsidR="006A10F1" w:rsidRDefault="006A10F1" w:rsidP="00C56EE4">
      <w:pPr>
        <w:pStyle w:val="a3"/>
        <w:spacing w:before="120"/>
        <w:ind w:firstLine="0"/>
        <w:sectPr w:rsidR="006A10F1" w:rsidSect="006A10F1">
          <w:type w:val="continuous"/>
          <w:pgSz w:w="11906" w:h="16838"/>
          <w:pgMar w:top="1134" w:right="851" w:bottom="851" w:left="851" w:header="709" w:footer="709" w:gutter="0"/>
          <w:cols w:num="2" w:space="708"/>
          <w:docGrid w:linePitch="360"/>
        </w:sectPr>
      </w:pPr>
    </w:p>
    <w:p w:rsidR="000172ED" w:rsidRPr="009B5508" w:rsidRDefault="000172ED" w:rsidP="00C56EE4">
      <w:pPr>
        <w:pStyle w:val="10"/>
        <w:rPr>
          <w:lang w:val="be-BY"/>
        </w:rPr>
      </w:pPr>
      <w:r w:rsidRPr="009B5508">
        <w:rPr>
          <w:lang w:val="be-BY"/>
        </w:rPr>
        <w:lastRenderedPageBreak/>
        <w:t>3.</w:t>
      </w:r>
      <w:r w:rsidR="00C56EE4">
        <w:rPr>
          <w:lang w:val="be-BY"/>
        </w:rPr>
        <w:tab/>
      </w:r>
      <w:r w:rsidRPr="009B5508">
        <w:rPr>
          <w:lang w:val="be-BY"/>
        </w:rPr>
        <w:t xml:space="preserve">Што сімвалізуюць чырвоны, белы і зялёны колеры сучаснага Дзяржаўнага сцяга </w:t>
      </w:r>
      <w:r w:rsidRPr="00C56EE4">
        <w:t>Рэспублікі</w:t>
      </w:r>
      <w:r w:rsidRPr="009B5508">
        <w:rPr>
          <w:lang w:val="be-BY"/>
        </w:rPr>
        <w:t xml:space="preserve"> Беларусь? Пастаў знак “+” у табліцы.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8"/>
      </w:tblGrid>
      <w:tr w:rsidR="000172ED" w:rsidRPr="009B5508" w:rsidTr="00C56EE4">
        <w:trPr>
          <w:trHeight w:val="397"/>
        </w:trPr>
        <w:tc>
          <w:tcPr>
            <w:tcW w:w="2478" w:type="dxa"/>
            <w:shd w:val="clear" w:color="auto" w:fill="auto"/>
            <w:vAlign w:val="center"/>
          </w:tcPr>
          <w:p w:rsidR="000172ED" w:rsidRPr="00C56EE4" w:rsidRDefault="000172ED" w:rsidP="00C56EE4">
            <w:pPr>
              <w:pStyle w:val="a3"/>
              <w:ind w:firstLine="0"/>
              <w:jc w:val="center"/>
              <w:rPr>
                <w:b/>
                <w:sz w:val="24"/>
                <w:lang w:val="be-BY"/>
              </w:rPr>
            </w:pPr>
            <w:r w:rsidRPr="00C56EE4">
              <w:rPr>
                <w:b/>
                <w:sz w:val="24"/>
                <w:lang w:val="be-BY"/>
              </w:rPr>
              <w:t>Значэнне</w:t>
            </w:r>
          </w:p>
        </w:tc>
        <w:tc>
          <w:tcPr>
            <w:tcW w:w="2478" w:type="dxa"/>
            <w:shd w:val="clear" w:color="auto" w:fill="auto"/>
            <w:vAlign w:val="center"/>
          </w:tcPr>
          <w:p w:rsidR="000172ED" w:rsidRPr="00C56EE4" w:rsidRDefault="000172ED" w:rsidP="00C56EE4">
            <w:pPr>
              <w:pStyle w:val="a3"/>
              <w:ind w:firstLine="0"/>
              <w:jc w:val="center"/>
              <w:rPr>
                <w:b/>
                <w:sz w:val="24"/>
                <w:lang w:val="be-BY"/>
              </w:rPr>
            </w:pPr>
            <w:r w:rsidRPr="00C56EE4">
              <w:rPr>
                <w:b/>
                <w:sz w:val="24"/>
                <w:lang w:val="be-BY"/>
              </w:rPr>
              <w:t>Чырвоны</w:t>
            </w:r>
          </w:p>
        </w:tc>
        <w:tc>
          <w:tcPr>
            <w:tcW w:w="2478" w:type="dxa"/>
            <w:shd w:val="clear" w:color="auto" w:fill="auto"/>
            <w:vAlign w:val="center"/>
          </w:tcPr>
          <w:p w:rsidR="000172ED" w:rsidRPr="00C56EE4" w:rsidRDefault="000172ED" w:rsidP="00C56EE4">
            <w:pPr>
              <w:pStyle w:val="a3"/>
              <w:ind w:firstLine="0"/>
              <w:jc w:val="center"/>
              <w:rPr>
                <w:b/>
                <w:sz w:val="24"/>
                <w:lang w:val="be-BY"/>
              </w:rPr>
            </w:pPr>
            <w:r w:rsidRPr="00C56EE4">
              <w:rPr>
                <w:b/>
                <w:sz w:val="24"/>
                <w:lang w:val="be-BY"/>
              </w:rPr>
              <w:t>Зялёны</w:t>
            </w:r>
          </w:p>
        </w:tc>
        <w:tc>
          <w:tcPr>
            <w:tcW w:w="2478" w:type="dxa"/>
            <w:shd w:val="clear" w:color="auto" w:fill="auto"/>
            <w:vAlign w:val="center"/>
          </w:tcPr>
          <w:p w:rsidR="000172ED" w:rsidRPr="00C56EE4" w:rsidRDefault="000172ED" w:rsidP="00C56EE4">
            <w:pPr>
              <w:pStyle w:val="a3"/>
              <w:ind w:firstLine="0"/>
              <w:jc w:val="center"/>
              <w:rPr>
                <w:b/>
                <w:sz w:val="24"/>
                <w:lang w:val="be-BY"/>
              </w:rPr>
            </w:pPr>
            <w:r w:rsidRPr="00C56EE4">
              <w:rPr>
                <w:b/>
                <w:sz w:val="24"/>
                <w:lang w:val="be-BY"/>
              </w:rPr>
              <w:t>Белы</w:t>
            </w:r>
          </w:p>
        </w:tc>
      </w:tr>
      <w:tr w:rsidR="000172ED" w:rsidRPr="009B5508" w:rsidTr="00C56EE4">
        <w:trPr>
          <w:trHeight w:val="680"/>
        </w:trPr>
        <w:tc>
          <w:tcPr>
            <w:tcW w:w="2478" w:type="dxa"/>
            <w:shd w:val="clear" w:color="auto" w:fill="auto"/>
            <w:vAlign w:val="center"/>
          </w:tcPr>
          <w:p w:rsidR="000172ED" w:rsidRPr="009B5508" w:rsidRDefault="000172ED" w:rsidP="00C56EE4">
            <w:pPr>
              <w:pStyle w:val="a3"/>
              <w:ind w:firstLine="0"/>
              <w:jc w:val="left"/>
              <w:rPr>
                <w:lang w:val="be-BY"/>
              </w:rPr>
            </w:pPr>
            <w:r w:rsidRPr="009B5508">
              <w:rPr>
                <w:lang w:val="be-BY"/>
              </w:rPr>
              <w:t>Свабода</w:t>
            </w:r>
          </w:p>
        </w:tc>
        <w:tc>
          <w:tcPr>
            <w:tcW w:w="2478" w:type="dxa"/>
            <w:shd w:val="clear" w:color="auto" w:fill="auto"/>
            <w:vAlign w:val="center"/>
          </w:tcPr>
          <w:p w:rsidR="000172ED" w:rsidRPr="009B5508" w:rsidRDefault="000172ED" w:rsidP="00C56EE4">
            <w:pPr>
              <w:pStyle w:val="a3"/>
              <w:ind w:firstLine="0"/>
              <w:rPr>
                <w:lang w:val="be-BY"/>
              </w:rPr>
            </w:pPr>
          </w:p>
        </w:tc>
        <w:tc>
          <w:tcPr>
            <w:tcW w:w="2478" w:type="dxa"/>
            <w:shd w:val="clear" w:color="auto" w:fill="auto"/>
            <w:vAlign w:val="center"/>
          </w:tcPr>
          <w:p w:rsidR="000172ED" w:rsidRPr="009B5508" w:rsidRDefault="000172ED" w:rsidP="00C56EE4">
            <w:pPr>
              <w:pStyle w:val="a3"/>
              <w:ind w:firstLine="0"/>
              <w:rPr>
                <w:lang w:val="be-BY"/>
              </w:rPr>
            </w:pPr>
          </w:p>
        </w:tc>
        <w:tc>
          <w:tcPr>
            <w:tcW w:w="2478" w:type="dxa"/>
            <w:shd w:val="clear" w:color="auto" w:fill="auto"/>
            <w:vAlign w:val="center"/>
          </w:tcPr>
          <w:p w:rsidR="000172ED" w:rsidRPr="009B5508" w:rsidRDefault="000172ED" w:rsidP="00C56EE4">
            <w:pPr>
              <w:pStyle w:val="a3"/>
              <w:ind w:firstLine="0"/>
              <w:rPr>
                <w:lang w:val="be-BY"/>
              </w:rPr>
            </w:pPr>
          </w:p>
        </w:tc>
      </w:tr>
      <w:tr w:rsidR="000172ED" w:rsidRPr="009B5508" w:rsidTr="00C56EE4">
        <w:trPr>
          <w:trHeight w:val="680"/>
        </w:trPr>
        <w:tc>
          <w:tcPr>
            <w:tcW w:w="2478" w:type="dxa"/>
            <w:shd w:val="clear" w:color="auto" w:fill="auto"/>
            <w:vAlign w:val="center"/>
          </w:tcPr>
          <w:p w:rsidR="000172ED" w:rsidRPr="009B5508" w:rsidRDefault="000172ED" w:rsidP="00C56EE4">
            <w:pPr>
              <w:pStyle w:val="a3"/>
              <w:ind w:firstLine="0"/>
              <w:jc w:val="left"/>
              <w:rPr>
                <w:lang w:val="be-BY"/>
              </w:rPr>
            </w:pPr>
            <w:r w:rsidRPr="009B5508">
              <w:rPr>
                <w:lang w:val="be-BY"/>
              </w:rPr>
              <w:t>Прырода</w:t>
            </w:r>
          </w:p>
        </w:tc>
        <w:tc>
          <w:tcPr>
            <w:tcW w:w="2478" w:type="dxa"/>
            <w:shd w:val="clear" w:color="auto" w:fill="auto"/>
            <w:vAlign w:val="center"/>
          </w:tcPr>
          <w:p w:rsidR="000172ED" w:rsidRPr="009B5508" w:rsidRDefault="000172ED" w:rsidP="00C56EE4">
            <w:pPr>
              <w:pStyle w:val="a3"/>
              <w:ind w:firstLine="0"/>
              <w:rPr>
                <w:lang w:val="be-BY"/>
              </w:rPr>
            </w:pPr>
          </w:p>
        </w:tc>
        <w:tc>
          <w:tcPr>
            <w:tcW w:w="2478" w:type="dxa"/>
            <w:shd w:val="clear" w:color="auto" w:fill="auto"/>
            <w:vAlign w:val="center"/>
          </w:tcPr>
          <w:p w:rsidR="000172ED" w:rsidRPr="009B5508" w:rsidRDefault="000172ED" w:rsidP="00C56EE4">
            <w:pPr>
              <w:pStyle w:val="a3"/>
              <w:ind w:firstLine="0"/>
              <w:rPr>
                <w:lang w:val="be-BY"/>
              </w:rPr>
            </w:pPr>
          </w:p>
        </w:tc>
        <w:tc>
          <w:tcPr>
            <w:tcW w:w="2478" w:type="dxa"/>
            <w:shd w:val="clear" w:color="auto" w:fill="auto"/>
            <w:vAlign w:val="center"/>
          </w:tcPr>
          <w:p w:rsidR="000172ED" w:rsidRPr="009B5508" w:rsidRDefault="000172ED" w:rsidP="00C56EE4">
            <w:pPr>
              <w:pStyle w:val="a3"/>
              <w:ind w:firstLine="0"/>
              <w:rPr>
                <w:lang w:val="be-BY"/>
              </w:rPr>
            </w:pPr>
          </w:p>
        </w:tc>
      </w:tr>
      <w:tr w:rsidR="000172ED" w:rsidRPr="009B5508" w:rsidTr="00C56EE4">
        <w:trPr>
          <w:trHeight w:val="680"/>
        </w:trPr>
        <w:tc>
          <w:tcPr>
            <w:tcW w:w="2478" w:type="dxa"/>
            <w:shd w:val="clear" w:color="auto" w:fill="auto"/>
            <w:vAlign w:val="center"/>
          </w:tcPr>
          <w:p w:rsidR="000172ED" w:rsidRPr="009B5508" w:rsidRDefault="000172ED" w:rsidP="00C56EE4">
            <w:pPr>
              <w:pStyle w:val="a3"/>
              <w:ind w:firstLine="0"/>
              <w:jc w:val="left"/>
              <w:rPr>
                <w:lang w:val="be-BY"/>
              </w:rPr>
            </w:pPr>
            <w:r w:rsidRPr="009B5508">
              <w:rPr>
                <w:lang w:val="be-BY"/>
              </w:rPr>
              <w:t>Перамога і</w:t>
            </w:r>
            <w:r w:rsidR="00C56EE4">
              <w:rPr>
                <w:lang w:val="en-US"/>
              </w:rPr>
              <w:t> </w:t>
            </w:r>
            <w:r w:rsidRPr="009B5508">
              <w:rPr>
                <w:lang w:val="be-BY"/>
              </w:rPr>
              <w:t>шчаслівае жыцц</w:t>
            </w:r>
            <w:r w:rsidRPr="00E66AFA">
              <w:rPr>
                <w:lang w:val="be-BY"/>
              </w:rPr>
              <w:t>ё</w:t>
            </w:r>
          </w:p>
        </w:tc>
        <w:tc>
          <w:tcPr>
            <w:tcW w:w="2478" w:type="dxa"/>
            <w:shd w:val="clear" w:color="auto" w:fill="auto"/>
            <w:vAlign w:val="center"/>
          </w:tcPr>
          <w:p w:rsidR="000172ED" w:rsidRPr="009B5508" w:rsidRDefault="000172ED" w:rsidP="00C56EE4">
            <w:pPr>
              <w:pStyle w:val="a3"/>
              <w:ind w:firstLine="0"/>
              <w:rPr>
                <w:lang w:val="be-BY"/>
              </w:rPr>
            </w:pPr>
          </w:p>
        </w:tc>
        <w:tc>
          <w:tcPr>
            <w:tcW w:w="2478" w:type="dxa"/>
            <w:shd w:val="clear" w:color="auto" w:fill="auto"/>
            <w:vAlign w:val="center"/>
          </w:tcPr>
          <w:p w:rsidR="000172ED" w:rsidRPr="009B5508" w:rsidRDefault="000172ED" w:rsidP="00C56EE4">
            <w:pPr>
              <w:pStyle w:val="a3"/>
              <w:ind w:firstLine="0"/>
              <w:rPr>
                <w:lang w:val="be-BY"/>
              </w:rPr>
            </w:pPr>
          </w:p>
        </w:tc>
        <w:tc>
          <w:tcPr>
            <w:tcW w:w="2478" w:type="dxa"/>
            <w:shd w:val="clear" w:color="auto" w:fill="auto"/>
            <w:vAlign w:val="center"/>
          </w:tcPr>
          <w:p w:rsidR="000172ED" w:rsidRPr="009B5508" w:rsidRDefault="000172ED" w:rsidP="00C56EE4">
            <w:pPr>
              <w:pStyle w:val="a3"/>
              <w:ind w:firstLine="0"/>
              <w:rPr>
                <w:lang w:val="be-BY"/>
              </w:rPr>
            </w:pPr>
          </w:p>
        </w:tc>
      </w:tr>
    </w:tbl>
    <w:p w:rsidR="00C56EE4" w:rsidRDefault="00C56EE4" w:rsidP="00C56EE4">
      <w:pPr>
        <w:pStyle w:val="10"/>
        <w:rPr>
          <w:lang w:val="be-BY"/>
        </w:rPr>
      </w:pPr>
    </w:p>
    <w:p w:rsidR="00C56EE4" w:rsidRDefault="00C56EE4" w:rsidP="00C56EE4">
      <w:pPr>
        <w:pStyle w:val="10"/>
        <w:rPr>
          <w:lang w:val="be-BY"/>
        </w:rPr>
      </w:pPr>
    </w:p>
    <w:p w:rsidR="006A10F1" w:rsidRDefault="006A10F1" w:rsidP="00C56EE4">
      <w:pPr>
        <w:pStyle w:val="10"/>
        <w:rPr>
          <w:lang w:val="be-BY"/>
        </w:rPr>
      </w:pPr>
    </w:p>
    <w:p w:rsidR="006A10F1" w:rsidRDefault="006A10F1" w:rsidP="00C56EE4">
      <w:pPr>
        <w:pStyle w:val="10"/>
        <w:rPr>
          <w:lang w:val="be-BY"/>
        </w:rPr>
      </w:pPr>
    </w:p>
    <w:p w:rsidR="000172ED" w:rsidRPr="009B5508" w:rsidRDefault="000172ED" w:rsidP="00C56EE4">
      <w:pPr>
        <w:pStyle w:val="10"/>
        <w:rPr>
          <w:lang w:val="be-BY"/>
        </w:rPr>
      </w:pPr>
      <w:r w:rsidRPr="009B5508">
        <w:rPr>
          <w:lang w:val="be-BY"/>
        </w:rPr>
        <w:lastRenderedPageBreak/>
        <w:t>4. Суадняс</w:t>
      </w:r>
      <w:r w:rsidRPr="009B5508">
        <w:t>i</w:t>
      </w:r>
      <w:r w:rsidRPr="009B5508">
        <w:rPr>
          <w:lang w:val="be-BY"/>
        </w:rPr>
        <w:t xml:space="preserve"> партрэты г</w:t>
      </w:r>
      <w:r w:rsidRPr="009B5508">
        <w:t>i</w:t>
      </w:r>
      <w:r w:rsidRPr="009B5508">
        <w:rPr>
          <w:lang w:val="be-BY"/>
        </w:rPr>
        <w:t xml:space="preserve">старычных асоб з </w:t>
      </w:r>
      <w:r w:rsidRPr="009B5508">
        <w:t>i</w:t>
      </w:r>
      <w:r w:rsidRPr="009B5508">
        <w:rPr>
          <w:lang w:val="be-BY"/>
        </w:rPr>
        <w:t>х імёнамі і справам</w:t>
      </w:r>
      <w:r w:rsidRPr="009B5508">
        <w:t>i</w:t>
      </w:r>
      <w:r w:rsidRPr="009B5508">
        <w:rPr>
          <w:lang w:val="be-BY"/>
        </w:rPr>
        <w:t>.</w:t>
      </w:r>
    </w:p>
    <w:tbl>
      <w:tblPr>
        <w:tblW w:w="9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580"/>
        <w:gridCol w:w="2772"/>
        <w:gridCol w:w="660"/>
        <w:gridCol w:w="3460"/>
      </w:tblGrid>
      <w:tr w:rsidR="00C56EE4" w:rsidRPr="009B5508" w:rsidTr="00C56EE4">
        <w:trPr>
          <w:trHeight w:val="3402"/>
        </w:trPr>
        <w:tc>
          <w:tcPr>
            <w:tcW w:w="2392" w:type="dxa"/>
            <w:shd w:val="clear" w:color="auto" w:fill="auto"/>
            <w:vAlign w:val="center"/>
          </w:tcPr>
          <w:p w:rsidR="00C56EE4" w:rsidRPr="009B5508" w:rsidRDefault="00C56EE4" w:rsidP="00C56EE4">
            <w:pPr>
              <w:pStyle w:val="a3"/>
              <w:ind w:firstLine="0"/>
            </w:pPr>
            <w:r w:rsidRPr="009B5508">
              <w:rPr>
                <w:lang w:val="be-BY"/>
              </w:rPr>
              <w:t>Марат Казей</w:t>
            </w:r>
          </w:p>
        </w:tc>
        <w:tc>
          <w:tcPr>
            <w:tcW w:w="580" w:type="dxa"/>
            <w:vMerge w:val="restart"/>
            <w:tcBorders>
              <w:top w:val="nil"/>
            </w:tcBorders>
            <w:shd w:val="clear" w:color="auto" w:fill="auto"/>
          </w:tcPr>
          <w:p w:rsidR="00C56EE4" w:rsidRPr="009B5508" w:rsidRDefault="00C56EE4" w:rsidP="00C56EE4">
            <w:pPr>
              <w:pStyle w:val="a3"/>
              <w:ind w:firstLine="0"/>
            </w:pPr>
          </w:p>
        </w:tc>
        <w:tc>
          <w:tcPr>
            <w:tcW w:w="2772" w:type="dxa"/>
            <w:shd w:val="clear" w:color="auto" w:fill="auto"/>
            <w:vAlign w:val="center"/>
          </w:tcPr>
          <w:p w:rsidR="00C56EE4" w:rsidRPr="009B5508" w:rsidRDefault="00C56EE4" w:rsidP="00C56EE4">
            <w:pPr>
              <w:pStyle w:val="a3"/>
              <w:ind w:firstLine="0"/>
              <w:jc w:val="center"/>
              <w:rPr>
                <w:lang w:val="be-BY"/>
              </w:rPr>
            </w:pPr>
            <w:r w:rsidRPr="009B5508">
              <w:rPr>
                <w:i/>
                <w:noProof/>
                <w:lang w:eastAsia="ru-RU"/>
              </w:rPr>
              <w:drawing>
                <wp:inline distT="0" distB="0" distL="0" distR="0" wp14:anchorId="50648198" wp14:editId="3ACC8759">
                  <wp:extent cx="1346341" cy="1800000"/>
                  <wp:effectExtent l="0" t="0" r="6350" b="0"/>
                  <wp:docPr id="35" name="Рисунок 35" descr="D:\Downloads\2024-04-02_09-39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Downloads\2024-04-02_09-39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3" t="61209" r="33775" b="9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4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" w:type="dxa"/>
            <w:vMerge w:val="restart"/>
            <w:tcBorders>
              <w:top w:val="nil"/>
            </w:tcBorders>
            <w:shd w:val="clear" w:color="auto" w:fill="auto"/>
          </w:tcPr>
          <w:p w:rsidR="00C56EE4" w:rsidRPr="009B5508" w:rsidRDefault="00C56EE4" w:rsidP="00C56EE4">
            <w:pPr>
              <w:pStyle w:val="a3"/>
              <w:ind w:firstLine="0"/>
              <w:rPr>
                <w:lang w:val="be-BY"/>
              </w:rPr>
            </w:pPr>
          </w:p>
        </w:tc>
        <w:tc>
          <w:tcPr>
            <w:tcW w:w="3460" w:type="dxa"/>
            <w:shd w:val="clear" w:color="auto" w:fill="auto"/>
            <w:vAlign w:val="center"/>
          </w:tcPr>
          <w:p w:rsidR="00C56EE4" w:rsidRPr="0080205F" w:rsidRDefault="00C56EE4" w:rsidP="006A10F1">
            <w:pPr>
              <w:pStyle w:val="a3"/>
              <w:rPr>
                <w:lang w:val="be-BY"/>
              </w:rPr>
            </w:pPr>
            <w:r w:rsidRPr="0080205F">
              <w:t>Юны абаронца Брэсцкай крэпасцi. Дапамагаў параненым. Шукаў i</w:t>
            </w:r>
            <w:r>
              <w:rPr>
                <w:lang w:val="en-US"/>
              </w:rPr>
              <w:t> </w:t>
            </w:r>
            <w:r w:rsidRPr="0080205F">
              <w:t>здабываў гранаты i</w:t>
            </w:r>
            <w:r>
              <w:rPr>
                <w:lang w:val="en-US"/>
              </w:rPr>
              <w:t> </w:t>
            </w:r>
            <w:r w:rsidRPr="0080205F">
              <w:t>патроны, прадукты</w:t>
            </w:r>
          </w:p>
        </w:tc>
      </w:tr>
      <w:tr w:rsidR="00C56EE4" w:rsidRPr="00173D66" w:rsidTr="00C56EE4">
        <w:trPr>
          <w:trHeight w:val="3402"/>
        </w:trPr>
        <w:tc>
          <w:tcPr>
            <w:tcW w:w="2392" w:type="dxa"/>
            <w:shd w:val="clear" w:color="auto" w:fill="auto"/>
            <w:vAlign w:val="center"/>
          </w:tcPr>
          <w:p w:rsidR="00C56EE4" w:rsidRPr="009B5508" w:rsidRDefault="00C56EE4" w:rsidP="00C56EE4">
            <w:pPr>
              <w:pStyle w:val="a3"/>
              <w:ind w:firstLine="0"/>
            </w:pPr>
            <w:r w:rsidRPr="009B5508">
              <w:t>Аляксандр Мамкін</w:t>
            </w:r>
          </w:p>
        </w:tc>
        <w:tc>
          <w:tcPr>
            <w:tcW w:w="580" w:type="dxa"/>
            <w:vMerge/>
            <w:shd w:val="clear" w:color="auto" w:fill="auto"/>
          </w:tcPr>
          <w:p w:rsidR="00C56EE4" w:rsidRPr="009B5508" w:rsidRDefault="00C56EE4" w:rsidP="00C56EE4">
            <w:pPr>
              <w:pStyle w:val="a3"/>
              <w:ind w:firstLine="0"/>
            </w:pPr>
          </w:p>
        </w:tc>
        <w:tc>
          <w:tcPr>
            <w:tcW w:w="2772" w:type="dxa"/>
            <w:shd w:val="clear" w:color="auto" w:fill="auto"/>
            <w:vAlign w:val="center"/>
          </w:tcPr>
          <w:p w:rsidR="00C56EE4" w:rsidRPr="009B5508" w:rsidRDefault="00C56EE4" w:rsidP="00C56EE4">
            <w:pPr>
              <w:pStyle w:val="a3"/>
              <w:ind w:firstLine="0"/>
              <w:jc w:val="center"/>
              <w:rPr>
                <w:lang w:val="be-BY"/>
              </w:rPr>
            </w:pPr>
            <w:r w:rsidRPr="009B5508">
              <w:rPr>
                <w:i/>
                <w:noProof/>
                <w:lang w:eastAsia="ru-RU"/>
              </w:rPr>
              <w:drawing>
                <wp:inline distT="0" distB="0" distL="0" distR="0" wp14:anchorId="53714715" wp14:editId="3BC0E418">
                  <wp:extent cx="1173333" cy="1800000"/>
                  <wp:effectExtent l="0" t="0" r="8255" b="0"/>
                  <wp:docPr id="34" name="Рисунок 34" descr="D:\Downloads\2024-04-02_09-50-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:\Downloads\2024-04-02_09-50-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35" t="21791" r="3085" b="39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33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" w:type="dxa"/>
            <w:vMerge/>
            <w:shd w:val="clear" w:color="auto" w:fill="auto"/>
          </w:tcPr>
          <w:p w:rsidR="00C56EE4" w:rsidRPr="009B5508" w:rsidRDefault="00C56EE4" w:rsidP="00C56EE4">
            <w:pPr>
              <w:pStyle w:val="a3"/>
              <w:ind w:firstLine="0"/>
              <w:rPr>
                <w:lang w:val="be-BY"/>
              </w:rPr>
            </w:pPr>
          </w:p>
        </w:tc>
        <w:tc>
          <w:tcPr>
            <w:tcW w:w="3460" w:type="dxa"/>
            <w:shd w:val="clear" w:color="auto" w:fill="auto"/>
            <w:vAlign w:val="center"/>
          </w:tcPr>
          <w:p w:rsidR="00C56EE4" w:rsidRPr="0080205F" w:rsidRDefault="00C56EE4" w:rsidP="00E4695C">
            <w:pPr>
              <w:pStyle w:val="a3"/>
              <w:rPr>
                <w:lang w:val="be-BY"/>
              </w:rPr>
            </w:pPr>
            <w:r w:rsidRPr="0080205F">
              <w:rPr>
                <w:lang w:val="be-BY"/>
              </w:rPr>
              <w:t xml:space="preserve">Самалёт, на якім лётчык перавозіў дзяцей на «вялікую </w:t>
            </w:r>
            <w:r w:rsidRPr="00173D66">
              <w:rPr>
                <w:lang w:val="be-BY"/>
              </w:rPr>
              <w:t>зямлю</w:t>
            </w:r>
            <w:r w:rsidRPr="0080205F">
              <w:rPr>
                <w:lang w:val="be-BY"/>
              </w:rPr>
              <w:t>», быў падбіты і загарэўся. Але пілот змог пасадзіць самалёт і паспеў задаць сваё апошняе ў жыцці пытанне</w:t>
            </w:r>
            <w:r w:rsidR="00E4695C">
              <w:rPr>
                <w:lang w:val="be-BY"/>
              </w:rPr>
              <w:t xml:space="preserve"> — </w:t>
            </w:r>
            <w:r w:rsidRPr="0080205F">
              <w:rPr>
                <w:lang w:val="be-BY"/>
              </w:rPr>
              <w:t>«Дзеці</w:t>
            </w:r>
            <w:r w:rsidR="00E4695C">
              <w:rPr>
                <w:lang w:val="be-BY"/>
              </w:rPr>
              <w:t xml:space="preserve"> </w:t>
            </w:r>
            <w:r w:rsidRPr="0080205F">
              <w:rPr>
                <w:lang w:val="be-BY"/>
              </w:rPr>
              <w:t>жывыя?»</w:t>
            </w:r>
          </w:p>
        </w:tc>
      </w:tr>
      <w:tr w:rsidR="00C56EE4" w:rsidRPr="009B5508" w:rsidTr="00C56EE4">
        <w:trPr>
          <w:trHeight w:val="3402"/>
        </w:trPr>
        <w:tc>
          <w:tcPr>
            <w:tcW w:w="2392" w:type="dxa"/>
            <w:shd w:val="clear" w:color="auto" w:fill="auto"/>
            <w:vAlign w:val="center"/>
          </w:tcPr>
          <w:p w:rsidR="00C56EE4" w:rsidRPr="009B5508" w:rsidRDefault="00C56EE4" w:rsidP="00C56EE4">
            <w:pPr>
              <w:pStyle w:val="a3"/>
              <w:ind w:firstLine="0"/>
            </w:pPr>
            <w:r w:rsidRPr="009B5508">
              <w:t>Канстанцін Заслонаў</w:t>
            </w:r>
          </w:p>
        </w:tc>
        <w:tc>
          <w:tcPr>
            <w:tcW w:w="580" w:type="dxa"/>
            <w:vMerge/>
            <w:shd w:val="clear" w:color="auto" w:fill="auto"/>
          </w:tcPr>
          <w:p w:rsidR="00C56EE4" w:rsidRPr="009B5508" w:rsidRDefault="00C56EE4" w:rsidP="00C56EE4">
            <w:pPr>
              <w:pStyle w:val="a3"/>
              <w:ind w:firstLine="0"/>
            </w:pPr>
          </w:p>
        </w:tc>
        <w:tc>
          <w:tcPr>
            <w:tcW w:w="2772" w:type="dxa"/>
            <w:shd w:val="clear" w:color="auto" w:fill="auto"/>
            <w:vAlign w:val="center"/>
          </w:tcPr>
          <w:p w:rsidR="00C56EE4" w:rsidRPr="009B5508" w:rsidRDefault="00C56EE4" w:rsidP="00C56EE4">
            <w:pPr>
              <w:pStyle w:val="a3"/>
              <w:ind w:firstLine="0"/>
              <w:jc w:val="center"/>
            </w:pPr>
            <w:r w:rsidRPr="009B5508">
              <w:rPr>
                <w:noProof/>
                <w:lang w:eastAsia="ru-RU"/>
              </w:rPr>
              <w:drawing>
                <wp:inline distT="0" distB="0" distL="0" distR="0" wp14:anchorId="71FB4309" wp14:editId="4F4793B3">
                  <wp:extent cx="1232215" cy="1800000"/>
                  <wp:effectExtent l="0" t="0" r="635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68" r="36327" b="6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21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" w:type="dxa"/>
            <w:vMerge/>
            <w:shd w:val="clear" w:color="auto" w:fill="auto"/>
          </w:tcPr>
          <w:p w:rsidR="00C56EE4" w:rsidRPr="009B5508" w:rsidRDefault="00C56EE4" w:rsidP="00C56EE4">
            <w:pPr>
              <w:pStyle w:val="a3"/>
              <w:ind w:firstLine="0"/>
            </w:pPr>
          </w:p>
        </w:tc>
        <w:tc>
          <w:tcPr>
            <w:tcW w:w="3460" w:type="dxa"/>
            <w:shd w:val="clear" w:color="auto" w:fill="auto"/>
            <w:vAlign w:val="center"/>
          </w:tcPr>
          <w:p w:rsidR="00C56EE4" w:rsidRPr="0080205F" w:rsidRDefault="00C56EE4" w:rsidP="006A10F1">
            <w:pPr>
              <w:pStyle w:val="a3"/>
            </w:pPr>
            <w:r w:rsidRPr="0080205F">
              <w:t xml:space="preserve">Патрыёт, пад кіраўніцтвам якога на чыгуначнай станцыі Орша быў наладжаны выраб мiн для падрыву </w:t>
            </w:r>
            <w:r w:rsidRPr="006A10F1">
              <w:t>паравозаў</w:t>
            </w:r>
            <w:r w:rsidRPr="0080205F">
              <w:t>. Герой Савецкага Саюза</w:t>
            </w:r>
          </w:p>
        </w:tc>
      </w:tr>
      <w:tr w:rsidR="00C56EE4" w:rsidRPr="009B5508" w:rsidTr="00C56EE4">
        <w:trPr>
          <w:trHeight w:val="3402"/>
        </w:trPr>
        <w:tc>
          <w:tcPr>
            <w:tcW w:w="2392" w:type="dxa"/>
            <w:shd w:val="clear" w:color="auto" w:fill="auto"/>
            <w:vAlign w:val="center"/>
          </w:tcPr>
          <w:p w:rsidR="00C56EE4" w:rsidRPr="009B5508" w:rsidRDefault="00C56EE4" w:rsidP="00C56EE4">
            <w:pPr>
              <w:pStyle w:val="a3"/>
              <w:ind w:firstLine="0"/>
              <w:rPr>
                <w:i/>
                <w:noProof/>
                <w:lang w:val="be-BY"/>
              </w:rPr>
            </w:pPr>
            <w:r w:rsidRPr="009B5508">
              <w:t xml:space="preserve">Пеця </w:t>
            </w:r>
            <w:r>
              <w:br/>
            </w:r>
            <w:r w:rsidRPr="009B5508">
              <w:t>Кацельнікаў</w:t>
            </w:r>
          </w:p>
        </w:tc>
        <w:tc>
          <w:tcPr>
            <w:tcW w:w="580" w:type="dxa"/>
            <w:vMerge/>
            <w:tcBorders>
              <w:bottom w:val="nil"/>
            </w:tcBorders>
            <w:shd w:val="clear" w:color="auto" w:fill="auto"/>
          </w:tcPr>
          <w:p w:rsidR="00C56EE4" w:rsidRPr="009B5508" w:rsidRDefault="00C56EE4" w:rsidP="00C56EE4">
            <w:pPr>
              <w:pStyle w:val="a3"/>
              <w:ind w:firstLine="0"/>
            </w:pPr>
          </w:p>
        </w:tc>
        <w:tc>
          <w:tcPr>
            <w:tcW w:w="2772" w:type="dxa"/>
            <w:shd w:val="clear" w:color="auto" w:fill="auto"/>
            <w:vAlign w:val="center"/>
          </w:tcPr>
          <w:p w:rsidR="00C56EE4" w:rsidRPr="009B5508" w:rsidRDefault="00C56EE4" w:rsidP="00C56EE4">
            <w:pPr>
              <w:pStyle w:val="a3"/>
              <w:ind w:firstLine="0"/>
              <w:jc w:val="center"/>
            </w:pPr>
            <w:r w:rsidRPr="009B5508">
              <w:rPr>
                <w:i/>
                <w:noProof/>
                <w:lang w:eastAsia="ru-RU"/>
              </w:rPr>
              <w:drawing>
                <wp:inline distT="0" distB="0" distL="0" distR="0" wp14:anchorId="07FA155E" wp14:editId="20127ABC">
                  <wp:extent cx="1576992" cy="1080000"/>
                  <wp:effectExtent l="0" t="0" r="4445" b="6350"/>
                  <wp:docPr id="32" name="Рисунок 32" descr="D:\Downloads\2024-04-02_09-52-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:\Downloads\2024-04-02_09-52-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89" t="24915" r="22430" b="30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99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" w:type="dxa"/>
            <w:vMerge/>
            <w:tcBorders>
              <w:bottom w:val="nil"/>
            </w:tcBorders>
            <w:shd w:val="clear" w:color="auto" w:fill="auto"/>
          </w:tcPr>
          <w:p w:rsidR="00C56EE4" w:rsidRPr="009B5508" w:rsidRDefault="00C56EE4" w:rsidP="00C56EE4">
            <w:pPr>
              <w:pStyle w:val="a3"/>
              <w:ind w:firstLine="0"/>
            </w:pPr>
          </w:p>
        </w:tc>
        <w:tc>
          <w:tcPr>
            <w:tcW w:w="3460" w:type="dxa"/>
            <w:shd w:val="clear" w:color="auto" w:fill="auto"/>
            <w:vAlign w:val="center"/>
          </w:tcPr>
          <w:p w:rsidR="00C56EE4" w:rsidRPr="0080205F" w:rsidRDefault="00C56EE4" w:rsidP="006A10F1">
            <w:pPr>
              <w:pStyle w:val="a3"/>
            </w:pPr>
            <w:r w:rsidRPr="0080205F">
              <w:t xml:space="preserve">Юны партызан, які, апынуўшыся ў акружэнні, </w:t>
            </w:r>
            <w:r w:rsidRPr="006A10F1">
              <w:t>падарваў</w:t>
            </w:r>
            <w:r w:rsidRPr="0080205F">
              <w:t xml:space="preserve"> сябе </w:t>
            </w:r>
            <w:r w:rsidRPr="00C56EE4">
              <w:t>гранатай</w:t>
            </w:r>
            <w:r w:rsidRPr="0080205F">
              <w:t>. Яму пасмяротна прысвоена званне Героя Савецкага Саюза</w:t>
            </w:r>
          </w:p>
        </w:tc>
      </w:tr>
    </w:tbl>
    <w:p w:rsidR="00E4695C" w:rsidRDefault="00E4695C" w:rsidP="00C56EE4">
      <w:pPr>
        <w:pStyle w:val="10"/>
      </w:pPr>
    </w:p>
    <w:p w:rsidR="000172ED" w:rsidRPr="002C7AA2" w:rsidRDefault="00C56EE4" w:rsidP="00C56EE4">
      <w:pPr>
        <w:pStyle w:val="10"/>
      </w:pPr>
      <w:r w:rsidRPr="002C7AA2">
        <w:rPr>
          <w:rFonts w:cs="Times New Roman"/>
          <w:b w:val="0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B15EA53" wp14:editId="12CB6818">
            <wp:simplePos x="0" y="0"/>
            <wp:positionH relativeFrom="margin">
              <wp:posOffset>4540102</wp:posOffset>
            </wp:positionH>
            <wp:positionV relativeFrom="paragraph">
              <wp:posOffset>25400</wp:posOffset>
            </wp:positionV>
            <wp:extent cx="1621155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321" y="21377"/>
                <wp:lineTo x="21321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5" t="3427" r="17305" b="1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2ED" w:rsidRPr="002C7AA2">
        <w:t xml:space="preserve">5. Дапоўні тэкст. </w:t>
      </w:r>
    </w:p>
    <w:p w:rsidR="000172ED" w:rsidRPr="002C7AA2" w:rsidRDefault="000172ED" w:rsidP="00C56EE4">
      <w:pPr>
        <w:pStyle w:val="a3"/>
      </w:pPr>
      <w:r w:rsidRPr="002C7AA2">
        <w:t xml:space="preserve">У час вайны захопнікамі былі спалены беларускія </w:t>
      </w:r>
      <w:r w:rsidRPr="002C7AA2">
        <w:rPr>
          <w:lang w:val="be-BY"/>
        </w:rPr>
        <w:t>_________</w:t>
      </w:r>
      <w:r>
        <w:rPr>
          <w:lang w:val="be-BY"/>
        </w:rPr>
        <w:t xml:space="preserve"> </w:t>
      </w:r>
      <w:r w:rsidRPr="002C7AA2">
        <w:t>разам з жыхарамі. Так здарылася і з</w:t>
      </w:r>
      <w:r w:rsidR="00C56EE4">
        <w:rPr>
          <w:lang w:val="en-US"/>
        </w:rPr>
        <w:t> </w:t>
      </w:r>
      <w:r w:rsidRPr="002C7AA2">
        <w:t xml:space="preserve">вёскай </w:t>
      </w:r>
      <w:r w:rsidRPr="002C7AA2">
        <w:rPr>
          <w:lang w:val="be-BY"/>
        </w:rPr>
        <w:t>_________</w:t>
      </w:r>
      <w:r>
        <w:rPr>
          <w:lang w:val="be-BY"/>
        </w:rPr>
        <w:t xml:space="preserve"> </w:t>
      </w:r>
      <w:r w:rsidRPr="002C7AA2">
        <w:t xml:space="preserve">у Лагойскім раёне. Захопнікі сагналі ўсіх жыхароў у </w:t>
      </w:r>
      <w:r w:rsidRPr="002C7AA2">
        <w:rPr>
          <w:lang w:val="be-BY"/>
        </w:rPr>
        <w:t>_________</w:t>
      </w:r>
      <w:r w:rsidRPr="002C7AA2">
        <w:t>, зачынілі дзверы і падпалілі. У</w:t>
      </w:r>
      <w:r w:rsidR="00C56EE4">
        <w:rPr>
          <w:lang w:val="en-US"/>
        </w:rPr>
        <w:t> </w:t>
      </w:r>
      <w:r w:rsidRPr="002C7AA2">
        <w:t xml:space="preserve">агні загінулі дарослыя і дзеці. </w:t>
      </w:r>
    </w:p>
    <w:p w:rsidR="000172ED" w:rsidRPr="002C7AA2" w:rsidRDefault="000172ED" w:rsidP="00C56EE4">
      <w:pPr>
        <w:pStyle w:val="a3"/>
      </w:pPr>
      <w:r w:rsidRPr="002C7AA2">
        <w:t>Сёння на месцы гэтай вёскі</w:t>
      </w:r>
      <w:r w:rsidR="004C677A">
        <w:t xml:space="preserve"> — </w:t>
      </w:r>
      <w:r>
        <w:rPr>
          <w:lang w:val="be-BY"/>
        </w:rPr>
        <w:t>_________</w:t>
      </w:r>
      <w:r w:rsidRPr="002C7AA2">
        <w:t xml:space="preserve">. Там, дзе былі хаты, свечкамі стаяць </w:t>
      </w:r>
      <w:r w:rsidRPr="002C7AA2">
        <w:rPr>
          <w:lang w:val="be-BY"/>
        </w:rPr>
        <w:t>_________</w:t>
      </w:r>
      <w:r w:rsidRPr="002C7AA2">
        <w:t>. А ўверсе на іх</w:t>
      </w:r>
      <w:r w:rsidR="004C677A">
        <w:t xml:space="preserve"> — </w:t>
      </w:r>
      <w:r w:rsidRPr="002C7AA2">
        <w:rPr>
          <w:lang w:val="be-BY"/>
        </w:rPr>
        <w:t>_________</w:t>
      </w:r>
      <w:r w:rsidRPr="002C7AA2">
        <w:t xml:space="preserve">. Трывожна нагадваюць яны людзям пра жудасную трагедыю беларускіх вёсак. </w:t>
      </w:r>
    </w:p>
    <w:p w:rsidR="006A10F1" w:rsidRDefault="006A10F1" w:rsidP="00C56EE4">
      <w:pPr>
        <w:pStyle w:val="a3"/>
        <w:rPr>
          <w:i/>
        </w:rPr>
      </w:pPr>
    </w:p>
    <w:p w:rsidR="000172ED" w:rsidRPr="002C7AA2" w:rsidRDefault="000172ED" w:rsidP="00C56EE4">
      <w:pPr>
        <w:pStyle w:val="a3"/>
      </w:pPr>
      <w:r w:rsidRPr="002C7AA2">
        <w:rPr>
          <w:i/>
        </w:rPr>
        <w:t>Словы для даведак:</w:t>
      </w:r>
      <w:r w:rsidRPr="002C7AA2">
        <w:t xml:space="preserve"> парты, коміны, кветкі, вёскі, помнік, Хатынь, званы, мацярэй, Чырвоны Бераг, хлеў, дзеці, дзяўчынкі.</w:t>
      </w:r>
      <w:r w:rsidR="00C56EE4" w:rsidRPr="00C56EE4">
        <w:rPr>
          <w:rFonts w:cs="Times New Roman"/>
          <w:b/>
          <w:noProof/>
          <w:lang w:eastAsia="ru-RU"/>
        </w:rPr>
        <w:t xml:space="preserve"> </w:t>
      </w:r>
    </w:p>
    <w:p w:rsidR="00C56EE4" w:rsidRDefault="00C56EE4" w:rsidP="004C677A">
      <w:pPr>
        <w:pStyle w:val="100"/>
        <w:spacing w:line="360" w:lineRule="auto"/>
        <w:jc w:val="left"/>
        <w:rPr>
          <w:rFonts w:ascii="Times New Roman" w:hAnsi="Times New Roman" w:cs="Times New Roman"/>
          <w:i/>
          <w:color w:val="auto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  <w:lang w:val="be-BY"/>
        </w:rPr>
        <w:br w:type="page"/>
      </w:r>
    </w:p>
    <w:p w:rsidR="000172ED" w:rsidRPr="009B5508" w:rsidRDefault="000172ED" w:rsidP="00C56EE4">
      <w:pPr>
        <w:pStyle w:val="2"/>
        <w:rPr>
          <w:lang w:val="be-BY"/>
        </w:rPr>
      </w:pPr>
      <w:r w:rsidRPr="009B5508">
        <w:rPr>
          <w:lang w:val="be-BY"/>
        </w:rPr>
        <w:lastRenderedPageBreak/>
        <w:t>Варыянт 2</w:t>
      </w:r>
    </w:p>
    <w:p w:rsidR="000172ED" w:rsidRPr="0013240D" w:rsidRDefault="000172ED" w:rsidP="00C56EE4">
      <w:pPr>
        <w:pStyle w:val="10"/>
      </w:pPr>
      <w:r w:rsidRPr="0013240D">
        <w:t xml:space="preserve">1. Вызначы, пра якое паняцце ідзе гаворка. </w:t>
      </w:r>
    </w:p>
    <w:p w:rsidR="000172ED" w:rsidRPr="00C56EE4" w:rsidRDefault="000172ED" w:rsidP="00C56EE4">
      <w:pPr>
        <w:pStyle w:val="af7"/>
        <w:spacing w:before="120" w:after="120"/>
        <w:rPr>
          <w:rStyle w:val="fontstyle01"/>
          <w:rFonts w:ascii="Times New Roman" w:hAnsi="Times New Roman"/>
          <w:color w:val="auto"/>
          <w:sz w:val="28"/>
          <w:szCs w:val="28"/>
        </w:rPr>
      </w:pPr>
      <w:r w:rsidRPr="00C56EE4">
        <w:rPr>
          <w:rStyle w:val="fontstyle01"/>
          <w:rFonts w:ascii="Times New Roman" w:hAnsi="Times New Roman"/>
          <w:color w:val="auto"/>
          <w:sz w:val="28"/>
          <w:szCs w:val="28"/>
        </w:rPr>
        <w:t>Абавязковыя правілы паводзін, вызначаныя дзяржавай,</w:t>
      </w:r>
      <w:r w:rsidR="004C677A" w:rsidRPr="00C56EE4">
        <w:rPr>
          <w:rStyle w:val="fontstyle01"/>
          <w:rFonts w:ascii="Times New Roman" w:hAnsi="Times New Roman"/>
          <w:color w:val="auto"/>
          <w:sz w:val="28"/>
          <w:szCs w:val="28"/>
        </w:rPr>
        <w:t xml:space="preserve"> — </w:t>
      </w:r>
      <w:r w:rsidRPr="00C56EE4">
        <w:rPr>
          <w:rStyle w:val="fontstyle01"/>
          <w:rFonts w:ascii="Times New Roman" w:hAnsi="Times New Roman"/>
          <w:color w:val="auto"/>
          <w:sz w:val="28"/>
          <w:szCs w:val="28"/>
        </w:rPr>
        <w:t xml:space="preserve">… </w:t>
      </w:r>
    </w:p>
    <w:p w:rsidR="000172ED" w:rsidRPr="00173D66" w:rsidRDefault="000172ED" w:rsidP="00C56EE4">
      <w:pPr>
        <w:pStyle w:val="a3"/>
        <w:rPr>
          <w:lang w:val="be-BY"/>
        </w:rPr>
      </w:pPr>
      <w:r w:rsidRPr="00C56EE4">
        <w:rPr>
          <w:bCs/>
          <w:sz w:val="36"/>
        </w:rPr>
        <w:sym w:font="Wingdings" w:char="F0A8"/>
      </w:r>
      <w:r w:rsidRPr="00173D66">
        <w:rPr>
          <w:lang w:val="be-BY"/>
        </w:rPr>
        <w:t xml:space="preserve"> Статут; </w:t>
      </w:r>
    </w:p>
    <w:p w:rsidR="000172ED" w:rsidRPr="00173D66" w:rsidRDefault="000172ED" w:rsidP="00C56EE4">
      <w:pPr>
        <w:pStyle w:val="a3"/>
        <w:rPr>
          <w:lang w:val="be-BY"/>
        </w:rPr>
      </w:pPr>
      <w:r w:rsidRPr="00C56EE4">
        <w:rPr>
          <w:bCs/>
          <w:sz w:val="36"/>
        </w:rPr>
        <w:sym w:font="Wingdings" w:char="F0A8"/>
      </w:r>
      <w:r w:rsidRPr="00173D66">
        <w:rPr>
          <w:lang w:val="be-BY"/>
        </w:rPr>
        <w:t xml:space="preserve"> Канстытуцыя; </w:t>
      </w:r>
    </w:p>
    <w:p w:rsidR="000172ED" w:rsidRPr="00173D66" w:rsidRDefault="000172ED" w:rsidP="00C56EE4">
      <w:pPr>
        <w:pStyle w:val="a3"/>
        <w:rPr>
          <w:lang w:val="be-BY"/>
        </w:rPr>
      </w:pPr>
      <w:r w:rsidRPr="00C56EE4">
        <w:rPr>
          <w:bCs/>
          <w:sz w:val="36"/>
        </w:rPr>
        <w:sym w:font="Wingdings" w:char="F0A8"/>
      </w:r>
      <w:r w:rsidRPr="00173D66">
        <w:rPr>
          <w:lang w:val="be-BY"/>
        </w:rPr>
        <w:t xml:space="preserve"> Закон. </w:t>
      </w:r>
    </w:p>
    <w:p w:rsidR="000172ED" w:rsidRPr="00173D66" w:rsidRDefault="000172ED" w:rsidP="00C56EE4">
      <w:pPr>
        <w:pStyle w:val="10"/>
        <w:rPr>
          <w:lang w:val="be-BY"/>
        </w:rPr>
      </w:pPr>
      <w:r w:rsidRPr="00173D66">
        <w:rPr>
          <w:lang w:val="be-BY"/>
        </w:rPr>
        <w:t xml:space="preserve">2. Злучы стрэлкамі даты і назвы дзяржаўных свят Рэспублікі Беларусь. </w:t>
      </w:r>
    </w:p>
    <w:p w:rsidR="006A10F1" w:rsidRPr="00173D66" w:rsidRDefault="006A10F1" w:rsidP="004C677A">
      <w:pPr>
        <w:pStyle w:val="100"/>
        <w:spacing w:line="360" w:lineRule="auto"/>
        <w:jc w:val="left"/>
        <w:rPr>
          <w:rFonts w:ascii="Times New Roman" w:hAnsi="Times New Roman" w:cs="Times New Roman"/>
          <w:b w:val="0"/>
          <w:sz w:val="28"/>
          <w:lang w:val="be-BY"/>
        </w:rPr>
        <w:sectPr w:rsidR="006A10F1" w:rsidRPr="00173D66" w:rsidSect="006A10F1">
          <w:type w:val="continuous"/>
          <w:pgSz w:w="11906" w:h="16838"/>
          <w:pgMar w:top="1134" w:right="851" w:bottom="851" w:left="851" w:header="709" w:footer="709" w:gutter="0"/>
          <w:cols w:space="708"/>
          <w:docGrid w:linePitch="360"/>
        </w:sectPr>
      </w:pPr>
    </w:p>
    <w:p w:rsidR="000172ED" w:rsidRPr="00173D66" w:rsidRDefault="000172ED" w:rsidP="006A10F1">
      <w:pPr>
        <w:pStyle w:val="a3"/>
        <w:spacing w:after="240"/>
        <w:ind w:firstLine="0"/>
        <w:rPr>
          <w:lang w:val="be-BY"/>
        </w:rPr>
      </w:pPr>
      <w:r w:rsidRPr="00173D66">
        <w:rPr>
          <w:lang w:val="be-BY"/>
        </w:rPr>
        <w:lastRenderedPageBreak/>
        <w:t xml:space="preserve">Дзень Канстытуцыі </w:t>
      </w:r>
    </w:p>
    <w:p w:rsidR="000172ED" w:rsidRPr="00173D66" w:rsidRDefault="000172ED" w:rsidP="006A10F1">
      <w:pPr>
        <w:pStyle w:val="a3"/>
        <w:spacing w:after="240"/>
        <w:ind w:firstLine="0"/>
        <w:rPr>
          <w:lang w:val="be-BY"/>
        </w:rPr>
      </w:pPr>
      <w:r w:rsidRPr="00173D66">
        <w:rPr>
          <w:lang w:val="be-BY"/>
        </w:rPr>
        <w:t xml:space="preserve">Дзень яднання народаў Беларусі і Расіі </w:t>
      </w:r>
    </w:p>
    <w:p w:rsidR="000172ED" w:rsidRPr="0013240D" w:rsidRDefault="000172ED" w:rsidP="006A10F1">
      <w:pPr>
        <w:pStyle w:val="a3"/>
        <w:spacing w:after="240"/>
        <w:ind w:firstLine="0"/>
      </w:pPr>
      <w:r w:rsidRPr="0013240D">
        <w:t xml:space="preserve">Свята працы </w:t>
      </w:r>
    </w:p>
    <w:p w:rsidR="000172ED" w:rsidRPr="0013240D" w:rsidRDefault="000172ED" w:rsidP="006A10F1">
      <w:pPr>
        <w:pStyle w:val="a3"/>
        <w:spacing w:after="240"/>
        <w:ind w:firstLine="0"/>
      </w:pPr>
      <w:r w:rsidRPr="0013240D">
        <w:t xml:space="preserve">Дзень Незалежнасці Рэспублікі Беларусь </w:t>
      </w:r>
    </w:p>
    <w:p w:rsidR="000172ED" w:rsidRPr="0013240D" w:rsidRDefault="000172ED" w:rsidP="006A10F1">
      <w:pPr>
        <w:pStyle w:val="a3"/>
        <w:spacing w:after="240"/>
        <w:ind w:firstLine="0"/>
      </w:pPr>
      <w:r w:rsidRPr="0013240D">
        <w:lastRenderedPageBreak/>
        <w:t xml:space="preserve">1 мая </w:t>
      </w:r>
    </w:p>
    <w:p w:rsidR="000172ED" w:rsidRPr="0013240D" w:rsidRDefault="000172ED" w:rsidP="006A10F1">
      <w:pPr>
        <w:pStyle w:val="a3"/>
        <w:spacing w:after="240"/>
        <w:ind w:firstLine="0"/>
      </w:pPr>
      <w:r w:rsidRPr="0013240D">
        <w:t xml:space="preserve">15 сакавіка </w:t>
      </w:r>
    </w:p>
    <w:p w:rsidR="000172ED" w:rsidRDefault="000172ED" w:rsidP="006A10F1">
      <w:pPr>
        <w:pStyle w:val="a3"/>
        <w:spacing w:after="240"/>
        <w:ind w:firstLine="0"/>
      </w:pPr>
    </w:p>
    <w:p w:rsidR="000172ED" w:rsidRPr="0013240D" w:rsidRDefault="000172ED" w:rsidP="006A10F1">
      <w:pPr>
        <w:pStyle w:val="a3"/>
        <w:spacing w:after="240"/>
        <w:ind w:firstLine="0"/>
      </w:pPr>
      <w:r w:rsidRPr="0013240D">
        <w:t xml:space="preserve">3 ліпеня </w:t>
      </w:r>
    </w:p>
    <w:p w:rsidR="000172ED" w:rsidRPr="0013240D" w:rsidRDefault="000172ED" w:rsidP="006A10F1">
      <w:pPr>
        <w:pStyle w:val="a3"/>
        <w:spacing w:after="240"/>
        <w:ind w:firstLine="0"/>
      </w:pPr>
      <w:r w:rsidRPr="0013240D">
        <w:t xml:space="preserve">2 красавіка </w:t>
      </w:r>
    </w:p>
    <w:p w:rsidR="006A10F1" w:rsidRDefault="006A10F1" w:rsidP="004C677A">
      <w:pPr>
        <w:pStyle w:val="100"/>
        <w:spacing w:line="360" w:lineRule="auto"/>
        <w:jc w:val="left"/>
        <w:rPr>
          <w:rFonts w:ascii="Times New Roman" w:hAnsi="Times New Roman" w:cs="Times New Roman"/>
          <w:sz w:val="28"/>
        </w:rPr>
        <w:sectPr w:rsidR="006A10F1" w:rsidSect="006A10F1">
          <w:type w:val="continuous"/>
          <w:pgSz w:w="11906" w:h="16838"/>
          <w:pgMar w:top="1134" w:right="851" w:bottom="851" w:left="851" w:header="709" w:footer="709" w:gutter="0"/>
          <w:cols w:num="2" w:space="2550"/>
          <w:docGrid w:linePitch="360"/>
        </w:sectPr>
      </w:pPr>
    </w:p>
    <w:p w:rsidR="000172ED" w:rsidRPr="0013240D" w:rsidRDefault="000172ED" w:rsidP="006A10F1">
      <w:pPr>
        <w:pStyle w:val="10"/>
        <w:rPr>
          <w:color w:val="auto"/>
          <w:sz w:val="40"/>
          <w:lang w:val="be-BY"/>
        </w:rPr>
      </w:pPr>
      <w:r w:rsidRPr="0013240D">
        <w:lastRenderedPageBreak/>
        <w:t>3. Што сімвалізуюць чырвоны, белы і зялёны колеры сучаснага Дзяржаўнага сцяга Рэспублікі Беларусь? Пастаў знак «+» у табліцы.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1"/>
        <w:gridCol w:w="2404"/>
        <w:gridCol w:w="2383"/>
        <w:gridCol w:w="2363"/>
      </w:tblGrid>
      <w:tr w:rsidR="000172ED" w:rsidRPr="009B5508" w:rsidTr="006A10F1">
        <w:trPr>
          <w:trHeight w:val="397"/>
        </w:trPr>
        <w:tc>
          <w:tcPr>
            <w:tcW w:w="2421" w:type="dxa"/>
            <w:shd w:val="clear" w:color="auto" w:fill="auto"/>
            <w:vAlign w:val="center"/>
          </w:tcPr>
          <w:p w:rsidR="000172ED" w:rsidRPr="006A10F1" w:rsidRDefault="000172ED" w:rsidP="006A10F1">
            <w:pPr>
              <w:pStyle w:val="a3"/>
              <w:ind w:firstLine="0"/>
              <w:jc w:val="center"/>
              <w:rPr>
                <w:b/>
                <w:sz w:val="24"/>
                <w:lang w:val="be-BY"/>
              </w:rPr>
            </w:pPr>
            <w:r w:rsidRPr="006A10F1">
              <w:rPr>
                <w:b/>
                <w:sz w:val="24"/>
                <w:lang w:val="be-BY"/>
              </w:rPr>
              <w:t>Значэнне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0172ED" w:rsidRPr="006A10F1" w:rsidRDefault="000172ED" w:rsidP="006A10F1">
            <w:pPr>
              <w:pStyle w:val="a3"/>
              <w:ind w:firstLine="0"/>
              <w:jc w:val="center"/>
              <w:rPr>
                <w:b/>
                <w:sz w:val="24"/>
                <w:lang w:val="be-BY"/>
              </w:rPr>
            </w:pPr>
            <w:r w:rsidRPr="006A10F1">
              <w:rPr>
                <w:b/>
                <w:sz w:val="24"/>
                <w:lang w:val="be-BY"/>
              </w:rPr>
              <w:t>Чырвоны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0172ED" w:rsidRPr="006A10F1" w:rsidRDefault="000172ED" w:rsidP="006A10F1">
            <w:pPr>
              <w:pStyle w:val="a3"/>
              <w:ind w:firstLine="0"/>
              <w:jc w:val="center"/>
              <w:rPr>
                <w:b/>
                <w:sz w:val="24"/>
                <w:lang w:val="be-BY"/>
              </w:rPr>
            </w:pPr>
            <w:r w:rsidRPr="006A10F1">
              <w:rPr>
                <w:b/>
                <w:sz w:val="24"/>
                <w:lang w:val="be-BY"/>
              </w:rPr>
              <w:t>Зялёны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0172ED" w:rsidRPr="006A10F1" w:rsidRDefault="000172ED" w:rsidP="006A10F1">
            <w:pPr>
              <w:pStyle w:val="a3"/>
              <w:ind w:firstLine="0"/>
              <w:jc w:val="center"/>
              <w:rPr>
                <w:b/>
                <w:sz w:val="24"/>
                <w:lang w:val="be-BY"/>
              </w:rPr>
            </w:pPr>
            <w:r w:rsidRPr="006A10F1">
              <w:rPr>
                <w:b/>
                <w:sz w:val="24"/>
                <w:lang w:val="be-BY"/>
              </w:rPr>
              <w:t>Белы</w:t>
            </w:r>
          </w:p>
        </w:tc>
      </w:tr>
      <w:tr w:rsidR="000172ED" w:rsidRPr="009B5508" w:rsidTr="006A10F1">
        <w:trPr>
          <w:trHeight w:val="680"/>
        </w:trPr>
        <w:tc>
          <w:tcPr>
            <w:tcW w:w="2421" w:type="dxa"/>
            <w:shd w:val="clear" w:color="auto" w:fill="auto"/>
            <w:vAlign w:val="center"/>
          </w:tcPr>
          <w:p w:rsidR="000172ED" w:rsidRPr="009B5508" w:rsidRDefault="000172ED" w:rsidP="006A10F1">
            <w:pPr>
              <w:pStyle w:val="a3"/>
              <w:ind w:firstLine="0"/>
              <w:rPr>
                <w:lang w:val="be-BY"/>
              </w:rPr>
            </w:pPr>
            <w:r w:rsidRPr="009B5508">
              <w:rPr>
                <w:lang w:val="be-BY"/>
              </w:rPr>
              <w:t>Гасціннасць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0172ED" w:rsidRPr="009B5508" w:rsidRDefault="000172ED" w:rsidP="006A10F1">
            <w:pPr>
              <w:pStyle w:val="a3"/>
              <w:ind w:firstLine="0"/>
              <w:rPr>
                <w:lang w:val="be-BY"/>
              </w:rPr>
            </w:pPr>
          </w:p>
        </w:tc>
        <w:tc>
          <w:tcPr>
            <w:tcW w:w="2383" w:type="dxa"/>
            <w:shd w:val="clear" w:color="auto" w:fill="auto"/>
            <w:vAlign w:val="center"/>
          </w:tcPr>
          <w:p w:rsidR="000172ED" w:rsidRPr="009B5508" w:rsidRDefault="000172ED" w:rsidP="006A10F1">
            <w:pPr>
              <w:pStyle w:val="a3"/>
              <w:ind w:firstLine="0"/>
              <w:rPr>
                <w:lang w:val="be-BY"/>
              </w:rPr>
            </w:pPr>
          </w:p>
        </w:tc>
        <w:tc>
          <w:tcPr>
            <w:tcW w:w="2363" w:type="dxa"/>
            <w:shd w:val="clear" w:color="auto" w:fill="auto"/>
            <w:vAlign w:val="center"/>
          </w:tcPr>
          <w:p w:rsidR="000172ED" w:rsidRPr="009B5508" w:rsidRDefault="000172ED" w:rsidP="006A10F1">
            <w:pPr>
              <w:pStyle w:val="a3"/>
              <w:ind w:firstLine="0"/>
              <w:rPr>
                <w:lang w:val="be-BY"/>
              </w:rPr>
            </w:pPr>
          </w:p>
        </w:tc>
      </w:tr>
      <w:tr w:rsidR="000172ED" w:rsidRPr="009B5508" w:rsidTr="006A10F1">
        <w:trPr>
          <w:trHeight w:val="680"/>
        </w:trPr>
        <w:tc>
          <w:tcPr>
            <w:tcW w:w="2421" w:type="dxa"/>
            <w:shd w:val="clear" w:color="auto" w:fill="auto"/>
            <w:vAlign w:val="center"/>
          </w:tcPr>
          <w:p w:rsidR="000172ED" w:rsidRPr="009B5508" w:rsidRDefault="000172ED" w:rsidP="006A10F1">
            <w:pPr>
              <w:pStyle w:val="a3"/>
              <w:ind w:firstLine="0"/>
              <w:rPr>
                <w:lang w:val="be-BY"/>
              </w:rPr>
            </w:pPr>
            <w:r w:rsidRPr="009B5508">
              <w:rPr>
                <w:lang w:val="be-BY"/>
              </w:rPr>
              <w:t>Дабро і мір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0172ED" w:rsidRPr="009B5508" w:rsidRDefault="000172ED" w:rsidP="006A10F1">
            <w:pPr>
              <w:pStyle w:val="a3"/>
              <w:ind w:firstLine="0"/>
              <w:rPr>
                <w:lang w:val="be-BY"/>
              </w:rPr>
            </w:pPr>
          </w:p>
        </w:tc>
        <w:tc>
          <w:tcPr>
            <w:tcW w:w="2383" w:type="dxa"/>
            <w:shd w:val="clear" w:color="auto" w:fill="auto"/>
            <w:vAlign w:val="center"/>
          </w:tcPr>
          <w:p w:rsidR="000172ED" w:rsidRPr="009B5508" w:rsidRDefault="000172ED" w:rsidP="006A10F1">
            <w:pPr>
              <w:pStyle w:val="a3"/>
              <w:ind w:firstLine="0"/>
              <w:rPr>
                <w:lang w:val="be-BY"/>
              </w:rPr>
            </w:pPr>
          </w:p>
        </w:tc>
        <w:tc>
          <w:tcPr>
            <w:tcW w:w="2363" w:type="dxa"/>
            <w:shd w:val="clear" w:color="auto" w:fill="auto"/>
            <w:vAlign w:val="center"/>
          </w:tcPr>
          <w:p w:rsidR="000172ED" w:rsidRPr="009B5508" w:rsidRDefault="000172ED" w:rsidP="006A10F1">
            <w:pPr>
              <w:pStyle w:val="a3"/>
              <w:ind w:firstLine="0"/>
              <w:rPr>
                <w:lang w:val="be-BY"/>
              </w:rPr>
            </w:pPr>
          </w:p>
        </w:tc>
      </w:tr>
      <w:tr w:rsidR="000172ED" w:rsidRPr="009B5508" w:rsidTr="006A10F1">
        <w:trPr>
          <w:trHeight w:val="680"/>
        </w:trPr>
        <w:tc>
          <w:tcPr>
            <w:tcW w:w="2421" w:type="dxa"/>
            <w:shd w:val="clear" w:color="auto" w:fill="auto"/>
            <w:vAlign w:val="center"/>
          </w:tcPr>
          <w:p w:rsidR="000172ED" w:rsidRPr="009B5508" w:rsidRDefault="000172ED" w:rsidP="006A10F1">
            <w:pPr>
              <w:pStyle w:val="a3"/>
              <w:ind w:firstLine="0"/>
              <w:rPr>
                <w:lang w:val="be-BY"/>
              </w:rPr>
            </w:pPr>
            <w:r w:rsidRPr="009B5508">
              <w:rPr>
                <w:lang w:val="be-BY"/>
              </w:rPr>
              <w:t>Братэрства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0172ED" w:rsidRPr="009B5508" w:rsidRDefault="000172ED" w:rsidP="006A10F1">
            <w:pPr>
              <w:pStyle w:val="a3"/>
              <w:ind w:firstLine="0"/>
              <w:rPr>
                <w:lang w:val="be-BY"/>
              </w:rPr>
            </w:pPr>
          </w:p>
        </w:tc>
        <w:tc>
          <w:tcPr>
            <w:tcW w:w="2383" w:type="dxa"/>
            <w:shd w:val="clear" w:color="auto" w:fill="auto"/>
            <w:vAlign w:val="center"/>
          </w:tcPr>
          <w:p w:rsidR="000172ED" w:rsidRPr="009B5508" w:rsidRDefault="000172ED" w:rsidP="006A10F1">
            <w:pPr>
              <w:pStyle w:val="a3"/>
              <w:ind w:firstLine="0"/>
              <w:rPr>
                <w:lang w:val="be-BY"/>
              </w:rPr>
            </w:pPr>
          </w:p>
        </w:tc>
        <w:tc>
          <w:tcPr>
            <w:tcW w:w="2363" w:type="dxa"/>
            <w:shd w:val="clear" w:color="auto" w:fill="auto"/>
            <w:vAlign w:val="center"/>
          </w:tcPr>
          <w:p w:rsidR="000172ED" w:rsidRPr="009B5508" w:rsidRDefault="000172ED" w:rsidP="006A10F1">
            <w:pPr>
              <w:pStyle w:val="a3"/>
              <w:ind w:firstLine="0"/>
              <w:rPr>
                <w:lang w:val="be-BY"/>
              </w:rPr>
            </w:pPr>
          </w:p>
        </w:tc>
      </w:tr>
    </w:tbl>
    <w:p w:rsidR="006A10F1" w:rsidRDefault="006A10F1" w:rsidP="006A10F1">
      <w:pPr>
        <w:pStyle w:val="10"/>
        <w:rPr>
          <w:lang w:val="be-BY"/>
        </w:rPr>
      </w:pPr>
      <w:r>
        <w:rPr>
          <w:lang w:val="be-BY"/>
        </w:rPr>
        <w:br w:type="page"/>
      </w:r>
    </w:p>
    <w:p w:rsidR="000172ED" w:rsidRPr="009B5508" w:rsidRDefault="000172ED" w:rsidP="006A10F1">
      <w:pPr>
        <w:pStyle w:val="10"/>
        <w:rPr>
          <w:lang w:val="be-BY"/>
        </w:rPr>
      </w:pPr>
      <w:r w:rsidRPr="009B5508">
        <w:rPr>
          <w:lang w:val="be-BY"/>
        </w:rPr>
        <w:lastRenderedPageBreak/>
        <w:t>4. Суадняс</w:t>
      </w:r>
      <w:r w:rsidRPr="009B5508">
        <w:t>i</w:t>
      </w:r>
      <w:r w:rsidRPr="009B5508">
        <w:rPr>
          <w:lang w:val="be-BY"/>
        </w:rPr>
        <w:t xml:space="preserve"> партрэты г</w:t>
      </w:r>
      <w:r w:rsidRPr="009B5508">
        <w:t>i</w:t>
      </w:r>
      <w:r w:rsidRPr="009B5508">
        <w:rPr>
          <w:lang w:val="be-BY"/>
        </w:rPr>
        <w:t xml:space="preserve">старычных асоб з </w:t>
      </w:r>
      <w:r w:rsidRPr="009B5508">
        <w:t>i</w:t>
      </w:r>
      <w:r w:rsidRPr="009B5508">
        <w:rPr>
          <w:lang w:val="be-BY"/>
        </w:rPr>
        <w:t>х імёнамі і справам</w:t>
      </w:r>
      <w:r w:rsidRPr="009B5508">
        <w:t>i</w:t>
      </w:r>
      <w:r w:rsidRPr="009B5508">
        <w:rPr>
          <w:lang w:val="be-BY"/>
        </w:rPr>
        <w:t>.</w:t>
      </w:r>
    </w:p>
    <w:tbl>
      <w:tblPr>
        <w:tblW w:w="98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3"/>
        <w:gridCol w:w="673"/>
        <w:gridCol w:w="2556"/>
        <w:gridCol w:w="587"/>
        <w:gridCol w:w="3965"/>
      </w:tblGrid>
      <w:tr w:rsidR="000172ED" w:rsidRPr="00173D66" w:rsidTr="006A10F1">
        <w:trPr>
          <w:trHeight w:val="3402"/>
        </w:trPr>
        <w:tc>
          <w:tcPr>
            <w:tcW w:w="2127" w:type="dxa"/>
            <w:shd w:val="clear" w:color="auto" w:fill="auto"/>
            <w:vAlign w:val="center"/>
          </w:tcPr>
          <w:p w:rsidR="000172ED" w:rsidRPr="009B5508" w:rsidRDefault="000172ED" w:rsidP="006A10F1">
            <w:pPr>
              <w:pStyle w:val="a3"/>
              <w:ind w:firstLine="0"/>
            </w:pPr>
            <w:r w:rsidRPr="009B5508">
              <w:t>Дзед Талаш</w:t>
            </w:r>
          </w:p>
        </w:tc>
        <w:tc>
          <w:tcPr>
            <w:tcW w:w="709" w:type="dxa"/>
            <w:vMerge w:val="restart"/>
            <w:tcBorders>
              <w:top w:val="nil"/>
            </w:tcBorders>
            <w:shd w:val="clear" w:color="auto" w:fill="auto"/>
          </w:tcPr>
          <w:p w:rsidR="000172ED" w:rsidRPr="009B5508" w:rsidRDefault="000172ED" w:rsidP="006A10F1">
            <w:pPr>
              <w:pStyle w:val="a3"/>
              <w:ind w:firstLine="0"/>
            </w:pPr>
          </w:p>
        </w:tc>
        <w:tc>
          <w:tcPr>
            <w:tcW w:w="2267" w:type="dxa"/>
            <w:shd w:val="clear" w:color="auto" w:fill="auto"/>
            <w:vAlign w:val="center"/>
          </w:tcPr>
          <w:p w:rsidR="000172ED" w:rsidRPr="009B5508" w:rsidRDefault="000172ED" w:rsidP="006A10F1">
            <w:pPr>
              <w:pStyle w:val="a3"/>
              <w:ind w:firstLine="0"/>
              <w:jc w:val="center"/>
              <w:rPr>
                <w:lang w:val="be-BY"/>
              </w:rPr>
            </w:pPr>
            <w:r w:rsidRPr="009B5508">
              <w:rPr>
                <w:i/>
                <w:noProof/>
                <w:lang w:eastAsia="ru-RU"/>
              </w:rPr>
              <w:drawing>
                <wp:inline distT="0" distB="0" distL="0" distR="0" wp14:anchorId="76BFC6FA" wp14:editId="36416480">
                  <wp:extent cx="1339535" cy="1800000"/>
                  <wp:effectExtent l="0" t="0" r="0" b="0"/>
                  <wp:docPr id="30" name="Рисунок 30" descr="D:\Downloads\2024-04-02_09-43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D:\Downloads\2024-04-02_09-43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87" t="31931" r="31059" b="26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53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vMerge w:val="restart"/>
            <w:tcBorders>
              <w:top w:val="nil"/>
            </w:tcBorders>
            <w:shd w:val="clear" w:color="auto" w:fill="auto"/>
          </w:tcPr>
          <w:p w:rsidR="000172ED" w:rsidRPr="009B5508" w:rsidRDefault="000172ED" w:rsidP="006A10F1">
            <w:pPr>
              <w:pStyle w:val="a3"/>
              <w:ind w:firstLine="0"/>
              <w:rPr>
                <w:lang w:val="be-BY"/>
              </w:rPr>
            </w:pPr>
          </w:p>
        </w:tc>
        <w:tc>
          <w:tcPr>
            <w:tcW w:w="4145" w:type="dxa"/>
            <w:shd w:val="clear" w:color="auto" w:fill="auto"/>
            <w:vAlign w:val="center"/>
          </w:tcPr>
          <w:p w:rsidR="000172ED" w:rsidRPr="00721ED8" w:rsidRDefault="000172ED" w:rsidP="006A10F1">
            <w:pPr>
              <w:pStyle w:val="a3"/>
              <w:rPr>
                <w:lang w:val="be-BY"/>
              </w:rPr>
            </w:pPr>
            <w:r w:rsidRPr="00721ED8">
              <w:rPr>
                <w:lang w:val="be-BY"/>
              </w:rPr>
              <w:t>Партызанскі камандзір, які самаахвярна вёў барацьбу з</w:t>
            </w:r>
            <w:r w:rsidR="006A10F1">
              <w:rPr>
                <w:lang w:val="en-US"/>
              </w:rPr>
              <w:t> </w:t>
            </w:r>
            <w:r w:rsidRPr="00721ED8">
              <w:rPr>
                <w:lang w:val="be-BY"/>
              </w:rPr>
              <w:t>немцамі. Ворагі захапілі ў</w:t>
            </w:r>
            <w:r w:rsidR="006A10F1">
              <w:rPr>
                <w:lang w:val="en-US"/>
              </w:rPr>
              <w:t> </w:t>
            </w:r>
            <w:r w:rsidRPr="00721ED8">
              <w:rPr>
                <w:lang w:val="be-BY"/>
              </w:rPr>
              <w:t>якасці заложнікаў чатырох яго дзяцей і патрабавалі ад партызана здачы ў палон</w:t>
            </w:r>
          </w:p>
        </w:tc>
      </w:tr>
      <w:tr w:rsidR="000172ED" w:rsidRPr="009B5508" w:rsidTr="006A10F1">
        <w:trPr>
          <w:trHeight w:val="3402"/>
        </w:trPr>
        <w:tc>
          <w:tcPr>
            <w:tcW w:w="2127" w:type="dxa"/>
            <w:shd w:val="clear" w:color="auto" w:fill="auto"/>
            <w:vAlign w:val="center"/>
          </w:tcPr>
          <w:p w:rsidR="000172ED" w:rsidRPr="009B5508" w:rsidRDefault="000172ED" w:rsidP="006A10F1">
            <w:pPr>
              <w:pStyle w:val="a3"/>
              <w:ind w:firstLine="0"/>
              <w:rPr>
                <w:lang w:val="be-BY"/>
              </w:rPr>
            </w:pPr>
            <w:r w:rsidRPr="009B5508">
              <w:rPr>
                <w:lang w:val="be-BY"/>
              </w:rPr>
              <w:t>Трыфан Лук’яновіч</w:t>
            </w:r>
          </w:p>
        </w:tc>
        <w:tc>
          <w:tcPr>
            <w:tcW w:w="709" w:type="dxa"/>
            <w:vMerge/>
            <w:shd w:val="clear" w:color="auto" w:fill="auto"/>
          </w:tcPr>
          <w:p w:rsidR="000172ED" w:rsidRPr="009B5508" w:rsidRDefault="000172ED" w:rsidP="006A10F1">
            <w:pPr>
              <w:pStyle w:val="a3"/>
              <w:ind w:firstLine="0"/>
              <w:rPr>
                <w:lang w:val="be-BY"/>
              </w:rPr>
            </w:pPr>
          </w:p>
        </w:tc>
        <w:tc>
          <w:tcPr>
            <w:tcW w:w="2267" w:type="dxa"/>
            <w:shd w:val="clear" w:color="auto" w:fill="auto"/>
            <w:vAlign w:val="center"/>
          </w:tcPr>
          <w:p w:rsidR="000172ED" w:rsidRPr="009B5508" w:rsidRDefault="000172ED" w:rsidP="006A10F1">
            <w:pPr>
              <w:pStyle w:val="a3"/>
              <w:ind w:firstLine="0"/>
              <w:jc w:val="center"/>
              <w:rPr>
                <w:lang w:val="be-BY"/>
              </w:rPr>
            </w:pPr>
            <w:r w:rsidRPr="009B5508">
              <w:rPr>
                <w:noProof/>
                <w:lang w:eastAsia="ru-RU"/>
              </w:rPr>
              <w:drawing>
                <wp:inline distT="0" distB="0" distL="0" distR="0" wp14:anchorId="6838FF1C" wp14:editId="6D9FBF0B">
                  <wp:extent cx="1244118" cy="1800000"/>
                  <wp:effectExtent l="0" t="0" r="0" b="0"/>
                  <wp:docPr id="29" name="Рисунок 29" descr="D:\Downloads\2024-04-02_09-43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:\Downloads\2024-04-02_09-43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28" t="31931" r="8231" b="26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11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vMerge/>
            <w:shd w:val="clear" w:color="auto" w:fill="auto"/>
          </w:tcPr>
          <w:p w:rsidR="000172ED" w:rsidRPr="009B5508" w:rsidRDefault="000172ED" w:rsidP="006A10F1">
            <w:pPr>
              <w:pStyle w:val="a3"/>
              <w:ind w:firstLine="0"/>
              <w:rPr>
                <w:lang w:val="be-BY"/>
              </w:rPr>
            </w:pPr>
          </w:p>
        </w:tc>
        <w:tc>
          <w:tcPr>
            <w:tcW w:w="4145" w:type="dxa"/>
            <w:shd w:val="clear" w:color="auto" w:fill="auto"/>
            <w:vAlign w:val="center"/>
          </w:tcPr>
          <w:p w:rsidR="000172ED" w:rsidRPr="00721ED8" w:rsidRDefault="000172ED" w:rsidP="006A10F1">
            <w:pPr>
              <w:pStyle w:val="a3"/>
            </w:pPr>
            <w:r w:rsidRPr="00721ED8">
              <w:rPr>
                <w:lang w:val="be-BY"/>
              </w:rPr>
              <w:t xml:space="preserve">Воін-беларус, які ў Берліне выратаваў нямецкую дзяўчынку. </w:t>
            </w:r>
            <w:r w:rsidRPr="00721ED8">
              <w:t xml:space="preserve">У гонар яго подзвігу ў адным з паркаў Берліна </w:t>
            </w:r>
            <w:r w:rsidRPr="006A10F1">
              <w:t>пабудаваны</w:t>
            </w:r>
            <w:r w:rsidRPr="00721ED8">
              <w:t xml:space="preserve"> велічны помнік</w:t>
            </w:r>
          </w:p>
          <w:p w:rsidR="000172ED" w:rsidRPr="00721ED8" w:rsidRDefault="000172ED" w:rsidP="006A10F1">
            <w:pPr>
              <w:pStyle w:val="a3"/>
              <w:ind w:firstLine="0"/>
              <w:rPr>
                <w:lang w:val="be-BY"/>
              </w:rPr>
            </w:pPr>
          </w:p>
        </w:tc>
      </w:tr>
      <w:tr w:rsidR="000172ED" w:rsidRPr="00721ED8" w:rsidTr="006A10F1">
        <w:trPr>
          <w:trHeight w:val="3402"/>
        </w:trPr>
        <w:tc>
          <w:tcPr>
            <w:tcW w:w="2127" w:type="dxa"/>
            <w:shd w:val="clear" w:color="auto" w:fill="auto"/>
            <w:vAlign w:val="center"/>
          </w:tcPr>
          <w:p w:rsidR="000172ED" w:rsidRPr="009B5508" w:rsidRDefault="000172ED" w:rsidP="006A10F1">
            <w:pPr>
              <w:pStyle w:val="a3"/>
              <w:ind w:firstLine="0"/>
            </w:pPr>
            <w:r w:rsidRPr="009B5508">
              <w:t>Мінай Шмыроў (Бацька Мінай)</w:t>
            </w:r>
          </w:p>
        </w:tc>
        <w:tc>
          <w:tcPr>
            <w:tcW w:w="709" w:type="dxa"/>
            <w:vMerge/>
            <w:shd w:val="clear" w:color="auto" w:fill="auto"/>
          </w:tcPr>
          <w:p w:rsidR="000172ED" w:rsidRPr="009B5508" w:rsidRDefault="000172ED" w:rsidP="006A10F1">
            <w:pPr>
              <w:pStyle w:val="a3"/>
              <w:ind w:firstLine="0"/>
            </w:pPr>
          </w:p>
        </w:tc>
        <w:tc>
          <w:tcPr>
            <w:tcW w:w="2267" w:type="dxa"/>
            <w:shd w:val="clear" w:color="auto" w:fill="auto"/>
            <w:vAlign w:val="center"/>
          </w:tcPr>
          <w:p w:rsidR="000172ED" w:rsidRPr="009B5508" w:rsidRDefault="000172ED" w:rsidP="006A10F1">
            <w:pPr>
              <w:pStyle w:val="a3"/>
              <w:ind w:firstLine="0"/>
              <w:jc w:val="center"/>
            </w:pPr>
            <w:r w:rsidRPr="009B5508">
              <w:rPr>
                <w:i/>
                <w:noProof/>
                <w:lang w:eastAsia="ru-RU"/>
              </w:rPr>
              <w:drawing>
                <wp:inline distT="0" distB="0" distL="0" distR="0" wp14:anchorId="5AA60332" wp14:editId="2DD5760C">
                  <wp:extent cx="1483784" cy="1800000"/>
                  <wp:effectExtent l="0" t="0" r="2540" b="0"/>
                  <wp:docPr id="28" name="Рисунок 28" descr="D:\Downloads\2024-04-02_10-08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D:\Downloads\2024-04-02_10-08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1" t="25157" r="61900" b="23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78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vMerge/>
            <w:shd w:val="clear" w:color="auto" w:fill="auto"/>
          </w:tcPr>
          <w:p w:rsidR="000172ED" w:rsidRPr="009B5508" w:rsidRDefault="000172ED" w:rsidP="006A10F1">
            <w:pPr>
              <w:pStyle w:val="a3"/>
              <w:ind w:firstLine="0"/>
            </w:pPr>
          </w:p>
        </w:tc>
        <w:tc>
          <w:tcPr>
            <w:tcW w:w="4145" w:type="dxa"/>
            <w:shd w:val="clear" w:color="auto" w:fill="auto"/>
            <w:vAlign w:val="center"/>
          </w:tcPr>
          <w:p w:rsidR="000172ED" w:rsidRPr="00721ED8" w:rsidRDefault="000172ED" w:rsidP="006A10F1">
            <w:pPr>
              <w:pStyle w:val="a3"/>
            </w:pPr>
            <w:r w:rsidRPr="00721ED8">
              <w:t>Лётчык, які ў час Курскай бiтвы ў адным з паветраных баёў збiў 9 варожых самалётаў</w:t>
            </w:r>
          </w:p>
        </w:tc>
      </w:tr>
      <w:tr w:rsidR="000172ED" w:rsidRPr="009B5508" w:rsidTr="006A10F1">
        <w:trPr>
          <w:trHeight w:val="3402"/>
        </w:trPr>
        <w:tc>
          <w:tcPr>
            <w:tcW w:w="2127" w:type="dxa"/>
            <w:shd w:val="clear" w:color="auto" w:fill="auto"/>
            <w:vAlign w:val="center"/>
          </w:tcPr>
          <w:p w:rsidR="000172ED" w:rsidRPr="009B5508" w:rsidRDefault="000172ED" w:rsidP="006A10F1">
            <w:pPr>
              <w:pStyle w:val="a3"/>
              <w:ind w:firstLine="0"/>
              <w:rPr>
                <w:lang w:val="be-BY"/>
              </w:rPr>
            </w:pPr>
            <w:r w:rsidRPr="009B5508">
              <w:t>Аляксандр Гаравец</w:t>
            </w: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</w:tcPr>
          <w:p w:rsidR="000172ED" w:rsidRPr="009B5508" w:rsidRDefault="000172ED" w:rsidP="006A10F1">
            <w:pPr>
              <w:pStyle w:val="a3"/>
              <w:ind w:firstLine="0"/>
            </w:pPr>
          </w:p>
        </w:tc>
        <w:tc>
          <w:tcPr>
            <w:tcW w:w="2267" w:type="dxa"/>
            <w:shd w:val="clear" w:color="auto" w:fill="auto"/>
            <w:vAlign w:val="center"/>
          </w:tcPr>
          <w:p w:rsidR="000172ED" w:rsidRPr="009B5508" w:rsidRDefault="000172ED" w:rsidP="006A10F1">
            <w:pPr>
              <w:pStyle w:val="a3"/>
              <w:ind w:firstLine="0"/>
              <w:jc w:val="center"/>
            </w:pPr>
            <w:r w:rsidRPr="009B5508">
              <w:rPr>
                <w:noProof/>
                <w:lang w:eastAsia="ru-RU"/>
              </w:rPr>
              <w:drawing>
                <wp:inline distT="0" distB="0" distL="0" distR="0" wp14:anchorId="3995EDA1" wp14:editId="47CA0FF5">
                  <wp:extent cx="1208405" cy="1799752"/>
                  <wp:effectExtent l="0" t="0" r="0" b="0"/>
                  <wp:docPr id="27" name="Рисунок 27" descr="D:\Downloads\2024-04-02_09-39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:\Downloads\2024-04-02_09-39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3" t="20563" r="33775" b="49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898" cy="180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vMerge/>
            <w:tcBorders>
              <w:bottom w:val="nil"/>
            </w:tcBorders>
            <w:shd w:val="clear" w:color="auto" w:fill="auto"/>
          </w:tcPr>
          <w:p w:rsidR="000172ED" w:rsidRPr="009B5508" w:rsidRDefault="000172ED" w:rsidP="006A10F1">
            <w:pPr>
              <w:pStyle w:val="a3"/>
              <w:ind w:firstLine="0"/>
            </w:pPr>
          </w:p>
        </w:tc>
        <w:tc>
          <w:tcPr>
            <w:tcW w:w="4145" w:type="dxa"/>
            <w:shd w:val="clear" w:color="auto" w:fill="auto"/>
            <w:vAlign w:val="center"/>
          </w:tcPr>
          <w:p w:rsidR="000172ED" w:rsidRPr="00721ED8" w:rsidRDefault="000172ED" w:rsidP="006A10F1">
            <w:pPr>
              <w:pStyle w:val="a3"/>
            </w:pPr>
            <w:r w:rsidRPr="00721ED8">
              <w:t>Амаль у 100-</w:t>
            </w:r>
            <w:r w:rsidRPr="006A10F1">
              <w:t>гадовым</w:t>
            </w:r>
            <w:r w:rsidRPr="00721ED8">
              <w:t xml:space="preserve"> узросце аказваў дапамогу беларускiм партызанам</w:t>
            </w:r>
          </w:p>
        </w:tc>
      </w:tr>
    </w:tbl>
    <w:p w:rsidR="006A10F1" w:rsidRDefault="006A10F1" w:rsidP="004C677A">
      <w:pPr>
        <w:pStyle w:val="af5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172ED" w:rsidRPr="009B5508" w:rsidRDefault="006A10F1" w:rsidP="006A10F1">
      <w:pPr>
        <w:pStyle w:val="10"/>
        <w:rPr>
          <w:lang w:val="be-BY"/>
        </w:rPr>
      </w:pPr>
      <w:r w:rsidRPr="009B5508">
        <w:rPr>
          <w:rFonts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A050891" wp14:editId="1E266CC8">
            <wp:simplePos x="0" y="0"/>
            <wp:positionH relativeFrom="margin">
              <wp:posOffset>5071730</wp:posOffset>
            </wp:positionH>
            <wp:positionV relativeFrom="paragraph">
              <wp:posOffset>237</wp:posOffset>
            </wp:positionV>
            <wp:extent cx="137160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00" y="21370"/>
                <wp:lineTo x="21300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5" r="1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2ED" w:rsidRPr="009B5508">
        <w:rPr>
          <w:lang w:val="be-BY"/>
        </w:rPr>
        <w:t>5. Дапоўні тэкст.</w:t>
      </w:r>
    </w:p>
    <w:p w:rsidR="000172ED" w:rsidRPr="00E616C1" w:rsidRDefault="000172ED" w:rsidP="006A10F1">
      <w:pPr>
        <w:pStyle w:val="a3"/>
      </w:pPr>
      <w:r w:rsidRPr="00E616C1">
        <w:rPr>
          <w:lang w:val="be-BY"/>
        </w:rPr>
        <w:t>Ахвярамі вайны станавіліся і _______</w:t>
      </w:r>
      <w:bookmarkStart w:id="0" w:name="_GoBack"/>
      <w:bookmarkEnd w:id="0"/>
      <w:r w:rsidRPr="00E616C1">
        <w:rPr>
          <w:lang w:val="be-BY"/>
        </w:rPr>
        <w:t xml:space="preserve">___. Іх трагічнаму лёсу прысвечаны мемарыяльны комплекс у пасёлку __________, што на Гомельшчыне. </w:t>
      </w:r>
      <w:r w:rsidRPr="00E616C1">
        <w:t xml:space="preserve">Тут у гады вайны быў створаны зборны пункт для насільна адабраных у </w:t>
      </w:r>
      <w:r w:rsidRPr="00E616C1">
        <w:rPr>
          <w:lang w:val="be-BY"/>
        </w:rPr>
        <w:t>__________</w:t>
      </w:r>
      <w:r w:rsidRPr="00E616C1">
        <w:t xml:space="preserve"> дзяцей. </w:t>
      </w:r>
    </w:p>
    <w:p w:rsidR="000172ED" w:rsidRPr="00E616C1" w:rsidRDefault="000172ED" w:rsidP="006A10F1">
      <w:pPr>
        <w:pStyle w:val="a3"/>
      </w:pPr>
      <w:r w:rsidRPr="00E616C1">
        <w:t xml:space="preserve">У цэнтры стаіць бронзавая статуя </w:t>
      </w:r>
      <w:r w:rsidRPr="00E616C1">
        <w:rPr>
          <w:lang w:val="be-BY"/>
        </w:rPr>
        <w:t>__________</w:t>
      </w:r>
      <w:r w:rsidRPr="00E616C1">
        <w:t xml:space="preserve"> з ускінутымі над галавой рукамі. Побач з ёю</w:t>
      </w:r>
      <w:r w:rsidR="004C677A">
        <w:t xml:space="preserve"> — </w:t>
      </w:r>
      <w:r w:rsidRPr="00E616C1">
        <w:t xml:space="preserve">«мёртвы клас», у якім знаходзяцца пустыя белыя бетонныя </w:t>
      </w:r>
      <w:r w:rsidRPr="00E616C1">
        <w:rPr>
          <w:lang w:val="be-BY"/>
        </w:rPr>
        <w:t xml:space="preserve">__________ </w:t>
      </w:r>
      <w:r w:rsidRPr="00E616C1">
        <w:t xml:space="preserve">і школьная дошка. На гэтых партах сучасныя дзеці пакідаюць </w:t>
      </w:r>
      <w:r w:rsidRPr="00E616C1">
        <w:rPr>
          <w:lang w:val="be-BY"/>
        </w:rPr>
        <w:t>__________</w:t>
      </w:r>
      <w:r w:rsidRPr="00E616C1">
        <w:t xml:space="preserve">. </w:t>
      </w:r>
    </w:p>
    <w:p w:rsidR="006A10F1" w:rsidRDefault="006A10F1" w:rsidP="006A10F1">
      <w:pPr>
        <w:pStyle w:val="a3"/>
        <w:rPr>
          <w:i/>
        </w:rPr>
      </w:pPr>
    </w:p>
    <w:p w:rsidR="000172ED" w:rsidRPr="00E616C1" w:rsidRDefault="000172ED" w:rsidP="006A10F1">
      <w:pPr>
        <w:pStyle w:val="a3"/>
        <w:rPr>
          <w:lang w:val="be-BY"/>
        </w:rPr>
      </w:pPr>
      <w:r w:rsidRPr="00E616C1">
        <w:rPr>
          <w:i/>
        </w:rPr>
        <w:t>Словы для даведак:</w:t>
      </w:r>
      <w:r w:rsidRPr="00E616C1">
        <w:t xml:space="preserve"> парты, коміны, кветкі, вёскі, помнік, Хатынь, званы, мацярэй, Чырвоны Бераг, хлеў, дзеці, дзяўчынкі.</w:t>
      </w: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6A10F1" w:rsidRDefault="006A10F1" w:rsidP="006A10F1">
      <w:pPr>
        <w:pStyle w:val="a3"/>
        <w:jc w:val="right"/>
        <w:rPr>
          <w:rStyle w:val="normaltextrun"/>
          <w:b/>
          <w:lang w:val="be-BY"/>
        </w:rPr>
      </w:pPr>
    </w:p>
    <w:p w:rsidR="000172ED" w:rsidRPr="009B5508" w:rsidRDefault="000172ED" w:rsidP="006A10F1">
      <w:pPr>
        <w:pStyle w:val="a3"/>
        <w:jc w:val="right"/>
        <w:rPr>
          <w:lang w:val="be-BY"/>
        </w:rPr>
      </w:pPr>
      <w:r w:rsidRPr="009B5508">
        <w:rPr>
          <w:rStyle w:val="normaltextrun"/>
          <w:b/>
          <w:lang w:val="be-BY"/>
        </w:rPr>
        <w:t>А. І. КРЫВЕЦКАЯ,</w:t>
      </w:r>
    </w:p>
    <w:p w:rsidR="000172ED" w:rsidRPr="009B5508" w:rsidRDefault="000172ED" w:rsidP="006A10F1">
      <w:pPr>
        <w:pStyle w:val="a3"/>
        <w:jc w:val="right"/>
        <w:rPr>
          <w:rStyle w:val="normaltextrun"/>
          <w:lang w:val="be-BY"/>
        </w:rPr>
      </w:pPr>
      <w:r w:rsidRPr="009B5508">
        <w:rPr>
          <w:rStyle w:val="normaltextrun"/>
          <w:lang w:val="be-BY"/>
        </w:rPr>
        <w:t xml:space="preserve">настаўнік вышэйшай катэгорыі </w:t>
      </w:r>
    </w:p>
    <w:p w:rsidR="000172ED" w:rsidRPr="009B5508" w:rsidRDefault="000172ED" w:rsidP="006A10F1">
      <w:pPr>
        <w:pStyle w:val="a3"/>
        <w:jc w:val="right"/>
        <w:rPr>
          <w:lang w:val="be-BY"/>
        </w:rPr>
      </w:pPr>
      <w:r w:rsidRPr="009B5508">
        <w:rPr>
          <w:rStyle w:val="normaltextrun"/>
          <w:lang w:val="be-BY"/>
        </w:rPr>
        <w:t>СШ № 37 г. Брэста</w:t>
      </w:r>
    </w:p>
    <w:sectPr w:rsidR="000172ED" w:rsidRPr="009B5508" w:rsidSect="006A10F1">
      <w:type w:val="continuous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622" w:rsidRDefault="00251622" w:rsidP="00AA1ABA">
      <w:pPr>
        <w:spacing w:after="0" w:line="240" w:lineRule="auto"/>
      </w:pPr>
      <w:r>
        <w:separator/>
      </w:r>
    </w:p>
  </w:endnote>
  <w:endnote w:type="continuationSeparator" w:id="0">
    <w:p w:rsidR="00251622" w:rsidRDefault="00251622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Newton-Regular">
    <w:altName w:val="Times New Roman"/>
    <w:panose1 w:val="00000000000000000000"/>
    <w:charset w:val="00"/>
    <w:family w:val="roman"/>
    <w:notTrueType/>
    <w:pitch w:val="default"/>
  </w:font>
  <w:font w:name="Newton-Bold">
    <w:altName w:val="Times New Roman"/>
    <w:panose1 w:val="00000000000000000000"/>
    <w:charset w:val="00"/>
    <w:family w:val="roman"/>
    <w:notTrueType/>
    <w:pitch w:val="default"/>
  </w:font>
  <w:font w:name="OfficinaSansC">
    <w:altName w:val="Gabriola"/>
    <w:panose1 w:val="00000000000000000000"/>
    <w:charset w:val="00"/>
    <w:family w:val="modern"/>
    <w:notTrueType/>
    <w:pitch w:val="variable"/>
    <w:sig w:usb0="80000223" w:usb1="00000008" w:usb2="00000000" w:usb3="00000000" w:csb0="00000001" w:csb1="00000000"/>
  </w:font>
  <w:font w:name="PragmaticaC">
    <w:altName w:val="Gabriola"/>
    <w:panose1 w:val="00000000000000000000"/>
    <w:charset w:val="00"/>
    <w:family w:val="modern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4C677A" w:rsidRPr="0003005E" w:rsidRDefault="004C677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781926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18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622" w:rsidRDefault="00251622" w:rsidP="00AA1ABA">
      <w:pPr>
        <w:spacing w:after="0" w:line="240" w:lineRule="auto"/>
      </w:pPr>
      <w:r>
        <w:separator/>
      </w:r>
    </w:p>
  </w:footnote>
  <w:footnote w:type="continuationSeparator" w:id="0">
    <w:p w:rsidR="00251622" w:rsidRDefault="00251622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77A" w:rsidRPr="0003005E" w:rsidRDefault="004C677A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>Человек и мир</w:t>
    </w:r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 дадатак да часопіса “Пачатковая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2ED"/>
    <w:rsid w:val="000172ED"/>
    <w:rsid w:val="00021D99"/>
    <w:rsid w:val="0003005E"/>
    <w:rsid w:val="000A2619"/>
    <w:rsid w:val="00101B76"/>
    <w:rsid w:val="00173D66"/>
    <w:rsid w:val="001D7A3B"/>
    <w:rsid w:val="00240C65"/>
    <w:rsid w:val="00251622"/>
    <w:rsid w:val="00295FE3"/>
    <w:rsid w:val="002D1E2D"/>
    <w:rsid w:val="0035092E"/>
    <w:rsid w:val="003A3332"/>
    <w:rsid w:val="004334D6"/>
    <w:rsid w:val="004C3F9F"/>
    <w:rsid w:val="004C677A"/>
    <w:rsid w:val="004D70F6"/>
    <w:rsid w:val="004F3D20"/>
    <w:rsid w:val="0055343A"/>
    <w:rsid w:val="00572542"/>
    <w:rsid w:val="00592012"/>
    <w:rsid w:val="006023DF"/>
    <w:rsid w:val="00673AA5"/>
    <w:rsid w:val="006A10F1"/>
    <w:rsid w:val="00732082"/>
    <w:rsid w:val="00781926"/>
    <w:rsid w:val="007B2EB3"/>
    <w:rsid w:val="007C2D44"/>
    <w:rsid w:val="007F6D02"/>
    <w:rsid w:val="0085564F"/>
    <w:rsid w:val="008903B3"/>
    <w:rsid w:val="008D1620"/>
    <w:rsid w:val="00904715"/>
    <w:rsid w:val="00AA1ABA"/>
    <w:rsid w:val="00AF05B6"/>
    <w:rsid w:val="00B02534"/>
    <w:rsid w:val="00B4276C"/>
    <w:rsid w:val="00BF3AE0"/>
    <w:rsid w:val="00C12E2F"/>
    <w:rsid w:val="00C20DE6"/>
    <w:rsid w:val="00C25908"/>
    <w:rsid w:val="00C56EE4"/>
    <w:rsid w:val="00DB34D2"/>
    <w:rsid w:val="00DD023A"/>
    <w:rsid w:val="00DE01A8"/>
    <w:rsid w:val="00DE57A4"/>
    <w:rsid w:val="00E4695C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5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link w:val="af6"/>
    <w:uiPriority w:val="1"/>
    <w:qFormat/>
    <w:rsid w:val="00DB34D2"/>
    <w:pPr>
      <w:spacing w:after="0" w:line="240" w:lineRule="auto"/>
    </w:pPr>
  </w:style>
  <w:style w:type="paragraph" w:customStyle="1" w:styleId="af7">
    <w:name w:val="Вопрос в тексте"/>
    <w:basedOn w:val="a3"/>
    <w:link w:val="af8"/>
    <w:qFormat/>
    <w:rsid w:val="00B4276C"/>
    <w:pPr>
      <w:spacing w:before="57"/>
    </w:pPr>
    <w:rPr>
      <w:i/>
      <w:iCs/>
      <w:lang w:val="be-BY"/>
    </w:rPr>
  </w:style>
  <w:style w:type="character" w:customStyle="1" w:styleId="af8">
    <w:name w:val="Вопрос в тексте Знак"/>
    <w:basedOn w:val="a4"/>
    <w:link w:val="af7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character" w:customStyle="1" w:styleId="af6">
    <w:name w:val="Без интервала Знак"/>
    <w:link w:val="af5"/>
    <w:uiPriority w:val="1"/>
    <w:locked/>
    <w:rsid w:val="000172ED"/>
  </w:style>
  <w:style w:type="character" w:styleId="af9">
    <w:name w:val="Emphasis"/>
    <w:basedOn w:val="a0"/>
    <w:uiPriority w:val="20"/>
    <w:qFormat/>
    <w:rsid w:val="000172ED"/>
    <w:rPr>
      <w:i/>
      <w:iCs/>
    </w:rPr>
  </w:style>
  <w:style w:type="character" w:customStyle="1" w:styleId="fontstyle01">
    <w:name w:val="fontstyle01"/>
    <w:basedOn w:val="a0"/>
    <w:rsid w:val="000172ED"/>
    <w:rPr>
      <w:rFonts w:ascii="Newton-Regular" w:hAnsi="Newton-Regular" w:hint="default"/>
      <w:b w:val="0"/>
      <w:bCs w:val="0"/>
      <w:i w:val="0"/>
      <w:iCs w:val="0"/>
      <w:color w:val="000000"/>
      <w:sz w:val="38"/>
      <w:szCs w:val="38"/>
    </w:rPr>
  </w:style>
  <w:style w:type="character" w:customStyle="1" w:styleId="fontstyle21">
    <w:name w:val="fontstyle21"/>
    <w:basedOn w:val="a0"/>
    <w:rsid w:val="000172ED"/>
    <w:rPr>
      <w:rFonts w:ascii="Newton-Bold" w:hAnsi="Newton-Bold" w:hint="default"/>
      <w:b/>
      <w:bCs/>
      <w:i w:val="0"/>
      <w:iCs w:val="0"/>
      <w:color w:val="000000"/>
      <w:sz w:val="38"/>
      <w:szCs w:val="38"/>
    </w:rPr>
  </w:style>
  <w:style w:type="paragraph" w:customStyle="1" w:styleId="Zagmy25">
    <w:name w:val="Zag_my_25"/>
    <w:basedOn w:val="a"/>
    <w:rsid w:val="000172ED"/>
    <w:pPr>
      <w:autoSpaceDE w:val="0"/>
      <w:autoSpaceDN w:val="0"/>
      <w:adjustRightInd w:val="0"/>
      <w:spacing w:after="0" w:line="600" w:lineRule="atLeast"/>
      <w:jc w:val="center"/>
    </w:pPr>
    <w:rPr>
      <w:rFonts w:ascii="OfficinaSansC" w:eastAsia="Times New Roman" w:hAnsi="OfficinaSansC" w:cs="OfficinaSansC"/>
      <w:b/>
      <w:bCs/>
      <w:color w:val="000000"/>
      <w:sz w:val="50"/>
      <w:szCs w:val="50"/>
      <w:lang w:eastAsia="ru-RU"/>
    </w:rPr>
  </w:style>
  <w:style w:type="paragraph" w:customStyle="1" w:styleId="100">
    <w:name w:val="_10"/>
    <w:basedOn w:val="a"/>
    <w:rsid w:val="000172ED"/>
    <w:pPr>
      <w:autoSpaceDE w:val="0"/>
      <w:autoSpaceDN w:val="0"/>
      <w:adjustRightInd w:val="0"/>
      <w:spacing w:after="0" w:line="228" w:lineRule="atLeast"/>
      <w:jc w:val="center"/>
    </w:pPr>
    <w:rPr>
      <w:rFonts w:ascii="PragmaticaC" w:eastAsia="Times New Roman" w:hAnsi="PragmaticaC" w:cs="PragmaticaC"/>
      <w:b/>
      <w:bCs/>
      <w:color w:val="000000"/>
      <w:sz w:val="20"/>
      <w:szCs w:val="20"/>
      <w:lang w:eastAsia="ru-RU"/>
    </w:rPr>
  </w:style>
  <w:style w:type="paragraph" w:customStyle="1" w:styleId="paragraph">
    <w:name w:val="paragraph"/>
    <w:basedOn w:val="a"/>
    <w:rsid w:val="00017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172ED"/>
  </w:style>
  <w:style w:type="paragraph" w:styleId="afa">
    <w:name w:val="Balloon Text"/>
    <w:basedOn w:val="a"/>
    <w:link w:val="afb"/>
    <w:uiPriority w:val="99"/>
    <w:semiHidden/>
    <w:unhideWhenUsed/>
    <w:rsid w:val="00173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73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5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link w:val="af6"/>
    <w:uiPriority w:val="1"/>
    <w:qFormat/>
    <w:rsid w:val="00DB34D2"/>
    <w:pPr>
      <w:spacing w:after="0" w:line="240" w:lineRule="auto"/>
    </w:pPr>
  </w:style>
  <w:style w:type="paragraph" w:customStyle="1" w:styleId="af7">
    <w:name w:val="Вопрос в тексте"/>
    <w:basedOn w:val="a3"/>
    <w:link w:val="af8"/>
    <w:qFormat/>
    <w:rsid w:val="00B4276C"/>
    <w:pPr>
      <w:spacing w:before="57"/>
    </w:pPr>
    <w:rPr>
      <w:i/>
      <w:iCs/>
      <w:lang w:val="be-BY"/>
    </w:rPr>
  </w:style>
  <w:style w:type="character" w:customStyle="1" w:styleId="af8">
    <w:name w:val="Вопрос в тексте Знак"/>
    <w:basedOn w:val="a4"/>
    <w:link w:val="af7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character" w:customStyle="1" w:styleId="af6">
    <w:name w:val="Без интервала Знак"/>
    <w:link w:val="af5"/>
    <w:uiPriority w:val="1"/>
    <w:locked/>
    <w:rsid w:val="000172ED"/>
  </w:style>
  <w:style w:type="character" w:styleId="af9">
    <w:name w:val="Emphasis"/>
    <w:basedOn w:val="a0"/>
    <w:uiPriority w:val="20"/>
    <w:qFormat/>
    <w:rsid w:val="000172ED"/>
    <w:rPr>
      <w:i/>
      <w:iCs/>
    </w:rPr>
  </w:style>
  <w:style w:type="character" w:customStyle="1" w:styleId="fontstyle01">
    <w:name w:val="fontstyle01"/>
    <w:basedOn w:val="a0"/>
    <w:rsid w:val="000172ED"/>
    <w:rPr>
      <w:rFonts w:ascii="Newton-Regular" w:hAnsi="Newton-Regular" w:hint="default"/>
      <w:b w:val="0"/>
      <w:bCs w:val="0"/>
      <w:i w:val="0"/>
      <w:iCs w:val="0"/>
      <w:color w:val="000000"/>
      <w:sz w:val="38"/>
      <w:szCs w:val="38"/>
    </w:rPr>
  </w:style>
  <w:style w:type="character" w:customStyle="1" w:styleId="fontstyle21">
    <w:name w:val="fontstyle21"/>
    <w:basedOn w:val="a0"/>
    <w:rsid w:val="000172ED"/>
    <w:rPr>
      <w:rFonts w:ascii="Newton-Bold" w:hAnsi="Newton-Bold" w:hint="default"/>
      <w:b/>
      <w:bCs/>
      <w:i w:val="0"/>
      <w:iCs w:val="0"/>
      <w:color w:val="000000"/>
      <w:sz w:val="38"/>
      <w:szCs w:val="38"/>
    </w:rPr>
  </w:style>
  <w:style w:type="paragraph" w:customStyle="1" w:styleId="Zagmy25">
    <w:name w:val="Zag_my_25"/>
    <w:basedOn w:val="a"/>
    <w:rsid w:val="000172ED"/>
    <w:pPr>
      <w:autoSpaceDE w:val="0"/>
      <w:autoSpaceDN w:val="0"/>
      <w:adjustRightInd w:val="0"/>
      <w:spacing w:after="0" w:line="600" w:lineRule="atLeast"/>
      <w:jc w:val="center"/>
    </w:pPr>
    <w:rPr>
      <w:rFonts w:ascii="OfficinaSansC" w:eastAsia="Times New Roman" w:hAnsi="OfficinaSansC" w:cs="OfficinaSansC"/>
      <w:b/>
      <w:bCs/>
      <w:color w:val="000000"/>
      <w:sz w:val="50"/>
      <w:szCs w:val="50"/>
      <w:lang w:eastAsia="ru-RU"/>
    </w:rPr>
  </w:style>
  <w:style w:type="paragraph" w:customStyle="1" w:styleId="100">
    <w:name w:val="_10"/>
    <w:basedOn w:val="a"/>
    <w:rsid w:val="000172ED"/>
    <w:pPr>
      <w:autoSpaceDE w:val="0"/>
      <w:autoSpaceDN w:val="0"/>
      <w:adjustRightInd w:val="0"/>
      <w:spacing w:after="0" w:line="228" w:lineRule="atLeast"/>
      <w:jc w:val="center"/>
    </w:pPr>
    <w:rPr>
      <w:rFonts w:ascii="PragmaticaC" w:eastAsia="Times New Roman" w:hAnsi="PragmaticaC" w:cs="PragmaticaC"/>
      <w:b/>
      <w:bCs/>
      <w:color w:val="000000"/>
      <w:sz w:val="20"/>
      <w:szCs w:val="20"/>
      <w:lang w:eastAsia="ru-RU"/>
    </w:rPr>
  </w:style>
  <w:style w:type="paragraph" w:customStyle="1" w:styleId="paragraph">
    <w:name w:val="paragraph"/>
    <w:basedOn w:val="a"/>
    <w:rsid w:val="00017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172ED"/>
  </w:style>
  <w:style w:type="paragraph" w:styleId="afa">
    <w:name w:val="Balloon Text"/>
    <w:basedOn w:val="a"/>
    <w:link w:val="afb"/>
    <w:uiPriority w:val="99"/>
    <w:semiHidden/>
    <w:unhideWhenUsed/>
    <w:rsid w:val="00173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73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38" Type="http://schemas.openxmlformats.org/officeDocument/2006/relationships/image" Target="media/image30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%2004_2024\+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++ Шаблон для ДИСКА.dotx</Template>
  <TotalTime>0</TotalTime>
  <Pages>18</Pages>
  <Words>1795</Words>
  <Characters>10234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m32</dc:creator>
  <cp:lastModifiedBy>Капуста</cp:lastModifiedBy>
  <cp:revision>2</cp:revision>
  <dcterms:created xsi:type="dcterms:W3CDTF">2024-04-24T09:00:00Z</dcterms:created>
  <dcterms:modified xsi:type="dcterms:W3CDTF">2024-04-24T09:00:00Z</dcterms:modified>
</cp:coreProperties>
</file>