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16B" w:rsidRPr="004151E0" w:rsidRDefault="00CA01D8" w:rsidP="00AD416B">
      <w:pPr>
        <w:pStyle w:val="af8"/>
        <w:rPr>
          <w:lang w:val="be-BY"/>
        </w:rPr>
      </w:pPr>
      <w:r>
        <w:t xml:space="preserve">3 </w:t>
      </w:r>
      <w:r w:rsidR="00EF0D0A">
        <w:rPr>
          <w:lang w:val="be-BY"/>
        </w:rPr>
        <w:t>июля</w:t>
      </w:r>
    </w:p>
    <w:p w:rsidR="00ED33E2" w:rsidRDefault="00073FD2" w:rsidP="00ED33E2">
      <w:pPr>
        <w:pStyle w:val="a3"/>
        <w:spacing w:after="240"/>
        <w:ind w:firstLine="0"/>
        <w:jc w:val="center"/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387AB507" wp14:editId="567F92B3">
                <wp:extent cx="5038725" cy="144000"/>
                <wp:effectExtent l="0" t="0" r="9525" b="8890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6BA1B6" id="Прямоугольник 9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" fillcolor="#c0000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ED33E2" w:rsidTr="00AD416B">
        <w:trPr>
          <w:trHeight w:val="6236"/>
          <w:jc w:val="center"/>
        </w:trPr>
        <w:tc>
          <w:tcPr>
            <w:tcW w:w="13606" w:type="dxa"/>
          </w:tcPr>
          <w:p w:rsidR="00ED33E2" w:rsidRDefault="00AD416B" w:rsidP="00ED33E2">
            <w:pPr>
              <w:pStyle w:val="a3"/>
              <w:ind w:firstLine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709590" cy="3960000"/>
                  <wp:effectExtent l="0" t="0" r="571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вята працы_2138564335 [Converted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59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1BA" w:rsidRPr="005818E9" w:rsidRDefault="00EF0D0A" w:rsidP="00D94D41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</w:pPr>
      <w:r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  <w:lang w:val="be-BY"/>
        </w:rPr>
        <w:t>День Независимости Республики Беларусь</w:t>
      </w:r>
      <w:r w:rsidR="004151E0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  <w:lang w:val="be-BY"/>
        </w:rPr>
        <w:t xml:space="preserve"> (</w:t>
      </w:r>
      <w:r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  <w:lang w:val="be-BY"/>
        </w:rPr>
        <w:t>День Республики</w:t>
      </w:r>
      <w:r w:rsidR="004151E0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  <w:lang w:val="be-BY"/>
        </w:rPr>
        <w:t>)</w:t>
      </w:r>
      <w:r w:rsidR="00A131BA" w:rsidRPr="005818E9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  <w:br w:type="page"/>
      </w:r>
    </w:p>
    <w:p w:rsidR="00895D95" w:rsidRDefault="00EF42BE" w:rsidP="00895D95">
      <w:pPr>
        <w:pStyle w:val="af8"/>
      </w:pPr>
      <w:r>
        <w:lastRenderedPageBreak/>
        <w:t>30 июля</w:t>
      </w:r>
    </w:p>
    <w:p w:rsidR="00895D95" w:rsidRDefault="00EF42BE" w:rsidP="00895D95">
      <w:pPr>
        <w:pStyle w:val="a3"/>
        <w:spacing w:after="240"/>
        <w:ind w:firstLine="0"/>
        <w:jc w:val="center"/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53CA8F09" wp14:editId="1CDE3BC4">
                <wp:extent cx="5038725" cy="144000"/>
                <wp:effectExtent l="0" t="0" r="9525" b="8890"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FA0398" id="Прямоугольник 10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895D95" w:rsidTr="00873960">
        <w:trPr>
          <w:trHeight w:val="6236"/>
          <w:jc w:val="center"/>
        </w:trPr>
        <w:tc>
          <w:tcPr>
            <w:tcW w:w="13606" w:type="dxa"/>
          </w:tcPr>
          <w:p w:rsidR="00895D95" w:rsidRDefault="00895D95" w:rsidP="00873960">
            <w:pPr>
              <w:pStyle w:val="a3"/>
              <w:ind w:firstLine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C1C870E" wp14:editId="7D75FE5F">
                  <wp:extent cx="5234503" cy="3960000"/>
                  <wp:effectExtent l="0" t="0" r="4445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вята працы_2138564335 [Converted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503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1BA" w:rsidRPr="00081CEC" w:rsidRDefault="00EF42BE" w:rsidP="00D94D41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</w:pPr>
      <w:r w:rsidRPr="00081CEC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  <w:t xml:space="preserve">Международный день </w:t>
      </w:r>
      <w:r w:rsidR="00081CEC" w:rsidRPr="00081CEC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  <w:br/>
      </w:r>
      <w:r w:rsidRPr="00081CEC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  <w:t>дружбы</w:t>
      </w:r>
    </w:p>
    <w:p w:rsidR="00895D95" w:rsidRDefault="00830019" w:rsidP="00895D95">
      <w:pPr>
        <w:pStyle w:val="af8"/>
      </w:pPr>
      <w:r>
        <w:lastRenderedPageBreak/>
        <w:t>30 июля</w:t>
      </w:r>
    </w:p>
    <w:p w:rsidR="00895D95" w:rsidRDefault="00830019" w:rsidP="00895D95">
      <w:pPr>
        <w:pStyle w:val="a3"/>
        <w:spacing w:after="240"/>
        <w:ind w:firstLine="0"/>
        <w:jc w:val="center"/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0FEA8666" wp14:editId="3332A762">
                <wp:extent cx="5038725" cy="144000"/>
                <wp:effectExtent l="0" t="0" r="9525" b="8890"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1053BC" id="Прямоугольник 15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895D95" w:rsidTr="00873960">
        <w:trPr>
          <w:trHeight w:val="6236"/>
          <w:jc w:val="center"/>
        </w:trPr>
        <w:tc>
          <w:tcPr>
            <w:tcW w:w="13606" w:type="dxa"/>
          </w:tcPr>
          <w:p w:rsidR="00895D95" w:rsidRDefault="00895D95" w:rsidP="00873960">
            <w:pPr>
              <w:pStyle w:val="a3"/>
              <w:ind w:firstLine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7809DEB" wp14:editId="5C371BA2">
                  <wp:extent cx="5923169" cy="3949377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вята працы_2138564335 [Converted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169" cy="394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1BA" w:rsidRPr="00830019" w:rsidRDefault="00830019" w:rsidP="00D94D41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</w:pPr>
      <w:r w:rsidRPr="00830019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  <w:t xml:space="preserve">Всемирный день борьбы </w:t>
      </w:r>
      <w:r w:rsidRPr="00830019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  <w:br/>
        <w:t>с торговлей людьми</w:t>
      </w:r>
      <w:r w:rsidR="00D94D41" w:rsidRPr="00830019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  <w:t xml:space="preserve"> </w:t>
      </w:r>
      <w:r w:rsidR="00A131BA" w:rsidRPr="00830019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  <w:br w:type="page"/>
      </w:r>
    </w:p>
    <w:p w:rsidR="00895D95" w:rsidRDefault="00830019" w:rsidP="00A131BA">
      <w:pPr>
        <w:pStyle w:val="afa"/>
      </w:pPr>
      <w:r>
        <w:lastRenderedPageBreak/>
        <w:t>12 августа</w:t>
      </w:r>
    </w:p>
    <w:p w:rsidR="00895D95" w:rsidRDefault="00895D95" w:rsidP="00895D95">
      <w:pPr>
        <w:pStyle w:val="a3"/>
        <w:spacing w:after="240"/>
        <w:ind w:firstLine="0"/>
        <w:jc w:val="center"/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41EFC22F" wp14:editId="25F95626">
                <wp:extent cx="5038725" cy="144000"/>
                <wp:effectExtent l="0" t="0" r="9525" b="8890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F580820" id="Прямоугольник 7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895D95" w:rsidTr="00895D95">
        <w:trPr>
          <w:trHeight w:val="5102"/>
          <w:jc w:val="center"/>
        </w:trPr>
        <w:tc>
          <w:tcPr>
            <w:tcW w:w="13606" w:type="dxa"/>
          </w:tcPr>
          <w:p w:rsidR="00895D95" w:rsidRDefault="00F70DEA" w:rsidP="00873960">
            <w:pPr>
              <w:pStyle w:val="a3"/>
              <w:ind w:firstLine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B25C3CA" wp14:editId="22D51073">
                  <wp:extent cx="5923169" cy="3331446"/>
                  <wp:effectExtent l="0" t="0" r="1905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вята працы_2138564335 [Converted]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169" cy="333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D95" w:rsidRDefault="00895D95" w:rsidP="00873960">
            <w:pPr>
              <w:pStyle w:val="a3"/>
              <w:ind w:firstLine="0"/>
              <w:jc w:val="center"/>
            </w:pPr>
          </w:p>
        </w:tc>
      </w:tr>
    </w:tbl>
    <w:p w:rsidR="00081CEC" w:rsidRPr="00081CEC" w:rsidRDefault="00F70DEA" w:rsidP="00D94D41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</w:pPr>
      <w:r w:rsidRPr="00081CEC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  <w:t xml:space="preserve">Международный день </w:t>
      </w:r>
    </w:p>
    <w:p w:rsidR="00A131BA" w:rsidRPr="00081CEC" w:rsidRDefault="00F70DEA" w:rsidP="00D94D41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</w:pPr>
      <w:r w:rsidRPr="00081CEC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  <w:t>молодёжи</w:t>
      </w:r>
      <w:r w:rsidR="00D94D41" w:rsidRPr="00081CEC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  <w:t xml:space="preserve"> </w:t>
      </w:r>
      <w:bookmarkStart w:id="0" w:name="_GoBack"/>
      <w:bookmarkEnd w:id="0"/>
    </w:p>
    <w:sectPr w:rsidR="00A131BA" w:rsidRPr="00081CEC" w:rsidSect="00ED33E2">
      <w:headerReference w:type="default" r:id="rId10"/>
      <w:footerReference w:type="default" r:id="rId11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8BF" w:rsidRDefault="005978BF" w:rsidP="00AA1ABA">
      <w:pPr>
        <w:spacing w:after="0"/>
      </w:pPr>
      <w:r>
        <w:separator/>
      </w:r>
    </w:p>
  </w:endnote>
  <w:endnote w:type="continuationSeparator" w:id="0">
    <w:p w:rsidR="005978BF" w:rsidRDefault="005978BF" w:rsidP="00AA1A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Pragmatica Book">
    <w:panose1 w:val="00000000000000000000"/>
    <w:charset w:val="00"/>
    <w:family w:val="swiss"/>
    <w:notTrueType/>
    <w:pitch w:val="variable"/>
    <w:sig w:usb0="C40006FF" w:usb1="500078FB" w:usb2="00000000" w:usb3="00000000" w:csb0="0000009F" w:csb1="00000000"/>
  </w:font>
  <w:font w:name="Pragmatica Cond Bold">
    <w:altName w:val="Franklin Gothic Demi Cond"/>
    <w:panose1 w:val="00000000000000000000"/>
    <w:charset w:val="00"/>
    <w:family w:val="swiss"/>
    <w:notTrueType/>
    <w:pitch w:val="variable"/>
    <w:sig w:usb0="00000001" w:usb1="5000204A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081CEC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3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8BF" w:rsidRDefault="005978BF" w:rsidP="00AA1ABA">
      <w:pPr>
        <w:spacing w:after="0"/>
      </w:pPr>
      <w:r>
        <w:separator/>
      </w:r>
    </w:p>
  </w:footnote>
  <w:footnote w:type="continuationSeparator" w:id="0">
    <w:p w:rsidR="005978BF" w:rsidRDefault="005978BF" w:rsidP="00AA1AB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43A" w:rsidRPr="00B6004A" w:rsidRDefault="00F776F6" w:rsidP="00B6004A">
    <w:pPr>
      <w:pStyle w:val="afd"/>
      <w:rPr>
        <w:rFonts w:ascii="Times New Roman" w:hAnsi="Times New Roman" w:cs="Times New Roman"/>
        <w:color w:val="404040" w:themeColor="text1" w:themeTint="BF"/>
        <w:lang w:val="be-BY"/>
      </w:rPr>
    </w:pPr>
    <w:r>
      <w:rPr>
        <w:lang w:val="be-BY"/>
      </w:rPr>
      <w:t>Праздники. Июль, август</w:t>
    </w:r>
    <w:r w:rsidR="00B6004A" w:rsidRPr="00CA01D8">
      <w:rPr>
        <w:lang w:val="ru-RU"/>
      </w:rPr>
      <w:t xml:space="preserve"> 2024</w:t>
    </w:r>
    <w:r w:rsidR="0003005E" w:rsidRPr="0003005E">
      <w:rPr>
        <w:rFonts w:ascii="Times New Roman" w:hAnsi="Times New Roman" w:cs="Times New Roman"/>
        <w:color w:val="404040" w:themeColor="text1" w:themeTint="BF"/>
      </w:rPr>
      <w:ptab w:relativeTo="margin" w:alignment="right" w:leader="none"/>
    </w:r>
    <w:proofErr w:type="spellStart"/>
    <w:r w:rsidR="0003005E" w:rsidRPr="00CA01D8">
      <w:rPr>
        <w:rFonts w:ascii="Times New Roman" w:hAnsi="Times New Roman" w:cs="Times New Roman"/>
        <w:color w:val="404040" w:themeColor="text1" w:themeTint="BF"/>
        <w:lang w:val="ru-RU"/>
      </w:rPr>
      <w:t>Мультымедыйны</w:t>
    </w:r>
    <w:proofErr w:type="spellEnd"/>
    <w:r w:rsidR="0003005E" w:rsidRPr="00CA01D8">
      <w:rPr>
        <w:rFonts w:ascii="Times New Roman" w:hAnsi="Times New Roman" w:cs="Times New Roman"/>
        <w:color w:val="404040" w:themeColor="text1" w:themeTint="BF"/>
        <w:lang w:val="ru-RU"/>
      </w:rPr>
      <w:t xml:space="preserve"> </w:t>
    </w:r>
    <w:proofErr w:type="spellStart"/>
    <w:r w:rsidR="0003005E" w:rsidRPr="00CA01D8">
      <w:rPr>
        <w:rFonts w:ascii="Times New Roman" w:hAnsi="Times New Roman" w:cs="Times New Roman"/>
        <w:color w:val="404040" w:themeColor="text1" w:themeTint="BF"/>
        <w:lang w:val="ru-RU"/>
      </w:rPr>
      <w:t>дадатак</w:t>
    </w:r>
    <w:proofErr w:type="spellEnd"/>
    <w:r w:rsidR="0003005E" w:rsidRPr="00CA01D8">
      <w:rPr>
        <w:rFonts w:ascii="Times New Roman" w:hAnsi="Times New Roman" w:cs="Times New Roman"/>
        <w:color w:val="404040" w:themeColor="text1" w:themeTint="BF"/>
        <w:lang w:val="ru-RU"/>
      </w:rPr>
      <w:t xml:space="preserve"> да </w:t>
    </w:r>
    <w:proofErr w:type="spellStart"/>
    <w:r w:rsidR="0003005E" w:rsidRPr="00CA01D8">
      <w:rPr>
        <w:rFonts w:ascii="Times New Roman" w:hAnsi="Times New Roman" w:cs="Times New Roman"/>
        <w:color w:val="404040" w:themeColor="text1" w:themeTint="BF"/>
        <w:lang w:val="ru-RU"/>
      </w:rPr>
      <w:t>часопіса</w:t>
    </w:r>
    <w:proofErr w:type="spellEnd"/>
    <w:r w:rsidR="0003005E" w:rsidRPr="00CA01D8">
      <w:rPr>
        <w:rFonts w:ascii="Times New Roman" w:hAnsi="Times New Roman" w:cs="Times New Roman"/>
        <w:color w:val="404040" w:themeColor="text1" w:themeTint="BF"/>
        <w:lang w:val="ru-RU"/>
      </w:rPr>
      <w:t xml:space="preserve"> “</w:t>
    </w:r>
    <w:proofErr w:type="spellStart"/>
    <w:r w:rsidR="0003005E" w:rsidRPr="00CA01D8">
      <w:rPr>
        <w:rFonts w:ascii="Times New Roman" w:hAnsi="Times New Roman" w:cs="Times New Roman"/>
        <w:color w:val="404040" w:themeColor="text1" w:themeTint="BF"/>
        <w:lang w:val="ru-RU"/>
      </w:rPr>
      <w:t>Пачатковая</w:t>
    </w:r>
    <w:proofErr w:type="spellEnd"/>
    <w:r w:rsidR="0003005E" w:rsidRPr="00CA01D8">
      <w:rPr>
        <w:rFonts w:ascii="Times New Roman" w:hAnsi="Times New Roman" w:cs="Times New Roman"/>
        <w:color w:val="404040" w:themeColor="text1" w:themeTint="BF"/>
        <w:lang w:val="ru-RU"/>
      </w:rPr>
      <w:t xml:space="preserve"> школа” № 0</w:t>
    </w:r>
    <w:r w:rsidR="00CA01D8">
      <w:rPr>
        <w:rFonts w:ascii="Times New Roman" w:hAnsi="Times New Roman" w:cs="Times New Roman"/>
        <w:color w:val="404040" w:themeColor="text1" w:themeTint="BF"/>
        <w:lang w:val="ru-RU"/>
      </w:rPr>
      <w:t>6</w:t>
    </w:r>
    <w:r w:rsidR="0003005E" w:rsidRPr="00CA01D8">
      <w:rPr>
        <w:rFonts w:ascii="Times New Roman" w:hAnsi="Times New Roman" w:cs="Times New Roman"/>
        <w:color w:val="404040" w:themeColor="text1" w:themeTint="BF"/>
        <w:lang w:val="ru-RU"/>
      </w:rPr>
      <w:t>/202</w:t>
    </w:r>
    <w:r w:rsidR="00B6004A">
      <w:rPr>
        <w:rFonts w:ascii="Times New Roman" w:hAnsi="Times New Roman" w:cs="Times New Roman"/>
        <w:color w:val="404040" w:themeColor="text1" w:themeTint="BF"/>
        <w:lang w:val="be-BY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3E2"/>
    <w:rsid w:val="0003005E"/>
    <w:rsid w:val="000457DC"/>
    <w:rsid w:val="00073FD2"/>
    <w:rsid w:val="00081CEC"/>
    <w:rsid w:val="00095824"/>
    <w:rsid w:val="000A2619"/>
    <w:rsid w:val="00101B76"/>
    <w:rsid w:val="001D7A3B"/>
    <w:rsid w:val="00240C65"/>
    <w:rsid w:val="00245E26"/>
    <w:rsid w:val="00295FE3"/>
    <w:rsid w:val="002D1E2D"/>
    <w:rsid w:val="003A3332"/>
    <w:rsid w:val="003B5D25"/>
    <w:rsid w:val="004151E0"/>
    <w:rsid w:val="004334D6"/>
    <w:rsid w:val="00480E14"/>
    <w:rsid w:val="004C3F9F"/>
    <w:rsid w:val="004D70F6"/>
    <w:rsid w:val="0055343A"/>
    <w:rsid w:val="00572542"/>
    <w:rsid w:val="005818E9"/>
    <w:rsid w:val="005978BF"/>
    <w:rsid w:val="005B364A"/>
    <w:rsid w:val="00673AA5"/>
    <w:rsid w:val="00732082"/>
    <w:rsid w:val="007B2EB3"/>
    <w:rsid w:val="007F6D02"/>
    <w:rsid w:val="00830019"/>
    <w:rsid w:val="0085564F"/>
    <w:rsid w:val="008903B3"/>
    <w:rsid w:val="00895D95"/>
    <w:rsid w:val="008D1620"/>
    <w:rsid w:val="00904715"/>
    <w:rsid w:val="00A131BA"/>
    <w:rsid w:val="00AA1ABA"/>
    <w:rsid w:val="00AD416B"/>
    <w:rsid w:val="00B02534"/>
    <w:rsid w:val="00B4276C"/>
    <w:rsid w:val="00B6004A"/>
    <w:rsid w:val="00C20DE6"/>
    <w:rsid w:val="00C25908"/>
    <w:rsid w:val="00CA01D8"/>
    <w:rsid w:val="00D94D41"/>
    <w:rsid w:val="00DB34D2"/>
    <w:rsid w:val="00DD023A"/>
    <w:rsid w:val="00DE57A4"/>
    <w:rsid w:val="00EA3EEE"/>
    <w:rsid w:val="00ED33E2"/>
    <w:rsid w:val="00EF0D0A"/>
    <w:rsid w:val="00EF42BE"/>
    <w:rsid w:val="00F1267E"/>
    <w:rsid w:val="00F70DEA"/>
    <w:rsid w:val="00F776F6"/>
    <w:rsid w:val="00F9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8A07D1"/>
  <w15:chartTrackingRefBased/>
  <w15:docId w15:val="{6EBBB20F-204C-450B-AB1A-D186416E8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customStyle="1" w:styleId="af8">
    <w:name w:val="ПР_Число месяца"/>
    <w:basedOn w:val="1"/>
    <w:link w:val="af9"/>
    <w:qFormat/>
    <w:rsid w:val="00AD416B"/>
    <w:pPr>
      <w:spacing w:after="0"/>
    </w:pPr>
    <w:rPr>
      <w:rFonts w:ascii="Arial Black" w:hAnsi="Arial Black"/>
      <w:sz w:val="80"/>
      <w:szCs w:val="80"/>
    </w:rPr>
  </w:style>
  <w:style w:type="paragraph" w:customStyle="1" w:styleId="afa">
    <w:name w:val="ПР_Название"/>
    <w:basedOn w:val="1"/>
    <w:link w:val="afb"/>
    <w:qFormat/>
    <w:rsid w:val="00AD416B"/>
    <w:pPr>
      <w:spacing w:after="0"/>
    </w:pPr>
    <w:rPr>
      <w:rFonts w:ascii="Arial Black" w:hAnsi="Arial Black"/>
      <w:w w:val="80"/>
      <w:sz w:val="100"/>
      <w:szCs w:val="100"/>
    </w:rPr>
  </w:style>
  <w:style w:type="character" w:customStyle="1" w:styleId="af9">
    <w:name w:val="ПР_Число месяца Знак"/>
    <w:basedOn w:val="11"/>
    <w:link w:val="af8"/>
    <w:rsid w:val="00AD416B"/>
    <w:rPr>
      <w:rFonts w:ascii="Arial Black" w:hAnsi="Arial Black" w:cs="Pragmatica"/>
      <w:b/>
      <w:bCs/>
      <w:color w:val="000000"/>
      <w:sz w:val="80"/>
      <w:szCs w:val="80"/>
    </w:rPr>
  </w:style>
  <w:style w:type="paragraph" w:customStyle="1" w:styleId="podpisikris">
    <w:name w:val="podpisi k ris"/>
    <w:basedOn w:val="a"/>
    <w:uiPriority w:val="99"/>
    <w:rsid w:val="00AD416B"/>
    <w:pPr>
      <w:tabs>
        <w:tab w:val="left" w:pos="340"/>
      </w:tabs>
      <w:autoSpaceDE w:val="0"/>
      <w:autoSpaceDN w:val="0"/>
      <w:adjustRightInd w:val="0"/>
      <w:spacing w:after="227" w:line="180" w:lineRule="atLeast"/>
      <w:jc w:val="center"/>
      <w:textAlignment w:val="center"/>
    </w:pPr>
    <w:rPr>
      <w:rFonts w:ascii="Pragmatica Book" w:hAnsi="Pragmatica Book" w:cs="Pragmatica Book"/>
      <w:color w:val="000000"/>
      <w:spacing w:val="3"/>
      <w:sz w:val="16"/>
      <w:szCs w:val="16"/>
    </w:rPr>
  </w:style>
  <w:style w:type="character" w:customStyle="1" w:styleId="afb">
    <w:name w:val="ПР_Название Знак"/>
    <w:basedOn w:val="11"/>
    <w:link w:val="afa"/>
    <w:rsid w:val="00AD416B"/>
    <w:rPr>
      <w:rFonts w:ascii="Arial Black" w:hAnsi="Arial Black" w:cs="Pragmatica"/>
      <w:b/>
      <w:bCs/>
      <w:color w:val="000000"/>
      <w:w w:val="80"/>
      <w:sz w:val="100"/>
      <w:szCs w:val="100"/>
    </w:rPr>
  </w:style>
  <w:style w:type="character" w:customStyle="1" w:styleId="afc">
    <w:name w:val="Выделение красным"/>
    <w:uiPriority w:val="99"/>
    <w:rsid w:val="00AD416B"/>
    <w:rPr>
      <w:rFonts w:ascii="Pragmatica Cond Bold" w:hAnsi="Pragmatica Cond Bold" w:cs="Pragmatica Cond Bold"/>
      <w:outline/>
      <w:spacing w:val="-18"/>
      <w:w w:val="86"/>
      <w:sz w:val="88"/>
      <w:szCs w:val="88"/>
    </w:rPr>
  </w:style>
  <w:style w:type="paragraph" w:customStyle="1" w:styleId="afd">
    <w:name w:val="[основной абзац]"/>
    <w:basedOn w:val="a5"/>
    <w:uiPriority w:val="99"/>
    <w:rsid w:val="00B6004A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%2004_2024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</Template>
  <TotalTime>2</TotalTime>
  <Pages>4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HP</cp:lastModifiedBy>
  <cp:revision>3</cp:revision>
  <dcterms:created xsi:type="dcterms:W3CDTF">2024-06-27T02:28:00Z</dcterms:created>
  <dcterms:modified xsi:type="dcterms:W3CDTF">2024-06-27T02:38:00Z</dcterms:modified>
</cp:coreProperties>
</file>