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944" w:rsidRDefault="00DB053E" w:rsidP="006E4944">
      <w:pPr>
        <w:pStyle w:val="a3"/>
        <w:jc w:val="center"/>
      </w:pPr>
      <w:bookmarkStart w:id="0" w:name="_GoBack"/>
      <w:bookmarkEnd w:id="0"/>
      <w:r w:rsidRPr="002622F8">
        <w:rPr>
          <w:rFonts w:cs="Times New Roman"/>
          <w:b/>
        </w:rPr>
        <w:t>Изображения контейнеров</w:t>
      </w:r>
    </w:p>
    <w:tbl>
      <w:tblPr>
        <w:tblStyle w:val="af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6E4944" w:rsidTr="00DB053E">
        <w:trPr>
          <w:trHeight w:val="6180"/>
        </w:trPr>
        <w:tc>
          <w:tcPr>
            <w:tcW w:w="5102" w:type="dxa"/>
          </w:tcPr>
          <w:p w:rsidR="006E4944" w:rsidRDefault="006E4944" w:rsidP="006E4944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68DFF2A" wp14:editId="6082B2F7">
                  <wp:extent cx="2946610" cy="4320000"/>
                  <wp:effectExtent l="0" t="0" r="635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1669979532ac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8" r="12338"/>
                          <a:stretch/>
                        </pic:blipFill>
                        <pic:spPr bwMode="auto">
                          <a:xfrm>
                            <a:off x="0" y="0"/>
                            <a:ext cx="2946610" cy="43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6E4944" w:rsidRDefault="006E4944" w:rsidP="006E4944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1189D3A" wp14:editId="78547855">
                  <wp:extent cx="3027644" cy="4320000"/>
                  <wp:effectExtent l="0" t="0" r="190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1669979532ac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6" r="11136"/>
                          <a:stretch/>
                        </pic:blipFill>
                        <pic:spPr bwMode="auto">
                          <a:xfrm>
                            <a:off x="0" y="0"/>
                            <a:ext cx="3027644" cy="43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3E" w:rsidTr="00DB053E">
        <w:trPr>
          <w:trHeight w:val="6180"/>
        </w:trPr>
        <w:tc>
          <w:tcPr>
            <w:tcW w:w="5102" w:type="dxa"/>
          </w:tcPr>
          <w:p w:rsidR="00DB053E" w:rsidRDefault="00DB053E" w:rsidP="006E4944">
            <w:pPr>
              <w:pStyle w:val="a3"/>
              <w:ind w:firstLine="0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A8A339" wp14:editId="588A9A32">
                  <wp:extent cx="3001917" cy="4320000"/>
                  <wp:effectExtent l="0" t="0" r="825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1669979532ac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8" r="11352"/>
                          <a:stretch/>
                        </pic:blipFill>
                        <pic:spPr bwMode="auto">
                          <a:xfrm>
                            <a:off x="0" y="0"/>
                            <a:ext cx="3001917" cy="43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DB053E" w:rsidRDefault="00DB053E" w:rsidP="006E4944">
            <w:pPr>
              <w:pStyle w:val="a3"/>
              <w:ind w:firstLine="0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A8A339" wp14:editId="588A9A32">
                  <wp:extent cx="3027795" cy="4320000"/>
                  <wp:effectExtent l="0" t="0" r="127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1669979532ac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7" r="11021"/>
                          <a:stretch/>
                        </pic:blipFill>
                        <pic:spPr bwMode="auto">
                          <a:xfrm>
                            <a:off x="0" y="0"/>
                            <a:ext cx="3027795" cy="43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3E" w:rsidTr="0086364D">
        <w:trPr>
          <w:trHeight w:val="6180"/>
        </w:trPr>
        <w:tc>
          <w:tcPr>
            <w:tcW w:w="10204" w:type="dxa"/>
            <w:gridSpan w:val="2"/>
          </w:tcPr>
          <w:p w:rsidR="00DB053E" w:rsidRDefault="00DB053E" w:rsidP="006E4944">
            <w:pPr>
              <w:pStyle w:val="a3"/>
              <w:ind w:firstLine="0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911730" cy="4320000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1669979532a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73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53E" w:rsidRDefault="00DB053E" w:rsidP="006E4944">
      <w:pPr>
        <w:pStyle w:val="a3"/>
        <w:jc w:val="center"/>
        <w:sectPr w:rsidR="00DB053E" w:rsidSect="006E4944">
          <w:headerReference w:type="default" r:id="rId11"/>
          <w:footerReference w:type="default" r:id="rId12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DB053E" w:rsidRDefault="00DB053E" w:rsidP="00DB053E">
      <w:pPr>
        <w:pStyle w:val="10"/>
        <w:jc w:val="center"/>
        <w:rPr>
          <w:noProof/>
        </w:rPr>
      </w:pPr>
      <w:r w:rsidRPr="002622F8">
        <w:rPr>
          <w:rFonts w:cs="Times New Roman"/>
        </w:rPr>
        <w:lastRenderedPageBreak/>
        <w:t>Изображения ненужных вещей</w:t>
      </w:r>
    </w:p>
    <w:p w:rsidR="00DB053E" w:rsidRDefault="00DB053E" w:rsidP="00DB053E">
      <w:pPr>
        <w:pStyle w:val="a3"/>
        <w:jc w:val="center"/>
      </w:pPr>
      <w:r>
        <w:rPr>
          <w:noProof/>
          <w:lang w:val="en-US"/>
        </w:rPr>
        <w:drawing>
          <wp:inline distT="0" distB="0" distL="0" distR="0" wp14:anchorId="65EBDDEC" wp14:editId="24AD8DB0">
            <wp:extent cx="9061997" cy="594000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1669979532ah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0"/>
                    <a:stretch/>
                  </pic:blipFill>
                  <pic:spPr bwMode="auto">
                    <a:xfrm>
                      <a:off x="0" y="0"/>
                      <a:ext cx="9061997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53E" w:rsidRDefault="00DB053E" w:rsidP="00DB053E">
      <w:pPr>
        <w:pStyle w:val="a3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1216272" wp14:editId="68CA6A28">
            <wp:extent cx="9256395" cy="647954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1669979532a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39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53E" w:rsidRDefault="00DB053E" w:rsidP="00DB053E">
      <w:pPr>
        <w:pStyle w:val="a3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85769F5" wp14:editId="0C88A54A">
            <wp:extent cx="9256395" cy="647954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1669979532aj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39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44" w:rsidRPr="0096122B" w:rsidRDefault="00DB053E" w:rsidP="00DB053E">
      <w:pPr>
        <w:pStyle w:val="a3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7139ADB8" wp14:editId="4CCA61A1">
            <wp:extent cx="9256395" cy="647954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1669979532a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39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944" w:rsidRPr="0096122B" w:rsidSect="00DB053E"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52F" w:rsidRDefault="007C052F" w:rsidP="00AA1ABA">
      <w:pPr>
        <w:spacing w:after="0" w:line="240" w:lineRule="auto"/>
      </w:pPr>
      <w:r>
        <w:separator/>
      </w:r>
    </w:p>
  </w:endnote>
  <w:endnote w:type="continuationSeparator" w:id="0">
    <w:p w:rsidR="007C052F" w:rsidRDefault="007C052F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7C052F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52F" w:rsidRDefault="007C052F" w:rsidP="00AA1ABA">
      <w:pPr>
        <w:spacing w:after="0" w:line="240" w:lineRule="auto"/>
      </w:pPr>
      <w:r>
        <w:separator/>
      </w:r>
    </w:p>
  </w:footnote>
  <w:footnote w:type="continuationSeparator" w:id="0">
    <w:p w:rsidR="007C052F" w:rsidRDefault="007C052F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03005E" w:rsidRDefault="0096122B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Е. М.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Михалюк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22B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6E4944"/>
    <w:rsid w:val="00732082"/>
    <w:rsid w:val="007B2EB3"/>
    <w:rsid w:val="007C052F"/>
    <w:rsid w:val="007E003D"/>
    <w:rsid w:val="007F6D02"/>
    <w:rsid w:val="0085564F"/>
    <w:rsid w:val="008903B3"/>
    <w:rsid w:val="00904715"/>
    <w:rsid w:val="0096122B"/>
    <w:rsid w:val="00AA1ABA"/>
    <w:rsid w:val="00B02534"/>
    <w:rsid w:val="00B4276C"/>
    <w:rsid w:val="00BB0158"/>
    <w:rsid w:val="00C25908"/>
    <w:rsid w:val="00D460E3"/>
    <w:rsid w:val="00DB053E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CF1465-0C60-44AD-B382-5481BE81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5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</Template>
  <TotalTime>0</TotalTime>
  <Pages>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HP</cp:lastModifiedBy>
  <cp:revision>2</cp:revision>
  <dcterms:created xsi:type="dcterms:W3CDTF">2023-05-23T14:37:00Z</dcterms:created>
  <dcterms:modified xsi:type="dcterms:W3CDTF">2023-05-23T14:37:00Z</dcterms:modified>
</cp:coreProperties>
</file>