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6B41F5" w14:textId="23B90F2D" w:rsidR="009B2D2B" w:rsidRPr="006755C0" w:rsidRDefault="009B2D2B" w:rsidP="009B2D2B">
      <w:pPr>
        <w:pStyle w:val="11"/>
      </w:pPr>
      <w:r w:rsidRPr="006755C0">
        <w:t>РОЛЬ СЛОВ</w:t>
      </w:r>
      <w:r>
        <w:t xml:space="preserve"> — </w:t>
      </w:r>
      <w:r w:rsidRPr="006755C0">
        <w:t>НАЗВАНИЙ ПРИЗНАКОВ ПРЕДМЕТОВ В РЕЧИ</w:t>
      </w:r>
    </w:p>
    <w:p w14:paraId="49CE2AC5" w14:textId="77777777" w:rsidR="009B2D2B" w:rsidRPr="006755C0" w:rsidRDefault="009B2D2B" w:rsidP="009B2D2B">
      <w:pPr>
        <w:pStyle w:val="a3"/>
        <w:rPr>
          <w:b/>
          <w:bCs/>
          <w:i/>
          <w:iCs/>
          <w:lang w:eastAsia="ru-RU"/>
        </w:rPr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t>научатся распознавать в речи слова, которые обозначают признаки предметов.</w:t>
      </w:r>
    </w:p>
    <w:p w14:paraId="054BAE72" w14:textId="240E3A7A" w:rsidR="009B2D2B" w:rsidRPr="006755C0" w:rsidRDefault="009B2D2B" w:rsidP="009B2D2B">
      <w:pPr>
        <w:pStyle w:val="a3"/>
        <w:rPr>
          <w:lang w:val="be-BY"/>
        </w:rPr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анализ</w:t>
      </w:r>
      <w:r>
        <w:t>ировать изучаемые факты языка с </w:t>
      </w:r>
      <w:r w:rsidRPr="006755C0">
        <w:t>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классификацию изученных фактов языка по заданному признаку; делать выводы в результате совместной работы класса и учителя; подводить языковой факт под понятие разного уровня обобщения: предмет и слово, обозначающее предмет, предмет и слово, обозначающее признак предмета; признавать существование различных точек зрения; высказывать собственное мнение; оценивать собственное поведение и поведение окружающих, использовать в общении правила вежливости.</w:t>
      </w:r>
    </w:p>
    <w:p w14:paraId="43700DF3" w14:textId="77777777" w:rsidR="009B2D2B" w:rsidRPr="006755C0" w:rsidRDefault="009B2D2B" w:rsidP="009B2D2B">
      <w:pPr>
        <w:pStyle w:val="a3"/>
        <w:rPr>
          <w:rFonts w:eastAsia="Times New Roman"/>
          <w:b/>
          <w:lang w:eastAsia="ru-RU"/>
        </w:rPr>
      </w:pPr>
      <w:r w:rsidRPr="006755C0">
        <w:rPr>
          <w:b/>
          <w:bCs/>
          <w:i/>
          <w:iCs/>
        </w:rPr>
        <w:t>Личностные результаты:</w:t>
      </w:r>
      <w:r w:rsidRPr="006755C0">
        <w:rPr>
          <w:bCs/>
          <w:lang w:val="be-BY"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заинтересованности в выполнении языковых и речевых заданий.</w:t>
      </w:r>
    </w:p>
    <w:p w14:paraId="3CD40882" w14:textId="77777777" w:rsidR="009B2D2B" w:rsidRPr="006755C0" w:rsidRDefault="009B2D2B" w:rsidP="00982076">
      <w:pPr>
        <w:pStyle w:val="11"/>
        <w:spacing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2D5725EA" w14:textId="77777777" w:rsidR="009B2D2B" w:rsidRPr="006755C0" w:rsidRDefault="009B2D2B" w:rsidP="009B2D2B">
      <w:pPr>
        <w:pStyle w:val="12"/>
        <w:rPr>
          <w:lang w:val="be-BY" w:eastAsia="ru-RU"/>
        </w:rPr>
      </w:pPr>
      <w:r w:rsidRPr="006755C0">
        <w:rPr>
          <w:lang w:eastAsia="ru-RU"/>
        </w:rPr>
        <w:t>ПОВТОРЕНИЕ</w:t>
      </w:r>
    </w:p>
    <w:p w14:paraId="03564ED0" w14:textId="77777777" w:rsidR="009B2D2B" w:rsidRPr="006755C0" w:rsidRDefault="009B2D2B" w:rsidP="009B2D2B">
      <w:pPr>
        <w:pStyle w:val="a3"/>
      </w:pPr>
      <w:r w:rsidRPr="006755C0">
        <w:t xml:space="preserve">Учащимся можно предложить послушать стихотворение Юнны </w:t>
      </w:r>
      <w:proofErr w:type="spellStart"/>
      <w:r w:rsidRPr="006755C0">
        <w:t>Мориц</w:t>
      </w:r>
      <w:proofErr w:type="spellEnd"/>
      <w:r w:rsidRPr="006755C0">
        <w:t>.</w:t>
      </w:r>
    </w:p>
    <w:p w14:paraId="211A3C02" w14:textId="77777777" w:rsidR="009B2D2B" w:rsidRPr="006755C0" w:rsidRDefault="009B2D2B" w:rsidP="009B2D2B">
      <w:pPr>
        <w:pStyle w:val="a3"/>
      </w:pPr>
      <w:r w:rsidRPr="006755C0">
        <w:t>По роще калиновой,</w:t>
      </w:r>
    </w:p>
    <w:p w14:paraId="067CE648" w14:textId="77777777" w:rsidR="009B2D2B" w:rsidRPr="006755C0" w:rsidRDefault="009B2D2B" w:rsidP="009B2D2B">
      <w:pPr>
        <w:pStyle w:val="a3"/>
        <w:rPr>
          <w:lang w:val="be-BY"/>
        </w:rPr>
      </w:pPr>
      <w:r w:rsidRPr="006755C0">
        <w:t>По роще осиновой</w:t>
      </w:r>
    </w:p>
    <w:p w14:paraId="009B0B90" w14:textId="77777777" w:rsidR="009B2D2B" w:rsidRPr="006755C0" w:rsidRDefault="009B2D2B" w:rsidP="009B2D2B">
      <w:pPr>
        <w:pStyle w:val="a3"/>
      </w:pPr>
      <w:r w:rsidRPr="006755C0">
        <w:t>На именины к щенку</w:t>
      </w:r>
    </w:p>
    <w:p w14:paraId="571737A7" w14:textId="77777777" w:rsidR="009B2D2B" w:rsidRPr="006755C0" w:rsidRDefault="009B2D2B" w:rsidP="009B2D2B">
      <w:pPr>
        <w:pStyle w:val="a3"/>
      </w:pPr>
      <w:r w:rsidRPr="006755C0">
        <w:t>В шляпе малиновой</w:t>
      </w:r>
    </w:p>
    <w:p w14:paraId="30BEDF2E" w14:textId="77777777" w:rsidR="009B2D2B" w:rsidRPr="006755C0" w:rsidRDefault="009B2D2B" w:rsidP="009B2D2B">
      <w:pPr>
        <w:pStyle w:val="a3"/>
      </w:pPr>
      <w:r w:rsidRPr="006755C0">
        <w:t>Шел ежик резиновый</w:t>
      </w:r>
    </w:p>
    <w:p w14:paraId="2584C107" w14:textId="77777777" w:rsidR="009B2D2B" w:rsidRPr="006755C0" w:rsidRDefault="009B2D2B" w:rsidP="009B2D2B">
      <w:pPr>
        <w:pStyle w:val="a3"/>
        <w:rPr>
          <w:lang w:val="be-BY"/>
        </w:rPr>
      </w:pPr>
      <w:r w:rsidRPr="006755C0">
        <w:t>С дырочкой в правом боку.</w:t>
      </w:r>
      <w:r w:rsidRPr="006755C0">
        <w:rPr>
          <w:lang w:val="be-BY"/>
        </w:rPr>
        <w:t xml:space="preserve"> </w:t>
      </w:r>
      <w:bookmarkStart w:id="0" w:name="_GoBack"/>
      <w:r w:rsidRPr="006755C0">
        <w:rPr>
          <w:lang w:val="be-BY"/>
        </w:rPr>
        <w:t>[</w:t>
      </w:r>
      <w:bookmarkEnd w:id="0"/>
      <w:r w:rsidRPr="006755C0">
        <w:rPr>
          <w:lang w:val="be-BY"/>
        </w:rPr>
        <w:t>1]</w:t>
      </w:r>
    </w:p>
    <w:p w14:paraId="70EDF0CC" w14:textId="2E93B8B0" w:rsidR="009B2D2B" w:rsidRPr="006755C0" w:rsidRDefault="009B2D2B" w:rsidP="009B2D2B">
      <w:pPr>
        <w:pStyle w:val="a3"/>
        <w:spacing w:before="120"/>
        <w:rPr>
          <w:lang w:val="be-BY"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Куда шел ежик? </w:t>
      </w:r>
      <w:r w:rsidRPr="006755C0">
        <w:rPr>
          <w:i/>
        </w:rPr>
        <w:t>(На именины к щенку.)</w:t>
      </w:r>
      <w:r w:rsidRPr="006755C0">
        <w:t xml:space="preserve"> Какую дорогу выбрал ежик. </w:t>
      </w:r>
      <w:r w:rsidRPr="006755C0">
        <w:rPr>
          <w:i/>
        </w:rPr>
        <w:t>(Через рощу.)</w:t>
      </w:r>
      <w:r w:rsidRPr="006755C0">
        <w:t xml:space="preserve"> Как вы понимаете значение слова </w:t>
      </w:r>
      <w:r w:rsidRPr="006755C0">
        <w:rPr>
          <w:b/>
        </w:rPr>
        <w:t>роща</w:t>
      </w:r>
      <w:r w:rsidRPr="006755C0">
        <w:t xml:space="preserve">? </w:t>
      </w:r>
      <w:r w:rsidRPr="006755C0">
        <w:rPr>
          <w:i/>
        </w:rPr>
        <w:t>(Небольшой лиственный лес.)</w:t>
      </w:r>
      <w:r>
        <w:t xml:space="preserve"> Дорога к </w:t>
      </w:r>
      <w:r w:rsidRPr="006755C0">
        <w:t xml:space="preserve">дому щенка шла через одну рощу? </w:t>
      </w:r>
      <w:r w:rsidRPr="006755C0">
        <w:rPr>
          <w:i/>
        </w:rPr>
        <w:t>(Нет, нужно было пройти через две рощи.)</w:t>
      </w:r>
      <w:r w:rsidRPr="006755C0">
        <w:t xml:space="preserve"> Как вы определили, что рощ было две? </w:t>
      </w:r>
      <w:r w:rsidRPr="006755C0">
        <w:rPr>
          <w:i/>
        </w:rPr>
        <w:t>(Высказывания учащихся.)</w:t>
      </w:r>
      <w:r w:rsidRPr="006755C0">
        <w:t xml:space="preserve"> Поставьте вопросы к словам, которые описывают (характеризуют) рощи. </w:t>
      </w:r>
      <w:r w:rsidRPr="006755C0">
        <w:rPr>
          <w:i/>
        </w:rPr>
        <w:t xml:space="preserve">(По роще (какой?) калиновой, по роще (какой?) осиновой.) </w:t>
      </w:r>
      <w:r w:rsidRPr="006755C0">
        <w:t xml:space="preserve">Что обозначают слова </w:t>
      </w:r>
      <w:r w:rsidRPr="006755C0">
        <w:rPr>
          <w:b/>
        </w:rPr>
        <w:t>калиновой</w:t>
      </w:r>
      <w:r w:rsidRPr="006755C0">
        <w:t xml:space="preserve">, </w:t>
      </w:r>
      <w:r w:rsidRPr="006755C0">
        <w:rPr>
          <w:b/>
        </w:rPr>
        <w:t>осиновой</w:t>
      </w:r>
      <w:r w:rsidRPr="006755C0">
        <w:t xml:space="preserve">? </w:t>
      </w:r>
      <w:r w:rsidRPr="006755C0">
        <w:rPr>
          <w:i/>
        </w:rPr>
        <w:t>(Признак предмета.)</w:t>
      </w:r>
      <w:r w:rsidRPr="006755C0">
        <w:t xml:space="preserve"> Поставьте эти слова в начальную форму. </w:t>
      </w:r>
      <w:r w:rsidRPr="006755C0">
        <w:rPr>
          <w:i/>
        </w:rPr>
        <w:t>(Калиновая, осиновая.)</w:t>
      </w:r>
      <w:r w:rsidRPr="006755C0">
        <w:t xml:space="preserve"> Какие деревья растут в данных рощах? </w:t>
      </w:r>
      <w:r w:rsidRPr="006755C0">
        <w:rPr>
          <w:i/>
        </w:rPr>
        <w:t>(Высказывания учащихся.)</w:t>
      </w:r>
      <w:r>
        <w:t xml:space="preserve"> Найдите в </w:t>
      </w:r>
      <w:r w:rsidRPr="006755C0">
        <w:t xml:space="preserve">стихотворении еще слова, обозначающие признаки предмета (текст повторяется). </w:t>
      </w:r>
      <w:r w:rsidRPr="006755C0">
        <w:rPr>
          <w:i/>
        </w:rPr>
        <w:t>(Ответы учащихся.)</w:t>
      </w:r>
      <w:r w:rsidRPr="006755C0">
        <w:t xml:space="preserve"> Что характеризуют названные вами слова? </w:t>
      </w:r>
      <w:r w:rsidRPr="006755C0">
        <w:rPr>
          <w:i/>
        </w:rPr>
        <w:t>(Малиновый</w:t>
      </w:r>
      <w:r>
        <w:rPr>
          <w:i/>
        </w:rPr>
        <w:t xml:space="preserve"> — </w:t>
      </w:r>
      <w:r w:rsidRPr="006755C0">
        <w:rPr>
          <w:i/>
        </w:rPr>
        <w:t>цвет шляпы ежика; резиновый</w:t>
      </w:r>
      <w:r w:rsidR="0027448B">
        <w:rPr>
          <w:i/>
          <w:lang w:val="be-BY"/>
        </w:rPr>
        <w:t xml:space="preserve"> </w:t>
      </w:r>
      <w:r>
        <w:rPr>
          <w:i/>
        </w:rPr>
        <w:t xml:space="preserve">— </w:t>
      </w:r>
      <w:r w:rsidRPr="006755C0">
        <w:rPr>
          <w:i/>
        </w:rPr>
        <w:t>материал, из которого сделан ежик; правый</w:t>
      </w:r>
      <w:r>
        <w:rPr>
          <w:i/>
        </w:rPr>
        <w:t> — положение в </w:t>
      </w:r>
      <w:r w:rsidRPr="006755C0">
        <w:rPr>
          <w:i/>
        </w:rPr>
        <w:t>пространстве относительно стороны.</w:t>
      </w:r>
      <w:r w:rsidRPr="006755C0">
        <w:t xml:space="preserve">) Если ежик резиновый, какое еще слово, обозначающее признак предмета, можно подобрать для характеристики данного ежика. </w:t>
      </w:r>
      <w:r w:rsidRPr="006755C0">
        <w:rPr>
          <w:i/>
        </w:rPr>
        <w:t>(Игрушечный.)</w:t>
      </w:r>
      <w:r w:rsidRPr="006755C0">
        <w:t xml:space="preserve"> Как вы думаете, зачем в речи нужны слова, обозначающие признак предмета? Можно ли было обойтись без них? </w:t>
      </w:r>
      <w:r w:rsidRPr="006755C0">
        <w:rPr>
          <w:i/>
        </w:rPr>
        <w:t>(Высказывания учащихся.)</w:t>
      </w:r>
      <w:r w:rsidRPr="006755C0">
        <w:t xml:space="preserve"> Давайте сформулируем тему и задачи урока (записываются на доске)</w:t>
      </w:r>
      <w:r w:rsidRPr="006755C0">
        <w:rPr>
          <w:lang w:val="be-BY"/>
        </w:rPr>
        <w:t>.</w:t>
      </w:r>
    </w:p>
    <w:p w14:paraId="733BB858" w14:textId="77777777" w:rsidR="009B2D2B" w:rsidRPr="006755C0" w:rsidRDefault="009B2D2B" w:rsidP="009B2D2B">
      <w:pPr>
        <w:pStyle w:val="12"/>
        <w:rPr>
          <w:lang w:val="be-BY"/>
        </w:rPr>
      </w:pPr>
      <w:r w:rsidRPr="006755C0">
        <w:t>ИЗУЧЕНИЕ НОВОГО МАТЕРИАЛА</w:t>
      </w:r>
    </w:p>
    <w:p w14:paraId="551BFA15" w14:textId="6782CB8A" w:rsidR="009B2D2B" w:rsidRPr="006755C0" w:rsidRDefault="009B2D2B" w:rsidP="009B2D2B">
      <w:pPr>
        <w:pStyle w:val="a3"/>
        <w:spacing w:after="120"/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Что изображено на рисунках в упр. 22? Поставьте вопросы к</w:t>
      </w:r>
      <w:r>
        <w:t> </w:t>
      </w:r>
      <w:r w:rsidRPr="006755C0">
        <w:t xml:space="preserve">озвученным словам. </w:t>
      </w:r>
      <w:r w:rsidRPr="006755C0">
        <w:rPr>
          <w:i/>
        </w:rPr>
        <w:t>(Что?</w:t>
      </w:r>
      <w:r>
        <w:rPr>
          <w:i/>
        </w:rPr>
        <w:t xml:space="preserve"> — </w:t>
      </w:r>
      <w:r w:rsidRPr="006755C0">
        <w:rPr>
          <w:i/>
        </w:rPr>
        <w:t>апельсин, что?</w:t>
      </w:r>
      <w:r>
        <w:rPr>
          <w:i/>
        </w:rPr>
        <w:t xml:space="preserve"> — </w:t>
      </w:r>
      <w:r w:rsidRPr="006755C0">
        <w:rPr>
          <w:i/>
        </w:rPr>
        <w:t>часы, что?</w:t>
      </w:r>
      <w:r>
        <w:rPr>
          <w:i/>
        </w:rPr>
        <w:t xml:space="preserve"> — </w:t>
      </w:r>
      <w:r w:rsidRPr="006755C0">
        <w:rPr>
          <w:i/>
        </w:rPr>
        <w:t>редька.)</w:t>
      </w:r>
      <w:r w:rsidRPr="006755C0">
        <w:t xml:space="preserve"> Что обозначают данные </w:t>
      </w:r>
      <w:r w:rsidRPr="006755C0">
        <w:lastRenderedPageBreak/>
        <w:t xml:space="preserve">слова? </w:t>
      </w:r>
      <w:r w:rsidRPr="006755C0">
        <w:rPr>
          <w:i/>
        </w:rPr>
        <w:t>(Ответы учащихся.)</w:t>
      </w:r>
      <w:r w:rsidRPr="006755C0">
        <w:t xml:space="preserve"> Как вы думаете, как</w:t>
      </w:r>
      <w:r>
        <w:t>ой из данный предметов лишний в </w:t>
      </w:r>
      <w:r w:rsidRPr="006755C0">
        <w:t xml:space="preserve">ряду? Обоснуйте свое мнение. </w:t>
      </w:r>
      <w:r w:rsidRPr="006755C0">
        <w:rPr>
          <w:i/>
        </w:rPr>
        <w:t>(Часы. Апельсин и редька</w:t>
      </w:r>
      <w:r>
        <w:rPr>
          <w:i/>
        </w:rPr>
        <w:t xml:space="preserve"> — </w:t>
      </w:r>
      <w:r w:rsidRPr="006755C0">
        <w:rPr>
          <w:i/>
        </w:rPr>
        <w:t>съедобны, часы</w:t>
      </w:r>
      <w:r>
        <w:rPr>
          <w:i/>
        </w:rPr>
        <w:t xml:space="preserve"> — </w:t>
      </w:r>
      <w:r w:rsidRPr="006755C0">
        <w:rPr>
          <w:i/>
        </w:rPr>
        <w:t>нет; апельсин и редька</w:t>
      </w:r>
      <w:r>
        <w:rPr>
          <w:i/>
        </w:rPr>
        <w:t xml:space="preserve"> — </w:t>
      </w:r>
      <w:r w:rsidRPr="006755C0">
        <w:rPr>
          <w:i/>
        </w:rPr>
        <w:t>объекты природы, часы</w:t>
      </w:r>
      <w:r>
        <w:rPr>
          <w:i/>
        </w:rPr>
        <w:t xml:space="preserve"> — </w:t>
      </w:r>
      <w:r w:rsidRPr="006755C0">
        <w:rPr>
          <w:i/>
        </w:rPr>
        <w:t>рукотворные, сделанные человеком.)</w:t>
      </w:r>
      <w:r w:rsidRPr="006755C0">
        <w:t xml:space="preserve"> Назовите общий признак, объединяющий данные предметы. </w:t>
      </w:r>
      <w:r w:rsidRPr="006755C0">
        <w:rPr>
          <w:i/>
        </w:rPr>
        <w:t>(Все эти предметы круглые.)</w:t>
      </w:r>
      <w:r w:rsidRPr="006755C0">
        <w:t xml:space="preserve"> Прочитайте в рамочке вопросы, на которые отвечают слова, обозначающие признак предмета. Почему этих вопросов так много? </w:t>
      </w:r>
      <w:r w:rsidRPr="006755C0">
        <w:rPr>
          <w:i/>
        </w:rPr>
        <w:t>(Учащиеся высказывают свои предположения.)</w:t>
      </w:r>
      <w:r w:rsidRPr="006755C0">
        <w:t xml:space="preserve"> Какой из этих вопросов вы подставите к каждому из названных предметов, чтобы его описать? </w:t>
      </w:r>
      <w:r w:rsidRPr="006755C0">
        <w:rPr>
          <w:i/>
        </w:rPr>
        <w:t>(Часы (какие?)</w:t>
      </w:r>
      <w:r>
        <w:rPr>
          <w:i/>
        </w:rPr>
        <w:t xml:space="preserve"> </w:t>
      </w:r>
      <w:r w:rsidRPr="006755C0">
        <w:rPr>
          <w:i/>
        </w:rPr>
        <w:t>…, апельсин (какой?)</w:t>
      </w:r>
      <w:r>
        <w:rPr>
          <w:i/>
        </w:rPr>
        <w:t xml:space="preserve"> </w:t>
      </w:r>
      <w:r w:rsidRPr="006755C0">
        <w:rPr>
          <w:i/>
        </w:rPr>
        <w:t>…, редька (какая?)</w:t>
      </w:r>
      <w:r>
        <w:rPr>
          <w:i/>
        </w:rPr>
        <w:t xml:space="preserve"> </w:t>
      </w:r>
      <w:r w:rsidRPr="006755C0">
        <w:rPr>
          <w:i/>
        </w:rPr>
        <w:t>… .)</w:t>
      </w:r>
      <w:r w:rsidRPr="006755C0">
        <w:t xml:space="preserve"> От чего зависел выбор вопроса? </w:t>
      </w:r>
      <w:r w:rsidRPr="006755C0">
        <w:rPr>
          <w:i/>
        </w:rPr>
        <w:t>(Учащиеся высказывают свои предположения.)</w:t>
      </w:r>
      <w:r w:rsidRPr="006755C0">
        <w:t xml:space="preserve"> Прочитайте с доски слова: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9B2D2B" w14:paraId="7C6138FC" w14:textId="77777777" w:rsidTr="009B2D2B">
        <w:tc>
          <w:tcPr>
            <w:tcW w:w="2548" w:type="dxa"/>
            <w:vAlign w:val="center"/>
          </w:tcPr>
          <w:p w14:paraId="2C7F5963" w14:textId="4B32BFC6" w:rsidR="009B2D2B" w:rsidRDefault="009B2D2B" w:rsidP="009B2D2B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t>он</w:t>
            </w:r>
          </w:p>
        </w:tc>
        <w:tc>
          <w:tcPr>
            <w:tcW w:w="2548" w:type="dxa"/>
            <w:vAlign w:val="center"/>
          </w:tcPr>
          <w:p w14:paraId="2C94E350" w14:textId="13366A00" w:rsidR="009B2D2B" w:rsidRDefault="009B2D2B" w:rsidP="009B2D2B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t>она</w:t>
            </w:r>
          </w:p>
        </w:tc>
        <w:tc>
          <w:tcPr>
            <w:tcW w:w="2549" w:type="dxa"/>
            <w:vAlign w:val="center"/>
          </w:tcPr>
          <w:p w14:paraId="66E13E50" w14:textId="3D8F4767" w:rsidR="009B2D2B" w:rsidRDefault="009B2D2B" w:rsidP="009B2D2B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t>оно</w:t>
            </w:r>
          </w:p>
        </w:tc>
        <w:tc>
          <w:tcPr>
            <w:tcW w:w="2549" w:type="dxa"/>
            <w:vAlign w:val="center"/>
          </w:tcPr>
          <w:p w14:paraId="6A20837D" w14:textId="7F8278A7" w:rsidR="009B2D2B" w:rsidRDefault="009B2D2B" w:rsidP="009B2D2B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t>они</w:t>
            </w:r>
          </w:p>
        </w:tc>
      </w:tr>
    </w:tbl>
    <w:p w14:paraId="54008FD9" w14:textId="014C9B28" w:rsidR="009B2D2B" w:rsidRPr="006755C0" w:rsidRDefault="009B2D2B" w:rsidP="009B2D2B">
      <w:pPr>
        <w:pStyle w:val="a3"/>
        <w:spacing w:before="120"/>
        <w:rPr>
          <w:lang w:val="be-BY"/>
        </w:rPr>
      </w:pPr>
      <w:r w:rsidRPr="006755C0">
        <w:t xml:space="preserve">Соедините эти слова со словами </w:t>
      </w:r>
      <w:r w:rsidRPr="006755C0">
        <w:rPr>
          <w:b/>
        </w:rPr>
        <w:t>апельсин</w:t>
      </w:r>
      <w:r w:rsidRPr="006755C0">
        <w:t xml:space="preserve">, </w:t>
      </w:r>
      <w:r w:rsidRPr="006755C0">
        <w:rPr>
          <w:b/>
        </w:rPr>
        <w:t>редька</w:t>
      </w:r>
      <w:r w:rsidRPr="006755C0">
        <w:t xml:space="preserve">, </w:t>
      </w:r>
      <w:r w:rsidRPr="006755C0">
        <w:rPr>
          <w:b/>
        </w:rPr>
        <w:t>часы</w:t>
      </w:r>
      <w:r w:rsidRPr="006755C0">
        <w:t xml:space="preserve">. Какое слово осталось без пары? </w:t>
      </w:r>
      <w:r w:rsidRPr="006755C0">
        <w:rPr>
          <w:i/>
        </w:rPr>
        <w:t>(Оно.)</w:t>
      </w:r>
      <w:r w:rsidRPr="006755C0">
        <w:t xml:space="preserve"> Что может быть круглым и сочетаться со словом оно? </w:t>
      </w:r>
      <w:r>
        <w:rPr>
          <w:i/>
        </w:rPr>
        <w:t>(Озеро, солнце, окно и </w:t>
      </w:r>
      <w:r w:rsidRPr="006755C0">
        <w:rPr>
          <w:i/>
        </w:rPr>
        <w:t>т.</w:t>
      </w:r>
      <w:r>
        <w:rPr>
          <w:i/>
        </w:rPr>
        <w:t> </w:t>
      </w:r>
      <w:r w:rsidRPr="006755C0">
        <w:rPr>
          <w:i/>
        </w:rPr>
        <w:t>п.)</w:t>
      </w:r>
      <w:r w:rsidRPr="006755C0">
        <w:t xml:space="preserve"> На что указывает слово </w:t>
      </w:r>
      <w:r w:rsidRPr="006755C0">
        <w:rPr>
          <w:b/>
        </w:rPr>
        <w:t>круглый</w:t>
      </w:r>
      <w:r w:rsidRPr="006755C0">
        <w:t xml:space="preserve">? </w:t>
      </w:r>
      <w:r w:rsidRPr="006755C0">
        <w:rPr>
          <w:i/>
        </w:rPr>
        <w:t>(На форму предметов.)</w:t>
      </w:r>
      <w:r w:rsidRPr="006755C0">
        <w:t xml:space="preserve"> Какие отличительные признаки имеют апельсин, редька, часы? Составьте сочетания слов, используя вопросы и предложенные в таблице слова. </w:t>
      </w:r>
      <w:r w:rsidRPr="006755C0">
        <w:rPr>
          <w:i/>
        </w:rPr>
        <w:t>(Высказывания учащихся.)</w:t>
      </w:r>
      <w:r>
        <w:t xml:space="preserve"> Запишите с </w:t>
      </w:r>
      <w:r w:rsidRPr="006755C0">
        <w:t>опорой на образец описание любого предмета (на выбор).</w:t>
      </w:r>
    </w:p>
    <w:p w14:paraId="349B483B" w14:textId="77777777" w:rsidR="009B2D2B" w:rsidRPr="006755C0" w:rsidRDefault="009B2D2B" w:rsidP="009B2D2B">
      <w:pPr>
        <w:pStyle w:val="12"/>
        <w:rPr>
          <w:lang w:val="be-BY"/>
        </w:rPr>
      </w:pPr>
      <w:r w:rsidRPr="006755C0">
        <w:t>ЗАКРЕПЛЕНИЕ ИЗУЧЕННОГО МАТЕРИАЛА</w:t>
      </w:r>
    </w:p>
    <w:p w14:paraId="442ED574" w14:textId="25A551C1" w:rsidR="009B2D2B" w:rsidRPr="006755C0" w:rsidRDefault="009B2D2B" w:rsidP="009B2D2B">
      <w:pPr>
        <w:pStyle w:val="a3"/>
        <w:rPr>
          <w:lang w:val="be-BY"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>
        <w:t>Рассмотрите рисунки в упр. </w:t>
      </w:r>
      <w:r w:rsidRPr="006755C0">
        <w:t xml:space="preserve">23. Что на них изображено? </w:t>
      </w:r>
      <w:r w:rsidRPr="006755C0">
        <w:rPr>
          <w:i/>
        </w:rPr>
        <w:t>(Высказывания учащихся.)</w:t>
      </w:r>
      <w:r w:rsidRPr="006755C0">
        <w:t xml:space="preserve"> Объедините данные рисунки в один сюжет (в одну историю). Составьте по ним несколько предложений. </w:t>
      </w:r>
      <w:r w:rsidRPr="006755C0">
        <w:rPr>
          <w:i/>
        </w:rPr>
        <w:t>(Например: Вернувшись из школы</w:t>
      </w:r>
      <w:r>
        <w:rPr>
          <w:i/>
        </w:rPr>
        <w:t>, Павлик с </w:t>
      </w:r>
      <w:r w:rsidRPr="006755C0">
        <w:rPr>
          <w:i/>
        </w:rPr>
        <w:t xml:space="preserve">ребятами </w:t>
      </w:r>
      <w:r>
        <w:rPr>
          <w:i/>
        </w:rPr>
        <w:t>играл во дворе в </w:t>
      </w:r>
      <w:r w:rsidRPr="006755C0">
        <w:rPr>
          <w:i/>
        </w:rPr>
        <w:t>футбол. Его команда выиграла</w:t>
      </w:r>
      <w:r>
        <w:rPr>
          <w:i/>
        </w:rPr>
        <w:t>. После игры Павлик приступил к </w:t>
      </w:r>
      <w:r w:rsidRPr="006755C0">
        <w:rPr>
          <w:i/>
        </w:rPr>
        <w:t>выполнению домашнего задания.)</w:t>
      </w:r>
      <w:r w:rsidRPr="006755C0">
        <w:t xml:space="preserve"> </w:t>
      </w:r>
      <w:r>
        <w:t>Прочитайте в тексте К. </w:t>
      </w:r>
      <w:r w:rsidRPr="006755C0">
        <w:t xml:space="preserve">Ушинского реплики мальчиков. С кем из них вы согласитесь? </w:t>
      </w:r>
      <w:r w:rsidRPr="006755C0">
        <w:rPr>
          <w:i/>
        </w:rPr>
        <w:t>(Высказывания учащихся.)</w:t>
      </w:r>
      <w:r w:rsidRPr="006755C0">
        <w:t xml:space="preserve"> Докажите, что оба ученика </w:t>
      </w:r>
      <w:r>
        <w:rPr>
          <w:u w:val="single"/>
        </w:rPr>
        <w:t>не </w:t>
      </w:r>
      <w:r w:rsidRPr="006755C0">
        <w:rPr>
          <w:u w:val="single"/>
        </w:rPr>
        <w:t>правы</w:t>
      </w:r>
      <w:r w:rsidRPr="006755C0">
        <w:t xml:space="preserve"> в своих рассуждениях. </w:t>
      </w:r>
      <w:r w:rsidRPr="006755C0">
        <w:rPr>
          <w:i/>
        </w:rPr>
        <w:t xml:space="preserve">(Примерные доказательства: Нужно соблюдать режим </w:t>
      </w:r>
      <w:r>
        <w:rPr>
          <w:i/>
        </w:rPr>
        <w:t>дня, чередовать учебное время и </w:t>
      </w:r>
      <w:r w:rsidRPr="006755C0">
        <w:rPr>
          <w:i/>
        </w:rPr>
        <w:t xml:space="preserve">активный (или пассивный) отдых. Ежедневные игры на свежем воздухе </w:t>
      </w:r>
      <w:r>
        <w:rPr>
          <w:i/>
        </w:rPr>
        <w:t>важны для укрепления здоровья и </w:t>
      </w:r>
      <w:r w:rsidRPr="006755C0">
        <w:rPr>
          <w:i/>
        </w:rPr>
        <w:t>сохранения работоспособности при подготовке домашних заданий. Нельзя на завтра откладывать ни учебу, ни отдых (игры).)</w:t>
      </w:r>
      <w:r>
        <w:t xml:space="preserve"> Прочитайте слова в </w:t>
      </w:r>
      <w:r w:rsidRPr="006755C0">
        <w:t xml:space="preserve">рамочках. </w:t>
      </w:r>
      <w:r w:rsidRPr="006755C0">
        <w:rPr>
          <w:i/>
        </w:rPr>
        <w:t>(Прилежный, ленивый.)</w:t>
      </w:r>
      <w:r w:rsidRPr="006755C0">
        <w:t xml:space="preserve"> Поставьте к каждому из них вопрос. Сделайте вывод. </w:t>
      </w:r>
      <w:r w:rsidRPr="006755C0">
        <w:rPr>
          <w:i/>
        </w:rPr>
        <w:t xml:space="preserve">(Слова отвечают на вопрос </w:t>
      </w:r>
      <w:proofErr w:type="gramStart"/>
      <w:r w:rsidRPr="006755C0">
        <w:rPr>
          <w:b/>
          <w:i/>
        </w:rPr>
        <w:t>какой?</w:t>
      </w:r>
      <w:r w:rsidRPr="006755C0">
        <w:rPr>
          <w:i/>
        </w:rPr>
        <w:t>,</w:t>
      </w:r>
      <w:proofErr w:type="gramEnd"/>
      <w:r w:rsidRPr="006755C0">
        <w:rPr>
          <w:i/>
        </w:rPr>
        <w:t xml:space="preserve"> значит</w:t>
      </w:r>
      <w:r>
        <w:rPr>
          <w:i/>
        </w:rPr>
        <w:t>,</w:t>
      </w:r>
      <w:r w:rsidRPr="006755C0">
        <w:rPr>
          <w:i/>
        </w:rPr>
        <w:t xml:space="preserve"> они обозначают признак предмета.)</w:t>
      </w:r>
      <w:r w:rsidRPr="006755C0">
        <w:t xml:space="preserve"> Каким из данных слов вы подпис</w:t>
      </w:r>
      <w:r>
        <w:t>али бы второй из предложенных к </w:t>
      </w:r>
      <w:r w:rsidRPr="006755C0">
        <w:t xml:space="preserve">упражнению рисунков?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Прочитайте внизу две группы слов, характеризующие качества человека. Запишите ту из них, которая обозначает признаки предметов.</w:t>
      </w:r>
    </w:p>
    <w:p w14:paraId="53BF8AB2" w14:textId="178CF701" w:rsidR="009B2D2B" w:rsidRPr="006755C0" w:rsidRDefault="009B2D2B" w:rsidP="009B2D2B">
      <w:pPr>
        <w:pStyle w:val="a3"/>
        <w:rPr>
          <w:lang w:val="be-BY"/>
        </w:rPr>
      </w:pPr>
      <w:r w:rsidRPr="006755C0">
        <w:t xml:space="preserve">Прочитайте выражение в рубрике «Объясни!». </w:t>
      </w:r>
      <w:r w:rsidR="005E71BB">
        <w:rPr>
          <w:i/>
        </w:rPr>
        <w:t>(</w:t>
      </w:r>
      <w:proofErr w:type="gramStart"/>
      <w:r w:rsidR="005E71BB">
        <w:rPr>
          <w:i/>
        </w:rPr>
        <w:t>В</w:t>
      </w:r>
      <w:proofErr w:type="gramEnd"/>
      <w:r w:rsidR="005E71BB">
        <w:rPr>
          <w:i/>
        </w:rPr>
        <w:t> прилежном доме густо, а </w:t>
      </w:r>
      <w:r>
        <w:rPr>
          <w:i/>
        </w:rPr>
        <w:t>в </w:t>
      </w:r>
      <w:r w:rsidRPr="006755C0">
        <w:rPr>
          <w:i/>
        </w:rPr>
        <w:t>ленивом доме пусто.)</w:t>
      </w:r>
      <w:r w:rsidRPr="006755C0">
        <w:t xml:space="preserve"> Сравните выражения: </w:t>
      </w:r>
      <w:r w:rsidRPr="006755C0">
        <w:rPr>
          <w:b/>
        </w:rPr>
        <w:t>прилежный ученик</w:t>
      </w:r>
      <w:r>
        <w:t xml:space="preserve"> — </w:t>
      </w:r>
      <w:r w:rsidRPr="006755C0">
        <w:rPr>
          <w:b/>
        </w:rPr>
        <w:t>прилежный дом</w:t>
      </w:r>
      <w:r w:rsidRPr="006755C0">
        <w:t>;</w:t>
      </w:r>
      <w:r w:rsidRPr="006755C0">
        <w:rPr>
          <w:b/>
        </w:rPr>
        <w:t xml:space="preserve"> ленивый ученик</w:t>
      </w:r>
      <w:r>
        <w:rPr>
          <w:b/>
        </w:rPr>
        <w:t xml:space="preserve"> — </w:t>
      </w:r>
      <w:r w:rsidRPr="006755C0">
        <w:rPr>
          <w:b/>
        </w:rPr>
        <w:t>ленивый дом</w:t>
      </w:r>
      <w:r w:rsidRPr="006755C0">
        <w:t xml:space="preserve">. Какие оттенки значения слов </w:t>
      </w:r>
      <w:r w:rsidRPr="006755C0">
        <w:rPr>
          <w:b/>
        </w:rPr>
        <w:t>прилежный</w:t>
      </w:r>
      <w:r w:rsidRPr="006755C0">
        <w:t>,</w:t>
      </w:r>
      <w:r w:rsidRPr="006755C0">
        <w:rPr>
          <w:b/>
        </w:rPr>
        <w:t xml:space="preserve"> ленивый</w:t>
      </w:r>
      <w:r w:rsidRPr="006755C0">
        <w:t xml:space="preserve"> наблюдаются в первом и втором соч</w:t>
      </w:r>
      <w:r>
        <w:t>етании слов? Выделите отличия в </w:t>
      </w:r>
      <w:r w:rsidRPr="006755C0">
        <w:t xml:space="preserve">значении этих слов. </w:t>
      </w:r>
      <w:r w:rsidRPr="006755C0">
        <w:rPr>
          <w:i/>
        </w:rPr>
        <w:t>(Высказывания учащихся.)</w:t>
      </w:r>
      <w:r w:rsidRPr="006755C0">
        <w:t xml:space="preserve"> Какой вывод можно сделать</w:t>
      </w:r>
      <w:r w:rsidRPr="006755C0">
        <w:rPr>
          <w:i/>
        </w:rPr>
        <w:t>? (Смысл (значение) отдельного слова может немного изме</w:t>
      </w:r>
      <w:r>
        <w:rPr>
          <w:i/>
        </w:rPr>
        <w:t>няться в зависимости от того, с какими словами оно сочетается в </w:t>
      </w:r>
      <w:r w:rsidRPr="006755C0">
        <w:rPr>
          <w:i/>
        </w:rPr>
        <w:t>предложении.)</w:t>
      </w:r>
      <w:r w:rsidRPr="006755C0">
        <w:t xml:space="preserve"> Спишите пословицу, подчеркните в ней слова, обозначающие признак предмета.</w:t>
      </w:r>
    </w:p>
    <w:p w14:paraId="7638BA68" w14:textId="6864118B" w:rsidR="009B2D2B" w:rsidRPr="006755C0" w:rsidRDefault="009B2D2B" w:rsidP="009B2D2B">
      <w:pPr>
        <w:pStyle w:val="a3"/>
        <w:rPr>
          <w:lang w:val="be-BY"/>
        </w:rPr>
      </w:pPr>
      <w:r w:rsidRPr="006755C0">
        <w:lastRenderedPageBreak/>
        <w:t xml:space="preserve">При проверке выполненного задания учащихся можно попросить доказать, что слова </w:t>
      </w:r>
      <w:r w:rsidRPr="006755C0">
        <w:rPr>
          <w:b/>
        </w:rPr>
        <w:t>густо</w:t>
      </w:r>
      <w:r w:rsidRPr="006755C0">
        <w:t xml:space="preserve">, </w:t>
      </w:r>
      <w:r w:rsidRPr="006755C0">
        <w:rPr>
          <w:b/>
        </w:rPr>
        <w:t>пусто</w:t>
      </w:r>
      <w:r>
        <w:t xml:space="preserve"> не </w:t>
      </w:r>
      <w:r w:rsidRPr="006755C0">
        <w:t>обозначают признак предмета.</w:t>
      </w:r>
    </w:p>
    <w:p w14:paraId="79542FA0" w14:textId="15F789B9" w:rsidR="009B2D2B" w:rsidRPr="006755C0" w:rsidRDefault="009B2D2B" w:rsidP="009B2D2B">
      <w:pPr>
        <w:pStyle w:val="a3"/>
        <w:rPr>
          <w:lang w:val="be-BY"/>
        </w:rPr>
      </w:pPr>
      <w:r w:rsidRPr="006755C0">
        <w:t xml:space="preserve">Учащимся предлагается прочитать со </w:t>
      </w:r>
      <w:r>
        <w:t>слайда презентации или доски (в </w:t>
      </w:r>
      <w:r w:rsidRPr="006755C0">
        <w:t>т.</w:t>
      </w:r>
      <w:r>
        <w:t> </w:t>
      </w:r>
      <w:r w:rsidRPr="006755C0">
        <w:t>ч. интерактивной) стихотворение:</w:t>
      </w:r>
    </w:p>
    <w:p w14:paraId="2DB3F31B" w14:textId="77777777" w:rsidR="009B2D2B" w:rsidRPr="006755C0" w:rsidRDefault="009B2D2B" w:rsidP="009B2D2B">
      <w:pPr>
        <w:pStyle w:val="a3"/>
        <w:rPr>
          <w:lang w:val="be-BY" w:eastAsia="ru-RU"/>
        </w:rPr>
      </w:pPr>
      <w:r w:rsidRPr="006755C0">
        <w:rPr>
          <w:lang w:eastAsia="ru-RU"/>
        </w:rPr>
        <w:t xml:space="preserve">Довольный с рыбалки идет </w:t>
      </w:r>
      <w:proofErr w:type="spellStart"/>
      <w:r w:rsidRPr="006755C0">
        <w:rPr>
          <w:lang w:eastAsia="ru-RU"/>
        </w:rPr>
        <w:t>рыбачок</w:t>
      </w:r>
      <w:proofErr w:type="spellEnd"/>
      <w:r w:rsidRPr="006755C0">
        <w:rPr>
          <w:lang w:eastAsia="ru-RU"/>
        </w:rPr>
        <w:t>.</w:t>
      </w:r>
    </w:p>
    <w:p w14:paraId="6B820E86" w14:textId="77777777" w:rsidR="009B2D2B" w:rsidRPr="006755C0" w:rsidRDefault="009B2D2B" w:rsidP="009B2D2B">
      <w:pPr>
        <w:pStyle w:val="a3"/>
        <w:rPr>
          <w:lang w:val="be-BY" w:eastAsia="ru-RU"/>
        </w:rPr>
      </w:pPr>
      <w:r w:rsidRPr="006755C0">
        <w:rPr>
          <w:lang w:eastAsia="ru-RU"/>
        </w:rPr>
        <w:t>Хороший попался улов на крючок:</w:t>
      </w:r>
    </w:p>
    <w:p w14:paraId="777421F6" w14:textId="77777777" w:rsidR="009B2D2B" w:rsidRPr="006755C0" w:rsidRDefault="009B2D2B" w:rsidP="009B2D2B">
      <w:pPr>
        <w:pStyle w:val="a3"/>
        <w:rPr>
          <w:lang w:val="be-BY" w:eastAsia="ru-RU"/>
        </w:rPr>
      </w:pPr>
      <w:r w:rsidRPr="006755C0">
        <w:rPr>
          <w:lang w:eastAsia="ru-RU"/>
        </w:rPr>
        <w:t>консервная банка, дырявый башмак,</w:t>
      </w:r>
    </w:p>
    <w:p w14:paraId="3D47E12A" w14:textId="46DEDBB2" w:rsidR="009B2D2B" w:rsidRPr="006755C0" w:rsidRDefault="009B2D2B" w:rsidP="009B2D2B">
      <w:pPr>
        <w:pStyle w:val="a3"/>
        <w:rPr>
          <w:lang w:val="be-BY" w:eastAsia="ru-RU"/>
        </w:rPr>
      </w:pPr>
      <w:r w:rsidRPr="006755C0">
        <w:rPr>
          <w:lang w:eastAsia="ru-RU"/>
        </w:rPr>
        <w:t>оранжевый мячик и старый пиджак.</w:t>
      </w:r>
    </w:p>
    <w:p w14:paraId="0995D969" w14:textId="77777777" w:rsidR="009B2D2B" w:rsidRPr="006755C0" w:rsidRDefault="009B2D2B" w:rsidP="009B2D2B">
      <w:pPr>
        <w:pStyle w:val="a3"/>
        <w:rPr>
          <w:lang w:eastAsia="ru-RU"/>
        </w:rPr>
      </w:pPr>
      <w:r w:rsidRPr="006755C0">
        <w:rPr>
          <w:lang w:eastAsia="ru-RU"/>
        </w:rPr>
        <w:t>Да-да, без ухи он остался пока,</w:t>
      </w:r>
    </w:p>
    <w:p w14:paraId="54C239C1" w14:textId="21AFFA55" w:rsidR="009B2D2B" w:rsidRPr="006755C0" w:rsidRDefault="009B2D2B" w:rsidP="009B2D2B">
      <w:pPr>
        <w:pStyle w:val="a3"/>
        <w:rPr>
          <w:rFonts w:cs="Times New Roman"/>
          <w:lang w:eastAsia="ru-RU"/>
        </w:rPr>
      </w:pPr>
      <w:r w:rsidRPr="006755C0">
        <w:rPr>
          <w:rFonts w:cs="Times New Roman"/>
          <w:lang w:eastAsia="ru-RU"/>
        </w:rPr>
        <w:t>зато ему скажет «спасибо» река.</w:t>
      </w:r>
      <w:r w:rsidR="009719E3" w:rsidRPr="009719E3">
        <w:rPr>
          <w:rFonts w:cs="Times New Roman"/>
          <w:i/>
          <w:lang w:eastAsia="ru-RU"/>
        </w:rPr>
        <w:t xml:space="preserve"> </w:t>
      </w:r>
      <w:r w:rsidR="009719E3" w:rsidRPr="009719E3">
        <w:rPr>
          <w:rFonts w:cs="Times New Roman"/>
          <w:lang w:eastAsia="ru-RU"/>
        </w:rPr>
        <w:t>[2]</w:t>
      </w:r>
    </w:p>
    <w:p w14:paraId="2AA3724F" w14:textId="77777777" w:rsidR="009719E3" w:rsidRDefault="009B2D2B" w:rsidP="00157E22">
      <w:pPr>
        <w:pStyle w:val="a3"/>
        <w:tabs>
          <w:tab w:val="left" w:pos="2268"/>
        </w:tabs>
        <w:ind w:left="1416" w:firstLine="70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ab/>
      </w:r>
      <w:r w:rsidRPr="006755C0">
        <w:rPr>
          <w:rFonts w:cs="Times New Roman"/>
          <w:i/>
          <w:lang w:eastAsia="ru-RU"/>
        </w:rPr>
        <w:t>По О. Поляковой</w:t>
      </w:r>
    </w:p>
    <w:p w14:paraId="26C4D692" w14:textId="4B0219C5" w:rsidR="009B2D2B" w:rsidRPr="006755C0" w:rsidRDefault="009B2D2B" w:rsidP="009719E3">
      <w:pPr>
        <w:pStyle w:val="a3"/>
        <w:tabs>
          <w:tab w:val="left" w:pos="2268"/>
        </w:tabs>
        <w:ind w:firstLine="708"/>
        <w:rPr>
          <w:i/>
        </w:rPr>
      </w:pPr>
      <w:r w:rsidRPr="006755C0">
        <w:rPr>
          <w:b/>
        </w:rPr>
        <w:t xml:space="preserve">Учитель. </w:t>
      </w:r>
      <w:r w:rsidRPr="006755C0">
        <w:t xml:space="preserve">Поставьте вопрос к слову </w:t>
      </w:r>
      <w:proofErr w:type="spellStart"/>
      <w:r w:rsidRPr="006755C0">
        <w:rPr>
          <w:b/>
        </w:rPr>
        <w:t>рыбачок</w:t>
      </w:r>
      <w:proofErr w:type="spellEnd"/>
      <w:r w:rsidRPr="006755C0">
        <w:t xml:space="preserve">. </w:t>
      </w:r>
      <w:r w:rsidRPr="006755C0">
        <w:rPr>
          <w:i/>
        </w:rPr>
        <w:t>(Ответы учащихся.)</w:t>
      </w:r>
      <w:r w:rsidRPr="006755C0">
        <w:t xml:space="preserve"> Кто такой </w:t>
      </w:r>
      <w:proofErr w:type="spellStart"/>
      <w:r w:rsidRPr="006755C0">
        <w:t>рыбачок</w:t>
      </w:r>
      <w:proofErr w:type="spellEnd"/>
      <w:r w:rsidRPr="006755C0">
        <w:t xml:space="preserve">? Сравните слова: </w:t>
      </w:r>
      <w:r w:rsidRPr="006755C0">
        <w:rPr>
          <w:b/>
        </w:rPr>
        <w:t>рыбак</w:t>
      </w:r>
      <w:r>
        <w:t xml:space="preserve"> — </w:t>
      </w:r>
      <w:proofErr w:type="spellStart"/>
      <w:r w:rsidRPr="006755C0">
        <w:rPr>
          <w:b/>
        </w:rPr>
        <w:t>рыбачок</w:t>
      </w:r>
      <w:proofErr w:type="spellEnd"/>
      <w:r w:rsidRPr="006755C0">
        <w:t xml:space="preserve">. В чем отличие? </w:t>
      </w:r>
      <w:r w:rsidRPr="006755C0">
        <w:rPr>
          <w:i/>
        </w:rPr>
        <w:t>(Высказывания учащихся.)</w:t>
      </w:r>
      <w:r w:rsidRPr="006755C0">
        <w:t xml:space="preserve"> Из первой строки с помощью вопроса </w:t>
      </w:r>
      <w:r w:rsidRPr="006755C0">
        <w:rPr>
          <w:b/>
        </w:rPr>
        <w:t>какой?</w:t>
      </w:r>
      <w:r w:rsidRPr="006755C0">
        <w:t xml:space="preserve"> выд</w:t>
      </w:r>
      <w:r w:rsidR="00982076">
        <w:t>елите слово, которое связано со </w:t>
      </w:r>
      <w:r w:rsidRPr="006755C0">
        <w:t xml:space="preserve">словом </w:t>
      </w:r>
      <w:proofErr w:type="spellStart"/>
      <w:r w:rsidRPr="006755C0">
        <w:rPr>
          <w:b/>
        </w:rPr>
        <w:t>рыбачок</w:t>
      </w:r>
      <w:proofErr w:type="spellEnd"/>
      <w:r w:rsidRPr="006755C0">
        <w:t xml:space="preserve">. </w:t>
      </w:r>
      <w:r w:rsidRPr="006755C0">
        <w:rPr>
          <w:i/>
        </w:rPr>
        <w:t>(</w:t>
      </w:r>
      <w:proofErr w:type="spellStart"/>
      <w:r w:rsidRPr="006755C0">
        <w:rPr>
          <w:i/>
        </w:rPr>
        <w:t>Рыбачок</w:t>
      </w:r>
      <w:proofErr w:type="spellEnd"/>
      <w:r w:rsidRPr="006755C0">
        <w:rPr>
          <w:i/>
        </w:rPr>
        <w:t xml:space="preserve"> (какой?) довольный.)</w:t>
      </w:r>
      <w:r w:rsidRPr="006755C0">
        <w:t xml:space="preserve"> Что обозначает слово </w:t>
      </w:r>
      <w:r w:rsidRPr="006755C0">
        <w:rPr>
          <w:b/>
        </w:rPr>
        <w:t>довольный</w:t>
      </w:r>
      <w:r w:rsidRPr="006755C0">
        <w:t>? (</w:t>
      </w:r>
      <w:r w:rsidRPr="006755C0">
        <w:rPr>
          <w:i/>
        </w:rPr>
        <w:t xml:space="preserve">Признак предмета, характеризует настроение рыбачка.) </w:t>
      </w:r>
      <w:r w:rsidRPr="006755C0">
        <w:t xml:space="preserve">Чем был доволен </w:t>
      </w:r>
      <w:proofErr w:type="spellStart"/>
      <w:r w:rsidRPr="006755C0">
        <w:t>рыбачок</w:t>
      </w:r>
      <w:proofErr w:type="spellEnd"/>
      <w:r w:rsidRPr="006755C0">
        <w:t xml:space="preserve">? Подтвердите свой ответ текстом. </w:t>
      </w:r>
      <w:r w:rsidRPr="006755C0">
        <w:rPr>
          <w:i/>
        </w:rPr>
        <w:t>(Высказывания учащихся.)</w:t>
      </w:r>
      <w:r w:rsidRPr="006755C0">
        <w:t xml:space="preserve"> За что река благодарна рыбачку? </w:t>
      </w:r>
      <w:r w:rsidRPr="006755C0">
        <w:rPr>
          <w:i/>
        </w:rPr>
        <w:t>(Высказывания учащихся.)</w:t>
      </w:r>
    </w:p>
    <w:p w14:paraId="68685D4D" w14:textId="77777777" w:rsidR="009B2D2B" w:rsidRPr="006755C0" w:rsidRDefault="009B2D2B" w:rsidP="00982076">
      <w:pPr>
        <w:pStyle w:val="a3"/>
      </w:pPr>
      <w:r w:rsidRPr="006755C0">
        <w:t>Под руководством учителя, с опорой на схему, данную на доске, учащиеся выписывают из второго предложения стихотворения (из второй, третьей и четвертой строки) сочетания слов, обозначающие предмет и признак предмета.</w:t>
      </w:r>
    </w:p>
    <w:p w14:paraId="06D05101" w14:textId="77777777" w:rsidR="009B2D2B" w:rsidRPr="006755C0" w:rsidRDefault="009B2D2B" w:rsidP="00982076">
      <w:pPr>
        <w:pStyle w:val="a3"/>
        <w:spacing w:before="120" w:after="120"/>
        <w:rPr>
          <w:rFonts w:eastAsia="Times New Roman"/>
          <w:i/>
          <w:lang w:val="be-BY" w:eastAsia="ru-RU"/>
        </w:rPr>
      </w:pPr>
      <w:r w:rsidRPr="006755C0">
        <w:rPr>
          <w:i/>
        </w:rPr>
        <w:t xml:space="preserve">Схема на доске: </w:t>
      </w:r>
      <w:r w:rsidRPr="006755C0">
        <w:t>предмет + признак предмета</w:t>
      </w:r>
      <w:r w:rsidRPr="006755C0">
        <w:rPr>
          <w:i/>
          <w:lang w:val="be-BY"/>
        </w:rPr>
        <w:t>.</w:t>
      </w:r>
    </w:p>
    <w:p w14:paraId="00C05AC6" w14:textId="2A85554A" w:rsidR="009B2D2B" w:rsidRPr="006755C0" w:rsidRDefault="009B2D2B" w:rsidP="00982076">
      <w:pPr>
        <w:pStyle w:val="a3"/>
        <w:rPr>
          <w:rFonts w:eastAsia="Times New Roman"/>
          <w:lang w:eastAsia="ru-RU"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="00982076">
        <w:t>Прочитайте текст в упр. </w:t>
      </w:r>
      <w:r w:rsidRPr="006755C0">
        <w:t xml:space="preserve">24. Посмотрите видеосюжет. Как он дополняет содержание текста? </w:t>
      </w:r>
      <w:r w:rsidRPr="006755C0">
        <w:rPr>
          <w:i/>
        </w:rPr>
        <w:t xml:space="preserve">(Высказывания учащихся.) </w:t>
      </w:r>
      <w:r w:rsidRPr="006755C0">
        <w:t xml:space="preserve">Как вы понимаете выражение: </w:t>
      </w:r>
      <w:r w:rsidRPr="006755C0">
        <w:rPr>
          <w:b/>
        </w:rPr>
        <w:t>как рыба в</w:t>
      </w:r>
      <w:r w:rsidR="00982076">
        <w:rPr>
          <w:b/>
        </w:rPr>
        <w:t> </w:t>
      </w:r>
      <w:r w:rsidRPr="006755C0">
        <w:rPr>
          <w:b/>
        </w:rPr>
        <w:t>воде</w:t>
      </w:r>
      <w:r w:rsidRPr="006755C0">
        <w:t xml:space="preserve">? </w:t>
      </w:r>
      <w:r w:rsidRPr="006755C0">
        <w:rPr>
          <w:i/>
        </w:rPr>
        <w:t xml:space="preserve">(Высказывания учащихся.) </w:t>
      </w:r>
      <w:r w:rsidRPr="006755C0">
        <w:t xml:space="preserve">Что обозначают выделенные в тексте слова? </w:t>
      </w:r>
      <w:r w:rsidRPr="006755C0">
        <w:rPr>
          <w:i/>
        </w:rPr>
        <w:t>(Предметы.)</w:t>
      </w:r>
      <w:r w:rsidRPr="006755C0">
        <w:t xml:space="preserve"> Назовите среди них то, которое стоит в начальной форме. </w:t>
      </w:r>
      <w:r w:rsidRPr="006755C0">
        <w:rPr>
          <w:i/>
        </w:rPr>
        <w:t xml:space="preserve">(Морозы, слово отвечает на вопрос </w:t>
      </w:r>
      <w:r w:rsidRPr="006755C0">
        <w:rPr>
          <w:b/>
          <w:i/>
        </w:rPr>
        <w:t>что?</w:t>
      </w:r>
      <w:r w:rsidRPr="006755C0">
        <w:rPr>
          <w:i/>
        </w:rPr>
        <w:t xml:space="preserve">) </w:t>
      </w:r>
      <w:r w:rsidRPr="006755C0">
        <w:t>Назовите в тексте слова, обозначающие предметы, которые не</w:t>
      </w:r>
      <w:r w:rsidR="00982076">
        <w:t> </w:t>
      </w:r>
      <w:r w:rsidRPr="006755C0">
        <w:t>стоят в начальной форме. Поставьте к</w:t>
      </w:r>
      <w:r w:rsidR="00982076">
        <w:t> </w:t>
      </w:r>
      <w:r w:rsidRPr="006755C0">
        <w:t xml:space="preserve">ним вопросы. </w:t>
      </w:r>
      <w:r w:rsidRPr="006755C0">
        <w:rPr>
          <w:i/>
        </w:rPr>
        <w:t xml:space="preserve">(Ответы учащихся.) </w:t>
      </w:r>
      <w:r w:rsidRPr="006755C0">
        <w:t>Дополните по вопросам сочетания слов, данных в образце. Запишите.</w:t>
      </w:r>
    </w:p>
    <w:p w14:paraId="6E671560" w14:textId="54688938" w:rsidR="009B2D2B" w:rsidRPr="006755C0" w:rsidRDefault="009B2D2B" w:rsidP="00982076">
      <w:pPr>
        <w:pStyle w:val="a3"/>
        <w:spacing w:after="120"/>
      </w:pPr>
      <w:r w:rsidRPr="006755C0">
        <w:t>В ходе рефлексии проводится коллект</w:t>
      </w:r>
      <w:r w:rsidR="00982076">
        <w:t>ивное обсуждение поставленных в </w:t>
      </w:r>
      <w:r w:rsidRPr="006755C0">
        <w:t>начале урока задач, в какой степени они решены, кто и с какими трудностями столкнулся на уроке, какой вопрос необходимо рассмотреть на последующих уроках еще раз более подробно.</w:t>
      </w:r>
    </w:p>
    <w:p w14:paraId="03ABED9B" w14:textId="77777777" w:rsidR="009B2D2B" w:rsidRPr="006755C0" w:rsidRDefault="009B2D2B" w:rsidP="0098207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  <w:r w:rsidRPr="006755C0">
        <w:rPr>
          <w:rStyle w:val="aff1"/>
          <w:rFonts w:ascii="Times New Roman" w:hAnsi="Times New Roman" w:cs="Times New Roman"/>
          <w:b/>
          <w:i/>
          <w:sz w:val="28"/>
          <w:szCs w:val="28"/>
        </w:rPr>
        <w:footnoteReference w:id="1"/>
      </w:r>
    </w:p>
    <w:p w14:paraId="75C6F759" w14:textId="68325140" w:rsidR="009B2D2B" w:rsidRPr="006755C0" w:rsidRDefault="009B2D2B" w:rsidP="0098207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35. </w:t>
      </w:r>
      <w:r w:rsidRPr="006755C0">
        <w:rPr>
          <w:rFonts w:ascii="Times New Roman" w:hAnsi="Times New Roman" w:cs="Times New Roman"/>
          <w:sz w:val="28"/>
          <w:szCs w:val="28"/>
        </w:rPr>
        <w:t>Учащиеся рассматривают обложки книг, ч</w:t>
      </w:r>
      <w:r w:rsidR="00982076">
        <w:rPr>
          <w:rFonts w:ascii="Times New Roman" w:hAnsi="Times New Roman" w:cs="Times New Roman"/>
          <w:sz w:val="28"/>
          <w:szCs w:val="28"/>
        </w:rPr>
        <w:t>итают заголовки, отмечают те, в </w:t>
      </w:r>
      <w:r w:rsidRPr="006755C0">
        <w:rPr>
          <w:rFonts w:ascii="Times New Roman" w:hAnsi="Times New Roman" w:cs="Times New Roman"/>
          <w:sz w:val="28"/>
          <w:szCs w:val="28"/>
        </w:rPr>
        <w:t>названии которых есть слова, обозначающие признак предмета.</w:t>
      </w:r>
    </w:p>
    <w:p w14:paraId="6D0BF954" w14:textId="777BB2C8" w:rsidR="009B2D2B" w:rsidRPr="006755C0" w:rsidRDefault="009B2D2B" w:rsidP="0098207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39.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в котором Петя и Вера искали слова, обозначающие признак предмета. Оценивают</w:t>
      </w:r>
      <w:r w:rsidR="00982076">
        <w:rPr>
          <w:rFonts w:ascii="Times New Roman" w:hAnsi="Times New Roman" w:cs="Times New Roman"/>
          <w:sz w:val="28"/>
          <w:szCs w:val="28"/>
        </w:rPr>
        <w:t xml:space="preserve"> ответы ребят и отмечают тот, с </w:t>
      </w:r>
      <w:r w:rsidRPr="006755C0">
        <w:rPr>
          <w:rFonts w:ascii="Times New Roman" w:hAnsi="Times New Roman" w:cs="Times New Roman"/>
          <w:sz w:val="28"/>
          <w:szCs w:val="28"/>
        </w:rPr>
        <w:t>которым они согласятся; либо указыв</w:t>
      </w:r>
      <w:r w:rsidR="00982076">
        <w:rPr>
          <w:rFonts w:ascii="Times New Roman" w:hAnsi="Times New Roman" w:cs="Times New Roman"/>
          <w:sz w:val="28"/>
          <w:szCs w:val="28"/>
        </w:rPr>
        <w:t>ают, что оба ответа ошибочны, и </w:t>
      </w:r>
      <w:r w:rsidRPr="006755C0">
        <w:rPr>
          <w:rFonts w:ascii="Times New Roman" w:hAnsi="Times New Roman" w:cs="Times New Roman"/>
          <w:sz w:val="28"/>
          <w:szCs w:val="28"/>
        </w:rPr>
        <w:t>записывают свой вариант количества слов, выписывая из текста верные слова.</w:t>
      </w:r>
    </w:p>
    <w:p w14:paraId="7C9FDBD4" w14:textId="54AAF374" w:rsidR="009B2D2B" w:rsidRDefault="009B2D2B" w:rsidP="00982076">
      <w:pPr>
        <w:shd w:val="clear" w:color="auto" w:fill="FFFFFF"/>
        <w:spacing w:before="60" w:after="0" w:line="240" w:lineRule="auto"/>
        <w:ind w:firstLine="340"/>
        <w:jc w:val="both"/>
      </w:pPr>
      <w:r w:rsidRPr="006755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Домашнее задание</w:t>
      </w:r>
      <w:r w:rsidRPr="006755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55C0">
        <w:rPr>
          <w:rFonts w:ascii="Times New Roman" w:hAnsi="Times New Roman" w:cs="Times New Roman"/>
          <w:color w:val="000000"/>
          <w:sz w:val="28"/>
          <w:szCs w:val="28"/>
        </w:rPr>
        <w:t>упр. 25.</w:t>
      </w:r>
      <w:r>
        <w:br w:type="page"/>
      </w:r>
    </w:p>
    <w:p w14:paraId="1BC149BB" w14:textId="77777777" w:rsidR="009B2D2B" w:rsidRDefault="009B2D2B" w:rsidP="00982076">
      <w:pPr>
        <w:pStyle w:val="11"/>
        <w:spacing w:after="120"/>
      </w:pPr>
      <w:r>
        <w:lastRenderedPageBreak/>
        <w:t>СЛОВА, ОБОЗНАЧАЮЩИЕ ПРЕДМЕТ.</w:t>
      </w:r>
    </w:p>
    <w:p w14:paraId="61364C32" w14:textId="77777777" w:rsidR="009B2D2B" w:rsidRPr="006755C0" w:rsidRDefault="009B2D2B" w:rsidP="00982076">
      <w:pPr>
        <w:pStyle w:val="11"/>
      </w:pPr>
      <w:r w:rsidRPr="006755C0">
        <w:t xml:space="preserve">СЛОВА, ОБОЗНАЧАЮЩИЕ </w:t>
      </w:r>
      <w:r w:rsidRPr="00982076">
        <w:t>ПРИЗНАК</w:t>
      </w:r>
      <w:r w:rsidRPr="006755C0">
        <w:t xml:space="preserve"> ПРЕДМЕТА. ОБОБЩЕНИЕ</w:t>
      </w:r>
    </w:p>
    <w:p w14:paraId="7B15FC04" w14:textId="77777777" w:rsidR="009B2D2B" w:rsidRPr="006755C0" w:rsidRDefault="009B2D2B" w:rsidP="00982076">
      <w:pPr>
        <w:pStyle w:val="a3"/>
        <w:rPr>
          <w:b/>
          <w:bCs/>
          <w:i/>
          <w:iCs/>
          <w:lang w:eastAsia="ru-RU"/>
        </w:rPr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t>научатся распознавать в речи слова, которые обозначают предмет и признаки предметов.</w:t>
      </w:r>
    </w:p>
    <w:p w14:paraId="15722E33" w14:textId="24BC7785" w:rsidR="009B2D2B" w:rsidRPr="006755C0" w:rsidRDefault="009B2D2B" w:rsidP="00982076">
      <w:pPr>
        <w:pStyle w:val="a3"/>
        <w:rPr>
          <w:lang w:val="be-BY"/>
        </w:rPr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выполнять действия по намеченному плану и предложенным инструкциям, работать с</w:t>
      </w:r>
      <w:r w:rsidR="00982076">
        <w:t> </w:t>
      </w:r>
      <w:r w:rsidRPr="006755C0">
        <w:t>информацией, представленной в различных формах (текст, рисунок, таблица), устно с опорой на план составлять небольшое сообщение об изучаемом языковом объекте, анализировать факты языка с 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классификацию изученных фактов языка по заданному признаку; делать выводы в резуль</w:t>
      </w:r>
      <w:r w:rsidR="00982076">
        <w:t>тате совместной работы класса и </w:t>
      </w:r>
      <w:r w:rsidRPr="006755C0">
        <w:t>учителя; подводить языковой факт под понятие разн</w:t>
      </w:r>
      <w:r w:rsidR="00982076">
        <w:t>ого уровня обобщения: предмет и </w:t>
      </w:r>
      <w:r w:rsidRPr="006755C0">
        <w:t>слово, обозначающее предмет, признак и слово, обозначающее признак предмета; признавать существование различных точек зрения; высказывать собственное мнение; оценивать собственное поведение и повед</w:t>
      </w:r>
      <w:r w:rsidR="00982076">
        <w:t>ение окружающих, использовать в </w:t>
      </w:r>
      <w:r w:rsidRPr="006755C0">
        <w:t>общении правила вежливости.</w:t>
      </w:r>
    </w:p>
    <w:p w14:paraId="58632109" w14:textId="3E0CB5C2" w:rsidR="009B2D2B" w:rsidRPr="006755C0" w:rsidRDefault="009B2D2B" w:rsidP="00982076">
      <w:pPr>
        <w:pStyle w:val="a3"/>
        <w:rPr>
          <w:lang w:val="be-BY"/>
        </w:rPr>
      </w:pPr>
      <w:r w:rsidRPr="006755C0">
        <w:rPr>
          <w:b/>
          <w:bCs/>
          <w:i/>
          <w:iCs/>
        </w:rPr>
        <w:t>Личностные результаты:</w:t>
      </w:r>
      <w:r w:rsidRPr="006755C0">
        <w:rPr>
          <w:b/>
          <w:bCs/>
          <w:i/>
          <w:iCs/>
          <w:lang w:val="be-BY"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заинтересованности в выполнении языковых</w:t>
      </w:r>
      <w:r w:rsidR="00982076">
        <w:t xml:space="preserve"> и </w:t>
      </w:r>
      <w:r w:rsidRPr="006755C0">
        <w:t>речевых заданий.</w:t>
      </w:r>
    </w:p>
    <w:p w14:paraId="6DF72D2F" w14:textId="77777777" w:rsidR="009B2D2B" w:rsidRPr="006755C0" w:rsidRDefault="009B2D2B" w:rsidP="00982076">
      <w:pPr>
        <w:pStyle w:val="11"/>
        <w:spacing w:after="0"/>
        <w:rPr>
          <w:lang w:val="be-BY" w:eastAsia="ru-RU"/>
        </w:rPr>
      </w:pPr>
      <w:r w:rsidRPr="006755C0">
        <w:rPr>
          <w:lang w:eastAsia="ru-RU"/>
        </w:rPr>
        <w:t>Ход урока</w:t>
      </w:r>
    </w:p>
    <w:p w14:paraId="3E8D58E3" w14:textId="77777777" w:rsidR="009B2D2B" w:rsidRPr="006755C0" w:rsidRDefault="009B2D2B" w:rsidP="00982076">
      <w:pPr>
        <w:pStyle w:val="12"/>
        <w:rPr>
          <w:lang w:val="be-BY" w:eastAsia="ru-RU"/>
        </w:rPr>
      </w:pPr>
      <w:r w:rsidRPr="006755C0">
        <w:rPr>
          <w:lang w:eastAsia="ru-RU"/>
        </w:rPr>
        <w:t>ПОВТОРЕНИЕ</w:t>
      </w:r>
    </w:p>
    <w:p w14:paraId="4F97DD32" w14:textId="77777777" w:rsidR="009B2D2B" w:rsidRPr="006755C0" w:rsidRDefault="009B2D2B" w:rsidP="00982076">
      <w:pPr>
        <w:pStyle w:val="21"/>
      </w:pPr>
      <w:r w:rsidRPr="006755C0">
        <w:t>Речевая разминка</w:t>
      </w:r>
    </w:p>
    <w:p w14:paraId="100DB41D" w14:textId="77777777" w:rsidR="009B2D2B" w:rsidRPr="006755C0" w:rsidRDefault="009B2D2B" w:rsidP="00982076">
      <w:pPr>
        <w:pStyle w:val="a3"/>
        <w:rPr>
          <w:lang w:eastAsia="ru-RU"/>
        </w:rPr>
      </w:pPr>
      <w:r w:rsidRPr="006755C0">
        <w:rPr>
          <w:lang w:eastAsia="ru-RU"/>
        </w:rPr>
        <w:t>Заучивается стихотворение с целью отработки четкого произношения звуков.</w:t>
      </w:r>
    </w:p>
    <w:p w14:paraId="78C3740E" w14:textId="4451E252" w:rsidR="009B2D2B" w:rsidRPr="006755C0" w:rsidRDefault="009B2D2B" w:rsidP="00982076">
      <w:pPr>
        <w:pStyle w:val="a3"/>
      </w:pPr>
      <w:r w:rsidRPr="006755C0">
        <w:t>Зимним утром на прогулке</w:t>
      </w:r>
      <w:r w:rsidR="00982076">
        <w:t xml:space="preserve"> </w:t>
      </w:r>
    </w:p>
    <w:p w14:paraId="7D482DC6" w14:textId="77777777" w:rsidR="009B2D2B" w:rsidRPr="006755C0" w:rsidRDefault="009B2D2B" w:rsidP="00982076">
      <w:pPr>
        <w:pStyle w:val="a3"/>
      </w:pPr>
      <w:r w:rsidRPr="006755C0">
        <w:t>Я пеку к обеду булки:</w:t>
      </w:r>
    </w:p>
    <w:p w14:paraId="55110C53" w14:textId="77777777" w:rsidR="009B2D2B" w:rsidRPr="006755C0" w:rsidRDefault="009B2D2B" w:rsidP="00982076">
      <w:pPr>
        <w:pStyle w:val="a3"/>
      </w:pPr>
      <w:r w:rsidRPr="006755C0">
        <w:t>Сахарные, снежные,</w:t>
      </w:r>
    </w:p>
    <w:p w14:paraId="0A12AEB0" w14:textId="77777777" w:rsidR="009B2D2B" w:rsidRPr="006755C0" w:rsidRDefault="009B2D2B" w:rsidP="00982076">
      <w:pPr>
        <w:pStyle w:val="a3"/>
      </w:pPr>
      <w:r w:rsidRPr="006755C0">
        <w:t>Пышные да нежные.</w:t>
      </w:r>
    </w:p>
    <w:p w14:paraId="09C443F2" w14:textId="77777777" w:rsidR="009B2D2B" w:rsidRPr="006755C0" w:rsidRDefault="009B2D2B" w:rsidP="00982076">
      <w:pPr>
        <w:pStyle w:val="a3"/>
      </w:pPr>
      <w:r w:rsidRPr="006755C0">
        <w:t>Кто попробует со мной</w:t>
      </w:r>
    </w:p>
    <w:p w14:paraId="496F629F" w14:textId="77777777" w:rsidR="009B2D2B" w:rsidRPr="006755C0" w:rsidRDefault="009B2D2B" w:rsidP="00982076">
      <w:pPr>
        <w:pStyle w:val="a3"/>
      </w:pPr>
      <w:r w:rsidRPr="006755C0">
        <w:t>Каши свежей, ледяной?</w:t>
      </w:r>
    </w:p>
    <w:p w14:paraId="51274115" w14:textId="77777777" w:rsidR="009B2D2B" w:rsidRPr="006755C0" w:rsidRDefault="009B2D2B" w:rsidP="00982076">
      <w:pPr>
        <w:pStyle w:val="a3"/>
      </w:pPr>
      <w:r w:rsidRPr="006755C0">
        <w:t>Оближите ложку!</w:t>
      </w:r>
    </w:p>
    <w:p w14:paraId="69F89BDE" w14:textId="660A39E9" w:rsidR="009B2D2B" w:rsidRPr="006755C0" w:rsidRDefault="009B2D2B" w:rsidP="00982076">
      <w:pPr>
        <w:pStyle w:val="a3"/>
      </w:pPr>
      <w:r w:rsidRPr="006755C0">
        <w:t>Только понарошку!</w:t>
      </w:r>
      <w:r w:rsidR="009719E3" w:rsidRPr="009719E3">
        <w:rPr>
          <w:i/>
          <w:lang w:val="be-BY"/>
        </w:rPr>
        <w:t xml:space="preserve"> </w:t>
      </w:r>
      <w:r w:rsidR="009719E3" w:rsidRPr="009719E3">
        <w:rPr>
          <w:lang w:val="be-BY"/>
        </w:rPr>
        <w:t>[3]</w:t>
      </w:r>
    </w:p>
    <w:p w14:paraId="01807A4E" w14:textId="1C04967C" w:rsidR="009B2D2B" w:rsidRPr="006755C0" w:rsidRDefault="00982076" w:rsidP="00982076">
      <w:pPr>
        <w:pStyle w:val="a3"/>
        <w:tabs>
          <w:tab w:val="left" w:pos="3828"/>
        </w:tabs>
        <w:rPr>
          <w:i/>
          <w:lang w:val="be-BY"/>
        </w:rPr>
      </w:pPr>
      <w:r>
        <w:rPr>
          <w:i/>
        </w:rPr>
        <w:t xml:space="preserve">                      </w:t>
      </w:r>
      <w:r w:rsidR="009B2D2B" w:rsidRPr="006755C0">
        <w:rPr>
          <w:i/>
        </w:rPr>
        <w:t>Н. Карпова</w:t>
      </w:r>
      <w:r w:rsidR="009B2D2B" w:rsidRPr="006755C0">
        <w:rPr>
          <w:i/>
          <w:lang w:val="be-BY"/>
        </w:rPr>
        <w:t xml:space="preserve"> </w:t>
      </w:r>
    </w:p>
    <w:p w14:paraId="38E0AFF8" w14:textId="0D858181" w:rsidR="009B2D2B" w:rsidRPr="006755C0" w:rsidRDefault="009B2D2B" w:rsidP="00982076">
      <w:pPr>
        <w:pStyle w:val="a3"/>
        <w:spacing w:before="120"/>
        <w:rPr>
          <w:i/>
          <w:lang w:val="be-BY"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Как вы понимаете смысл последних двух строк стихотворения? </w:t>
      </w:r>
      <w:r w:rsidRPr="006755C0">
        <w:rPr>
          <w:i/>
        </w:rPr>
        <w:t>(Высказывания учащихся.)</w:t>
      </w:r>
      <w:r w:rsidRPr="006755C0">
        <w:t xml:space="preserve"> Выделите из текста слова, которые обозначают признак предмета. Докажите, что ваш выбор верен. </w:t>
      </w:r>
      <w:r w:rsidRPr="006755C0">
        <w:rPr>
          <w:i/>
        </w:rPr>
        <w:t>(Ответы учащихся.)</w:t>
      </w:r>
      <w:r w:rsidRPr="006755C0">
        <w:t xml:space="preserve"> П</w:t>
      </w:r>
      <w:r w:rsidR="00982076">
        <w:t>оставьте названные вами слова в </w:t>
      </w:r>
      <w:r w:rsidRPr="006755C0">
        <w:t xml:space="preserve">начальную форму. На какой вопрос они теперь отвечают? </w:t>
      </w:r>
      <w:r w:rsidRPr="006755C0">
        <w:rPr>
          <w:i/>
        </w:rPr>
        <w:t>(Какой?)</w:t>
      </w:r>
      <w:r w:rsidR="00982076">
        <w:t xml:space="preserve"> Прочитайте с </w:t>
      </w:r>
      <w:r w:rsidRPr="006755C0">
        <w:t xml:space="preserve">доски слова: </w:t>
      </w:r>
      <w:r w:rsidRPr="006755C0">
        <w:rPr>
          <w:b/>
        </w:rPr>
        <w:t>утро</w:t>
      </w:r>
      <w:r w:rsidRPr="006755C0">
        <w:t xml:space="preserve">, </w:t>
      </w:r>
      <w:r w:rsidRPr="006755C0">
        <w:rPr>
          <w:b/>
        </w:rPr>
        <w:t>булки</w:t>
      </w:r>
      <w:r w:rsidRPr="006755C0">
        <w:t xml:space="preserve">, </w:t>
      </w:r>
      <w:r w:rsidRPr="006755C0">
        <w:rPr>
          <w:b/>
        </w:rPr>
        <w:t>каша</w:t>
      </w:r>
      <w:r w:rsidRPr="006755C0">
        <w:t xml:space="preserve">. Что обозначают данные слова? </w:t>
      </w:r>
      <w:r w:rsidRPr="006755C0">
        <w:rPr>
          <w:i/>
        </w:rPr>
        <w:t>(Предмет, т.</w:t>
      </w:r>
      <w:r w:rsidR="00982076">
        <w:rPr>
          <w:i/>
        </w:rPr>
        <w:t> </w:t>
      </w:r>
      <w:r w:rsidRPr="006755C0">
        <w:rPr>
          <w:i/>
        </w:rPr>
        <w:t xml:space="preserve">к. отвечают на вопрос </w:t>
      </w:r>
      <w:r w:rsidRPr="006755C0">
        <w:rPr>
          <w:b/>
          <w:i/>
        </w:rPr>
        <w:t>что?</w:t>
      </w:r>
      <w:r w:rsidRPr="006755C0">
        <w:rPr>
          <w:i/>
        </w:rPr>
        <w:t>)</w:t>
      </w:r>
      <w:r w:rsidRPr="006755C0">
        <w:t xml:space="preserve"> С опорой на текст стихотворения соедините эти слова-предметы с теми, что обозначают признаки предметов. </w:t>
      </w:r>
      <w:r w:rsidRPr="006755C0">
        <w:rPr>
          <w:i/>
        </w:rPr>
        <w:t>(Утро (какое?) зимнее, булки (какие?) сахарные, булки (какие?) снежные, булки (какие?) пышные, булки (какие?) нежные, каша (какая?) свежая, каша (какая?) ледяная.)</w:t>
      </w:r>
      <w:r w:rsidRPr="006755C0">
        <w:t xml:space="preserve"> Какие изменения происходят со словами, обозначающими признак предмета? Как вы думаете, с чем это связано? </w:t>
      </w:r>
      <w:r w:rsidRPr="006755C0">
        <w:rPr>
          <w:i/>
        </w:rPr>
        <w:t xml:space="preserve">(Высказывания учащихся учитель обобщает и уточняет.) </w:t>
      </w:r>
      <w:r w:rsidRPr="006755C0">
        <w:lastRenderedPageBreak/>
        <w:t xml:space="preserve">Какую тему мы сегодня продолжим рассматривать? Давайте сформулируем задачи урока. </w:t>
      </w:r>
      <w:r w:rsidRPr="006755C0">
        <w:rPr>
          <w:i/>
        </w:rPr>
        <w:t>(Задачи формулируются в ходе коллективного обс</w:t>
      </w:r>
      <w:r w:rsidR="00982076">
        <w:rPr>
          <w:i/>
        </w:rPr>
        <w:t>уждения, в </w:t>
      </w:r>
      <w:r w:rsidRPr="006755C0">
        <w:rPr>
          <w:i/>
        </w:rPr>
        <w:t>процессе которого выясняется, что учащиеся уже усвоили по темам предыдущих уроков, какие вопросы для них еще остались непонят</w:t>
      </w:r>
      <w:r w:rsidR="00982076">
        <w:rPr>
          <w:i/>
        </w:rPr>
        <w:t>ными либо что нового они хотели </w:t>
      </w:r>
      <w:r w:rsidRPr="006755C0">
        <w:rPr>
          <w:i/>
        </w:rPr>
        <w:t>бы узнать о словах, обозначающих предметы и признаки предметов.)</w:t>
      </w:r>
    </w:p>
    <w:p w14:paraId="1ECB8853" w14:textId="77777777" w:rsidR="009B2D2B" w:rsidRPr="006755C0" w:rsidRDefault="009B2D2B" w:rsidP="00982076">
      <w:pPr>
        <w:pStyle w:val="12"/>
        <w:rPr>
          <w:lang w:val="be-BY"/>
        </w:rPr>
      </w:pPr>
      <w:r w:rsidRPr="006755C0">
        <w:t>ОБОБЩЕНИЕ ИЗУЧЕННОГО МАТЕРИАЛА</w:t>
      </w:r>
    </w:p>
    <w:p w14:paraId="0139A52F" w14:textId="224C003F" w:rsidR="009B2D2B" w:rsidRPr="006755C0" w:rsidRDefault="009B2D2B" w:rsidP="00982076">
      <w:pPr>
        <w:pStyle w:val="a3"/>
        <w:spacing w:after="60"/>
      </w:pPr>
      <w:r w:rsidRPr="006755C0">
        <w:rPr>
          <w:b/>
        </w:rPr>
        <w:t>Учитель.</w:t>
      </w:r>
      <w:r w:rsidR="00982076">
        <w:t xml:space="preserve"> Рассмотрите таблицу в упр. </w:t>
      </w:r>
      <w:r w:rsidRPr="006755C0">
        <w:t>27. Определите признаки, по которым слова отличаются друг от друга. Подготовьте ответ, и</w:t>
      </w:r>
      <w:r w:rsidR="00982076">
        <w:t>спользуя информацию в таблице и </w:t>
      </w:r>
      <w:r w:rsidRPr="006755C0">
        <w:t>вопросы, записанные на доске (в презентации):</w:t>
      </w:r>
    </w:p>
    <w:p w14:paraId="1B82A510" w14:textId="77777777" w:rsidR="009B2D2B" w:rsidRPr="006755C0" w:rsidRDefault="009B2D2B" w:rsidP="00982076">
      <w:pPr>
        <w:pStyle w:val="a3"/>
      </w:pPr>
      <w:r w:rsidRPr="006755C0">
        <w:t>На какие группы делятся слова?</w:t>
      </w:r>
    </w:p>
    <w:p w14:paraId="7E0317FF" w14:textId="77777777" w:rsidR="009B2D2B" w:rsidRPr="006755C0" w:rsidRDefault="009B2D2B" w:rsidP="00982076">
      <w:pPr>
        <w:pStyle w:val="a3"/>
      </w:pPr>
      <w:r w:rsidRPr="006755C0">
        <w:t>Что обозначают эти слова?</w:t>
      </w:r>
    </w:p>
    <w:p w14:paraId="57BC9E63" w14:textId="77777777" w:rsidR="009B2D2B" w:rsidRPr="006755C0" w:rsidRDefault="009B2D2B" w:rsidP="00982076">
      <w:pPr>
        <w:pStyle w:val="a3"/>
      </w:pPr>
      <w:r w:rsidRPr="006755C0">
        <w:t>На какие вопросы отвечают слова?</w:t>
      </w:r>
    </w:p>
    <w:p w14:paraId="7A153139" w14:textId="78AA924A" w:rsidR="009B2D2B" w:rsidRPr="006755C0" w:rsidRDefault="009B2D2B" w:rsidP="00982076">
      <w:pPr>
        <w:pStyle w:val="a3"/>
        <w:spacing w:before="60" w:after="120"/>
      </w:pPr>
      <w:r w:rsidRPr="006755C0">
        <w:t xml:space="preserve">Данную работу учащимся можно предложить выполнить </w:t>
      </w:r>
      <w:r w:rsidR="00982076">
        <w:rPr>
          <w:b/>
          <w:i/>
        </w:rPr>
        <w:t>в </w:t>
      </w:r>
      <w:r w:rsidRPr="006755C0">
        <w:rPr>
          <w:b/>
          <w:i/>
        </w:rPr>
        <w:t>парах</w:t>
      </w:r>
      <w:r w:rsidRPr="006755C0">
        <w:t>. Выслушиваются устные ответы детей.</w:t>
      </w:r>
    </w:p>
    <w:p w14:paraId="1A0E622D" w14:textId="7A40709C" w:rsidR="009B2D2B" w:rsidRPr="006755C0" w:rsidRDefault="009B2D2B" w:rsidP="00982076">
      <w:pPr>
        <w:pStyle w:val="a3"/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="00982076">
        <w:t xml:space="preserve">Дополните таблицу из упр. 27 </w:t>
      </w:r>
      <w:r w:rsidRPr="006755C0">
        <w:t xml:space="preserve">словами </w:t>
      </w:r>
      <w:r w:rsidRPr="006755C0">
        <w:rPr>
          <w:b/>
        </w:rPr>
        <w:t>садовник</w:t>
      </w:r>
      <w:r w:rsidRPr="006755C0">
        <w:t xml:space="preserve">, </w:t>
      </w:r>
      <w:r w:rsidRPr="006755C0">
        <w:rPr>
          <w:b/>
        </w:rPr>
        <w:t>грибник</w:t>
      </w:r>
      <w:r w:rsidRPr="006755C0">
        <w:t>. Определите, какие слова нужно вставить во вторую и третью колонки таблицы. Запишите все слова в тетрадь, разделяя их на три группы (три столбика). Не забывайте при записи слов в «опасных» местах пропускать буквы.</w:t>
      </w:r>
    </w:p>
    <w:p w14:paraId="34D9259A" w14:textId="77777777" w:rsidR="009B2D2B" w:rsidRPr="006755C0" w:rsidRDefault="009B2D2B" w:rsidP="00982076">
      <w:pPr>
        <w:pStyle w:val="a3"/>
      </w:pPr>
      <w:r w:rsidRPr="006755C0">
        <w:t>При проверке выполненного задания выясняется (обсуждается), какие буквы нужно вставить в пропущенные «окошки».</w:t>
      </w:r>
    </w:p>
    <w:p w14:paraId="098442D7" w14:textId="558E5FCD" w:rsidR="009B2D2B" w:rsidRPr="006755C0" w:rsidRDefault="009B2D2B" w:rsidP="00982076">
      <w:pPr>
        <w:pStyle w:val="a3"/>
        <w:spacing w:before="120"/>
      </w:pPr>
      <w:r w:rsidRPr="006755C0">
        <w:rPr>
          <w:b/>
        </w:rPr>
        <w:t>Учитель.</w:t>
      </w:r>
      <w:r w:rsidRPr="006755C0">
        <w:t xml:space="preserve"> Прочитайте стихотворение в упр.</w:t>
      </w:r>
      <w:r w:rsidR="00982076">
        <w:t> </w:t>
      </w:r>
      <w:r w:rsidRPr="006755C0">
        <w:t xml:space="preserve">28. Как вы понимаете его смысл? </w:t>
      </w:r>
      <w:r w:rsidRPr="006755C0">
        <w:rPr>
          <w:i/>
        </w:rPr>
        <w:t>(Высказывания учащихся.)</w:t>
      </w:r>
      <w:r w:rsidRPr="006755C0">
        <w:t xml:space="preserve"> Внизу страницы прочитайте в первом столбике, какие человеческие качества выделила из стихотворения Аленка. Что обозначают данные слова? (</w:t>
      </w:r>
      <w:r w:rsidRPr="006755C0">
        <w:rPr>
          <w:i/>
        </w:rPr>
        <w:t>Ответы учащихся.)</w:t>
      </w:r>
      <w:r w:rsidRPr="006755C0">
        <w:t xml:space="preserve"> Какие слова будут стоять во втором столбике? Обоснуйте свой ответ. </w:t>
      </w:r>
      <w:r w:rsidRPr="006755C0">
        <w:rPr>
          <w:i/>
        </w:rPr>
        <w:t>(Слова, которые обозначают признак предмета, т.</w:t>
      </w:r>
      <w:r w:rsidR="00982076">
        <w:rPr>
          <w:i/>
          <w:lang w:val="be-BY"/>
        </w:rPr>
        <w:t> </w:t>
      </w:r>
      <w:r w:rsidRPr="006755C0">
        <w:rPr>
          <w:i/>
        </w:rPr>
        <w:t xml:space="preserve">к. все они должны отвечать на вопрос </w:t>
      </w:r>
      <w:r w:rsidRPr="006755C0">
        <w:rPr>
          <w:b/>
          <w:i/>
        </w:rPr>
        <w:t>какой?</w:t>
      </w:r>
      <w:r w:rsidRPr="006755C0">
        <w:rPr>
          <w:i/>
        </w:rPr>
        <w:t>)</w:t>
      </w:r>
      <w:r w:rsidRPr="006755C0">
        <w:t xml:space="preserve"> С опорой на первую пару слов сделайте вывод, какая связь должна быть между словами первого и второго столбиков? </w:t>
      </w:r>
      <w:r w:rsidRPr="006755C0">
        <w:rPr>
          <w:i/>
        </w:rPr>
        <w:t xml:space="preserve">(У них должна быть общая часть слов, как в словах </w:t>
      </w:r>
      <w:r w:rsidRPr="006755C0">
        <w:rPr>
          <w:b/>
          <w:i/>
        </w:rPr>
        <w:t>нежн</w:t>
      </w:r>
      <w:r w:rsidRPr="006755C0">
        <w:rPr>
          <w:i/>
        </w:rPr>
        <w:t>ость</w:t>
      </w:r>
      <w:r>
        <w:rPr>
          <w:i/>
        </w:rPr>
        <w:t xml:space="preserve"> — </w:t>
      </w:r>
      <w:r w:rsidRPr="006755C0">
        <w:rPr>
          <w:b/>
          <w:i/>
        </w:rPr>
        <w:t>нежн</w:t>
      </w:r>
      <w:r w:rsidRPr="006755C0">
        <w:rPr>
          <w:i/>
        </w:rPr>
        <w:t>ый.)</w:t>
      </w:r>
      <w:r w:rsidRPr="006755C0">
        <w:t xml:space="preserve"> Подберите слова для второго столбика и запишите их в тетрадь, разделяя на две группы.</w:t>
      </w:r>
    </w:p>
    <w:p w14:paraId="3204E6EE" w14:textId="77777777" w:rsidR="009B2D2B" w:rsidRPr="006755C0" w:rsidRDefault="009B2D2B" w:rsidP="002A611A">
      <w:pPr>
        <w:pStyle w:val="a3"/>
      </w:pPr>
      <w:r w:rsidRPr="006755C0">
        <w:t>Проводится проверка выполненного задания.</w:t>
      </w:r>
    </w:p>
    <w:p w14:paraId="011C147A" w14:textId="5E0DE3B0" w:rsidR="009B2D2B" w:rsidRPr="006755C0" w:rsidRDefault="009B2D2B" w:rsidP="002A611A">
      <w:pPr>
        <w:pStyle w:val="a3"/>
        <w:spacing w:before="120"/>
        <w:rPr>
          <w:lang w:val="be-BY"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Рассмотрите рисунки в</w:t>
      </w:r>
      <w:r w:rsidR="002A611A">
        <w:t xml:space="preserve"> упр. </w:t>
      </w:r>
      <w:r w:rsidRPr="006755C0">
        <w:t xml:space="preserve">26, прочитайте выписку из словаря. Что обозначает слово </w:t>
      </w:r>
      <w:r w:rsidRPr="006755C0">
        <w:rPr>
          <w:b/>
        </w:rPr>
        <w:t>класс</w:t>
      </w:r>
      <w:r w:rsidRPr="006755C0">
        <w:t xml:space="preserve">? Поясните свой ответ. </w:t>
      </w:r>
      <w:r w:rsidRPr="006755C0">
        <w:rPr>
          <w:i/>
        </w:rPr>
        <w:t>(Высказывания учащихся.)</w:t>
      </w:r>
      <w:r w:rsidR="002A611A">
        <w:t xml:space="preserve"> Верно </w:t>
      </w:r>
      <w:r w:rsidRPr="006755C0">
        <w:t xml:space="preserve">ли утверждение, что </w:t>
      </w:r>
      <w:r w:rsidRPr="006755C0">
        <w:rPr>
          <w:b/>
        </w:rPr>
        <w:t>класс</w:t>
      </w:r>
      <w:r>
        <w:t xml:space="preserve"> — </w:t>
      </w:r>
      <w:r w:rsidRPr="006755C0">
        <w:t xml:space="preserve">это однозначное слово? Обоснуйте свое мнение. </w:t>
      </w:r>
      <w:r w:rsidRPr="006755C0">
        <w:rPr>
          <w:i/>
        </w:rPr>
        <w:t xml:space="preserve">(Высказывания учащихся.) </w:t>
      </w:r>
      <w:r w:rsidRPr="006755C0">
        <w:t>У</w:t>
      </w:r>
      <w:r w:rsidR="002A611A">
        <w:t xml:space="preserve">стно соедините в пары рисунок </w:t>
      </w:r>
      <w:r w:rsidR="002A611A" w:rsidRPr="002A611A">
        <w:t>и</w:t>
      </w:r>
      <w:r w:rsidR="002A611A">
        <w:t> </w:t>
      </w:r>
      <w:r w:rsidRPr="002A611A">
        <w:t>соответствующее</w:t>
      </w:r>
      <w:r w:rsidRPr="006755C0">
        <w:t xml:space="preserve"> толкование слова </w:t>
      </w:r>
      <w:r w:rsidRPr="006755C0">
        <w:rPr>
          <w:b/>
        </w:rPr>
        <w:t>класс</w:t>
      </w:r>
      <w:r w:rsidRPr="006755C0">
        <w:t>. Прочитайте слова для справки. Можно ли их отнести к</w:t>
      </w:r>
      <w:r w:rsidR="002A611A">
        <w:t xml:space="preserve"> той </w:t>
      </w:r>
      <w:r w:rsidRPr="006755C0">
        <w:t xml:space="preserve">же группе слов, что и слово </w:t>
      </w:r>
      <w:r w:rsidRPr="006755C0">
        <w:rPr>
          <w:b/>
        </w:rPr>
        <w:t>класс</w:t>
      </w:r>
      <w:r w:rsidRPr="006755C0">
        <w:t xml:space="preserve">? </w:t>
      </w:r>
      <w:r w:rsidRPr="006755C0">
        <w:rPr>
          <w:i/>
        </w:rPr>
        <w:t>(Нет, т.</w:t>
      </w:r>
      <w:r w:rsidR="002A611A">
        <w:rPr>
          <w:i/>
          <w:lang w:val="be-BY"/>
        </w:rPr>
        <w:t> </w:t>
      </w:r>
      <w:r w:rsidRPr="006755C0">
        <w:rPr>
          <w:i/>
        </w:rPr>
        <w:t xml:space="preserve">к. слово </w:t>
      </w:r>
      <w:r w:rsidRPr="006755C0">
        <w:rPr>
          <w:b/>
          <w:i/>
        </w:rPr>
        <w:t>класс</w:t>
      </w:r>
      <w:r w:rsidR="002A611A">
        <w:rPr>
          <w:i/>
        </w:rPr>
        <w:t xml:space="preserve"> обозначает предмет, а в </w:t>
      </w:r>
      <w:r w:rsidRPr="006755C0">
        <w:rPr>
          <w:i/>
        </w:rPr>
        <w:t>словах для справки даны слова, которые обозначают признаки предметов.)</w:t>
      </w:r>
    </w:p>
    <w:p w14:paraId="2D4A41E5" w14:textId="2A375B9A" w:rsidR="009B2D2B" w:rsidRPr="006755C0" w:rsidRDefault="009B2D2B" w:rsidP="005E71BB">
      <w:pPr>
        <w:pStyle w:val="a3"/>
      </w:pPr>
      <w:r w:rsidRPr="006755C0">
        <w:t>Коллективно, под руководством учителя, составляются два развернутых предложения со словом класс в разных значениях с упо</w:t>
      </w:r>
      <w:r w:rsidR="002A611A">
        <w:t>треблением слов, предложенных в </w:t>
      </w:r>
      <w:r w:rsidRPr="006755C0">
        <w:t>словах для справки. Предл</w:t>
      </w:r>
      <w:r w:rsidR="002A611A">
        <w:t>ожения записываются в тетрадь с </w:t>
      </w:r>
      <w:r w:rsidRPr="006755C0">
        <w:t xml:space="preserve">использованием приема письма «с окошками». При проверке проводится обсуждение, какие буквы и почему необходимо вставить в пропущенных «опасных» </w:t>
      </w:r>
      <w:r w:rsidR="002A611A">
        <w:lastRenderedPageBreak/>
        <w:t>местах. В </w:t>
      </w:r>
      <w:r w:rsidRPr="006755C0">
        <w:t>предложениях учащиеся подчеркивают слова, которые характеризуют класс.</w:t>
      </w:r>
    </w:p>
    <w:p w14:paraId="14CEC32A" w14:textId="4A3C781C" w:rsidR="009B2D2B" w:rsidRPr="006755C0" w:rsidRDefault="002A611A" w:rsidP="002A611A">
      <w:pPr>
        <w:pStyle w:val="a3"/>
        <w:spacing w:after="120"/>
      </w:pPr>
      <w:r>
        <w:t>Проводится рефлексия, в </w:t>
      </w:r>
      <w:r w:rsidR="009B2D2B" w:rsidRPr="006755C0">
        <w:t>ходе которой учащиеся стараются оценить, насколько хорошо они усвоили тему, остались л</w:t>
      </w:r>
      <w:r>
        <w:t>и у них еще пробелы в знаниях и умениях. Обсуждают, в </w:t>
      </w:r>
      <w:r w:rsidR="009B2D2B" w:rsidRPr="006755C0">
        <w:t>какой степени выполнены поставленные на урок задачи.</w:t>
      </w:r>
    </w:p>
    <w:p w14:paraId="5B21E07C" w14:textId="77777777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  <w:r w:rsidRPr="006755C0">
        <w:rPr>
          <w:rStyle w:val="aff1"/>
          <w:rFonts w:ascii="Times New Roman" w:hAnsi="Times New Roman" w:cs="Times New Roman"/>
          <w:b/>
          <w:i/>
          <w:sz w:val="28"/>
          <w:szCs w:val="28"/>
        </w:rPr>
        <w:footnoteReference w:id="2"/>
      </w:r>
    </w:p>
    <w:p w14:paraId="3DADDC69" w14:textId="26D91AC1" w:rsidR="009B2D2B" w:rsidRPr="006755C0" w:rsidRDefault="009719E3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Упр. </w:t>
      </w:r>
      <w:r w:rsidR="009B2D2B" w:rsidRPr="006755C0">
        <w:rPr>
          <w:rFonts w:ascii="Times New Roman" w:hAnsi="Times New Roman" w:cs="Times New Roman"/>
          <w:i/>
          <w:sz w:val="28"/>
          <w:szCs w:val="28"/>
        </w:rPr>
        <w:t>85*.</w:t>
      </w:r>
      <w:r w:rsidR="009B2D2B" w:rsidRPr="006755C0">
        <w:rPr>
          <w:rFonts w:ascii="Times New Roman" w:hAnsi="Times New Roman" w:cs="Times New Roman"/>
          <w:sz w:val="28"/>
          <w:szCs w:val="28"/>
        </w:rPr>
        <w:t xml:space="preserve"> Учащиеся изучают информацию в таблице. Самостоятельно придумывают задание и выполняют его (от слов, обозначающих предметы, по вопросам образуют слова, обозначающие призна</w:t>
      </w:r>
      <w:r w:rsidR="002A611A">
        <w:rPr>
          <w:rFonts w:ascii="Times New Roman" w:hAnsi="Times New Roman" w:cs="Times New Roman"/>
          <w:sz w:val="28"/>
          <w:szCs w:val="28"/>
        </w:rPr>
        <w:t>ки предметов, и записывают их в </w:t>
      </w:r>
      <w:r w:rsidR="009B2D2B" w:rsidRPr="006755C0">
        <w:rPr>
          <w:rFonts w:ascii="Times New Roman" w:hAnsi="Times New Roman" w:cs="Times New Roman"/>
          <w:sz w:val="28"/>
          <w:szCs w:val="28"/>
        </w:rPr>
        <w:t>среднюю колонку таблицы, пропуская в «опасных» местах буквы. При проверке уточняется, какие буквы нужно вставить в образовавшиеся «окошки»).</w:t>
      </w:r>
    </w:p>
    <w:p w14:paraId="51ED84C1" w14:textId="77777777" w:rsidR="009B2D2B" w:rsidRPr="006755C0" w:rsidRDefault="009B2D2B" w:rsidP="002A611A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14:paraId="200ACD70" w14:textId="77777777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42. </w:t>
      </w:r>
      <w:r w:rsidRPr="006755C0">
        <w:rPr>
          <w:rFonts w:ascii="Times New Roman" w:hAnsi="Times New Roman" w:cs="Times New Roman"/>
          <w:sz w:val="28"/>
          <w:szCs w:val="28"/>
        </w:rPr>
        <w:t xml:space="preserve">Учащиеся читают выписку из толкового словаря, выясняя, в чем отличие между словами </w:t>
      </w:r>
      <w:r w:rsidRPr="006755C0">
        <w:rPr>
          <w:rFonts w:ascii="Times New Roman" w:hAnsi="Times New Roman" w:cs="Times New Roman"/>
          <w:b/>
          <w:sz w:val="28"/>
          <w:szCs w:val="28"/>
        </w:rPr>
        <w:t>любопытный</w:t>
      </w:r>
      <w:r w:rsidRPr="006755C0">
        <w:rPr>
          <w:rFonts w:ascii="Times New Roman" w:hAnsi="Times New Roman" w:cs="Times New Roman"/>
          <w:sz w:val="28"/>
          <w:szCs w:val="28"/>
        </w:rPr>
        <w:t xml:space="preserve"> и </w:t>
      </w:r>
      <w:r w:rsidRPr="006755C0">
        <w:rPr>
          <w:rFonts w:ascii="Times New Roman" w:hAnsi="Times New Roman" w:cs="Times New Roman"/>
          <w:b/>
          <w:sz w:val="28"/>
          <w:szCs w:val="28"/>
        </w:rPr>
        <w:t>любознательный</w:t>
      </w:r>
      <w:r w:rsidRPr="006755C0">
        <w:rPr>
          <w:rFonts w:ascii="Times New Roman" w:hAnsi="Times New Roman" w:cs="Times New Roman"/>
          <w:sz w:val="28"/>
          <w:szCs w:val="28"/>
        </w:rPr>
        <w:t>. С опорой на данные толкования выясняют, каким показан в сказке Буратино. Делают свой выбор и обосновывают его.</w:t>
      </w:r>
    </w:p>
    <w:p w14:paraId="5977F5B0" w14:textId="77777777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45.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оценивают сочетания слов, составленные Мариной по схемам-вопросам. «Помогают» ей закончить задание, подбирая собственные сочетания слов с опорой на предложенные схемы-опоры.</w:t>
      </w:r>
    </w:p>
    <w:p w14:paraId="6A193D06" w14:textId="68593CB0" w:rsidR="009B2D2B" w:rsidRPr="0053421F" w:rsidRDefault="009B2D2B" w:rsidP="002A611A">
      <w:pPr>
        <w:pStyle w:val="a3"/>
        <w:spacing w:before="120"/>
        <w:rPr>
          <w:i/>
          <w:lang w:val="be-BY"/>
        </w:rPr>
      </w:pPr>
      <w:r w:rsidRPr="006755C0">
        <w:rPr>
          <w:rFonts w:eastAsia="Times New Roman"/>
          <w:b/>
          <w:lang w:val="be-BY" w:eastAsia="ru-RU"/>
        </w:rPr>
        <w:t>Домашнее задание</w:t>
      </w:r>
      <w:r w:rsidRPr="006755C0">
        <w:rPr>
          <w:rFonts w:eastAsia="Times New Roman"/>
          <w:b/>
          <w:lang w:eastAsia="ru-RU"/>
        </w:rPr>
        <w:t>:</w:t>
      </w:r>
      <w:r w:rsidRPr="006755C0">
        <w:rPr>
          <w:rFonts w:eastAsia="Times New Roman"/>
          <w:lang w:eastAsia="ru-RU"/>
        </w:rPr>
        <w:t xml:space="preserve"> упр. 2</w:t>
      </w:r>
      <w:r w:rsidRPr="006755C0">
        <w:rPr>
          <w:rFonts w:eastAsia="Times New Roman"/>
          <w:lang w:val="be-BY" w:eastAsia="ru-RU"/>
        </w:rPr>
        <w:t>9</w:t>
      </w:r>
      <w:r w:rsidRPr="006755C0">
        <w:rPr>
          <w:rFonts w:eastAsia="Times New Roman"/>
          <w:lang w:eastAsia="ru-RU"/>
        </w:rPr>
        <w:t>,</w:t>
      </w:r>
      <w:r w:rsidRPr="006755C0">
        <w:rPr>
          <w:i/>
        </w:rPr>
        <w:t xml:space="preserve"> </w:t>
      </w:r>
      <w:r w:rsidRPr="006755C0">
        <w:t>словарные слова</w:t>
      </w:r>
      <w:r>
        <w:t xml:space="preserve"> — </w:t>
      </w:r>
      <w:r w:rsidRPr="006755C0">
        <w:rPr>
          <w:i/>
        </w:rPr>
        <w:t>класс</w:t>
      </w:r>
      <w:r w:rsidRPr="006755C0">
        <w:t>,</w:t>
      </w:r>
      <w:r w:rsidRPr="006755C0">
        <w:rPr>
          <w:i/>
        </w:rPr>
        <w:t xml:space="preserve"> белорусский.</w:t>
      </w:r>
    </w:p>
    <w:p w14:paraId="6546F215" w14:textId="77777777" w:rsidR="009B2D2B" w:rsidRDefault="009B2D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DC206D6" w14:textId="77777777" w:rsidR="009B2D2B" w:rsidRPr="006755C0" w:rsidRDefault="009B2D2B" w:rsidP="002A611A">
      <w:pPr>
        <w:pStyle w:val="11"/>
      </w:pPr>
      <w:r w:rsidRPr="006755C0">
        <w:lastRenderedPageBreak/>
        <w:t>ЗАКРЕПЛЕНИЕ</w:t>
      </w:r>
    </w:p>
    <w:p w14:paraId="478D3F92" w14:textId="56BA926B" w:rsidR="009B2D2B" w:rsidRPr="006755C0" w:rsidRDefault="009B2D2B" w:rsidP="002A611A">
      <w:pPr>
        <w:pStyle w:val="a3"/>
        <w:rPr>
          <w:b/>
          <w:bCs/>
          <w:i/>
          <w:iCs/>
          <w:lang w:eastAsia="ru-RU"/>
        </w:rPr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t>закрепят умение распознавать в</w:t>
      </w:r>
      <w:r w:rsidR="002A611A">
        <w:t> </w:t>
      </w:r>
      <w:r w:rsidRPr="006755C0">
        <w:t>речи слова, которые обозначают признаки предметов.</w:t>
      </w:r>
    </w:p>
    <w:p w14:paraId="10CC9963" w14:textId="3649525A" w:rsidR="009B2D2B" w:rsidRPr="006755C0" w:rsidRDefault="009B2D2B" w:rsidP="002A611A">
      <w:pPr>
        <w:pStyle w:val="a3"/>
        <w:rPr>
          <w:lang w:val="be-BY"/>
        </w:rPr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анализировать изучаемые факты языка с</w:t>
      </w:r>
      <w:r w:rsidR="002A611A">
        <w:t> </w:t>
      </w:r>
      <w:r w:rsidRPr="006755C0">
        <w:t>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классификацию изученных фактов языка по заданному признаку; находить языковые примеры для иллюстрации изучаемых понятий; подводить языковой факт под понятие разн</w:t>
      </w:r>
      <w:r w:rsidR="002A611A">
        <w:t>ого уровня обобщения: предмет и </w:t>
      </w:r>
      <w:r w:rsidRPr="006755C0">
        <w:t>слово, обозначающее предмет, признак и слово, обозначающее признак предмета; работать с</w:t>
      </w:r>
      <w:r w:rsidR="002A611A">
        <w:t> </w:t>
      </w:r>
      <w:r w:rsidRPr="006755C0">
        <w:t xml:space="preserve">информацией, представленной в тексте и таблице, по результатам наблюдений формулировать определения; высказывать собственное мнение; </w:t>
      </w:r>
      <w:r w:rsidR="002A611A">
        <w:t>использовать в </w:t>
      </w:r>
      <w:r w:rsidRPr="006755C0">
        <w:t>общении правила вежливости.</w:t>
      </w:r>
    </w:p>
    <w:p w14:paraId="14251A2C" w14:textId="6423F77A" w:rsidR="009B2D2B" w:rsidRPr="006755C0" w:rsidRDefault="009B2D2B" w:rsidP="002A611A">
      <w:pPr>
        <w:pStyle w:val="a3"/>
        <w:rPr>
          <w:rFonts w:eastAsia="Times New Roman"/>
          <w:b/>
          <w:lang w:eastAsia="ru-RU"/>
        </w:rPr>
      </w:pPr>
      <w:r w:rsidRPr="006755C0">
        <w:rPr>
          <w:b/>
          <w:bCs/>
          <w:i/>
          <w:iCs/>
        </w:rPr>
        <w:t>Личностные результаты:</w:t>
      </w:r>
      <w:r w:rsidRPr="006755C0">
        <w:rPr>
          <w:bCs/>
          <w:lang w:val="be-BY"/>
        </w:rPr>
        <w:t xml:space="preserve"> </w:t>
      </w:r>
      <w:r w:rsidRPr="006755C0">
        <w:rPr>
          <w:lang w:eastAsia="ru-RU"/>
        </w:rPr>
        <w:t xml:space="preserve">развитие </w:t>
      </w:r>
      <w:r w:rsidR="002A611A">
        <w:t>заинтересованности в </w:t>
      </w:r>
      <w:r w:rsidRPr="006755C0">
        <w:t>выполнении языковых и</w:t>
      </w:r>
      <w:r w:rsidR="002A611A">
        <w:t> </w:t>
      </w:r>
      <w:r w:rsidRPr="006755C0">
        <w:t>речевых заданий.</w:t>
      </w:r>
    </w:p>
    <w:p w14:paraId="6E69CE17" w14:textId="77777777" w:rsidR="009B2D2B" w:rsidRPr="006755C0" w:rsidRDefault="009B2D2B" w:rsidP="002A611A">
      <w:pPr>
        <w:pStyle w:val="11"/>
        <w:spacing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6C144CD4" w14:textId="77777777" w:rsidR="009B2D2B" w:rsidRPr="006755C0" w:rsidRDefault="009B2D2B" w:rsidP="002A611A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61D4403F" w14:textId="2C2F73FC" w:rsidR="009B2D2B" w:rsidRPr="006755C0" w:rsidRDefault="009B2D2B" w:rsidP="002A611A">
      <w:pPr>
        <w:pStyle w:val="a3"/>
      </w:pPr>
      <w:r w:rsidRPr="006755C0">
        <w:t>В качестве повторения пройденного материала учащимся можно предложить выборочный диктант, в ходе которого им необхо</w:t>
      </w:r>
      <w:r w:rsidR="002A611A">
        <w:t>димо из слов, воспринимаемых на </w:t>
      </w:r>
      <w:r w:rsidRPr="006755C0">
        <w:t>слух, записывать только те, что обозначают признаки предметов. При записи слов целесообразно предупредить детей пропускать буквы в «опасных» местах, чтобы на этапе проверки провести коллективное обсуждение пропущенных орфограмм и найти способ их проверки (термин «орфограмма» не употребляется).</w:t>
      </w:r>
    </w:p>
    <w:p w14:paraId="26B1ABFF" w14:textId="01F182A5" w:rsidR="009B2D2B" w:rsidRPr="006755C0" w:rsidRDefault="009B2D2B" w:rsidP="002A611A">
      <w:pPr>
        <w:pStyle w:val="a3"/>
      </w:pPr>
      <w:r w:rsidRPr="006755C0">
        <w:rPr>
          <w:i/>
        </w:rPr>
        <w:t>Слова для использования</w:t>
      </w:r>
      <w:r w:rsidRPr="006755C0">
        <w:t xml:space="preserve">: тихо, тихий, жара, жаркая, дорога, </w:t>
      </w:r>
      <w:proofErr w:type="spellStart"/>
      <w:r w:rsidRPr="006755C0">
        <w:t>дорого</w:t>
      </w:r>
      <w:r w:rsidR="002A611A">
        <w:t>́</w:t>
      </w:r>
      <w:r w:rsidRPr="006755C0">
        <w:t>й</w:t>
      </w:r>
      <w:proofErr w:type="spellEnd"/>
      <w:r w:rsidRPr="006755C0">
        <w:t>, круглые, круг, тяжесть, тяжелый, теплее, теплые, гром, громкий, храбрость, храбрая.</w:t>
      </w:r>
    </w:p>
    <w:p w14:paraId="092019D3" w14:textId="77777777" w:rsidR="009B2D2B" w:rsidRPr="006755C0" w:rsidRDefault="009B2D2B" w:rsidP="002A611A">
      <w:pPr>
        <w:pStyle w:val="a3"/>
      </w:pPr>
      <w:r w:rsidRPr="006755C0">
        <w:t>Проводится проверка выполненного задания с анализом допущенных ошибок.</w:t>
      </w:r>
    </w:p>
    <w:p w14:paraId="2F8B725E" w14:textId="77777777" w:rsidR="009B2D2B" w:rsidRPr="006755C0" w:rsidRDefault="009B2D2B" w:rsidP="002A611A">
      <w:pPr>
        <w:pStyle w:val="a3"/>
        <w:spacing w:before="120"/>
      </w:pPr>
      <w:r w:rsidRPr="006755C0">
        <w:rPr>
          <w:b/>
        </w:rPr>
        <w:t>Учитель.</w:t>
      </w:r>
      <w:r w:rsidRPr="006755C0">
        <w:t xml:space="preserve"> Озвучьте алгоритм, по которому вы выделили из данного набора слов те, что обозначают признаки предметов. </w:t>
      </w:r>
      <w:r w:rsidRPr="006755C0">
        <w:rPr>
          <w:i/>
        </w:rPr>
        <w:t>(Высказывания учащихся.)</w:t>
      </w:r>
      <w:r w:rsidRPr="006755C0">
        <w:t xml:space="preserve"> Докажите, что слово </w:t>
      </w:r>
      <w:r w:rsidRPr="006755C0">
        <w:rPr>
          <w:b/>
        </w:rPr>
        <w:t>теплее</w:t>
      </w:r>
      <w:r w:rsidRPr="006755C0">
        <w:t xml:space="preserve"> не обозначает признак предмета. </w:t>
      </w:r>
      <w:r w:rsidRPr="006755C0">
        <w:rPr>
          <w:i/>
        </w:rPr>
        <w:t xml:space="preserve">(Ответы учащихся.) </w:t>
      </w:r>
      <w:r w:rsidRPr="006755C0">
        <w:t>Сегодня у нас урок закрепления. Давайте сформулируем задачи урока, что нам необходимо закрепить (фиксируются учителем на доске под диктовку учащихся).</w:t>
      </w:r>
    </w:p>
    <w:p w14:paraId="13AF5B44" w14:textId="77777777" w:rsidR="009B2D2B" w:rsidRPr="006755C0" w:rsidRDefault="009B2D2B" w:rsidP="002A611A">
      <w:pPr>
        <w:pStyle w:val="12"/>
      </w:pPr>
      <w:r w:rsidRPr="006755C0">
        <w:t>ЗАКРЕПЛЕНИЕ ИЗУЧЕННОГО МАТЕРИАЛА</w:t>
      </w:r>
    </w:p>
    <w:p w14:paraId="494CEE62" w14:textId="368EE637" w:rsidR="009B2D2B" w:rsidRPr="006755C0" w:rsidRDefault="009B2D2B" w:rsidP="002A611A">
      <w:pPr>
        <w:pStyle w:val="a3"/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="002A611A">
        <w:t>Прочитайте текст в упр. </w:t>
      </w:r>
      <w:r w:rsidRPr="006755C0">
        <w:t xml:space="preserve">30. Рассмотрите рисунки. Какие цветы на них изображены? </w:t>
      </w:r>
      <w:r w:rsidRPr="006755C0">
        <w:rPr>
          <w:i/>
        </w:rPr>
        <w:t>(Колокольчик и ландыш.)</w:t>
      </w:r>
      <w:r w:rsidRPr="006755C0">
        <w:t xml:space="preserve"> Что общего между этими цветами? </w:t>
      </w:r>
      <w:r w:rsidRPr="006755C0">
        <w:rPr>
          <w:i/>
        </w:rPr>
        <w:t>(Высказывания учащихся.)</w:t>
      </w:r>
      <w:r w:rsidRPr="006755C0">
        <w:t xml:space="preserve"> О каком из этих цветов идет речь в тексте? </w:t>
      </w:r>
      <w:r w:rsidR="002A611A">
        <w:rPr>
          <w:i/>
        </w:rPr>
        <w:t>(О </w:t>
      </w:r>
      <w:r w:rsidRPr="006755C0">
        <w:rPr>
          <w:i/>
        </w:rPr>
        <w:t>ландыше.)</w:t>
      </w:r>
      <w:r w:rsidRPr="006755C0">
        <w:t xml:space="preserve"> Докажите свое мнение строками из текста. Какие </w:t>
      </w:r>
      <w:r w:rsidR="002A611A">
        <w:t>слова сыграли наибольшую роль в </w:t>
      </w:r>
      <w:r w:rsidRPr="006755C0">
        <w:t xml:space="preserve">том, чтобы показать отличие одного цветка от другого? </w:t>
      </w:r>
      <w:r w:rsidRPr="006755C0">
        <w:rPr>
          <w:i/>
        </w:rPr>
        <w:t>(Слова, обозначающие признаки предметов.)</w:t>
      </w:r>
      <w:r w:rsidRPr="006755C0">
        <w:t xml:space="preserve"> Зачитайте данные слова. Какие признаки вы подобрали бы, чтобы описать колокольчик? </w:t>
      </w:r>
      <w:r w:rsidRPr="006755C0">
        <w:rPr>
          <w:i/>
        </w:rPr>
        <w:t xml:space="preserve">(Высказывания учащихся.) </w:t>
      </w:r>
      <w:r w:rsidRPr="006755C0">
        <w:t>С опорой на образец выпишите сочетания слов, используя вопросы.</w:t>
      </w:r>
    </w:p>
    <w:p w14:paraId="276205A9" w14:textId="0BCA2C10" w:rsidR="009B2D2B" w:rsidRPr="006755C0" w:rsidRDefault="009B2D2B" w:rsidP="002A611A">
      <w:pPr>
        <w:pStyle w:val="a3"/>
      </w:pPr>
      <w:r w:rsidRPr="006755C0">
        <w:t>Прочитайте сочетания слов в упр. 31. Объясните, как вы понимаете смысл каждого из них. Зачитайте слова для справки. Докаж</w:t>
      </w:r>
      <w:r w:rsidR="002A611A">
        <w:t>ите, что среди них есть слова с близким значением к </w:t>
      </w:r>
      <w:r w:rsidRPr="006755C0">
        <w:t xml:space="preserve">тем, что обозначают признаки предметов в указанных выше сочетаниях </w:t>
      </w:r>
      <w:r w:rsidRPr="006755C0">
        <w:lastRenderedPageBreak/>
        <w:t xml:space="preserve">слов. </w:t>
      </w:r>
      <w:r w:rsidRPr="006755C0">
        <w:rPr>
          <w:i/>
        </w:rPr>
        <w:t>(Высказывания учащихся.)</w:t>
      </w:r>
      <w:r w:rsidRPr="006755C0">
        <w:t xml:space="preserve"> С опорой на образец з</w:t>
      </w:r>
      <w:r w:rsidR="002A611A">
        <w:t>апишите парами сочетание слов и </w:t>
      </w:r>
      <w:r w:rsidRPr="006755C0">
        <w:t>соответствующее ему слово с близким значением. Подчеркните волнистой линией слова, обозначающие признаки предметов.</w:t>
      </w:r>
    </w:p>
    <w:p w14:paraId="767FF8FC" w14:textId="7FBCEBB6" w:rsidR="009B2D2B" w:rsidRPr="006755C0" w:rsidRDefault="009B2D2B" w:rsidP="002A611A">
      <w:pPr>
        <w:pStyle w:val="a3"/>
      </w:pPr>
      <w:r w:rsidRPr="006755C0">
        <w:t>На усмотрение учителя учащим</w:t>
      </w:r>
      <w:r w:rsidR="002A611A">
        <w:t>ся можно предложить прочитать с </w:t>
      </w:r>
      <w:r w:rsidRPr="006755C0">
        <w:t xml:space="preserve">доски выражения (записаны заранее) и подумать, изменяется ли значение слов, обозначающих признаки предметов. После обсуждения и </w:t>
      </w:r>
      <w:proofErr w:type="gramStart"/>
      <w:r w:rsidRPr="006755C0">
        <w:t>сравнения смысла указанных выражений</w:t>
      </w:r>
      <w:proofErr w:type="gramEnd"/>
      <w:r w:rsidRPr="006755C0">
        <w:t xml:space="preserve"> учащиес</w:t>
      </w:r>
      <w:r w:rsidR="002A611A">
        <w:t>я по аналогии с заданием в упр. </w:t>
      </w:r>
      <w:r w:rsidRPr="006755C0">
        <w:t xml:space="preserve">31 записывают второе выражение каждой пары, к подчеркнутому слову </w:t>
      </w:r>
      <w:r w:rsidR="002A611A">
        <w:t>самостоятельно подбирая слово с </w:t>
      </w:r>
      <w:r w:rsidRPr="006755C0">
        <w:t>близким значением.</w:t>
      </w:r>
    </w:p>
    <w:p w14:paraId="267FDE86" w14:textId="5D3F555A" w:rsidR="009B2D2B" w:rsidRPr="006755C0" w:rsidRDefault="009B2D2B" w:rsidP="002A611A">
      <w:pPr>
        <w:pStyle w:val="a3"/>
        <w:spacing w:before="120" w:after="120"/>
      </w:pPr>
      <w:r w:rsidRPr="006755C0">
        <w:rPr>
          <w:u w:val="single"/>
        </w:rPr>
        <w:t>Мягкий</w:t>
      </w:r>
      <w:r w:rsidRPr="006755C0">
        <w:t xml:space="preserve"> хлеб</w:t>
      </w:r>
      <w:r>
        <w:t xml:space="preserve"> — </w:t>
      </w:r>
      <w:r w:rsidRPr="006755C0">
        <w:rPr>
          <w:u w:val="single"/>
        </w:rPr>
        <w:t>мягкий</w:t>
      </w:r>
      <w:r w:rsidRPr="006755C0">
        <w:t xml:space="preserve"> характер; </w:t>
      </w:r>
      <w:r w:rsidRPr="006755C0">
        <w:rPr>
          <w:u w:val="single"/>
        </w:rPr>
        <w:t>сочные</w:t>
      </w:r>
      <w:r w:rsidRPr="006755C0">
        <w:t xml:space="preserve"> фрукты</w:t>
      </w:r>
      <w:r>
        <w:t xml:space="preserve"> — </w:t>
      </w:r>
      <w:r w:rsidRPr="006755C0">
        <w:rPr>
          <w:u w:val="single"/>
        </w:rPr>
        <w:t>сочные</w:t>
      </w:r>
      <w:r w:rsidRPr="006755C0">
        <w:t xml:space="preserve"> краски.</w:t>
      </w:r>
    </w:p>
    <w:p w14:paraId="128881A4" w14:textId="4269B7FD" w:rsidR="009B2D2B" w:rsidRPr="006755C0" w:rsidRDefault="009B2D2B" w:rsidP="002A611A">
      <w:pPr>
        <w:pStyle w:val="a3"/>
      </w:pPr>
      <w:r w:rsidRPr="006755C0">
        <w:t xml:space="preserve">При проверке выполненного задания к подчеркнутому слову в выражении </w:t>
      </w:r>
      <w:r w:rsidRPr="006755C0">
        <w:rPr>
          <w:b/>
        </w:rPr>
        <w:t>мягкий характер</w:t>
      </w:r>
      <w:r w:rsidRPr="006755C0">
        <w:t xml:space="preserve"> подбирается слово </w:t>
      </w:r>
      <w:r w:rsidRPr="006755C0">
        <w:rPr>
          <w:b/>
        </w:rPr>
        <w:t>добрый</w:t>
      </w:r>
      <w:r w:rsidRPr="006755C0">
        <w:t xml:space="preserve">, в выражении </w:t>
      </w:r>
      <w:r w:rsidRPr="006755C0">
        <w:rPr>
          <w:b/>
        </w:rPr>
        <w:t>сочные краски</w:t>
      </w:r>
      <w:r>
        <w:t xml:space="preserve"> — </w:t>
      </w:r>
      <w:r w:rsidRPr="006755C0">
        <w:rPr>
          <w:b/>
        </w:rPr>
        <w:t>яркие</w:t>
      </w:r>
      <w:r w:rsidRPr="006755C0">
        <w:t>.</w:t>
      </w:r>
    </w:p>
    <w:p w14:paraId="19E22495" w14:textId="393A11B4" w:rsidR="009B2D2B" w:rsidRPr="006755C0" w:rsidRDefault="002A611A" w:rsidP="002A611A">
      <w:pPr>
        <w:pStyle w:val="a3"/>
      </w:pPr>
      <w:r>
        <w:t>Учащиеся выполняют упр. </w:t>
      </w:r>
      <w:r w:rsidR="009B2D2B" w:rsidRPr="006755C0">
        <w:t>32: читают т</w:t>
      </w:r>
      <w:r>
        <w:t>екст, изменяя по смыслу слова в </w:t>
      </w:r>
      <w:r w:rsidR="009B2D2B" w:rsidRPr="006755C0">
        <w:t xml:space="preserve">скобках. Рассматривают рисунок, обосновывают, насколько он соответствует содержанию текста. </w:t>
      </w:r>
      <w:r>
        <w:rPr>
          <w:i/>
        </w:rPr>
        <w:t>(Не </w:t>
      </w:r>
      <w:r w:rsidR="009B2D2B" w:rsidRPr="006755C0">
        <w:rPr>
          <w:i/>
        </w:rPr>
        <w:t>соответствует, т.</w:t>
      </w:r>
      <w:r>
        <w:rPr>
          <w:i/>
        </w:rPr>
        <w:t> </w:t>
      </w:r>
      <w:r w:rsidR="009B2D2B" w:rsidRPr="006755C0">
        <w:rPr>
          <w:i/>
        </w:rPr>
        <w:t>к. головка олененка на рисунке не повернута назад.)</w:t>
      </w:r>
      <w:r>
        <w:t xml:space="preserve"> Находят в </w:t>
      </w:r>
      <w:r w:rsidR="009B2D2B" w:rsidRPr="006755C0">
        <w:t>тексте слова, обозначающие признаки предметов, высказывают свое мнение, как данные слова помогают передать образ ол</w:t>
      </w:r>
      <w:r>
        <w:t>ененка. Читают текст, опуская в </w:t>
      </w:r>
      <w:r w:rsidR="009B2D2B" w:rsidRPr="006755C0">
        <w:t>нем слова-признаки, сравнивают оба вариант</w:t>
      </w:r>
      <w:r>
        <w:t>а текста, делают вывод о роли в </w:t>
      </w:r>
      <w:r w:rsidR="009B2D2B" w:rsidRPr="006755C0">
        <w:t>речи слов, обозначающих признаки предметов. Списывают второе предложение текста, подчеркивая в нем слова, обозначающие признаки предметов.</w:t>
      </w:r>
    </w:p>
    <w:p w14:paraId="13A21DDB" w14:textId="595142BC" w:rsidR="009B2D2B" w:rsidRPr="006755C0" w:rsidRDefault="009B2D2B" w:rsidP="002A611A">
      <w:pPr>
        <w:pStyle w:val="a3"/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Изучите информацию</w:t>
      </w:r>
      <w:r w:rsidR="002A611A">
        <w:t xml:space="preserve"> в таблице, предложенной в упр. </w:t>
      </w:r>
      <w:r w:rsidRPr="006755C0">
        <w:t xml:space="preserve">33. По каким признакам предметы в ней разделены на группы? </w:t>
      </w:r>
      <w:r w:rsidR="002A611A">
        <w:rPr>
          <w:i/>
        </w:rPr>
        <w:t>(Ответы учащихся строятся с </w:t>
      </w:r>
      <w:r w:rsidRPr="006755C0">
        <w:rPr>
          <w:i/>
        </w:rPr>
        <w:t xml:space="preserve">опорой на названия колонок таблицы.) </w:t>
      </w:r>
      <w:r w:rsidRPr="006755C0">
        <w:t xml:space="preserve">Прочитайте записанные в таблице слова. Поставьте к каждому из них вопрос. На сколько групп можно разделить указанные слова? </w:t>
      </w:r>
      <w:r w:rsidRPr="006755C0">
        <w:rPr>
          <w:i/>
        </w:rPr>
        <w:t>(На две, т.</w:t>
      </w:r>
      <w:r w:rsidR="002A611A">
        <w:rPr>
          <w:i/>
        </w:rPr>
        <w:t> </w:t>
      </w:r>
      <w:r w:rsidRPr="006755C0">
        <w:rPr>
          <w:i/>
        </w:rPr>
        <w:t xml:space="preserve">к. есть слова, отвечающие на вопрос </w:t>
      </w:r>
      <w:proofErr w:type="gramStart"/>
      <w:r w:rsidRPr="006755C0">
        <w:rPr>
          <w:b/>
          <w:i/>
        </w:rPr>
        <w:t>кто?</w:t>
      </w:r>
      <w:r w:rsidRPr="006755C0">
        <w:rPr>
          <w:i/>
        </w:rPr>
        <w:t>,</w:t>
      </w:r>
      <w:proofErr w:type="gramEnd"/>
      <w:r>
        <w:rPr>
          <w:i/>
        </w:rPr>
        <w:t xml:space="preserve"> — </w:t>
      </w:r>
      <w:r w:rsidRPr="006755C0">
        <w:rPr>
          <w:i/>
        </w:rPr>
        <w:t>это живые предметы; и</w:t>
      </w:r>
      <w:r w:rsidR="002A611A">
        <w:rPr>
          <w:i/>
        </w:rPr>
        <w:t> </w:t>
      </w:r>
      <w:r w:rsidRPr="006755C0">
        <w:rPr>
          <w:i/>
        </w:rPr>
        <w:t xml:space="preserve">слова, отвечающие на вопрос </w:t>
      </w:r>
      <w:r w:rsidRPr="006755C0">
        <w:rPr>
          <w:b/>
          <w:i/>
        </w:rPr>
        <w:t>что?</w:t>
      </w:r>
      <w:r w:rsidRPr="006755C0">
        <w:rPr>
          <w:i/>
        </w:rPr>
        <w:t>,</w:t>
      </w:r>
      <w:r>
        <w:rPr>
          <w:i/>
        </w:rPr>
        <w:t xml:space="preserve"> — </w:t>
      </w:r>
      <w:r w:rsidRPr="006755C0">
        <w:rPr>
          <w:i/>
        </w:rPr>
        <w:t>неживые предметы.)</w:t>
      </w:r>
      <w:r w:rsidRPr="006755C0">
        <w:t xml:space="preserve"> Прочитайте утверждения Павлика и Аленки. С кем из них вы согласитесь?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Составьте свои сравнения, используя слова из таблицы. Какой еще признак сравнения предметов можно добавить? </w:t>
      </w:r>
      <w:r w:rsidRPr="006755C0">
        <w:rPr>
          <w:i/>
        </w:rPr>
        <w:t>(</w:t>
      </w:r>
      <w:proofErr w:type="gramStart"/>
      <w:r w:rsidRPr="006755C0">
        <w:rPr>
          <w:i/>
        </w:rPr>
        <w:t>Напри</w:t>
      </w:r>
      <w:r w:rsidR="002A611A">
        <w:rPr>
          <w:i/>
        </w:rPr>
        <w:t>мер</w:t>
      </w:r>
      <w:proofErr w:type="gramEnd"/>
      <w:r w:rsidR="002A611A">
        <w:rPr>
          <w:i/>
        </w:rPr>
        <w:t>: форма, возраст, запах и т. </w:t>
      </w:r>
      <w:r w:rsidRPr="006755C0">
        <w:rPr>
          <w:i/>
        </w:rPr>
        <w:t>д.)</w:t>
      </w:r>
      <w:r w:rsidRPr="006755C0">
        <w:t xml:space="preserve"> Сформулируйте и запишите два собственных утверждения на выбор. Подчеркните слова, обозначающие признаки предметов.</w:t>
      </w:r>
    </w:p>
    <w:p w14:paraId="4D60171A" w14:textId="27506DB0" w:rsidR="009B2D2B" w:rsidRPr="006755C0" w:rsidRDefault="009B2D2B" w:rsidP="002A611A">
      <w:pPr>
        <w:pStyle w:val="a3"/>
      </w:pPr>
      <w:r w:rsidRPr="006755C0">
        <w:t>В конце урока выясняется, что для ребят</w:t>
      </w:r>
      <w:r w:rsidR="002A611A">
        <w:t xml:space="preserve"> осталось непонятным, сложным в </w:t>
      </w:r>
      <w:r w:rsidRPr="006755C0">
        <w:t>рассмотренной теме, на какие вопросы необходимо дополнительно обратить внимание на следующем уроке. Обсуждается, удалось ли выполнить все поставленные в начале урока задачи.</w:t>
      </w:r>
    </w:p>
    <w:p w14:paraId="7A63114A" w14:textId="77777777" w:rsidR="009B2D2B" w:rsidRPr="006755C0" w:rsidRDefault="009B2D2B" w:rsidP="002A611A">
      <w:pPr>
        <w:pStyle w:val="21"/>
      </w:pPr>
      <w:r w:rsidRPr="006755C0">
        <w:t>Рубрика «Проверь себя»</w:t>
      </w:r>
    </w:p>
    <w:p w14:paraId="459B43B6" w14:textId="1F64AFBD" w:rsidR="009B2D2B" w:rsidRPr="006755C0" w:rsidRDefault="009B2D2B" w:rsidP="002A611A">
      <w:pPr>
        <w:pStyle w:val="a3"/>
        <w:spacing w:after="120"/>
      </w:pPr>
      <w:r>
        <w:t>Учащиеся выполняют задания 1</w:t>
      </w:r>
      <w:r w:rsidR="002A611A">
        <w:t>–</w:t>
      </w:r>
      <w:r w:rsidRPr="006755C0">
        <w:t>3 на с. 28.</w:t>
      </w:r>
    </w:p>
    <w:p w14:paraId="70817275" w14:textId="77777777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3110EE70" w14:textId="54B37DC4" w:rsidR="009B2D2B" w:rsidRPr="002A611A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pacing w:val="4"/>
          <w:sz w:val="28"/>
          <w:szCs w:val="28"/>
        </w:rPr>
      </w:pPr>
      <w:r w:rsidRPr="002A611A">
        <w:rPr>
          <w:rFonts w:ascii="Times New Roman" w:hAnsi="Times New Roman" w:cs="Times New Roman"/>
          <w:i/>
          <w:spacing w:val="4"/>
          <w:sz w:val="28"/>
          <w:szCs w:val="28"/>
        </w:rPr>
        <w:t>Упр. 83.</w:t>
      </w:r>
      <w:r w:rsidRPr="002A611A">
        <w:rPr>
          <w:rFonts w:ascii="Times New Roman" w:hAnsi="Times New Roman" w:cs="Times New Roman"/>
          <w:spacing w:val="4"/>
          <w:sz w:val="28"/>
          <w:szCs w:val="28"/>
        </w:rPr>
        <w:t xml:space="preserve"> Учащиеся читают предложения. К выделенным словам-признакам подбирают из предложенных вариант</w:t>
      </w:r>
      <w:r w:rsidR="002A611A" w:rsidRPr="002A611A">
        <w:rPr>
          <w:rFonts w:ascii="Times New Roman" w:hAnsi="Times New Roman" w:cs="Times New Roman"/>
          <w:spacing w:val="4"/>
          <w:sz w:val="28"/>
          <w:szCs w:val="28"/>
        </w:rPr>
        <w:t>ов слова с близким значением, и </w:t>
      </w:r>
      <w:r w:rsidRPr="002A611A">
        <w:rPr>
          <w:rFonts w:ascii="Times New Roman" w:hAnsi="Times New Roman" w:cs="Times New Roman"/>
          <w:spacing w:val="4"/>
          <w:sz w:val="28"/>
          <w:szCs w:val="28"/>
        </w:rPr>
        <w:t>подчеркивают их.</w:t>
      </w:r>
    </w:p>
    <w:p w14:paraId="719802F2" w14:textId="377ABA2B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84. </w:t>
      </w:r>
      <w:r w:rsidRPr="006755C0">
        <w:rPr>
          <w:rFonts w:ascii="Times New Roman" w:hAnsi="Times New Roman" w:cs="Times New Roman"/>
          <w:sz w:val="28"/>
          <w:szCs w:val="28"/>
        </w:rPr>
        <w:t>Учащиеся читают «рассыпавшиеся» части пословиц, соединяют линией нуж</w:t>
      </w:r>
      <w:r w:rsidR="002A611A">
        <w:rPr>
          <w:rFonts w:ascii="Times New Roman" w:hAnsi="Times New Roman" w:cs="Times New Roman"/>
          <w:sz w:val="28"/>
          <w:szCs w:val="28"/>
        </w:rPr>
        <w:t>ные части. Подчеркивают слова с </w:t>
      </w:r>
      <w:r w:rsidRPr="006755C0">
        <w:rPr>
          <w:rFonts w:ascii="Times New Roman" w:hAnsi="Times New Roman" w:cs="Times New Roman"/>
          <w:sz w:val="28"/>
          <w:szCs w:val="28"/>
        </w:rPr>
        <w:t>противоположным значением, которые обозначают признаки предметов.</w:t>
      </w:r>
    </w:p>
    <w:p w14:paraId="6FB5E9F5" w14:textId="77777777" w:rsidR="009B2D2B" w:rsidRPr="006755C0" w:rsidRDefault="009B2D2B" w:rsidP="002A611A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Работа в тетради ФУУД</w:t>
      </w:r>
    </w:p>
    <w:p w14:paraId="30DD5983" w14:textId="77777777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41.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помогают ребятам выбрать из предложенного списка слова, характеризующие Буратино. Отметить вопросы, на которые отвечают данные слова.</w:t>
      </w:r>
    </w:p>
    <w:p w14:paraId="36BFB3A8" w14:textId="3D3983A4" w:rsidR="009B2D2B" w:rsidRPr="006755C0" w:rsidRDefault="009B2D2B" w:rsidP="002A611A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sz w:val="28"/>
          <w:szCs w:val="28"/>
        </w:rPr>
        <w:t xml:space="preserve">Упр. 46. Учащиеся оценивают слова в столбиках, подчеркивают те из них, которые отвечают на вопросы </w:t>
      </w:r>
      <w:proofErr w:type="gramStart"/>
      <w:r w:rsidRPr="003109E9">
        <w:rPr>
          <w:rFonts w:ascii="Times New Roman" w:hAnsi="Times New Roman" w:cs="Times New Roman"/>
          <w:b/>
          <w:sz w:val="28"/>
          <w:szCs w:val="28"/>
        </w:rPr>
        <w:t>какой?</w:t>
      </w:r>
      <w:r w:rsidRPr="003109E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109E9">
        <w:rPr>
          <w:rFonts w:ascii="Times New Roman" w:hAnsi="Times New Roman" w:cs="Times New Roman"/>
          <w:sz w:val="28"/>
          <w:szCs w:val="28"/>
        </w:rPr>
        <w:t xml:space="preserve"> </w:t>
      </w:r>
      <w:r w:rsidRPr="003109E9">
        <w:rPr>
          <w:rFonts w:ascii="Times New Roman" w:hAnsi="Times New Roman" w:cs="Times New Roman"/>
          <w:b/>
          <w:sz w:val="28"/>
          <w:szCs w:val="28"/>
        </w:rPr>
        <w:t>какая?</w:t>
      </w:r>
      <w:r w:rsidRPr="003109E9">
        <w:rPr>
          <w:rFonts w:ascii="Times New Roman" w:hAnsi="Times New Roman" w:cs="Times New Roman"/>
          <w:sz w:val="28"/>
          <w:szCs w:val="28"/>
        </w:rPr>
        <w:t xml:space="preserve">, </w:t>
      </w:r>
      <w:r w:rsidRPr="003109E9">
        <w:rPr>
          <w:rFonts w:ascii="Times New Roman" w:hAnsi="Times New Roman" w:cs="Times New Roman"/>
          <w:b/>
          <w:sz w:val="28"/>
          <w:szCs w:val="28"/>
        </w:rPr>
        <w:t>какое?</w:t>
      </w:r>
      <w:r w:rsidRPr="003109E9">
        <w:rPr>
          <w:rFonts w:ascii="Times New Roman" w:hAnsi="Times New Roman" w:cs="Times New Roman"/>
          <w:sz w:val="28"/>
          <w:szCs w:val="28"/>
        </w:rPr>
        <w:t xml:space="preserve">, </w:t>
      </w:r>
      <w:r w:rsidRPr="003109E9">
        <w:rPr>
          <w:rFonts w:ascii="Times New Roman" w:hAnsi="Times New Roman" w:cs="Times New Roman"/>
          <w:b/>
          <w:sz w:val="28"/>
          <w:szCs w:val="28"/>
        </w:rPr>
        <w:t>какие?</w:t>
      </w:r>
      <w:r w:rsidRPr="006755C0">
        <w:rPr>
          <w:rFonts w:ascii="Times New Roman" w:hAnsi="Times New Roman" w:cs="Times New Roman"/>
          <w:sz w:val="28"/>
          <w:szCs w:val="28"/>
        </w:rPr>
        <w:t xml:space="preserve"> К двум любым выбранным словам (на выбор) подбирают</w:t>
      </w:r>
      <w:r w:rsidR="002A611A">
        <w:rPr>
          <w:rFonts w:ascii="Times New Roman" w:hAnsi="Times New Roman" w:cs="Times New Roman"/>
          <w:sz w:val="28"/>
          <w:szCs w:val="28"/>
        </w:rPr>
        <w:t xml:space="preserve"> слова, обозначающие предметы и </w:t>
      </w:r>
      <w:r w:rsidRPr="006755C0">
        <w:rPr>
          <w:rFonts w:ascii="Times New Roman" w:hAnsi="Times New Roman" w:cs="Times New Roman"/>
          <w:sz w:val="28"/>
          <w:szCs w:val="28"/>
        </w:rPr>
        <w:t>записывают полученное сочетание слов.</w:t>
      </w:r>
    </w:p>
    <w:p w14:paraId="735C0F4B" w14:textId="77777777" w:rsidR="009B2D2B" w:rsidRPr="006755C0" w:rsidRDefault="009B2D2B" w:rsidP="002A611A">
      <w:pPr>
        <w:pStyle w:val="a3"/>
        <w:spacing w:before="120"/>
      </w:pPr>
      <w:r w:rsidRPr="002A611A">
        <w:rPr>
          <w:b/>
        </w:rPr>
        <w:t>Домашнее задание:</w:t>
      </w:r>
      <w:r w:rsidRPr="006755C0">
        <w:t xml:space="preserve"> упр. 34.</w:t>
      </w:r>
    </w:p>
    <w:p w14:paraId="2DC3933A" w14:textId="77777777" w:rsidR="009B2D2B" w:rsidRPr="006755C0" w:rsidRDefault="009B2D2B" w:rsidP="009B2D2B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14:paraId="42F3EFF6" w14:textId="77777777" w:rsidR="009B2D2B" w:rsidRDefault="009B2D2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br w:type="page"/>
      </w:r>
    </w:p>
    <w:p w14:paraId="57A6C0A8" w14:textId="196476EF" w:rsidR="009B2D2B" w:rsidRPr="006755C0" w:rsidRDefault="009B2D2B" w:rsidP="0050015E">
      <w:pPr>
        <w:pStyle w:val="11"/>
        <w:spacing w:after="0"/>
        <w:rPr>
          <w:lang w:eastAsia="ru-RU"/>
        </w:rPr>
      </w:pPr>
      <w:r w:rsidRPr="006755C0">
        <w:rPr>
          <w:lang w:eastAsia="ru-RU"/>
        </w:rPr>
        <w:lastRenderedPageBreak/>
        <w:t>СЛОВА, КОТОРЫЕ ОБОЗНАЧАЮТ</w:t>
      </w:r>
      <w:r w:rsidR="002A611A">
        <w:rPr>
          <w:lang w:eastAsia="ru-RU"/>
        </w:rPr>
        <w:br/>
      </w:r>
      <w:r w:rsidRPr="006755C0">
        <w:rPr>
          <w:lang w:eastAsia="ru-RU"/>
        </w:rPr>
        <w:t>ДЕЙСТВИЯ ПРЕДМЕТОВ</w:t>
      </w:r>
    </w:p>
    <w:p w14:paraId="3339D7E1" w14:textId="77777777" w:rsidR="009B2D2B" w:rsidRPr="006755C0" w:rsidRDefault="009B2D2B" w:rsidP="002A611A">
      <w:pPr>
        <w:pStyle w:val="11"/>
        <w:spacing w:after="0"/>
        <w:rPr>
          <w:lang w:eastAsia="ru-RU"/>
        </w:rPr>
      </w:pPr>
    </w:p>
    <w:p w14:paraId="442473FC" w14:textId="1C910706" w:rsidR="009B2D2B" w:rsidRPr="006755C0" w:rsidRDefault="009B2D2B" w:rsidP="002A611A">
      <w:pPr>
        <w:pStyle w:val="11"/>
      </w:pPr>
      <w:r w:rsidRPr="006755C0">
        <w:t>СЛОВА, КОТОРЫЕ ОБОЗНАЧАЮТ</w:t>
      </w:r>
      <w:r w:rsidR="002A611A">
        <w:t xml:space="preserve"> </w:t>
      </w:r>
      <w:r w:rsidRPr="006755C0">
        <w:t xml:space="preserve">ДЕЙСТВИЯ ПРЕДМЕТОВ, </w:t>
      </w:r>
      <w:r w:rsidR="002A611A">
        <w:br/>
      </w:r>
      <w:r w:rsidRPr="006755C0">
        <w:t>И ОТВЕЧАЮТ НА ВОПРОС ЧТО ДЕЛАТЬ? ЧТО СДЕЛАТЬ?</w:t>
      </w:r>
    </w:p>
    <w:p w14:paraId="45825C85" w14:textId="00B229C8" w:rsidR="009B2D2B" w:rsidRPr="006755C0" w:rsidRDefault="009B2D2B" w:rsidP="002A611A">
      <w:pPr>
        <w:pStyle w:val="a3"/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rPr>
          <w:bCs/>
          <w:iCs/>
          <w:lang w:eastAsia="ru-RU"/>
        </w:rPr>
        <w:t>будут учиться</w:t>
      </w:r>
      <w:r w:rsidRPr="006755C0">
        <w:rPr>
          <w:b/>
          <w:bCs/>
          <w:i/>
          <w:iCs/>
          <w:lang w:eastAsia="ru-RU"/>
        </w:rPr>
        <w:t xml:space="preserve"> </w:t>
      </w:r>
      <w:r w:rsidR="002A611A">
        <w:t>распознавать в </w:t>
      </w:r>
      <w:r w:rsidRPr="006755C0">
        <w:t>речи слова, которые обозначают действия предметов.</w:t>
      </w:r>
    </w:p>
    <w:p w14:paraId="35242938" w14:textId="78AF6EC6" w:rsidR="009B2D2B" w:rsidRPr="006755C0" w:rsidRDefault="009B2D2B" w:rsidP="002A611A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="002A611A">
        <w:t>принимать и сохранять цель и </w:t>
      </w:r>
      <w:r w:rsidRPr="006755C0">
        <w:t>учебную задачу, высказывать свои предположения относительно способа решения учебной задачи, под руководством учителя находить варианты ее решения, анализировать изучаемые факты языка с выделением их отличительных признаков, под руководством учителя осуществлять синтез как составление целого из их частей; осуществлять сравнение, сопоставление, классифи</w:t>
      </w:r>
      <w:r w:rsidR="0050015E">
        <w:t xml:space="preserve">кацию изученных фактов языка по </w:t>
      </w:r>
      <w:r w:rsidRPr="006755C0">
        <w:t>заданному признаку; делать выводы в резуль</w:t>
      </w:r>
      <w:r w:rsidR="0050015E">
        <w:t>тате совместной работы класса и </w:t>
      </w:r>
      <w:r w:rsidRPr="006755C0">
        <w:t>учителя; подводить языковой факт под понятие разно</w:t>
      </w:r>
      <w:r w:rsidR="0050015E">
        <w:t>го уровня обобщения: действие и </w:t>
      </w:r>
      <w:r w:rsidRPr="006755C0">
        <w:t>слово, обозначающее действие предмета, признавать существование различных точек зрения; высказывать собственное мнение; оценивать собственное поведение и поведение окружающих, использовать в общении правила вежливости.</w:t>
      </w:r>
    </w:p>
    <w:p w14:paraId="474E0716" w14:textId="5DBF671E" w:rsidR="009B2D2B" w:rsidRPr="006755C0" w:rsidRDefault="009B2D2B" w:rsidP="0050015E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6755C0">
        <w:rPr>
          <w:bCs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навы</w:t>
      </w:r>
      <w:r w:rsidR="0050015E">
        <w:t>ков сотрудничества с учителем и </w:t>
      </w:r>
      <w:r w:rsidRPr="006755C0">
        <w:t>сверстниками в процессе выполнения совместной деятельности на уроке.</w:t>
      </w:r>
    </w:p>
    <w:p w14:paraId="1772A43F" w14:textId="77777777" w:rsidR="009B2D2B" w:rsidRPr="006755C0" w:rsidRDefault="009B2D2B" w:rsidP="0050015E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2413C2C8" w14:textId="77777777" w:rsidR="009B2D2B" w:rsidRPr="006755C0" w:rsidRDefault="009B2D2B" w:rsidP="0050015E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2524277C" w14:textId="77777777" w:rsidR="009B2D2B" w:rsidRPr="006755C0" w:rsidRDefault="009B2D2B" w:rsidP="0050015E">
      <w:pPr>
        <w:pStyle w:val="21"/>
      </w:pPr>
      <w:r w:rsidRPr="006755C0">
        <w:t>Речевая разминка</w:t>
      </w:r>
    </w:p>
    <w:p w14:paraId="770B75B1" w14:textId="77777777" w:rsidR="009B2D2B" w:rsidRPr="006755C0" w:rsidRDefault="009B2D2B" w:rsidP="0050015E">
      <w:pPr>
        <w:pStyle w:val="a3"/>
      </w:pPr>
      <w:r w:rsidRPr="006755C0">
        <w:t>С целью развития четкого произношения звуков учащимся можно предложить повторить за учителем либо прочитать с доски отрывок из стихотворения «Дымок» Юрия Кушака:</w:t>
      </w:r>
    </w:p>
    <w:p w14:paraId="0DAF099B" w14:textId="77777777" w:rsidR="009B2D2B" w:rsidRDefault="009B2D2B" w:rsidP="0050015E">
      <w:pPr>
        <w:pStyle w:val="a3"/>
      </w:pPr>
      <w:r w:rsidRPr="006755C0">
        <w:t>В зимних сумерках</w:t>
      </w:r>
    </w:p>
    <w:p w14:paraId="0F102DFE" w14:textId="77777777" w:rsidR="009B2D2B" w:rsidRDefault="009B2D2B" w:rsidP="0050015E">
      <w:pPr>
        <w:pStyle w:val="a3"/>
      </w:pPr>
      <w:r>
        <w:t>д</w:t>
      </w:r>
      <w:r w:rsidRPr="006755C0">
        <w:t>еревня.</w:t>
      </w:r>
    </w:p>
    <w:p w14:paraId="7AC122F7" w14:textId="77777777" w:rsidR="009B2D2B" w:rsidRDefault="009B2D2B" w:rsidP="0050015E">
      <w:pPr>
        <w:pStyle w:val="a3"/>
      </w:pPr>
      <w:r w:rsidRPr="006755C0">
        <w:t>В синем инее</w:t>
      </w:r>
    </w:p>
    <w:p w14:paraId="5E6758B0" w14:textId="77777777" w:rsidR="009B2D2B" w:rsidRDefault="009B2D2B" w:rsidP="0050015E">
      <w:pPr>
        <w:pStyle w:val="a3"/>
      </w:pPr>
      <w:r>
        <w:t>д</w:t>
      </w:r>
      <w:r w:rsidRPr="006755C0">
        <w:t>еревья…</w:t>
      </w:r>
      <w:r>
        <w:t xml:space="preserve"> [4]</w:t>
      </w:r>
    </w:p>
    <w:p w14:paraId="3DC234A0" w14:textId="6594B4B2" w:rsidR="009B2D2B" w:rsidRDefault="009B2D2B" w:rsidP="0050015E">
      <w:pPr>
        <w:pStyle w:val="a3"/>
        <w:spacing w:before="120" w:after="120"/>
        <w:rPr>
          <w:i/>
        </w:rPr>
      </w:pPr>
      <w:r w:rsidRPr="006755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Найдите в стихотворении слова, которые обозначают признаки предметов. </w:t>
      </w:r>
      <w:r w:rsidRPr="006755C0">
        <w:rPr>
          <w:i/>
        </w:rPr>
        <w:t>(Ответы учащихся.)</w:t>
      </w:r>
      <w:r w:rsidRPr="006755C0">
        <w:t xml:space="preserve"> Какой предмет характеризует слово </w:t>
      </w:r>
      <w:r w:rsidRPr="006755C0">
        <w:rPr>
          <w:b/>
        </w:rPr>
        <w:t>зимних</w:t>
      </w:r>
      <w:r w:rsidRPr="006755C0">
        <w:t xml:space="preserve">? Слово </w:t>
      </w:r>
      <w:r w:rsidRPr="006755C0">
        <w:rPr>
          <w:b/>
        </w:rPr>
        <w:t>синем</w:t>
      </w:r>
      <w:r w:rsidRPr="006755C0">
        <w:t xml:space="preserve">? Докажите свою точку зрения. </w:t>
      </w:r>
      <w:r w:rsidRPr="006755C0">
        <w:rPr>
          <w:i/>
        </w:rPr>
        <w:t>(При обосн</w:t>
      </w:r>
      <w:r w:rsidR="0050015E">
        <w:rPr>
          <w:i/>
        </w:rPr>
        <w:t>овании своих ответов учащиеся с </w:t>
      </w:r>
      <w:r w:rsidRPr="006755C0">
        <w:rPr>
          <w:i/>
        </w:rPr>
        <w:t>помощью вопросов устанавливают связь между словами.)</w:t>
      </w:r>
      <w:r w:rsidR="0050015E">
        <w:t xml:space="preserve"> Подберите к </w:t>
      </w:r>
      <w:r w:rsidRPr="006755C0">
        <w:t xml:space="preserve">словам </w:t>
      </w:r>
      <w:r w:rsidRPr="006755C0">
        <w:rPr>
          <w:b/>
        </w:rPr>
        <w:t>деревня</w:t>
      </w:r>
      <w:r w:rsidRPr="006755C0">
        <w:t xml:space="preserve">, </w:t>
      </w:r>
      <w:r w:rsidRPr="006755C0">
        <w:rPr>
          <w:b/>
        </w:rPr>
        <w:t>деревья</w:t>
      </w:r>
      <w:r w:rsidRPr="006755C0">
        <w:t xml:space="preserve"> слова, обозначающие признаки предметов. </w:t>
      </w:r>
      <w:r w:rsidRPr="006755C0">
        <w:rPr>
          <w:i/>
        </w:rPr>
        <w:t>(Высказывания учащихся.)</w:t>
      </w:r>
      <w:r w:rsidRPr="006755C0">
        <w:t xml:space="preserve"> Верно ли утверждение, что в словах </w:t>
      </w:r>
      <w:r w:rsidRPr="006755C0">
        <w:rPr>
          <w:b/>
        </w:rPr>
        <w:t>деревня</w:t>
      </w:r>
      <w:r>
        <w:t xml:space="preserve"> — </w:t>
      </w:r>
      <w:r w:rsidRPr="006755C0">
        <w:rPr>
          <w:b/>
        </w:rPr>
        <w:t>деревья</w:t>
      </w:r>
      <w:r w:rsidRPr="006755C0">
        <w:t xml:space="preserve"> количество звуков и букв одинаковое? Обоснуйте свой ответ. </w:t>
      </w:r>
      <w:r w:rsidRPr="006755C0">
        <w:rPr>
          <w:i/>
        </w:rPr>
        <w:t>(Высказывания учащихся.)</w:t>
      </w:r>
    </w:p>
    <w:p w14:paraId="5E69AC0D" w14:textId="77777777" w:rsidR="009B2D2B" w:rsidRDefault="009B2D2B" w:rsidP="0050015E">
      <w:pPr>
        <w:pStyle w:val="Default"/>
        <w:shd w:val="clear" w:color="auto" w:fill="A6A6A6" w:themeFill="background1" w:themeFillShade="A6"/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755C0">
        <w:rPr>
          <w:rFonts w:eastAsia="Times New Roman"/>
          <w:sz w:val="28"/>
          <w:szCs w:val="28"/>
          <w:lang w:eastAsia="ru-RU"/>
        </w:rPr>
        <w:t>ИЛИ</w:t>
      </w:r>
    </w:p>
    <w:p w14:paraId="16FA44F8" w14:textId="77777777" w:rsidR="009B2D2B" w:rsidRPr="006755C0" w:rsidRDefault="009B2D2B" w:rsidP="0050015E">
      <w:pPr>
        <w:pStyle w:val="Default"/>
        <w:shd w:val="clear" w:color="auto" w:fill="A6A6A6" w:themeFill="background1" w:themeFillShade="A6"/>
        <w:ind w:firstLine="340"/>
        <w:jc w:val="both"/>
        <w:rPr>
          <w:rFonts w:eastAsia="Times New Roman"/>
          <w:sz w:val="28"/>
          <w:szCs w:val="28"/>
          <w:lang w:eastAsia="ru-RU"/>
        </w:rPr>
      </w:pPr>
      <w:r w:rsidRPr="006755C0">
        <w:rPr>
          <w:rFonts w:eastAsia="Times New Roman"/>
          <w:sz w:val="28"/>
          <w:szCs w:val="28"/>
          <w:lang w:eastAsia="ru-RU"/>
        </w:rPr>
        <w:t>Учащиеся выполняют тест «С</w:t>
      </w:r>
      <w:r w:rsidRPr="006755C0">
        <w:rPr>
          <w:sz w:val="28"/>
          <w:szCs w:val="28"/>
        </w:rPr>
        <w:t>лова, которые обозначают признаки предметов»</w:t>
      </w:r>
      <w:r w:rsidRPr="006755C0">
        <w:rPr>
          <w:rFonts w:eastAsia="Times New Roman"/>
          <w:sz w:val="28"/>
          <w:szCs w:val="28"/>
          <w:lang w:eastAsia="ru-RU"/>
        </w:rPr>
        <w:t xml:space="preserve"> из тетради «Тематический контроль»</w:t>
      </w:r>
      <w:r w:rsidRPr="006755C0">
        <w:rPr>
          <w:rStyle w:val="aff1"/>
          <w:rFonts w:eastAsia="Times New Roman"/>
          <w:sz w:val="28"/>
          <w:szCs w:val="28"/>
          <w:lang w:eastAsia="ru-RU"/>
        </w:rPr>
        <w:footnoteReference w:id="3"/>
      </w:r>
      <w:r w:rsidRPr="006755C0">
        <w:rPr>
          <w:rFonts w:eastAsia="Times New Roman"/>
          <w:sz w:val="28"/>
          <w:szCs w:val="28"/>
          <w:lang w:eastAsia="ru-RU"/>
        </w:rPr>
        <w:t>. Проверку осуществляет учитель.</w:t>
      </w:r>
    </w:p>
    <w:p w14:paraId="1A349432" w14:textId="77777777" w:rsidR="009B2D2B" w:rsidRPr="006755C0" w:rsidRDefault="009B2D2B" w:rsidP="0050015E">
      <w:pPr>
        <w:pStyle w:val="12"/>
      </w:pPr>
      <w:r w:rsidRPr="006755C0">
        <w:lastRenderedPageBreak/>
        <w:t>ИЗУЧЕНИЕ НОВОГО МАТЕРИАЛА</w:t>
      </w:r>
    </w:p>
    <w:p w14:paraId="6E25FB2F" w14:textId="784EBC7C" w:rsidR="009B2D2B" w:rsidRDefault="009B2D2B" w:rsidP="0050015E">
      <w:pPr>
        <w:pStyle w:val="a3"/>
        <w:rPr>
          <w:lang w:val="be-BY"/>
        </w:rPr>
      </w:pPr>
      <w:r w:rsidRPr="00454680">
        <w:rPr>
          <w:b/>
        </w:rPr>
        <w:t>Учитель.</w:t>
      </w:r>
      <w:r w:rsidRPr="006755C0">
        <w:rPr>
          <w:b/>
        </w:rPr>
        <w:t xml:space="preserve"> </w:t>
      </w:r>
      <w:r w:rsidRPr="006755C0">
        <w:t>Изучите информацию на с.</w:t>
      </w:r>
      <w:r w:rsidR="0050015E">
        <w:t> </w:t>
      </w:r>
      <w:r w:rsidRPr="006755C0">
        <w:t>29. В виде чего она представлена? (</w:t>
      </w:r>
      <w:proofErr w:type="gramStart"/>
      <w:r w:rsidRPr="006755C0">
        <w:t>В</w:t>
      </w:r>
      <w:proofErr w:type="gramEnd"/>
      <w:r w:rsidRPr="006755C0">
        <w:t xml:space="preserve"> виде текста (слов, предложений) и рисунков.) Какие сведения вы получили из текста? </w:t>
      </w:r>
      <w:r w:rsidR="0050015E">
        <w:t>(О </w:t>
      </w:r>
      <w:r w:rsidRPr="006755C0">
        <w:t>названии нового раздела, с</w:t>
      </w:r>
      <w:r w:rsidR="0050015E">
        <w:t> </w:t>
      </w:r>
      <w:r w:rsidRPr="006755C0">
        <w:t xml:space="preserve">которым предстоит познакомиться, задачах, которые нужно решить при изучении тем данного раздела, и </w:t>
      </w:r>
      <w:proofErr w:type="gramStart"/>
      <w:r w:rsidRPr="006755C0">
        <w:t>ключевых словах</w:t>
      </w:r>
      <w:proofErr w:type="gramEnd"/>
      <w:r w:rsidRPr="006755C0">
        <w:t xml:space="preserve"> и выражениях.) Что изображают рисунки? (Живые и неживые предметы: (кто?) корова, птица; (что?) самолет, чайник.) Какую информацию несут данные рисунки? (Каждый из изображенных предметов что-то делает, т.</w:t>
      </w:r>
      <w:r>
        <w:rPr>
          <w:lang w:val="be-BY"/>
        </w:rPr>
        <w:t xml:space="preserve"> </w:t>
      </w:r>
      <w:r w:rsidRPr="006755C0">
        <w:t xml:space="preserve">е. выполняет действие.) Прочитайте вопрос над рисунками. Попробуйте на него ответить, используя изображенные на рисунках предметы. (Корова (что делает?) </w:t>
      </w:r>
      <w:r w:rsidRPr="006755C0">
        <w:rPr>
          <w:b/>
        </w:rPr>
        <w:t>мычит</w:t>
      </w:r>
      <w:r w:rsidRPr="006755C0">
        <w:t xml:space="preserve">. Чайник (что делает?) </w:t>
      </w:r>
      <w:r w:rsidRPr="006755C0">
        <w:rPr>
          <w:b/>
        </w:rPr>
        <w:t>кипит</w:t>
      </w:r>
      <w:r w:rsidRPr="006755C0">
        <w:t xml:space="preserve"> (</w:t>
      </w:r>
      <w:r w:rsidRPr="006755C0">
        <w:rPr>
          <w:b/>
        </w:rPr>
        <w:t>свистит</w:t>
      </w:r>
      <w:r w:rsidRPr="006755C0">
        <w:t xml:space="preserve">). Самолет (что делает?) </w:t>
      </w:r>
      <w:r w:rsidRPr="006755C0">
        <w:rPr>
          <w:b/>
        </w:rPr>
        <w:t>летит</w:t>
      </w:r>
      <w:r w:rsidRPr="006755C0">
        <w:t xml:space="preserve"> (</w:t>
      </w:r>
      <w:r w:rsidRPr="006755C0">
        <w:rPr>
          <w:b/>
        </w:rPr>
        <w:t>взлетает</w:t>
      </w:r>
      <w:r w:rsidRPr="006755C0">
        <w:t xml:space="preserve">). Птица (что делает?) </w:t>
      </w:r>
      <w:r w:rsidRPr="006755C0">
        <w:rPr>
          <w:b/>
        </w:rPr>
        <w:t>поет</w:t>
      </w:r>
      <w:r w:rsidRPr="006755C0">
        <w:t xml:space="preserve"> (</w:t>
      </w:r>
      <w:r w:rsidRPr="006755C0">
        <w:rPr>
          <w:b/>
        </w:rPr>
        <w:t>чирикает</w:t>
      </w:r>
      <w:r w:rsidRPr="006755C0">
        <w:t>).) Как вы думаете, о чем сегодня пойдет речь на уроке? Давайте сформулируем тему и задачи урока (фиксируются на доске).</w:t>
      </w:r>
    </w:p>
    <w:p w14:paraId="42221CAE" w14:textId="51A65502" w:rsidR="009B2D2B" w:rsidRDefault="009B2D2B" w:rsidP="0050015E">
      <w:pPr>
        <w:pStyle w:val="a3"/>
        <w:rPr>
          <w:lang w:val="be-BY"/>
        </w:rPr>
      </w:pPr>
      <w:r w:rsidRPr="006755C0">
        <w:t>Прочитайте отрывок из сказки «Лиса и журав</w:t>
      </w:r>
      <w:r w:rsidR="0050015E">
        <w:t>ль», данный в упр. </w:t>
      </w:r>
      <w:r w:rsidRPr="006755C0">
        <w:t xml:space="preserve">35. Как вела себя лисица? Найдите ответ в тексте. </w:t>
      </w:r>
      <w:r w:rsidRPr="006755C0">
        <w:rPr>
          <w:i/>
        </w:rPr>
        <w:t>(Учащиеся зачитывают слова, обозначающие действия лисы.)</w:t>
      </w:r>
      <w:r w:rsidRPr="006755C0">
        <w:t xml:space="preserve"> Какой показывают лису выделенные вами из текста слова? Выберите ответ из указанных на доске вариантов и обоснуйте его:</w:t>
      </w:r>
    </w:p>
    <w:p w14:paraId="31B31A8D" w14:textId="77777777" w:rsidR="009B2D2B" w:rsidRDefault="009B2D2B" w:rsidP="0050015E">
      <w:pPr>
        <w:pStyle w:val="a3"/>
        <w:spacing w:before="120" w:after="120"/>
        <w:rPr>
          <w:lang w:val="be-BY"/>
        </w:rPr>
      </w:pPr>
      <w:r w:rsidRPr="006755C0">
        <w:t>Активной</w:t>
      </w:r>
      <w:r>
        <w:t>, ленивой, подвижной, сонной.</w:t>
      </w:r>
    </w:p>
    <w:p w14:paraId="3F0E56CF" w14:textId="1D0C860C" w:rsidR="009B2D2B" w:rsidRDefault="009B2D2B" w:rsidP="0050015E">
      <w:pPr>
        <w:pStyle w:val="a3"/>
        <w:rPr>
          <w:lang w:val="be-BY"/>
        </w:rPr>
      </w:pPr>
      <w:r w:rsidRPr="0045468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Что чувствовала лиса, вертясь около кувшина? Выберите ответ из предложенных в учебнике вариантов. Докажите свою точку зрения, используя выделенные вами из текста слова. </w:t>
      </w:r>
      <w:r w:rsidRPr="006755C0">
        <w:rPr>
          <w:i/>
        </w:rPr>
        <w:t>(Высказывания учащихся.)</w:t>
      </w:r>
      <w:r w:rsidRPr="006755C0">
        <w:t xml:space="preserve"> На какой вопрос отвечают записанные на доске слова, характеризующие лису? </w:t>
      </w:r>
      <w:r w:rsidRPr="006755C0">
        <w:rPr>
          <w:i/>
        </w:rPr>
        <w:t xml:space="preserve">(Лиса показана </w:t>
      </w:r>
      <w:r w:rsidRPr="006755C0">
        <w:rPr>
          <w:b/>
          <w:i/>
        </w:rPr>
        <w:t>какой?</w:t>
      </w:r>
      <w:r w:rsidRPr="006755C0">
        <w:rPr>
          <w:i/>
        </w:rPr>
        <w:t xml:space="preserve"> (активной, подвижной); слова обозначают признаки предметов.)</w:t>
      </w:r>
      <w:r w:rsidR="0050015E">
        <w:t xml:space="preserve"> Поставьте вопрос к </w:t>
      </w:r>
      <w:r w:rsidRPr="006755C0">
        <w:t xml:space="preserve">словам, обозначающим чувства лисы. </w:t>
      </w:r>
      <w:r w:rsidRPr="006755C0">
        <w:rPr>
          <w:i/>
        </w:rPr>
        <w:t>(Что? (отчаяние, бессилие); слова обозначают предмет.)</w:t>
      </w:r>
      <w:r w:rsidRPr="006755C0">
        <w:t xml:space="preserve"> Попробуйте поставить вопросы к словам, которые описывают поведение лисы около кувшина. </w:t>
      </w:r>
      <w:r w:rsidRPr="006755C0">
        <w:rPr>
          <w:i/>
        </w:rPr>
        <w:t xml:space="preserve">(Лиса </w:t>
      </w:r>
      <w:r w:rsidRPr="006755C0">
        <w:rPr>
          <w:b/>
          <w:i/>
        </w:rPr>
        <w:t>что делает?</w:t>
      </w:r>
      <w:r>
        <w:rPr>
          <w:i/>
        </w:rPr>
        <w:t xml:space="preserve"> — </w:t>
      </w:r>
      <w:r w:rsidRPr="006755C0">
        <w:rPr>
          <w:i/>
        </w:rPr>
        <w:t xml:space="preserve">вертится; </w:t>
      </w:r>
      <w:r w:rsidRPr="006755C0">
        <w:rPr>
          <w:b/>
          <w:i/>
        </w:rPr>
        <w:t>что сделает?</w:t>
      </w:r>
      <w:r>
        <w:rPr>
          <w:i/>
        </w:rPr>
        <w:t xml:space="preserve"> — </w:t>
      </w:r>
      <w:r w:rsidRPr="006755C0">
        <w:rPr>
          <w:i/>
        </w:rPr>
        <w:t>зайдет, лизнет, понюхает.)</w:t>
      </w:r>
      <w:r w:rsidRPr="006755C0">
        <w:t xml:space="preserve"> С опо</w:t>
      </w:r>
      <w:r w:rsidR="0050015E">
        <w:t>рой на информацию, данную на с. </w:t>
      </w:r>
      <w:r w:rsidRPr="006755C0">
        <w:t xml:space="preserve">29, сделайте вывод, что обозначают слова, которые отвечают на вопросы </w:t>
      </w:r>
      <w:r w:rsidRPr="003109E9">
        <w:rPr>
          <w:b/>
        </w:rPr>
        <w:t xml:space="preserve">что </w:t>
      </w:r>
      <w:proofErr w:type="gramStart"/>
      <w:r w:rsidRPr="003109E9">
        <w:rPr>
          <w:b/>
        </w:rPr>
        <w:t>делает?</w:t>
      </w:r>
      <w:r w:rsidRPr="003109E9">
        <w:t>,</w:t>
      </w:r>
      <w:proofErr w:type="gramEnd"/>
      <w:r w:rsidRPr="003109E9">
        <w:t xml:space="preserve"> </w:t>
      </w:r>
      <w:r w:rsidRPr="003109E9">
        <w:rPr>
          <w:b/>
        </w:rPr>
        <w:t>что сделает?</w:t>
      </w:r>
      <w:r w:rsidRPr="006755C0">
        <w:rPr>
          <w:i/>
        </w:rPr>
        <w:t xml:space="preserve"> (Эти слова обозначают действия предметов.)</w:t>
      </w:r>
      <w:r w:rsidRPr="006755C0">
        <w:t xml:space="preserve"> Проверьте, насколько ваш вывод верен, прочитав правило на</w:t>
      </w:r>
      <w:r w:rsidR="0050015E">
        <w:t xml:space="preserve"> с. 30. Выпишите из текста упр. </w:t>
      </w:r>
      <w:r w:rsidRPr="006755C0">
        <w:t>35 первое и третье предложения. Подчеркните двумя линиями слова, обозначающие действия предметов.</w:t>
      </w:r>
    </w:p>
    <w:p w14:paraId="242516E5" w14:textId="77777777" w:rsidR="009B2D2B" w:rsidRDefault="009B2D2B" w:rsidP="0050015E">
      <w:pPr>
        <w:pStyle w:val="12"/>
        <w:rPr>
          <w:lang w:val="be-BY"/>
        </w:rPr>
      </w:pPr>
      <w:r w:rsidRPr="006755C0">
        <w:t>ЗАКРЕПЛЕНИЕ ИЗУЧЕННОГО МАТЕРИАЛА</w:t>
      </w:r>
    </w:p>
    <w:p w14:paraId="3DEC24E9" w14:textId="7756C8C4" w:rsidR="009B2D2B" w:rsidRDefault="0050015E" w:rsidP="0050015E">
      <w:pPr>
        <w:pStyle w:val="a3"/>
        <w:rPr>
          <w:lang w:val="be-BY"/>
        </w:rPr>
      </w:pPr>
      <w:r>
        <w:t>Учащиеся выполняют упр. </w:t>
      </w:r>
      <w:r w:rsidR="009B2D2B" w:rsidRPr="006755C0">
        <w:t xml:space="preserve">36: читают двустишье Олега </w:t>
      </w:r>
      <w:proofErr w:type="spellStart"/>
      <w:r w:rsidR="009B2D2B" w:rsidRPr="006755C0">
        <w:t>Бундура</w:t>
      </w:r>
      <w:proofErr w:type="spellEnd"/>
      <w:r w:rsidR="009B2D2B" w:rsidRPr="006755C0">
        <w:t>, выделяют из него слова, обозначающие действия предметов, ста</w:t>
      </w:r>
      <w:r>
        <w:t>вят к каждому из них вопросы. С </w:t>
      </w:r>
      <w:r w:rsidR="009B2D2B" w:rsidRPr="006755C0">
        <w:t xml:space="preserve">опорой на информацию о </w:t>
      </w:r>
      <w:r>
        <w:t>начальной форме данных слов (с. </w:t>
      </w:r>
      <w:r w:rsidR="009B2D2B" w:rsidRPr="006755C0">
        <w:t xml:space="preserve">31), устно изменяют выделенные из текста слова так, чтобы они отвечали на вопросы </w:t>
      </w:r>
      <w:r w:rsidR="009B2D2B" w:rsidRPr="006755C0">
        <w:rPr>
          <w:b/>
        </w:rPr>
        <w:t>что</w:t>
      </w:r>
      <w:r>
        <w:rPr>
          <w:b/>
        </w:rPr>
        <w:t> </w:t>
      </w:r>
      <w:proofErr w:type="gramStart"/>
      <w:r w:rsidR="009B2D2B" w:rsidRPr="006755C0">
        <w:rPr>
          <w:b/>
        </w:rPr>
        <w:t>делать?</w:t>
      </w:r>
      <w:r w:rsidR="009B2D2B" w:rsidRPr="006755C0">
        <w:t>,</w:t>
      </w:r>
      <w:proofErr w:type="gramEnd"/>
      <w:r w:rsidR="009B2D2B" w:rsidRPr="006755C0">
        <w:t xml:space="preserve"> </w:t>
      </w:r>
      <w:r>
        <w:rPr>
          <w:b/>
        </w:rPr>
        <w:t>что </w:t>
      </w:r>
      <w:r w:rsidR="009B2D2B" w:rsidRPr="006755C0">
        <w:rPr>
          <w:b/>
        </w:rPr>
        <w:t>сделать?</w:t>
      </w:r>
      <w:r w:rsidR="009B2D2B" w:rsidRPr="006755C0">
        <w:t xml:space="preserve"> Ориентируясь на предложенну</w:t>
      </w:r>
      <w:r>
        <w:t>ю в образце схему, составляют и </w:t>
      </w:r>
      <w:r w:rsidR="009B2D2B" w:rsidRPr="006755C0">
        <w:t>записывают предложение, используя слова из двустишья.</w:t>
      </w:r>
    </w:p>
    <w:p w14:paraId="2750D0B1" w14:textId="77777777" w:rsidR="009B2D2B" w:rsidRDefault="009B2D2B" w:rsidP="0050015E">
      <w:pPr>
        <w:pStyle w:val="a3"/>
        <w:rPr>
          <w:lang w:val="be-BY"/>
        </w:rPr>
      </w:pPr>
      <w:r w:rsidRPr="006755C0">
        <w:t>Целесообразно спросить у учащихся, где чаще всего используется начальная форма слов, обозначающих действия предмета.</w:t>
      </w:r>
    </w:p>
    <w:p w14:paraId="6262EC2B" w14:textId="506A74DC" w:rsidR="009B2D2B" w:rsidRDefault="009B2D2B" w:rsidP="0050015E">
      <w:pPr>
        <w:pStyle w:val="a3"/>
        <w:rPr>
          <w:lang w:val="be-BY"/>
        </w:rPr>
      </w:pPr>
      <w:r w:rsidRPr="00725148">
        <w:rPr>
          <w:b/>
        </w:rPr>
        <w:t>Учитель.</w:t>
      </w:r>
      <w:r w:rsidRPr="006755C0">
        <w:rPr>
          <w:b/>
          <w:i/>
        </w:rPr>
        <w:t xml:space="preserve"> </w:t>
      </w:r>
      <w:r w:rsidR="0050015E">
        <w:t>Прочитайте рифмовку в упр. 37. Сравните его с </w:t>
      </w:r>
      <w:r w:rsidRPr="006755C0">
        <w:t xml:space="preserve">четверостишьем, которое написал Георгий </w:t>
      </w:r>
      <w:proofErr w:type="spellStart"/>
      <w:r w:rsidRPr="006755C0">
        <w:t>Ладонщиков</w:t>
      </w:r>
      <w:proofErr w:type="spellEnd"/>
      <w:r w:rsidRPr="006755C0">
        <w:t xml:space="preserve"> (учащиеся могут прочитать его с доски/слайда презентации):</w:t>
      </w:r>
    </w:p>
    <w:p w14:paraId="080B0D9C" w14:textId="77777777" w:rsidR="009B2D2B" w:rsidRDefault="009B2D2B" w:rsidP="0050015E">
      <w:pPr>
        <w:pStyle w:val="a3"/>
        <w:rPr>
          <w:shd w:val="clear" w:color="auto" w:fill="FFFFFF"/>
          <w:lang w:val="be-BY"/>
        </w:rPr>
      </w:pPr>
      <w:r w:rsidRPr="006755C0">
        <w:rPr>
          <w:shd w:val="clear" w:color="auto" w:fill="FFFFFF"/>
        </w:rPr>
        <w:lastRenderedPageBreak/>
        <w:t>Под корягой в буреломе</w:t>
      </w:r>
    </w:p>
    <w:p w14:paraId="2B15C0F0" w14:textId="77777777" w:rsidR="009B2D2B" w:rsidRDefault="009B2D2B" w:rsidP="0050015E">
      <w:pPr>
        <w:pStyle w:val="a3"/>
        <w:rPr>
          <w:shd w:val="clear" w:color="auto" w:fill="FFFFFF"/>
          <w:lang w:val="be-BY"/>
        </w:rPr>
      </w:pPr>
      <w:r>
        <w:rPr>
          <w:shd w:val="clear" w:color="auto" w:fill="FFFFFF"/>
        </w:rPr>
        <w:t>с</w:t>
      </w:r>
      <w:r w:rsidRPr="006755C0">
        <w:rPr>
          <w:shd w:val="clear" w:color="auto" w:fill="FFFFFF"/>
        </w:rPr>
        <w:t>пит медведь, как будто в доме.</w:t>
      </w:r>
    </w:p>
    <w:p w14:paraId="7C97718E" w14:textId="77777777" w:rsidR="009B2D2B" w:rsidRDefault="009B2D2B" w:rsidP="0050015E">
      <w:pPr>
        <w:pStyle w:val="a3"/>
        <w:rPr>
          <w:shd w:val="clear" w:color="auto" w:fill="FFFFFF"/>
          <w:lang w:val="be-BY"/>
        </w:rPr>
      </w:pPr>
      <w:r w:rsidRPr="006755C0">
        <w:rPr>
          <w:shd w:val="clear" w:color="auto" w:fill="FFFFFF"/>
        </w:rPr>
        <w:t>Положил он лапу в рот</w:t>
      </w:r>
    </w:p>
    <w:p w14:paraId="58EC4188" w14:textId="77777777" w:rsidR="009B2D2B" w:rsidRPr="00725148" w:rsidRDefault="009B2D2B" w:rsidP="0050015E">
      <w:pPr>
        <w:pStyle w:val="a3"/>
        <w:rPr>
          <w:shd w:val="clear" w:color="auto" w:fill="FFFFFF"/>
          <w:lang w:val="be-BY"/>
        </w:rPr>
      </w:pPr>
      <w:r>
        <w:rPr>
          <w:shd w:val="clear" w:color="auto" w:fill="FFFFFF"/>
        </w:rPr>
        <w:t>и</w:t>
      </w:r>
      <w:r w:rsidRPr="006755C0">
        <w:rPr>
          <w:shd w:val="clear" w:color="auto" w:fill="FFFFFF"/>
        </w:rPr>
        <w:t>, как маленький, сосет.</w:t>
      </w:r>
      <w:r>
        <w:rPr>
          <w:shd w:val="clear" w:color="auto" w:fill="FFFFFF"/>
          <w:lang w:val="be-BY"/>
        </w:rPr>
        <w:t xml:space="preserve"> [5]</w:t>
      </w:r>
    </w:p>
    <w:p w14:paraId="7A9ADC70" w14:textId="48957D34" w:rsidR="009B2D2B" w:rsidRDefault="009B2D2B" w:rsidP="0050015E">
      <w:pPr>
        <w:pStyle w:val="a3"/>
        <w:spacing w:before="120"/>
        <w:rPr>
          <w:i/>
          <w:shd w:val="clear" w:color="auto" w:fill="FFFFFF"/>
          <w:lang w:val="be-BY"/>
        </w:rPr>
      </w:pPr>
      <w:r w:rsidRPr="006755C0">
        <w:rPr>
          <w:shd w:val="clear" w:color="auto" w:fill="FFFFFF"/>
        </w:rPr>
        <w:t xml:space="preserve">Что объединяет эти два стихотворения? </w:t>
      </w:r>
      <w:r w:rsidRPr="006755C0">
        <w:rPr>
          <w:i/>
          <w:shd w:val="clear" w:color="auto" w:fill="FFFFFF"/>
        </w:rPr>
        <w:t>(Описание одно</w:t>
      </w:r>
      <w:r>
        <w:rPr>
          <w:i/>
          <w:shd w:val="clear" w:color="auto" w:fill="FFFFFF"/>
        </w:rPr>
        <w:t xml:space="preserve">й и той </w:t>
      </w:r>
      <w:r w:rsidRPr="006755C0">
        <w:rPr>
          <w:i/>
          <w:shd w:val="clear" w:color="auto" w:fill="FFFFFF"/>
        </w:rPr>
        <w:t xml:space="preserve">же </w:t>
      </w:r>
      <w:r>
        <w:rPr>
          <w:i/>
          <w:shd w:val="clear" w:color="auto" w:fill="FFFFFF"/>
        </w:rPr>
        <w:t xml:space="preserve">ситуации — медведь </w:t>
      </w:r>
      <w:r w:rsidRPr="006755C0">
        <w:rPr>
          <w:i/>
          <w:shd w:val="clear" w:color="auto" w:fill="FFFFFF"/>
        </w:rPr>
        <w:t>зимой впадает в спячку.)</w:t>
      </w:r>
      <w:r w:rsidR="0050015E">
        <w:rPr>
          <w:shd w:val="clear" w:color="auto" w:fill="FFFFFF"/>
        </w:rPr>
        <w:t xml:space="preserve"> Найдите в </w:t>
      </w:r>
      <w:r w:rsidRPr="006755C0">
        <w:rPr>
          <w:shd w:val="clear" w:color="auto" w:fill="FFFFFF"/>
        </w:rPr>
        <w:t xml:space="preserve">данных стихотворениях похожие строки, которые рассказывают об одном и том же действии. </w:t>
      </w:r>
      <w:r w:rsidRPr="006755C0">
        <w:rPr>
          <w:i/>
          <w:shd w:val="clear" w:color="auto" w:fill="FFFFFF"/>
        </w:rPr>
        <w:t>(Положил он лапу в рот и, как маленький, сосет. Лапу лижем и лежим.)</w:t>
      </w:r>
      <w:r w:rsidRPr="006755C0">
        <w:rPr>
          <w:shd w:val="clear" w:color="auto" w:fill="FFFFFF"/>
        </w:rPr>
        <w:t xml:space="preserve"> В чем отличие между этими стихотворениями? </w:t>
      </w:r>
      <w:r w:rsidR="0050015E">
        <w:rPr>
          <w:i/>
          <w:shd w:val="clear" w:color="auto" w:fill="FFFFFF"/>
        </w:rPr>
        <w:t>(</w:t>
      </w:r>
      <w:proofErr w:type="gramStart"/>
      <w:r w:rsidR="0050015E">
        <w:rPr>
          <w:i/>
          <w:shd w:val="clear" w:color="auto" w:fill="FFFFFF"/>
        </w:rPr>
        <w:t>В</w:t>
      </w:r>
      <w:proofErr w:type="gramEnd"/>
      <w:r w:rsidR="0050015E">
        <w:rPr>
          <w:i/>
          <w:shd w:val="clear" w:color="auto" w:fill="FFFFFF"/>
        </w:rPr>
        <w:t> </w:t>
      </w:r>
      <w:r w:rsidRPr="006755C0">
        <w:rPr>
          <w:i/>
          <w:shd w:val="clear" w:color="auto" w:fill="FFFFFF"/>
        </w:rPr>
        <w:t xml:space="preserve">четверостишье Г. </w:t>
      </w:r>
      <w:proofErr w:type="spellStart"/>
      <w:r w:rsidRPr="006755C0">
        <w:rPr>
          <w:i/>
          <w:shd w:val="clear" w:color="auto" w:fill="FFFFFF"/>
        </w:rPr>
        <w:t>Ладонщиков</w:t>
      </w:r>
      <w:r w:rsidR="0050015E">
        <w:rPr>
          <w:i/>
          <w:shd w:val="clear" w:color="auto" w:fill="FFFFFF"/>
        </w:rPr>
        <w:t>а</w:t>
      </w:r>
      <w:proofErr w:type="spellEnd"/>
      <w:r w:rsidR="0050015E">
        <w:rPr>
          <w:i/>
          <w:shd w:val="clear" w:color="auto" w:fill="FFFFFF"/>
        </w:rPr>
        <w:t xml:space="preserve"> речь идет об одном медведе, в </w:t>
      </w:r>
      <w:r w:rsidRPr="006755C0">
        <w:rPr>
          <w:i/>
          <w:shd w:val="clear" w:color="auto" w:fill="FFFFFF"/>
        </w:rPr>
        <w:t>двустишье Т. Шапиро</w:t>
      </w:r>
      <w:r>
        <w:rPr>
          <w:i/>
          <w:shd w:val="clear" w:color="auto" w:fill="FFFFFF"/>
        </w:rPr>
        <w:t xml:space="preserve"> — </w:t>
      </w:r>
      <w:r w:rsidRPr="006755C0">
        <w:rPr>
          <w:i/>
          <w:shd w:val="clear" w:color="auto" w:fill="FFFFFF"/>
        </w:rPr>
        <w:t>о двух или нескольких медведях.)</w:t>
      </w:r>
      <w:r w:rsidRPr="006755C0">
        <w:rPr>
          <w:shd w:val="clear" w:color="auto" w:fill="FFFFFF"/>
        </w:rPr>
        <w:t xml:space="preserve"> Докажите справедливость вашего ответа, используя слова, обозначающие действия предмета. </w:t>
      </w:r>
      <w:r w:rsidR="0050015E">
        <w:rPr>
          <w:i/>
          <w:shd w:val="clear" w:color="auto" w:fill="FFFFFF"/>
        </w:rPr>
        <w:t>(У Г. </w:t>
      </w:r>
      <w:proofErr w:type="spellStart"/>
      <w:r w:rsidRPr="006755C0">
        <w:rPr>
          <w:i/>
          <w:shd w:val="clear" w:color="auto" w:fill="FFFFFF"/>
        </w:rPr>
        <w:t>Ладонщикова</w:t>
      </w:r>
      <w:proofErr w:type="spellEnd"/>
      <w:r w:rsidRPr="006755C0">
        <w:rPr>
          <w:i/>
          <w:shd w:val="clear" w:color="auto" w:fill="FFFFFF"/>
        </w:rPr>
        <w:t>: (что дела</w:t>
      </w:r>
      <w:r w:rsidRPr="006755C0">
        <w:rPr>
          <w:b/>
          <w:i/>
          <w:shd w:val="clear" w:color="auto" w:fill="FFFFFF"/>
        </w:rPr>
        <w:t>ет</w:t>
      </w:r>
      <w:r w:rsidRPr="006755C0">
        <w:rPr>
          <w:i/>
          <w:shd w:val="clear" w:color="auto" w:fill="FFFFFF"/>
        </w:rPr>
        <w:t>?) спит, сосет; (что сдела</w:t>
      </w:r>
      <w:r w:rsidRPr="006755C0">
        <w:rPr>
          <w:b/>
          <w:i/>
          <w:shd w:val="clear" w:color="auto" w:fill="FFFFFF"/>
        </w:rPr>
        <w:t>л</w:t>
      </w:r>
      <w:r w:rsidRPr="006755C0">
        <w:rPr>
          <w:i/>
          <w:shd w:val="clear" w:color="auto" w:fill="FFFFFF"/>
        </w:rPr>
        <w:t>?) положил</w:t>
      </w:r>
      <w:r>
        <w:rPr>
          <w:i/>
          <w:shd w:val="clear" w:color="auto" w:fill="FFFFFF"/>
        </w:rPr>
        <w:t xml:space="preserve"> — </w:t>
      </w:r>
      <w:r w:rsidRPr="006755C0">
        <w:rPr>
          <w:i/>
          <w:shd w:val="clear" w:color="auto" w:fill="FFFFFF"/>
        </w:rPr>
        <w:t>указание на одного действующего героя. У</w:t>
      </w:r>
      <w:r w:rsidR="0050015E">
        <w:rPr>
          <w:i/>
          <w:shd w:val="clear" w:color="auto" w:fill="FFFFFF"/>
        </w:rPr>
        <w:t> Т. </w:t>
      </w:r>
      <w:r w:rsidRPr="006755C0">
        <w:rPr>
          <w:i/>
          <w:shd w:val="clear" w:color="auto" w:fill="FFFFFF"/>
        </w:rPr>
        <w:t>Шапиро: (что дела</w:t>
      </w:r>
      <w:r w:rsidRPr="006755C0">
        <w:rPr>
          <w:b/>
          <w:i/>
          <w:shd w:val="clear" w:color="auto" w:fill="FFFFFF"/>
        </w:rPr>
        <w:t>ем</w:t>
      </w:r>
      <w:r w:rsidRPr="006755C0">
        <w:rPr>
          <w:i/>
          <w:shd w:val="clear" w:color="auto" w:fill="FFFFFF"/>
        </w:rPr>
        <w:t>?) лежим, лижем</w:t>
      </w:r>
      <w:r>
        <w:rPr>
          <w:i/>
          <w:shd w:val="clear" w:color="auto" w:fill="FFFFFF"/>
        </w:rPr>
        <w:t xml:space="preserve"> — </w:t>
      </w:r>
      <w:r w:rsidRPr="006755C0">
        <w:rPr>
          <w:i/>
          <w:shd w:val="clear" w:color="auto" w:fill="FFFFFF"/>
        </w:rPr>
        <w:t>указание на двух или нескольких действующих героев.)</w:t>
      </w:r>
    </w:p>
    <w:p w14:paraId="2207B352" w14:textId="467B34C4" w:rsidR="009B2D2B" w:rsidRDefault="009B2D2B" w:rsidP="0050015E">
      <w:pPr>
        <w:pStyle w:val="a3"/>
        <w:rPr>
          <w:i/>
          <w:shd w:val="clear" w:color="auto" w:fill="FFFFFF"/>
          <w:lang w:val="be-BY"/>
        </w:rPr>
      </w:pPr>
      <w:r w:rsidRPr="006755C0">
        <w:rPr>
          <w:shd w:val="clear" w:color="auto" w:fill="FFFFFF"/>
        </w:rPr>
        <w:t xml:space="preserve">Сравните слова: </w:t>
      </w:r>
      <w:r w:rsidRPr="006755C0">
        <w:rPr>
          <w:b/>
          <w:shd w:val="clear" w:color="auto" w:fill="FFFFFF"/>
        </w:rPr>
        <w:t>лижем</w:t>
      </w:r>
      <w:r>
        <w:rPr>
          <w:shd w:val="clear" w:color="auto" w:fill="FFFFFF"/>
        </w:rPr>
        <w:t xml:space="preserve"> — </w:t>
      </w:r>
      <w:r w:rsidRPr="006755C0">
        <w:rPr>
          <w:b/>
          <w:shd w:val="clear" w:color="auto" w:fill="FFFFFF"/>
        </w:rPr>
        <w:t>лежим</w:t>
      </w:r>
      <w:r w:rsidRPr="006755C0">
        <w:rPr>
          <w:shd w:val="clear" w:color="auto" w:fill="FFFFFF"/>
        </w:rPr>
        <w:t xml:space="preserve">. Они имеют одинаковое или разное значение? Обоснуйте свое мнение. </w:t>
      </w:r>
      <w:r w:rsidRPr="006755C0">
        <w:rPr>
          <w:i/>
          <w:shd w:val="clear" w:color="auto" w:fill="FFFFFF"/>
        </w:rPr>
        <w:t>(Высказывания учащихся.)</w:t>
      </w:r>
      <w:r w:rsidRPr="006755C0">
        <w:rPr>
          <w:shd w:val="clear" w:color="auto" w:fill="FFFFFF"/>
        </w:rPr>
        <w:t xml:space="preserve"> Сравните слова: </w:t>
      </w:r>
      <w:r w:rsidRPr="006755C0">
        <w:rPr>
          <w:b/>
          <w:shd w:val="clear" w:color="auto" w:fill="FFFFFF"/>
        </w:rPr>
        <w:t>лежим</w:t>
      </w:r>
      <w:r>
        <w:rPr>
          <w:shd w:val="clear" w:color="auto" w:fill="FFFFFF"/>
        </w:rPr>
        <w:t xml:space="preserve"> — </w:t>
      </w:r>
      <w:r w:rsidRPr="006755C0">
        <w:rPr>
          <w:b/>
          <w:shd w:val="clear" w:color="auto" w:fill="FFFFFF"/>
        </w:rPr>
        <w:t>режим</w:t>
      </w:r>
      <w:r w:rsidRPr="006755C0">
        <w:rPr>
          <w:shd w:val="clear" w:color="auto" w:fill="FFFFFF"/>
        </w:rPr>
        <w:t xml:space="preserve">? Что общего? </w:t>
      </w:r>
      <w:r w:rsidRPr="006755C0">
        <w:rPr>
          <w:i/>
          <w:shd w:val="clear" w:color="auto" w:fill="FFFFFF"/>
        </w:rPr>
        <w:t xml:space="preserve">(Оба слова двусложные, с ударным вторым слогом. Кроме первого звука/буквы слова имеют одинаковый </w:t>
      </w:r>
      <w:proofErr w:type="spellStart"/>
      <w:proofErr w:type="gramStart"/>
      <w:r w:rsidRPr="006755C0">
        <w:rPr>
          <w:i/>
          <w:shd w:val="clear" w:color="auto" w:fill="FFFFFF"/>
        </w:rPr>
        <w:t>звуко</w:t>
      </w:r>
      <w:proofErr w:type="spellEnd"/>
      <w:r w:rsidRPr="006755C0">
        <w:rPr>
          <w:i/>
          <w:shd w:val="clear" w:color="auto" w:fill="FFFFFF"/>
        </w:rPr>
        <w:t>-буквенный</w:t>
      </w:r>
      <w:proofErr w:type="gramEnd"/>
      <w:r w:rsidRPr="006755C0">
        <w:rPr>
          <w:i/>
          <w:shd w:val="clear" w:color="auto" w:fill="FFFFFF"/>
        </w:rPr>
        <w:t xml:space="preserve"> состав. Не</w:t>
      </w:r>
      <w:r w:rsidR="0050015E">
        <w:rPr>
          <w:i/>
          <w:shd w:val="clear" w:color="auto" w:fill="FFFFFF"/>
        </w:rPr>
        <w:t>смотря на то, что первый звук в </w:t>
      </w:r>
      <w:r w:rsidRPr="006755C0">
        <w:rPr>
          <w:i/>
          <w:shd w:val="clear" w:color="auto" w:fill="FFFFFF"/>
        </w:rPr>
        <w:t xml:space="preserve">словах </w:t>
      </w:r>
      <w:r w:rsidR="0050015E">
        <w:rPr>
          <w:i/>
          <w:shd w:val="clear" w:color="auto" w:fill="FFFFFF"/>
        </w:rPr>
        <w:t>разный, их объединяет то, что и </w:t>
      </w:r>
      <w:r w:rsidR="0050015E" w:rsidRPr="0050015E">
        <w:t>в</w:t>
      </w:r>
      <w:r w:rsidR="0050015E">
        <w:t> </w:t>
      </w:r>
      <w:r w:rsidRPr="0050015E">
        <w:t>одном</w:t>
      </w:r>
      <w:r w:rsidRPr="006755C0">
        <w:rPr>
          <w:i/>
          <w:shd w:val="clear" w:color="auto" w:fill="FFFFFF"/>
        </w:rPr>
        <w:t xml:space="preserve"> слове</w:t>
      </w:r>
      <w:r>
        <w:rPr>
          <w:i/>
          <w:shd w:val="clear" w:color="auto" w:fill="FFFFFF"/>
        </w:rPr>
        <w:t xml:space="preserve"> — </w:t>
      </w:r>
      <w:r w:rsidR="0050015E">
        <w:rPr>
          <w:i/>
          <w:shd w:val="clear" w:color="auto" w:fill="FFFFFF"/>
        </w:rPr>
        <w:t>звук </w:t>
      </w:r>
      <w:r w:rsidRPr="006755C0">
        <w:rPr>
          <w:i/>
          <w:shd w:val="clear" w:color="auto" w:fill="FFFFFF"/>
        </w:rPr>
        <w:t>[</w:t>
      </w:r>
      <w:r w:rsidRPr="006755C0">
        <w:rPr>
          <w:i/>
          <w:shd w:val="clear" w:color="auto" w:fill="FFFFFF"/>
          <w:lang w:val="be-BY"/>
        </w:rPr>
        <w:t>л’</w:t>
      </w:r>
      <w:r w:rsidR="0050015E">
        <w:rPr>
          <w:i/>
          <w:shd w:val="clear" w:color="auto" w:fill="FFFFFF"/>
        </w:rPr>
        <w:t>], и в </w:t>
      </w:r>
      <w:r w:rsidRPr="006755C0">
        <w:rPr>
          <w:i/>
          <w:shd w:val="clear" w:color="auto" w:fill="FFFFFF"/>
        </w:rPr>
        <w:t>другом слове</w:t>
      </w:r>
      <w:r>
        <w:rPr>
          <w:i/>
          <w:shd w:val="clear" w:color="auto" w:fill="FFFFFF"/>
        </w:rPr>
        <w:t xml:space="preserve"> — </w:t>
      </w:r>
      <w:r w:rsidRPr="006755C0">
        <w:rPr>
          <w:i/>
          <w:shd w:val="clear" w:color="auto" w:fill="FFFFFF"/>
        </w:rPr>
        <w:t>звук [</w:t>
      </w:r>
      <w:r w:rsidRPr="006755C0">
        <w:rPr>
          <w:i/>
          <w:shd w:val="clear" w:color="auto" w:fill="FFFFFF"/>
          <w:lang w:val="be-BY"/>
        </w:rPr>
        <w:t>р’</w:t>
      </w:r>
      <w:r w:rsidRPr="006755C0">
        <w:rPr>
          <w:i/>
          <w:shd w:val="clear" w:color="auto" w:fill="FFFFFF"/>
        </w:rPr>
        <w:t>] являются непарными звонкими парными мягкими согласными звуками.)</w:t>
      </w:r>
      <w:r w:rsidRPr="006755C0">
        <w:rPr>
          <w:shd w:val="clear" w:color="auto" w:fill="FFFFFF"/>
        </w:rPr>
        <w:t xml:space="preserve"> Чем отличаются слова? </w:t>
      </w:r>
      <w:r w:rsidRPr="006755C0">
        <w:rPr>
          <w:i/>
          <w:shd w:val="clear" w:color="auto" w:fill="FFFFFF"/>
        </w:rPr>
        <w:t xml:space="preserve">(Слово </w:t>
      </w:r>
      <w:r w:rsidRPr="006755C0">
        <w:rPr>
          <w:b/>
          <w:i/>
          <w:shd w:val="clear" w:color="auto" w:fill="FFFFFF"/>
        </w:rPr>
        <w:t>лежим</w:t>
      </w:r>
      <w:r w:rsidRPr="006755C0">
        <w:rPr>
          <w:i/>
          <w:shd w:val="clear" w:color="auto" w:fill="FFFFFF"/>
        </w:rPr>
        <w:t xml:space="preserve"> отвечает на вопрос </w:t>
      </w:r>
      <w:r w:rsidRPr="006755C0">
        <w:rPr>
          <w:b/>
          <w:i/>
          <w:shd w:val="clear" w:color="auto" w:fill="FFFFFF"/>
        </w:rPr>
        <w:t xml:space="preserve">что </w:t>
      </w:r>
      <w:proofErr w:type="gramStart"/>
      <w:r w:rsidRPr="006755C0">
        <w:rPr>
          <w:b/>
          <w:i/>
          <w:shd w:val="clear" w:color="auto" w:fill="FFFFFF"/>
        </w:rPr>
        <w:t>делаем?</w:t>
      </w:r>
      <w:r w:rsidRPr="006755C0">
        <w:rPr>
          <w:i/>
          <w:shd w:val="clear" w:color="auto" w:fill="FFFFFF"/>
        </w:rPr>
        <w:t>,</w:t>
      </w:r>
      <w:proofErr w:type="gramEnd"/>
      <w:r w:rsidRPr="006755C0">
        <w:rPr>
          <w:i/>
          <w:shd w:val="clear" w:color="auto" w:fill="FFFFFF"/>
        </w:rPr>
        <w:t xml:space="preserve"> поэтому обозначает действие предмета. Слово </w:t>
      </w:r>
      <w:r w:rsidRPr="006755C0">
        <w:rPr>
          <w:b/>
          <w:i/>
          <w:shd w:val="clear" w:color="auto" w:fill="FFFFFF"/>
        </w:rPr>
        <w:t>режим</w:t>
      </w:r>
      <w:r w:rsidRPr="006755C0">
        <w:rPr>
          <w:i/>
          <w:shd w:val="clear" w:color="auto" w:fill="FFFFFF"/>
        </w:rPr>
        <w:t xml:space="preserve"> отвечает на вопрос </w:t>
      </w:r>
      <w:proofErr w:type="gramStart"/>
      <w:r w:rsidRPr="006755C0">
        <w:rPr>
          <w:b/>
          <w:i/>
          <w:shd w:val="clear" w:color="auto" w:fill="FFFFFF"/>
        </w:rPr>
        <w:t>что?</w:t>
      </w:r>
      <w:r w:rsidRPr="006755C0">
        <w:rPr>
          <w:i/>
          <w:shd w:val="clear" w:color="auto" w:fill="FFFFFF"/>
        </w:rPr>
        <w:t>,</w:t>
      </w:r>
      <w:proofErr w:type="gramEnd"/>
      <w:r w:rsidRPr="006755C0">
        <w:rPr>
          <w:i/>
          <w:shd w:val="clear" w:color="auto" w:fill="FFFFFF"/>
        </w:rPr>
        <w:t xml:space="preserve"> а значит</w:t>
      </w:r>
      <w:r>
        <w:rPr>
          <w:i/>
          <w:shd w:val="clear" w:color="auto" w:fill="FFFFFF"/>
        </w:rPr>
        <w:t>,</w:t>
      </w:r>
      <w:r w:rsidRPr="006755C0">
        <w:rPr>
          <w:i/>
          <w:shd w:val="clear" w:color="auto" w:fill="FFFFFF"/>
        </w:rPr>
        <w:t xml:space="preserve"> обозначает предмет.)</w:t>
      </w:r>
    </w:p>
    <w:p w14:paraId="1C77035E" w14:textId="77777777" w:rsidR="009B2D2B" w:rsidRDefault="009B2D2B" w:rsidP="0050015E">
      <w:pPr>
        <w:pStyle w:val="21"/>
        <w:rPr>
          <w:shd w:val="clear" w:color="auto" w:fill="FFFFFF"/>
          <w:lang w:val="be-BY"/>
        </w:rPr>
      </w:pPr>
      <w:r w:rsidRPr="006755C0">
        <w:rPr>
          <w:shd w:val="clear" w:color="auto" w:fill="FFFFFF"/>
        </w:rPr>
        <w:t>Работа в парах</w:t>
      </w:r>
    </w:p>
    <w:p w14:paraId="1CC8F7EE" w14:textId="3E0608C0" w:rsidR="009B2D2B" w:rsidRDefault="0050015E" w:rsidP="0050015E">
      <w:pPr>
        <w:pStyle w:val="a3"/>
        <w:rPr>
          <w:shd w:val="clear" w:color="auto" w:fill="FFFFFF"/>
          <w:lang w:val="be-BY"/>
        </w:rPr>
      </w:pPr>
      <w:r>
        <w:rPr>
          <w:shd w:val="clear" w:color="auto" w:fill="FFFFFF"/>
        </w:rPr>
        <w:t>Учащиеся читают рифмовку Т. </w:t>
      </w:r>
      <w:r w:rsidR="009B2D2B" w:rsidRPr="006755C0">
        <w:rPr>
          <w:shd w:val="clear" w:color="auto" w:fill="FFFFFF"/>
        </w:rPr>
        <w:t>Шапиро, устно отмечают в</w:t>
      </w:r>
      <w:r>
        <w:rPr>
          <w:shd w:val="clear" w:color="auto" w:fill="FFFFFF"/>
        </w:rPr>
        <w:t> </w:t>
      </w:r>
      <w:r w:rsidR="009B2D2B" w:rsidRPr="006755C0">
        <w:rPr>
          <w:shd w:val="clear" w:color="auto" w:fill="FFFFFF"/>
        </w:rPr>
        <w:t>словах «опасные» места, обосновывая друг другу свой выбор. После этого детям предлагается записать текст по памяти, подчеркнув двумя линиями слова, обозначающие действия предметов.</w:t>
      </w:r>
    </w:p>
    <w:p w14:paraId="64DC2393" w14:textId="77777777" w:rsidR="009B2D2B" w:rsidRDefault="009B2D2B" w:rsidP="0050015E">
      <w:pPr>
        <w:pStyle w:val="a3"/>
        <w:rPr>
          <w:shd w:val="clear" w:color="auto" w:fill="FFFFFF"/>
          <w:lang w:val="be-BY"/>
        </w:rPr>
      </w:pPr>
      <w:r w:rsidRPr="006755C0">
        <w:rPr>
          <w:shd w:val="clear" w:color="auto" w:fill="FFFFFF"/>
        </w:rPr>
        <w:t>Организуется самопроверка выполненного задания.</w:t>
      </w:r>
    </w:p>
    <w:p w14:paraId="6C4DAE7E" w14:textId="080E7A78" w:rsidR="009B2D2B" w:rsidRPr="006755C0" w:rsidRDefault="009B2D2B" w:rsidP="0050015E">
      <w:pPr>
        <w:pStyle w:val="a3"/>
        <w:spacing w:after="120"/>
        <w:rPr>
          <w:lang w:eastAsia="ru-RU"/>
        </w:rPr>
      </w:pPr>
      <w:r w:rsidRPr="006755C0">
        <w:rPr>
          <w:lang w:eastAsia="ru-RU"/>
        </w:rPr>
        <w:t>Внимание детей обращается на записанные на доске задачи урока, обсуждается, наско</w:t>
      </w:r>
      <w:r w:rsidR="0050015E">
        <w:rPr>
          <w:lang w:eastAsia="ru-RU"/>
        </w:rPr>
        <w:t>лько каждая из них выполнена, в </w:t>
      </w:r>
      <w:r w:rsidRPr="006755C0">
        <w:rPr>
          <w:lang w:eastAsia="ru-RU"/>
        </w:rPr>
        <w:t>пр</w:t>
      </w:r>
      <w:r w:rsidR="0050015E">
        <w:rPr>
          <w:lang w:eastAsia="ru-RU"/>
        </w:rPr>
        <w:t>оцессе обсуждения выясняется, к </w:t>
      </w:r>
      <w:r w:rsidRPr="006755C0">
        <w:rPr>
          <w:lang w:eastAsia="ru-RU"/>
        </w:rPr>
        <w:t>каким заданиям стоит вернуться для повторения и закрепления материала на следующих уроках.</w:t>
      </w:r>
    </w:p>
    <w:p w14:paraId="7B2C0DC8" w14:textId="77777777" w:rsidR="009B2D2B" w:rsidRPr="006755C0" w:rsidRDefault="009B2D2B" w:rsidP="0050015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6419B527" w14:textId="77777777" w:rsidR="009B2D2B" w:rsidRPr="006755C0" w:rsidRDefault="009B2D2B" w:rsidP="0050015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86.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определяют, каких слов в нем нет: слов, обозначающих предметы, признаки или действия пред</w:t>
      </w:r>
      <w:r>
        <w:rPr>
          <w:rFonts w:ascii="Times New Roman" w:hAnsi="Times New Roman" w:cs="Times New Roman"/>
          <w:sz w:val="28"/>
          <w:szCs w:val="28"/>
        </w:rPr>
        <w:t>метов. Из предложенных вариантов</w:t>
      </w:r>
      <w:r w:rsidRPr="006755C0">
        <w:rPr>
          <w:rFonts w:ascii="Times New Roman" w:hAnsi="Times New Roman" w:cs="Times New Roman"/>
          <w:sz w:val="28"/>
          <w:szCs w:val="28"/>
        </w:rPr>
        <w:t xml:space="preserve"> выбирают тот ответ, который считают правильным.</w:t>
      </w:r>
    </w:p>
    <w:p w14:paraId="494790FA" w14:textId="77777777" w:rsidR="009B2D2B" w:rsidRPr="006755C0" w:rsidRDefault="009B2D2B" w:rsidP="0050015E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14:paraId="5991B1AB" w14:textId="6C94748D" w:rsidR="009B2D2B" w:rsidRPr="006755C0" w:rsidRDefault="009B2D2B" w:rsidP="0050015E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47.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определяют, сколько </w:t>
      </w:r>
      <w:r w:rsidR="0050015E">
        <w:rPr>
          <w:rFonts w:ascii="Times New Roman" w:hAnsi="Times New Roman" w:cs="Times New Roman"/>
          <w:sz w:val="28"/>
          <w:szCs w:val="28"/>
        </w:rPr>
        <w:t>в </w:t>
      </w:r>
      <w:r w:rsidRPr="006755C0">
        <w:rPr>
          <w:rFonts w:ascii="Times New Roman" w:hAnsi="Times New Roman" w:cs="Times New Roman"/>
          <w:sz w:val="28"/>
          <w:szCs w:val="28"/>
        </w:rPr>
        <w:t>нем слов, обозначающих предметы, признаки или действия предметов. Полученные результаты записывают в таблицу.</w:t>
      </w:r>
    </w:p>
    <w:p w14:paraId="204F5BBF" w14:textId="5677E219" w:rsidR="009B2D2B" w:rsidRDefault="009B2D2B" w:rsidP="007620C7">
      <w:pPr>
        <w:pStyle w:val="a3"/>
        <w:spacing w:before="120"/>
      </w:pPr>
      <w:r w:rsidRPr="00512310">
        <w:rPr>
          <w:b/>
          <w:shd w:val="clear" w:color="auto" w:fill="FFFFFF"/>
          <w:lang w:val="be-BY"/>
        </w:rPr>
        <w:t>До</w:t>
      </w:r>
      <w:proofErr w:type="spellStart"/>
      <w:r w:rsidRPr="00512310">
        <w:rPr>
          <w:b/>
          <w:shd w:val="clear" w:color="auto" w:fill="FFFFFF"/>
        </w:rPr>
        <w:t>машнее</w:t>
      </w:r>
      <w:proofErr w:type="spellEnd"/>
      <w:r w:rsidRPr="00512310">
        <w:rPr>
          <w:b/>
          <w:shd w:val="clear" w:color="auto" w:fill="FFFFFF"/>
        </w:rPr>
        <w:t xml:space="preserve"> задание:</w:t>
      </w:r>
      <w:r>
        <w:rPr>
          <w:shd w:val="clear" w:color="auto" w:fill="FFFFFF"/>
        </w:rPr>
        <w:t xml:space="preserve"> </w:t>
      </w:r>
      <w:r w:rsidRPr="00512310">
        <w:t>упр. 38, правило на с. 30.</w:t>
      </w:r>
    </w:p>
    <w:p w14:paraId="1F7F84EE" w14:textId="77777777" w:rsidR="009B2D2B" w:rsidRDefault="009B2D2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9B5213A" w14:textId="21E30730" w:rsidR="009B2D2B" w:rsidRPr="006755C0" w:rsidRDefault="009B2D2B" w:rsidP="007620C7">
      <w:pPr>
        <w:pStyle w:val="11"/>
        <w:rPr>
          <w:rFonts w:cs="Times New Roman"/>
        </w:rPr>
      </w:pPr>
      <w:r w:rsidRPr="006755C0">
        <w:lastRenderedPageBreak/>
        <w:t>РОЛЬ СЛОВ</w:t>
      </w:r>
      <w:r>
        <w:t xml:space="preserve"> — </w:t>
      </w:r>
      <w:r w:rsidRPr="006755C0">
        <w:t>НАЗВАНИЙ ДЕЙСТВИЙ ПРЕДМЕТОВ</w:t>
      </w:r>
      <w:r w:rsidR="007620C7">
        <w:t xml:space="preserve"> </w:t>
      </w:r>
      <w:r w:rsidRPr="006755C0">
        <w:rPr>
          <w:rFonts w:cs="Times New Roman"/>
        </w:rPr>
        <w:t>В РЕЧИ</w:t>
      </w:r>
    </w:p>
    <w:p w14:paraId="04C86BE4" w14:textId="2FD1B6D5" w:rsidR="009B2D2B" w:rsidRDefault="009B2D2B" w:rsidP="007620C7">
      <w:pPr>
        <w:pStyle w:val="a3"/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rPr>
          <w:bCs/>
          <w:iCs/>
          <w:lang w:eastAsia="ru-RU"/>
        </w:rPr>
        <w:t>будут учиться</w:t>
      </w:r>
      <w:r w:rsidRPr="006755C0">
        <w:rPr>
          <w:b/>
          <w:bCs/>
          <w:i/>
          <w:iCs/>
          <w:lang w:eastAsia="ru-RU"/>
        </w:rPr>
        <w:t xml:space="preserve"> </w:t>
      </w:r>
      <w:r w:rsidRPr="006755C0">
        <w:t>распознавать</w:t>
      </w:r>
      <w:r w:rsidR="007620C7">
        <w:t xml:space="preserve"> в </w:t>
      </w:r>
      <w:r w:rsidRPr="006755C0">
        <w:t>речи слова, которые обозначают действия предметов.</w:t>
      </w:r>
    </w:p>
    <w:p w14:paraId="17DFB7B0" w14:textId="5C3FD7A0" w:rsidR="009B2D2B" w:rsidRDefault="009B2D2B" w:rsidP="007620C7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осознавать познавательную задачу, высказывать свои предположения относительно способа ее решения, воспринимать на слух различные виды сообщений, под руководством</w:t>
      </w:r>
      <w:r w:rsidR="007620C7">
        <w:t xml:space="preserve"> учителя анализировать и </w:t>
      </w:r>
      <w:r w:rsidRPr="006755C0">
        <w:t>оценивать содержание, языковые особенн</w:t>
      </w:r>
      <w:r w:rsidR="007620C7">
        <w:t>ости текста, определять место и </w:t>
      </w:r>
      <w:r w:rsidRPr="006755C0">
        <w:t>роль иллюстрации в тексте, делать выводы в резуль</w:t>
      </w:r>
      <w:r w:rsidR="007620C7">
        <w:t>тате совместной работы класса и </w:t>
      </w:r>
      <w:r w:rsidRPr="006755C0">
        <w:t xml:space="preserve">учителя; подводить языковой факт под понятие разного уровня обобщения: действие </w:t>
      </w:r>
      <w:r w:rsidR="007620C7">
        <w:t>и </w:t>
      </w:r>
      <w:r w:rsidRPr="006755C0">
        <w:t xml:space="preserve">слово, обозначающее действие предмета; признавать существование различных точек зрения; высказывать собственное мнение; оценивать свои достижения, определять трудности, осознавать причины успеха и неуспеха, </w:t>
      </w:r>
      <w:r>
        <w:t>способы преодоления трудностей.</w:t>
      </w:r>
    </w:p>
    <w:p w14:paraId="7C9694B4" w14:textId="21647B86" w:rsidR="009B2D2B" w:rsidRDefault="009B2D2B" w:rsidP="007620C7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1E4168">
        <w:rPr>
          <w:bCs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заинтересованности в выполне</w:t>
      </w:r>
      <w:r w:rsidR="007620C7">
        <w:t>нии языковых и </w:t>
      </w:r>
      <w:r>
        <w:t>речевых заданий.</w:t>
      </w:r>
    </w:p>
    <w:p w14:paraId="37D3BF51" w14:textId="77777777" w:rsidR="009B2D2B" w:rsidRDefault="009B2D2B" w:rsidP="007620C7">
      <w:pPr>
        <w:pStyle w:val="11"/>
        <w:spacing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515F5F11" w14:textId="77777777" w:rsidR="009B2D2B" w:rsidRDefault="009B2D2B" w:rsidP="007620C7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52CEE471" w14:textId="77777777" w:rsidR="009B2D2B" w:rsidRDefault="009B2D2B" w:rsidP="007620C7">
      <w:pPr>
        <w:pStyle w:val="a3"/>
      </w:pPr>
      <w:r w:rsidRPr="006755C0">
        <w:t xml:space="preserve">Учащимся можно предложить послушать отрывок из «Небылицы» Михаила </w:t>
      </w:r>
      <w:proofErr w:type="spellStart"/>
      <w:r w:rsidRPr="006755C0">
        <w:t>Пляцковского</w:t>
      </w:r>
      <w:proofErr w:type="spellEnd"/>
      <w:r w:rsidRPr="006755C0">
        <w:t>:</w:t>
      </w:r>
    </w:p>
    <w:p w14:paraId="661EB803" w14:textId="77777777" w:rsidR="009B2D2B" w:rsidRDefault="009B2D2B" w:rsidP="007620C7">
      <w:pPr>
        <w:pStyle w:val="a3"/>
      </w:pPr>
      <w:r w:rsidRPr="006755C0">
        <w:t>Упало ведро,</w:t>
      </w:r>
    </w:p>
    <w:p w14:paraId="438639AF" w14:textId="77777777" w:rsidR="009B2D2B" w:rsidRDefault="009B2D2B" w:rsidP="007620C7">
      <w:pPr>
        <w:pStyle w:val="a3"/>
      </w:pPr>
      <w:r>
        <w:t>з</w:t>
      </w:r>
      <w:r w:rsidRPr="006755C0">
        <w:t>агремело ведро,</w:t>
      </w:r>
    </w:p>
    <w:p w14:paraId="0F5FCC50" w14:textId="77777777" w:rsidR="009B2D2B" w:rsidRDefault="009B2D2B" w:rsidP="007620C7">
      <w:pPr>
        <w:pStyle w:val="a3"/>
      </w:pPr>
      <w:r>
        <w:t>покатилось ведро</w:t>
      </w:r>
    </w:p>
    <w:p w14:paraId="692DD574" w14:textId="77777777" w:rsidR="009B2D2B" w:rsidRDefault="009B2D2B" w:rsidP="007620C7">
      <w:pPr>
        <w:pStyle w:val="a3"/>
      </w:pPr>
      <w:r>
        <w:t>п</w:t>
      </w:r>
      <w:r w:rsidRPr="006755C0">
        <w:t>о ступенькам крутым.</w:t>
      </w:r>
    </w:p>
    <w:p w14:paraId="1E62AC6B" w14:textId="77777777" w:rsidR="009B2D2B" w:rsidRDefault="009B2D2B" w:rsidP="007620C7">
      <w:pPr>
        <w:pStyle w:val="a3"/>
      </w:pPr>
      <w:r w:rsidRPr="006755C0">
        <w:t>Как увидел Барбос,</w:t>
      </w:r>
    </w:p>
    <w:p w14:paraId="4A7D4037" w14:textId="77777777" w:rsidR="009B2D2B" w:rsidRDefault="009B2D2B" w:rsidP="007620C7">
      <w:pPr>
        <w:pStyle w:val="a3"/>
      </w:pPr>
      <w:r>
        <w:t>к</w:t>
      </w:r>
      <w:r w:rsidRPr="006755C0">
        <w:t>ак услышал Барбос,</w:t>
      </w:r>
    </w:p>
    <w:p w14:paraId="4215526D" w14:textId="77777777" w:rsidR="009B2D2B" w:rsidRDefault="009B2D2B" w:rsidP="007620C7">
      <w:pPr>
        <w:pStyle w:val="a3"/>
      </w:pPr>
      <w:r>
        <w:t>п</w:t>
      </w:r>
      <w:r w:rsidRPr="006755C0">
        <w:t>рипустился Барбос</w:t>
      </w:r>
    </w:p>
    <w:p w14:paraId="4707EE46" w14:textId="77777777" w:rsidR="009B2D2B" w:rsidRDefault="009B2D2B" w:rsidP="007620C7">
      <w:pPr>
        <w:pStyle w:val="a3"/>
      </w:pPr>
      <w:r>
        <w:t>з</w:t>
      </w:r>
      <w:r w:rsidRPr="006755C0">
        <w:t>а ведерком пустым…</w:t>
      </w:r>
      <w:r>
        <w:t xml:space="preserve"> [6]</w:t>
      </w:r>
    </w:p>
    <w:p w14:paraId="164CC2A2" w14:textId="2EC831B6" w:rsidR="009B2D2B" w:rsidRDefault="009B2D2B" w:rsidP="007620C7">
      <w:pPr>
        <w:pStyle w:val="a3"/>
        <w:spacing w:before="120"/>
        <w:rPr>
          <w:i/>
        </w:rPr>
      </w:pPr>
      <w:r w:rsidRPr="001E4168">
        <w:rPr>
          <w:b/>
        </w:rPr>
        <w:t>Учитель.</w:t>
      </w:r>
      <w:r w:rsidRPr="006755C0">
        <w:t xml:space="preserve"> Выделите из стихотворения слова, которые обозначают предметы. </w:t>
      </w:r>
      <w:r w:rsidRPr="006755C0">
        <w:rPr>
          <w:i/>
        </w:rPr>
        <w:t>(Ведро (ведерко), Барбос, ступенькам.)</w:t>
      </w:r>
      <w:r w:rsidR="007620C7">
        <w:t xml:space="preserve"> Чем ведро привлекло к </w:t>
      </w:r>
      <w:r w:rsidRPr="006755C0">
        <w:t xml:space="preserve">себе внимание Барбоса? </w:t>
      </w:r>
      <w:r w:rsidRPr="006755C0">
        <w:rPr>
          <w:i/>
        </w:rPr>
        <w:t>(Высказывания учащихся.)</w:t>
      </w:r>
      <w:r w:rsidRPr="006755C0">
        <w:t xml:space="preserve"> Какие действия ведро выполнило? Поставьте вопрос к каждому слову. </w:t>
      </w:r>
      <w:r w:rsidRPr="006755C0">
        <w:rPr>
          <w:i/>
        </w:rPr>
        <w:t>(Ответы учащихся.)</w:t>
      </w:r>
      <w:r w:rsidRPr="006755C0">
        <w:t xml:space="preserve"> Как проявил себя Барбос? Выделите из стихотворения соответствующие сочетания слов. </w:t>
      </w:r>
      <w:r w:rsidRPr="006755C0">
        <w:rPr>
          <w:i/>
        </w:rPr>
        <w:t>(Барбос (что сделал?) увидел. Барбос (что сделал?) услышал. Барбос (что сделал?) припустился.)</w:t>
      </w:r>
      <w:r w:rsidR="007620C7">
        <w:t xml:space="preserve"> С </w:t>
      </w:r>
      <w:r w:rsidRPr="006755C0">
        <w:t xml:space="preserve">помощью каких слов автору стихотворения удалось рассказать </w:t>
      </w:r>
      <w:r w:rsidR="007620C7">
        <w:t>о ситуации, которая случилась с ведром и </w:t>
      </w:r>
      <w:r w:rsidRPr="006755C0">
        <w:t xml:space="preserve">Барбосом? </w:t>
      </w:r>
      <w:r w:rsidRPr="006755C0">
        <w:rPr>
          <w:i/>
        </w:rPr>
        <w:t xml:space="preserve">(Высказывания учащихся.) </w:t>
      </w:r>
      <w:r w:rsidR="007620C7">
        <w:t>О </w:t>
      </w:r>
      <w:r w:rsidRPr="006755C0">
        <w:t xml:space="preserve">поведении какого предмета из стихотворения нам ничего не известно? </w:t>
      </w:r>
      <w:r w:rsidR="007620C7">
        <w:rPr>
          <w:i/>
        </w:rPr>
        <w:t>(О </w:t>
      </w:r>
      <w:r w:rsidRPr="006755C0">
        <w:rPr>
          <w:i/>
        </w:rPr>
        <w:t>ступеньках.)</w:t>
      </w:r>
      <w:r w:rsidRPr="006755C0">
        <w:t xml:space="preserve"> Почему? Обоснуйте свое мнение. </w:t>
      </w:r>
      <w:r w:rsidRPr="006755C0">
        <w:rPr>
          <w:i/>
        </w:rPr>
        <w:t>(Высказывания учащихся.)</w:t>
      </w:r>
    </w:p>
    <w:p w14:paraId="19D3741B" w14:textId="77777777" w:rsidR="009B2D2B" w:rsidRDefault="009B2D2B" w:rsidP="007620C7">
      <w:pPr>
        <w:pStyle w:val="a3"/>
        <w:rPr>
          <w:i/>
        </w:rPr>
      </w:pPr>
      <w:r w:rsidRPr="006755C0">
        <w:t xml:space="preserve">Сделайте вывод: какую роль в речи выполняют слова, обозначающие действия предметов? Зачем нужны такие слова? Подтвердите свой ответ примерами из собственных жизненных наблюдений. </w:t>
      </w:r>
      <w:r w:rsidRPr="006755C0">
        <w:rPr>
          <w:i/>
        </w:rPr>
        <w:t>(Высказывания учащихся.)</w:t>
      </w:r>
    </w:p>
    <w:p w14:paraId="6019EC93" w14:textId="5CD44E2B" w:rsidR="009B2D2B" w:rsidRDefault="007620C7" w:rsidP="007620C7">
      <w:pPr>
        <w:pStyle w:val="a3"/>
      </w:pPr>
      <w:r>
        <w:t>Как вы думаете, о </w:t>
      </w:r>
      <w:r w:rsidR="009B2D2B" w:rsidRPr="006755C0">
        <w:t>чем сегодня пойдет речь на уро</w:t>
      </w:r>
      <w:r>
        <w:t>ке? Давайте сформулируем тему и </w:t>
      </w:r>
      <w:r w:rsidR="009B2D2B" w:rsidRPr="006755C0">
        <w:t>задачи урока (фиксируются на доске).</w:t>
      </w:r>
    </w:p>
    <w:p w14:paraId="57C7A488" w14:textId="77777777" w:rsidR="007620C7" w:rsidRDefault="007620C7" w:rsidP="007620C7">
      <w:pPr>
        <w:pStyle w:val="a3"/>
      </w:pPr>
    </w:p>
    <w:p w14:paraId="5D95A927" w14:textId="77777777" w:rsidR="009B2D2B" w:rsidRDefault="009B2D2B" w:rsidP="007620C7">
      <w:pPr>
        <w:pStyle w:val="12"/>
      </w:pPr>
      <w:r w:rsidRPr="006755C0">
        <w:lastRenderedPageBreak/>
        <w:t>ИЗУЧЕНИЕ НОВОГО МАТЕРИАЛА</w:t>
      </w:r>
    </w:p>
    <w:p w14:paraId="518730A2" w14:textId="47E790F1" w:rsidR="009B2D2B" w:rsidRDefault="009B2D2B" w:rsidP="007620C7">
      <w:pPr>
        <w:pStyle w:val="a3"/>
        <w:rPr>
          <w:i/>
        </w:rPr>
      </w:pPr>
      <w:r w:rsidRPr="001E4168">
        <w:rPr>
          <w:b/>
        </w:rPr>
        <w:t>Учитель.</w:t>
      </w:r>
      <w:r w:rsidRPr="006755C0">
        <w:rPr>
          <w:b/>
          <w:i/>
        </w:rPr>
        <w:t xml:space="preserve"> </w:t>
      </w:r>
      <w:r w:rsidR="007620C7">
        <w:t>Послушайте текст из упр. </w:t>
      </w:r>
      <w:r w:rsidRPr="006755C0">
        <w:t xml:space="preserve">39 и скажите, почему щенок так быстро отказался от своего предложения. </w:t>
      </w:r>
      <w:r w:rsidRPr="006755C0">
        <w:rPr>
          <w:i/>
        </w:rPr>
        <w:t xml:space="preserve">(После восприятия текста на слух учащиеся отвечают на поставленный вопрос.) </w:t>
      </w:r>
      <w:r w:rsidRPr="006755C0">
        <w:t>Прочитайте текст са</w:t>
      </w:r>
      <w:r w:rsidR="007620C7">
        <w:t>мостоятельно, определите, что в </w:t>
      </w:r>
      <w:r w:rsidRPr="006755C0">
        <w:t xml:space="preserve">нем присутствует: диалог или монолог. Обоснуйте свое мнение. </w:t>
      </w:r>
      <w:r w:rsidRPr="006755C0">
        <w:rPr>
          <w:i/>
        </w:rPr>
        <w:t>(Высказывания учащихся после прочтения текста.)</w:t>
      </w:r>
      <w:r w:rsidRPr="006755C0">
        <w:t xml:space="preserve"> Прочитайте первые два предложения текста, опустив слова, обозначающие действия предмета. Что вы заметили? </w:t>
      </w:r>
      <w:r w:rsidRPr="006755C0">
        <w:rPr>
          <w:i/>
        </w:rPr>
        <w:t>(Предложения потеряли смысл.)</w:t>
      </w:r>
      <w:r w:rsidRPr="006755C0">
        <w:t xml:space="preserve"> Проверьте свое предполо</w:t>
      </w:r>
      <w:r w:rsidR="007620C7">
        <w:t>жение на других предложениях, в </w:t>
      </w:r>
      <w:r w:rsidRPr="006755C0">
        <w:t xml:space="preserve">которых также «выбросьте» слова-действия. Докажите, что данные слова необходимы в речи. </w:t>
      </w:r>
      <w:r w:rsidRPr="006755C0">
        <w:rPr>
          <w:i/>
        </w:rPr>
        <w:t>(Высказывания учащихся.)</w:t>
      </w:r>
    </w:p>
    <w:p w14:paraId="4A618D2B" w14:textId="2F6F102D" w:rsidR="009B2D2B" w:rsidRDefault="009B2D2B" w:rsidP="007620C7">
      <w:pPr>
        <w:pStyle w:val="a3"/>
      </w:pPr>
      <w:r w:rsidRPr="006755C0">
        <w:t>На усм</w:t>
      </w:r>
      <w:r w:rsidR="007620C7">
        <w:t>отрение учителя, в </w:t>
      </w:r>
      <w:r w:rsidRPr="006755C0">
        <w:t xml:space="preserve">зависимости от уровня подготовки класса, «сильным» учащимся можно также предложить </w:t>
      </w:r>
      <w:r w:rsidR="007620C7">
        <w:t>понаблюдать за предложениями, в </w:t>
      </w:r>
      <w:r w:rsidRPr="006755C0">
        <w:t>которых отсутствуют слова, обозначающие действия предмета. Беседу можно построить следующим образом</w:t>
      </w:r>
      <w:r w:rsidRPr="008E762F">
        <w:t>:</w:t>
      </w:r>
    </w:p>
    <w:p w14:paraId="1B718E0E" w14:textId="3F3DD620" w:rsidR="009B2D2B" w:rsidRDefault="009B2D2B" w:rsidP="007620C7">
      <w:pPr>
        <w:pStyle w:val="a3"/>
        <w:rPr>
          <w:i/>
        </w:rPr>
      </w:pPr>
      <w:r w:rsidRPr="001E4168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Зачитайте, что ответил щенок н</w:t>
      </w:r>
      <w:r w:rsidR="007620C7">
        <w:t>а возражение воробья. Найдите в </w:t>
      </w:r>
      <w:r w:rsidRPr="006755C0">
        <w:t xml:space="preserve">его ответе предложение, в котором нет слов, обозначающих действие предмета. </w:t>
      </w:r>
      <w:r w:rsidR="007620C7">
        <w:rPr>
          <w:i/>
        </w:rPr>
        <w:t>(Тогда и </w:t>
      </w:r>
      <w:r w:rsidRPr="006755C0">
        <w:rPr>
          <w:i/>
        </w:rPr>
        <w:t>мне просто неохота!)</w:t>
      </w:r>
      <w:r w:rsidRPr="006755C0">
        <w:t xml:space="preserve"> Имеет ли данно</w:t>
      </w:r>
      <w:r w:rsidR="007620C7">
        <w:t>е предложение смысл? Нужны ли в </w:t>
      </w:r>
      <w:r w:rsidRPr="006755C0">
        <w:t xml:space="preserve">нем слова, которые обозначают действие предмета. Обоснуйте свое мнение. </w:t>
      </w:r>
      <w:r w:rsidRPr="006755C0">
        <w:rPr>
          <w:i/>
        </w:rPr>
        <w:t>(Ответы учащихся.)</w:t>
      </w:r>
      <w:r w:rsidRPr="006755C0">
        <w:t xml:space="preserve"> Как вы думаете, всегда ли в предложении нужны слова, об</w:t>
      </w:r>
      <w:r w:rsidR="007620C7">
        <w:t>означающие действия предмета? В </w:t>
      </w:r>
      <w:r w:rsidRPr="006755C0">
        <w:t xml:space="preserve">каких случаях можно обойтись без них? </w:t>
      </w:r>
      <w:r w:rsidRPr="006755C0">
        <w:rPr>
          <w:i/>
        </w:rPr>
        <w:t>(Учащиеся высказывают свои предположения, которые учитель обобщает и уточняет.)</w:t>
      </w:r>
    </w:p>
    <w:p w14:paraId="6E6363FC" w14:textId="5ABFC9C9" w:rsidR="009B2D2B" w:rsidRDefault="009B2D2B" w:rsidP="007620C7">
      <w:pPr>
        <w:pStyle w:val="a3"/>
        <w:rPr>
          <w:i/>
        </w:rPr>
      </w:pPr>
      <w:r w:rsidRPr="006755C0">
        <w:t>Выпишите из текста предложения, содержащие рисунки, заменив их соотве</w:t>
      </w:r>
      <w:r w:rsidR="007620C7">
        <w:t>тствующим словом. Что скажете о </w:t>
      </w:r>
      <w:r w:rsidRPr="006755C0">
        <w:t xml:space="preserve">слове </w:t>
      </w:r>
      <w:r w:rsidRPr="006755C0">
        <w:rPr>
          <w:b/>
        </w:rPr>
        <w:t>воробей</w:t>
      </w:r>
      <w:r w:rsidRPr="006755C0">
        <w:t xml:space="preserve">? </w:t>
      </w:r>
      <w:r w:rsidRPr="006755C0">
        <w:rPr>
          <w:i/>
        </w:rPr>
        <w:t xml:space="preserve">(Это словарное слово; это слово отвечает на вопрос </w:t>
      </w:r>
      <w:proofErr w:type="gramStart"/>
      <w:r w:rsidRPr="006755C0">
        <w:rPr>
          <w:b/>
          <w:i/>
        </w:rPr>
        <w:t>кто?</w:t>
      </w:r>
      <w:r w:rsidRPr="006755C0">
        <w:rPr>
          <w:i/>
        </w:rPr>
        <w:t>,</w:t>
      </w:r>
      <w:proofErr w:type="gramEnd"/>
      <w:r w:rsidRPr="006755C0">
        <w:rPr>
          <w:i/>
        </w:rPr>
        <w:t xml:space="preserve"> обозначает предмет.)</w:t>
      </w:r>
      <w:r w:rsidRPr="006755C0">
        <w:t xml:space="preserve"> Прочитайте </w:t>
      </w:r>
      <w:r>
        <w:t>на</w:t>
      </w:r>
      <w:r w:rsidR="007620C7">
        <w:t xml:space="preserve"> с. </w:t>
      </w:r>
      <w:r w:rsidRPr="006755C0">
        <w:t xml:space="preserve">33 алгоритм рассуждений. Почему слово </w:t>
      </w:r>
      <w:r w:rsidRPr="006755C0">
        <w:rPr>
          <w:b/>
        </w:rPr>
        <w:t xml:space="preserve">воробей </w:t>
      </w:r>
      <w:r w:rsidRPr="006755C0">
        <w:t xml:space="preserve">нужно подчеркнуть одной линией? </w:t>
      </w:r>
      <w:r w:rsidRPr="006755C0">
        <w:rPr>
          <w:i/>
        </w:rPr>
        <w:t>(Ответы учащихся.)</w:t>
      </w:r>
      <w:r w:rsidRPr="006755C0">
        <w:t xml:space="preserve"> Какое слово в предложениях вы подчеркнете двумя линиями? </w:t>
      </w:r>
      <w:r w:rsidR="007620C7">
        <w:rPr>
          <w:i/>
        </w:rPr>
        <w:t>(Учащиеся дают ответ с </w:t>
      </w:r>
      <w:r w:rsidRPr="006755C0">
        <w:rPr>
          <w:i/>
        </w:rPr>
        <w:t>опорой на представленный алгоритм.)</w:t>
      </w:r>
    </w:p>
    <w:p w14:paraId="75FF9D86" w14:textId="77777777" w:rsidR="009B2D2B" w:rsidRDefault="009B2D2B" w:rsidP="007620C7">
      <w:pPr>
        <w:pStyle w:val="a3"/>
        <w:rPr>
          <w:i/>
        </w:rPr>
      </w:pPr>
      <w:r w:rsidRPr="006755C0">
        <w:t>На усмотрение учителя детям также можно предложить выписать из текста второе предложение и с опорой на алгоритм подчеркнуть в нем одной и двумя чертами слова, обозначающие предмет и его действие.</w:t>
      </w:r>
      <w:r w:rsidRPr="006755C0">
        <w:rPr>
          <w:b/>
        </w:rPr>
        <w:t xml:space="preserve"> </w:t>
      </w:r>
      <w:r w:rsidRPr="006755C0">
        <w:rPr>
          <w:i/>
        </w:rPr>
        <w:t>(</w:t>
      </w:r>
      <w:r w:rsidRPr="006755C0">
        <w:rPr>
          <w:i/>
          <w:u w:val="double"/>
        </w:rPr>
        <w:t>Подбежал</w:t>
      </w:r>
      <w:r w:rsidRPr="006755C0">
        <w:rPr>
          <w:i/>
        </w:rPr>
        <w:t xml:space="preserve"> </w:t>
      </w:r>
      <w:r w:rsidRPr="006755C0">
        <w:rPr>
          <w:i/>
          <w:u w:val="single"/>
        </w:rPr>
        <w:t>щенок</w:t>
      </w:r>
      <w:r w:rsidRPr="006755C0">
        <w:rPr>
          <w:i/>
        </w:rPr>
        <w:t>.)</w:t>
      </w:r>
    </w:p>
    <w:p w14:paraId="6A4B1BEE" w14:textId="77777777" w:rsidR="009B2D2B" w:rsidRDefault="009B2D2B" w:rsidP="007620C7">
      <w:pPr>
        <w:pStyle w:val="12"/>
      </w:pPr>
      <w:r w:rsidRPr="006755C0">
        <w:t>ЗАКРЕПЛЕНИЕ ИЗУЧЕННОГО МАТЕРИАЛА</w:t>
      </w:r>
    </w:p>
    <w:p w14:paraId="5E7B7C36" w14:textId="325187E2" w:rsidR="009B2D2B" w:rsidRDefault="009B2D2B" w:rsidP="007620C7">
      <w:pPr>
        <w:pStyle w:val="a3"/>
        <w:rPr>
          <w:i/>
        </w:rPr>
      </w:pPr>
      <w:r w:rsidRPr="001E4168">
        <w:rPr>
          <w:b/>
        </w:rPr>
        <w:t>Учитель.</w:t>
      </w:r>
      <w:r w:rsidRPr="006755C0">
        <w:rPr>
          <w:b/>
          <w:i/>
        </w:rPr>
        <w:t xml:space="preserve"> </w:t>
      </w:r>
      <w:r w:rsidR="007620C7">
        <w:t>Прочитайте загадку в упр. </w:t>
      </w:r>
      <w:r w:rsidRPr="006755C0">
        <w:t>40, выберите среди предложенных рисунков тот, на котором изображена отгадка. Обоснуйте с</w:t>
      </w:r>
      <w:r w:rsidR="007620C7">
        <w:t>вой выбор. Докажите, что снег в </w:t>
      </w:r>
      <w:r w:rsidRPr="006755C0">
        <w:t xml:space="preserve">загадке выполняет действия, характерные для живого предмета. </w:t>
      </w:r>
      <w:r w:rsidRPr="006755C0">
        <w:rPr>
          <w:i/>
        </w:rPr>
        <w:t>(Высказывания учащихся.)</w:t>
      </w:r>
      <w:r w:rsidRPr="006755C0">
        <w:t xml:space="preserve"> Какими словами с близким значением вы замените в загадке слово </w:t>
      </w:r>
      <w:r w:rsidRPr="006755C0">
        <w:rPr>
          <w:b/>
        </w:rPr>
        <w:t>шел</w:t>
      </w:r>
      <w:r w:rsidRPr="006755C0">
        <w:t xml:space="preserve">? </w:t>
      </w:r>
      <w:r w:rsidRPr="006755C0">
        <w:rPr>
          <w:i/>
        </w:rPr>
        <w:t>(Падал, сыпал, валил.)</w:t>
      </w:r>
      <w:r w:rsidRPr="006755C0">
        <w:t xml:space="preserve"> А</w:t>
      </w:r>
      <w:r w:rsidR="007620C7">
        <w:t> </w:t>
      </w:r>
      <w:r w:rsidRPr="006755C0">
        <w:t xml:space="preserve">если слово </w:t>
      </w:r>
      <w:r w:rsidRPr="006755C0">
        <w:rPr>
          <w:b/>
        </w:rPr>
        <w:t>шел</w:t>
      </w:r>
      <w:r w:rsidRPr="006755C0">
        <w:t xml:space="preserve"> будет сочетаться со словом </w:t>
      </w:r>
      <w:r w:rsidRPr="006755C0">
        <w:rPr>
          <w:b/>
        </w:rPr>
        <w:t>медведь</w:t>
      </w:r>
      <w:r w:rsidRPr="006755C0">
        <w:t xml:space="preserve">, подойдут ли названные вами слова для замены слова </w:t>
      </w:r>
      <w:r w:rsidRPr="006755C0">
        <w:rPr>
          <w:b/>
        </w:rPr>
        <w:t>шел</w:t>
      </w:r>
      <w:r w:rsidRPr="006755C0">
        <w:t xml:space="preserve">? </w:t>
      </w:r>
      <w:r w:rsidRPr="006755C0">
        <w:rPr>
          <w:i/>
        </w:rPr>
        <w:t>(Высказывания учащихся.)</w:t>
      </w:r>
      <w:r w:rsidR="007620C7">
        <w:t xml:space="preserve"> В </w:t>
      </w:r>
      <w:r w:rsidRPr="006755C0">
        <w:t xml:space="preserve">сочетании слов </w:t>
      </w:r>
      <w:r w:rsidRPr="006755C0">
        <w:rPr>
          <w:b/>
        </w:rPr>
        <w:t>шел медведь</w:t>
      </w:r>
      <w:r w:rsidRPr="006755C0">
        <w:t xml:space="preserve"> подберите к слову </w:t>
      </w:r>
      <w:r w:rsidRPr="006755C0">
        <w:rPr>
          <w:b/>
        </w:rPr>
        <w:t>шел</w:t>
      </w:r>
      <w:r w:rsidRPr="006755C0">
        <w:t xml:space="preserve"> слова с близким значением. </w:t>
      </w:r>
      <w:r w:rsidRPr="006755C0">
        <w:rPr>
          <w:i/>
        </w:rPr>
        <w:t xml:space="preserve">(Шагал, брел, шатался.) </w:t>
      </w:r>
      <w:r w:rsidRPr="006755C0">
        <w:t>Сделайте вывод: почему к одному и тому же слову в</w:t>
      </w:r>
      <w:r w:rsidR="007620C7">
        <w:t> </w:t>
      </w:r>
      <w:r w:rsidRPr="006755C0">
        <w:t>разных слу</w:t>
      </w:r>
      <w:r w:rsidR="007620C7">
        <w:t>чаях подбираются разные слова с </w:t>
      </w:r>
      <w:r w:rsidRPr="006755C0">
        <w:t xml:space="preserve">близким значением. От чего это зависит? </w:t>
      </w:r>
      <w:r w:rsidRPr="006755C0">
        <w:rPr>
          <w:i/>
        </w:rPr>
        <w:t>(Высказывания учащихся.)</w:t>
      </w:r>
    </w:p>
    <w:p w14:paraId="4258FC08" w14:textId="258F21A2" w:rsidR="009B2D2B" w:rsidRDefault="009B2D2B" w:rsidP="007620C7">
      <w:pPr>
        <w:pStyle w:val="a3"/>
        <w:rPr>
          <w:i/>
        </w:rPr>
      </w:pPr>
      <w:r w:rsidRPr="006755C0">
        <w:t xml:space="preserve">В словах загадки, обозначающих действия предмета, назовите «опасные» </w:t>
      </w:r>
      <w:r w:rsidR="007620C7">
        <w:t>места. Обоснуйте свое мнение. В </w:t>
      </w:r>
      <w:r w:rsidRPr="006755C0">
        <w:t xml:space="preserve">каком слове вы еще не можете самостоятельно проверить </w:t>
      </w:r>
      <w:r w:rsidR="007620C7">
        <w:lastRenderedPageBreak/>
        <w:t>«опасное» в </w:t>
      </w:r>
      <w:r w:rsidRPr="006755C0">
        <w:t xml:space="preserve">написании место? </w:t>
      </w:r>
      <w:r w:rsidR="007620C7">
        <w:rPr>
          <w:i/>
        </w:rPr>
        <w:t>(</w:t>
      </w:r>
      <w:proofErr w:type="gramStart"/>
      <w:r w:rsidR="007620C7">
        <w:rPr>
          <w:i/>
        </w:rPr>
        <w:t>В</w:t>
      </w:r>
      <w:proofErr w:type="gramEnd"/>
      <w:r w:rsidR="007620C7">
        <w:rPr>
          <w:i/>
        </w:rPr>
        <w:t> </w:t>
      </w:r>
      <w:r w:rsidRPr="006755C0">
        <w:rPr>
          <w:i/>
        </w:rPr>
        <w:t xml:space="preserve">слове </w:t>
      </w:r>
      <w:r w:rsidRPr="006755C0">
        <w:rPr>
          <w:b/>
          <w:i/>
        </w:rPr>
        <w:t>пролежал</w:t>
      </w:r>
      <w:r w:rsidRPr="006755C0">
        <w:rPr>
          <w:i/>
        </w:rPr>
        <w:t xml:space="preserve"> еще не знаем, какому правилу подчиняется написание первой буквы гласного звука.)</w:t>
      </w:r>
    </w:p>
    <w:p w14:paraId="6AC9A5A1" w14:textId="567B64F7" w:rsidR="009B2D2B" w:rsidRDefault="009B2D2B" w:rsidP="007620C7">
      <w:pPr>
        <w:pStyle w:val="a3"/>
      </w:pPr>
      <w:r w:rsidRPr="006755C0">
        <w:t>Если у учащихся возникнет сомнение, как пр</w:t>
      </w:r>
      <w:r w:rsidR="007620C7">
        <w:t>оверить букву гласного звука в </w:t>
      </w:r>
      <w:r w:rsidRPr="006755C0">
        <w:t xml:space="preserve">слове </w:t>
      </w:r>
      <w:r>
        <w:rPr>
          <w:b/>
        </w:rPr>
        <w:t>ше</w:t>
      </w:r>
      <w:r w:rsidRPr="006755C0">
        <w:rPr>
          <w:b/>
        </w:rPr>
        <w:t>л</w:t>
      </w:r>
      <w:r w:rsidRPr="006755C0">
        <w:t xml:space="preserve">, им можно предложить проанализировать пару слов </w:t>
      </w:r>
      <w:r w:rsidRPr="006755C0">
        <w:rPr>
          <w:b/>
        </w:rPr>
        <w:t>ш</w:t>
      </w:r>
      <w:r>
        <w:rPr>
          <w:b/>
          <w:u w:val="double"/>
        </w:rPr>
        <w:t>е</w:t>
      </w:r>
      <w:r w:rsidRPr="006755C0">
        <w:rPr>
          <w:b/>
        </w:rPr>
        <w:t>л</w:t>
      </w:r>
      <w:r>
        <w:t xml:space="preserve"> — </w:t>
      </w:r>
      <w:r w:rsidRPr="006755C0">
        <w:rPr>
          <w:b/>
        </w:rPr>
        <w:t>ш</w:t>
      </w:r>
      <w:r w:rsidRPr="006755C0">
        <w:rPr>
          <w:b/>
          <w:u w:val="single"/>
        </w:rPr>
        <w:t>е</w:t>
      </w:r>
      <w:r w:rsidRPr="006755C0">
        <w:rPr>
          <w:b/>
        </w:rPr>
        <w:t>дший</w:t>
      </w:r>
      <w:r>
        <w:t>.</w:t>
      </w:r>
    </w:p>
    <w:p w14:paraId="54E412D0" w14:textId="77777777" w:rsidR="009B2D2B" w:rsidRDefault="009B2D2B" w:rsidP="007620C7">
      <w:pPr>
        <w:pStyle w:val="a3"/>
        <w:spacing w:before="120"/>
      </w:pPr>
      <w:r w:rsidRPr="001E4168">
        <w:rPr>
          <w:b/>
        </w:rPr>
        <w:t>Учитель.</w:t>
      </w:r>
      <w:r w:rsidRPr="006755C0">
        <w:t xml:space="preserve"> Среди выделенных в загадке слов найдите то, которое обозначает предмет. </w:t>
      </w:r>
      <w:r w:rsidRPr="006755C0">
        <w:rPr>
          <w:i/>
        </w:rPr>
        <w:t>(Весны.)</w:t>
      </w:r>
      <w:r w:rsidRPr="006755C0">
        <w:t xml:space="preserve"> Поставьте его в начальную форму. Как вы проверите в данном слове написание буквы, которая стоит в «опасном» месте? </w:t>
      </w:r>
      <w:r w:rsidRPr="006755C0">
        <w:rPr>
          <w:i/>
        </w:rPr>
        <w:t>(Высказывания учащихся.)</w:t>
      </w:r>
      <w:r w:rsidRPr="006755C0">
        <w:t xml:space="preserve"> Спишите загадку, подчеркните в ней слова, обозначающие действия предмета.</w:t>
      </w:r>
    </w:p>
    <w:p w14:paraId="4CB2A32F" w14:textId="06FC91C8" w:rsidR="009B2D2B" w:rsidRDefault="007620C7" w:rsidP="007620C7">
      <w:pPr>
        <w:pStyle w:val="a3"/>
        <w:rPr>
          <w:i/>
        </w:rPr>
      </w:pPr>
      <w:r>
        <w:t>Прочитайте стихотворение в упр. </w:t>
      </w:r>
      <w:r w:rsidR="009B2D2B" w:rsidRPr="006755C0">
        <w:t xml:space="preserve">41, рассмотрите рисунок. Соответствует ли он содержанию текста?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Как художнику удалось на рисунке передать действия ветра? </w:t>
      </w:r>
      <w:r w:rsidR="009B2D2B" w:rsidRPr="006755C0">
        <w:rPr>
          <w:i/>
        </w:rPr>
        <w:t>(Высказывания учащихся.)</w:t>
      </w:r>
      <w:r>
        <w:t xml:space="preserve"> Зачитайте в </w:t>
      </w:r>
      <w:r w:rsidR="009B2D2B" w:rsidRPr="006755C0">
        <w:t xml:space="preserve">стихотворении слова, которые обозначают действия ветра. Выберите из них те, что отвечают на вопрос </w:t>
      </w:r>
      <w:r w:rsidR="009B2D2B" w:rsidRPr="006755C0">
        <w:rPr>
          <w:b/>
        </w:rPr>
        <w:t>что</w:t>
      </w:r>
      <w:r>
        <w:rPr>
          <w:b/>
        </w:rPr>
        <w:t> </w:t>
      </w:r>
      <w:r w:rsidR="009B2D2B" w:rsidRPr="006755C0">
        <w:rPr>
          <w:b/>
        </w:rPr>
        <w:t>сделал?</w:t>
      </w:r>
      <w:r w:rsidR="009B2D2B" w:rsidRPr="006755C0">
        <w:t xml:space="preserve"> </w:t>
      </w:r>
      <w:r w:rsidR="009B2D2B" w:rsidRPr="006755C0">
        <w:rPr>
          <w:i/>
        </w:rPr>
        <w:t>(Ветер (что сделал?) дунул. Ветер (что сделал?) разлохматил. Ветер (что сделал?) улетел. Ветер (что сделал?) не извинился.)</w:t>
      </w:r>
      <w:r w:rsidR="009B2D2B" w:rsidRPr="006755C0">
        <w:t xml:space="preserve"> Устно измените каждое из данных слов так, чтобы оно отвечало на вопрос </w:t>
      </w:r>
      <w:r w:rsidR="009B2D2B" w:rsidRPr="006755C0">
        <w:rPr>
          <w:b/>
        </w:rPr>
        <w:t>что делал?</w:t>
      </w:r>
      <w:r w:rsidR="009B2D2B" w:rsidRPr="006755C0">
        <w:t xml:space="preserve"> </w:t>
      </w:r>
      <w:r>
        <w:rPr>
          <w:i/>
        </w:rPr>
        <w:t xml:space="preserve">(Ветер (что </w:t>
      </w:r>
      <w:r w:rsidR="009B2D2B" w:rsidRPr="006755C0">
        <w:rPr>
          <w:i/>
        </w:rPr>
        <w:t>делал?) дул. Ветер (что делал?) лохматил. Ветер</w:t>
      </w:r>
      <w:r>
        <w:rPr>
          <w:i/>
        </w:rPr>
        <w:t xml:space="preserve"> (что делал?) летел. Ветер (что </w:t>
      </w:r>
      <w:r w:rsidR="009B2D2B" w:rsidRPr="006755C0">
        <w:rPr>
          <w:i/>
        </w:rPr>
        <w:t xml:space="preserve">делал?) не извинялся.) </w:t>
      </w:r>
      <w:r>
        <w:t>Поставьте данные слова в </w:t>
      </w:r>
      <w:r w:rsidR="009B2D2B" w:rsidRPr="006755C0">
        <w:t xml:space="preserve">начальную форму. </w:t>
      </w:r>
      <w:r>
        <w:rPr>
          <w:i/>
        </w:rPr>
        <w:t xml:space="preserve">(Что </w:t>
      </w:r>
      <w:r w:rsidR="009B2D2B" w:rsidRPr="006755C0">
        <w:rPr>
          <w:i/>
        </w:rPr>
        <w:t>делать?</w:t>
      </w:r>
      <w:r w:rsidR="009B2D2B">
        <w:rPr>
          <w:i/>
        </w:rPr>
        <w:t xml:space="preserve"> — </w:t>
      </w:r>
      <w:r w:rsidR="009B2D2B" w:rsidRPr="006755C0">
        <w:rPr>
          <w:i/>
        </w:rPr>
        <w:t>дуть, лохматить, лететь, извиняться.)</w:t>
      </w:r>
      <w:r w:rsidR="009B2D2B" w:rsidRPr="006755C0">
        <w:t xml:space="preserve"> Спишите стихотворение, подчеркните двумя линиями слова, обозначающие действия предмета</w:t>
      </w:r>
      <w:r>
        <w:t>. Найдите в тексте два слова, в </w:t>
      </w:r>
      <w:r w:rsidR="009B2D2B" w:rsidRPr="006755C0">
        <w:t xml:space="preserve">которых «опасное» место будет такое же, как в слове </w:t>
      </w:r>
      <w:r w:rsidR="009B2D2B" w:rsidRPr="006755C0">
        <w:rPr>
          <w:b/>
        </w:rPr>
        <w:t>глазки</w:t>
      </w:r>
      <w:r>
        <w:t>. Подчеркните в </w:t>
      </w:r>
      <w:r w:rsidR="009B2D2B" w:rsidRPr="006755C0">
        <w:t xml:space="preserve">этих словах «опасные» места. </w:t>
      </w:r>
      <w:r w:rsidR="009B2D2B" w:rsidRPr="006755C0">
        <w:rPr>
          <w:i/>
        </w:rPr>
        <w:t>(Бере</w:t>
      </w:r>
      <w:r w:rsidR="009B2D2B" w:rsidRPr="006755C0">
        <w:rPr>
          <w:i/>
          <w:u w:val="single"/>
        </w:rPr>
        <w:t>з</w:t>
      </w:r>
      <w:r w:rsidR="009B2D2B" w:rsidRPr="006755C0">
        <w:rPr>
          <w:i/>
        </w:rPr>
        <w:t>ку, приче</w:t>
      </w:r>
      <w:r w:rsidR="009B2D2B" w:rsidRPr="006755C0">
        <w:rPr>
          <w:i/>
          <w:u w:val="single"/>
        </w:rPr>
        <w:t>с</w:t>
      </w:r>
      <w:r w:rsidR="009B2D2B" w:rsidRPr="006755C0">
        <w:rPr>
          <w:i/>
        </w:rPr>
        <w:t>ку.)</w:t>
      </w:r>
    </w:p>
    <w:p w14:paraId="7C2B11F2" w14:textId="3B2C2525" w:rsidR="009B2D2B" w:rsidRPr="006755C0" w:rsidRDefault="009B2D2B" w:rsidP="007620C7">
      <w:pPr>
        <w:pStyle w:val="a3"/>
        <w:spacing w:after="120"/>
      </w:pPr>
      <w:r w:rsidRPr="006755C0">
        <w:rPr>
          <w:lang w:eastAsia="ru-RU"/>
        </w:rPr>
        <w:t>Внимание детей обращается на записанные на доске задачи урока, обсуждается, насколько каждая из них выполнена, в пр</w:t>
      </w:r>
      <w:r w:rsidR="007620C7">
        <w:rPr>
          <w:lang w:eastAsia="ru-RU"/>
        </w:rPr>
        <w:t>оцессе обсуждения выясняется, к </w:t>
      </w:r>
      <w:r w:rsidRPr="006755C0">
        <w:rPr>
          <w:lang w:eastAsia="ru-RU"/>
        </w:rPr>
        <w:t>каким заданиям стоит вернуться для повторения и закрепления материала на следующих уроках.</w:t>
      </w:r>
    </w:p>
    <w:p w14:paraId="1B5C62E2" w14:textId="77777777" w:rsidR="009B2D2B" w:rsidRPr="006755C0" w:rsidRDefault="009B2D2B" w:rsidP="007620C7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424A3638" w14:textId="476203BE" w:rsidR="009B2D2B" w:rsidRPr="006755C0" w:rsidRDefault="009B2D2B" w:rsidP="007620C7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87*.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выделяют из него слова, обозначающие предметы и их действия, заполняют соответствующую таблицу. Закрашивают маркером слово, обозначающее действие предмета, но не имеющее смысла. Читают выписку из словаря с толкованием многозначного слова </w:t>
      </w:r>
      <w:r w:rsidRPr="006755C0">
        <w:rPr>
          <w:rFonts w:ascii="Times New Roman" w:hAnsi="Times New Roman" w:cs="Times New Roman"/>
          <w:b/>
          <w:sz w:val="28"/>
          <w:szCs w:val="28"/>
        </w:rPr>
        <w:t>сечка</w:t>
      </w:r>
      <w:r w:rsidRPr="006755C0">
        <w:rPr>
          <w:rFonts w:ascii="Times New Roman" w:hAnsi="Times New Roman" w:cs="Times New Roman"/>
          <w:sz w:val="28"/>
          <w:szCs w:val="28"/>
        </w:rPr>
        <w:t xml:space="preserve">, отмечают среди предложенных рисунков тот, </w:t>
      </w:r>
      <w:r w:rsidR="007620C7">
        <w:rPr>
          <w:rFonts w:ascii="Times New Roman" w:hAnsi="Times New Roman" w:cs="Times New Roman"/>
          <w:sz w:val="28"/>
          <w:szCs w:val="28"/>
        </w:rPr>
        <w:t>на котором изображен предмет, о </w:t>
      </w:r>
      <w:r w:rsidRPr="006755C0">
        <w:rPr>
          <w:rFonts w:ascii="Times New Roman" w:hAnsi="Times New Roman" w:cs="Times New Roman"/>
          <w:sz w:val="28"/>
          <w:szCs w:val="28"/>
        </w:rPr>
        <w:t>котором идет речь в стихотворении.</w:t>
      </w:r>
    </w:p>
    <w:p w14:paraId="340ECC13" w14:textId="77777777" w:rsidR="009B2D2B" w:rsidRPr="006755C0" w:rsidRDefault="009B2D2B" w:rsidP="007620C7">
      <w:pPr>
        <w:shd w:val="clear" w:color="auto" w:fill="D0CECE" w:themeFill="background2" w:themeFillShade="E6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14:paraId="36B7C48D" w14:textId="5BED0CCA" w:rsidR="009B2D2B" w:rsidRPr="006755C0" w:rsidRDefault="009B2D2B" w:rsidP="007620C7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5. </w:t>
      </w:r>
      <w:r w:rsidRPr="006755C0">
        <w:rPr>
          <w:rFonts w:ascii="Times New Roman" w:hAnsi="Times New Roman" w:cs="Times New Roman"/>
          <w:sz w:val="28"/>
          <w:szCs w:val="28"/>
        </w:rPr>
        <w:t xml:space="preserve">Учащиеся определяют признак, по которому Павлик разделил слова на две группы </w:t>
      </w:r>
      <w:r w:rsidRPr="006755C0">
        <w:rPr>
          <w:rFonts w:ascii="Times New Roman" w:hAnsi="Times New Roman" w:cs="Times New Roman"/>
          <w:i/>
          <w:sz w:val="28"/>
          <w:szCs w:val="28"/>
        </w:rPr>
        <w:t>(первая группа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i/>
          <w:sz w:val="28"/>
          <w:szCs w:val="28"/>
        </w:rPr>
        <w:t>слова, обозначающие предметы, вторая группы</w:t>
      </w:r>
      <w:r>
        <w:rPr>
          <w:rFonts w:ascii="Times New Roman" w:hAnsi="Times New Roman" w:cs="Times New Roman"/>
          <w:i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i/>
          <w:sz w:val="28"/>
          <w:szCs w:val="28"/>
        </w:rPr>
        <w:t>слова, обозначающие действия предмета)</w:t>
      </w:r>
      <w:r w:rsidRPr="006755C0">
        <w:rPr>
          <w:rFonts w:ascii="Times New Roman" w:hAnsi="Times New Roman" w:cs="Times New Roman"/>
          <w:sz w:val="28"/>
          <w:szCs w:val="28"/>
        </w:rPr>
        <w:t xml:space="preserve">, дополняют каждую из данных групп словами, предложенными для выбора. Определяют другой признак, по которому все эти слова </w:t>
      </w:r>
      <w:r w:rsidRPr="007620C7">
        <w:rPr>
          <w:rFonts w:ascii="Times New Roman" w:hAnsi="Times New Roman" w:cs="Times New Roman"/>
          <w:spacing w:val="-2"/>
          <w:sz w:val="28"/>
          <w:szCs w:val="28"/>
        </w:rPr>
        <w:t xml:space="preserve">также можно разделить на две группы, и записывают новые группы слов </w:t>
      </w:r>
      <w:r w:rsidRPr="007620C7">
        <w:rPr>
          <w:rFonts w:ascii="Times New Roman" w:hAnsi="Times New Roman" w:cs="Times New Roman"/>
          <w:i/>
          <w:spacing w:val="-2"/>
          <w:sz w:val="28"/>
          <w:szCs w:val="28"/>
        </w:rPr>
        <w:t xml:space="preserve">(первая группа — слова с буквосочетанием </w:t>
      </w:r>
      <w:proofErr w:type="spellStart"/>
      <w:r w:rsidRPr="007620C7">
        <w:rPr>
          <w:rFonts w:ascii="Times New Roman" w:hAnsi="Times New Roman" w:cs="Times New Roman"/>
          <w:b/>
          <w:i/>
          <w:spacing w:val="-2"/>
          <w:sz w:val="28"/>
          <w:szCs w:val="28"/>
        </w:rPr>
        <w:t>ча</w:t>
      </w:r>
      <w:proofErr w:type="spellEnd"/>
      <w:r w:rsidRPr="007620C7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7620C7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7620C7">
        <w:rPr>
          <w:rFonts w:ascii="Times New Roman" w:hAnsi="Times New Roman" w:cs="Times New Roman"/>
          <w:i/>
          <w:spacing w:val="-2"/>
          <w:sz w:val="28"/>
          <w:szCs w:val="28"/>
        </w:rPr>
        <w:t xml:space="preserve">вторая группа — слова с буквосочетанием </w:t>
      </w:r>
      <w:r w:rsidRPr="007620C7">
        <w:rPr>
          <w:rFonts w:ascii="Times New Roman" w:hAnsi="Times New Roman" w:cs="Times New Roman"/>
          <w:b/>
          <w:i/>
          <w:spacing w:val="-2"/>
          <w:sz w:val="28"/>
          <w:szCs w:val="28"/>
        </w:rPr>
        <w:t>ща</w:t>
      </w:r>
      <w:r w:rsidRPr="007620C7">
        <w:rPr>
          <w:rFonts w:ascii="Times New Roman" w:hAnsi="Times New Roman" w:cs="Times New Roman"/>
          <w:i/>
          <w:spacing w:val="-2"/>
          <w:sz w:val="28"/>
          <w:szCs w:val="28"/>
        </w:rPr>
        <w:t>)</w:t>
      </w:r>
      <w:r w:rsidRPr="007620C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0F5819BD" w14:textId="5E05A0BE" w:rsidR="009B2D2B" w:rsidRDefault="009B2D2B" w:rsidP="007620C7">
      <w:pPr>
        <w:pStyle w:val="a3"/>
        <w:spacing w:before="120"/>
        <w:rPr>
          <w:rFonts w:eastAsia="Times New Roman" w:cs="Times New Roman"/>
          <w:b/>
          <w:color w:val="000000"/>
          <w:lang w:eastAsia="ru-RU"/>
        </w:rPr>
      </w:pPr>
      <w:r w:rsidRPr="007620C7">
        <w:rPr>
          <w:b/>
        </w:rPr>
        <w:t>Домашнее задание:</w:t>
      </w:r>
      <w:r>
        <w:t xml:space="preserve"> </w:t>
      </w:r>
      <w:r w:rsidRPr="001E4168">
        <w:t>упр. 42.</w:t>
      </w:r>
      <w:r>
        <w:rPr>
          <w:rFonts w:eastAsia="Times New Roman"/>
          <w:b/>
          <w:lang w:eastAsia="ru-RU"/>
        </w:rPr>
        <w:br w:type="page"/>
      </w:r>
    </w:p>
    <w:p w14:paraId="41E01FA2" w14:textId="77777777" w:rsidR="009B2D2B" w:rsidRDefault="009B2D2B" w:rsidP="00993472">
      <w:pPr>
        <w:pStyle w:val="11"/>
        <w:rPr>
          <w:lang w:eastAsia="ru-RU"/>
        </w:rPr>
      </w:pPr>
      <w:r>
        <w:rPr>
          <w:lang w:eastAsia="ru-RU"/>
        </w:rPr>
        <w:lastRenderedPageBreak/>
        <w:t>ОБУЧАЮЩАЯ ПИСЬМЕННАЯ РАБОТА</w:t>
      </w:r>
    </w:p>
    <w:p w14:paraId="4E2A57A0" w14:textId="77777777" w:rsidR="009B2D2B" w:rsidRDefault="009B2D2B" w:rsidP="00993472">
      <w:pPr>
        <w:pStyle w:val="a3"/>
      </w:pPr>
      <w:r w:rsidRPr="006755C0">
        <w:rPr>
          <w:b/>
          <w:i/>
          <w:lang w:eastAsia="ru-RU"/>
        </w:rPr>
        <w:t xml:space="preserve">Предметные результаты: </w:t>
      </w:r>
      <w:r w:rsidRPr="006755C0">
        <w:rPr>
          <w:lang w:eastAsia="ru-RU"/>
        </w:rPr>
        <w:t>будут учиться составлять предложения, объединенные одной темой</w:t>
      </w:r>
      <w:r w:rsidRPr="006755C0">
        <w:t>.</w:t>
      </w:r>
    </w:p>
    <w:p w14:paraId="497083CB" w14:textId="746FC3A5" w:rsidR="009B2D2B" w:rsidRDefault="009B2D2B" w:rsidP="00993472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="00993472">
        <w:t>принимать и сохранять цель и </w:t>
      </w:r>
      <w:r w:rsidRPr="006755C0">
        <w:t>учебную задачу, высказывать свои предположения относительно способа решения учебной задачи, строить несложные рассуждения, устанавливать причинно-следственные связи, делать выводы; понима</w:t>
      </w:r>
      <w:r w:rsidR="00993472">
        <w:t>ть информацию, представленную в </w:t>
      </w:r>
      <w:r w:rsidRPr="006755C0">
        <w:t>изобразительной форме, воспринимать смысл читаемых текстов, выделять существенную информацию из разных текстов одной тематики, передавать устно содержание текста, осознанно строить речев</w:t>
      </w:r>
      <w:r w:rsidR="00993472">
        <w:t>ое высказывание в устной и </w:t>
      </w:r>
      <w:r w:rsidRPr="006755C0">
        <w:t>письменной форме; адекватно использовать речевые средства для решения коммуникативной задачи; задавать вопросы для организации собственной деятельности, высказывать собственное мнение; оц</w:t>
      </w:r>
      <w:r w:rsidR="00993472">
        <w:t>енивать собственное поведение и </w:t>
      </w:r>
      <w:r w:rsidRPr="006755C0">
        <w:t>поведение окружающих, использоват</w:t>
      </w:r>
      <w:r>
        <w:t>ь в общении правила вежливости.</w:t>
      </w:r>
    </w:p>
    <w:p w14:paraId="7C7CE772" w14:textId="10685674" w:rsidR="009B2D2B" w:rsidRDefault="009B2D2B" w:rsidP="00993472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>
        <w:rPr>
          <w:b/>
          <w:bCs/>
          <w:i/>
          <w:iCs/>
        </w:rPr>
        <w:t xml:space="preserve"> </w:t>
      </w:r>
      <w:r w:rsidRPr="006755C0">
        <w:rPr>
          <w:lang w:eastAsia="ru-RU"/>
        </w:rPr>
        <w:t xml:space="preserve">развитие </w:t>
      </w:r>
      <w:r w:rsidR="00993472">
        <w:t>чувства прекрасного и </w:t>
      </w:r>
      <w:r w:rsidRPr="006755C0">
        <w:t>эстетических чувств через анализ пейзажных зарисо</w:t>
      </w:r>
      <w:r>
        <w:t>вок, иллюстративного материала.</w:t>
      </w:r>
    </w:p>
    <w:p w14:paraId="5EC80569" w14:textId="77777777" w:rsidR="009B2D2B" w:rsidRDefault="009B2D2B" w:rsidP="00993472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3A8476DE" w14:textId="77777777" w:rsidR="009B2D2B" w:rsidRDefault="009B2D2B" w:rsidP="00993472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06D107CE" w14:textId="2F6821B6" w:rsidR="009B2D2B" w:rsidRDefault="009B2D2B" w:rsidP="00993472">
      <w:pPr>
        <w:pStyle w:val="a3"/>
      </w:pPr>
      <w:r w:rsidRPr="006755C0">
        <w:t>С целью повторения пройденного материала можно провести устный выборочный диктант: учитель читает группы слов, учащиеся выделяют среди них те, что обозначают действие предмета. Свой выбор д</w:t>
      </w:r>
      <w:r w:rsidR="00993472">
        <w:t>ети могут показать, например, с </w:t>
      </w:r>
      <w:r w:rsidRPr="006755C0">
        <w:t>помощью сигнальных карточек (веера цифр).</w:t>
      </w:r>
    </w:p>
    <w:p w14:paraId="1C25258E" w14:textId="77777777" w:rsidR="009B2D2B" w:rsidRDefault="009B2D2B" w:rsidP="00993472">
      <w:pPr>
        <w:pStyle w:val="a3"/>
      </w:pPr>
      <w:r w:rsidRPr="006755C0">
        <w:rPr>
          <w:i/>
        </w:rPr>
        <w:t>Примерный перечень слов:</w:t>
      </w:r>
      <w:r w:rsidRPr="006755C0">
        <w:t xml:space="preserve"> крик, кричать, крикливый; скорость, скорый, ускорить; больной, боль, болеть; зелень, зеленый, зеленеть; решить, решение, решать; краска, раскраска, раскрасить; чтение, читать, читальный; снегопад, снеговой, </w:t>
      </w:r>
      <w:proofErr w:type="spellStart"/>
      <w:r w:rsidRPr="00D42303">
        <w:t>заснежить</w:t>
      </w:r>
      <w:proofErr w:type="spellEnd"/>
      <w:r w:rsidRPr="006755C0">
        <w:t>, снежинка.</w:t>
      </w:r>
    </w:p>
    <w:p w14:paraId="581E8982" w14:textId="6CC190C6" w:rsidR="009B2D2B" w:rsidRDefault="009B2D2B" w:rsidP="00993472">
      <w:pPr>
        <w:pStyle w:val="a3"/>
        <w:rPr>
          <w:i/>
        </w:rPr>
      </w:pPr>
      <w:r w:rsidRPr="00CC1C84">
        <w:rPr>
          <w:b/>
        </w:rPr>
        <w:t>Учитель.</w:t>
      </w:r>
      <w:r w:rsidRPr="006755C0">
        <w:rPr>
          <w:b/>
          <w:i/>
        </w:rPr>
        <w:t xml:space="preserve"> </w:t>
      </w:r>
      <w:r w:rsidR="00993472">
        <w:t>Какие еще слова встречались в </w:t>
      </w:r>
      <w:r w:rsidRPr="006755C0">
        <w:t xml:space="preserve">диктанте? </w:t>
      </w:r>
      <w:r w:rsidRPr="006755C0">
        <w:rPr>
          <w:i/>
        </w:rPr>
        <w:t>(Слова, обозначающие предмет и</w:t>
      </w:r>
      <w:r w:rsidR="00993472">
        <w:rPr>
          <w:i/>
        </w:rPr>
        <w:t> </w:t>
      </w:r>
      <w:r w:rsidRPr="006755C0">
        <w:rPr>
          <w:i/>
        </w:rPr>
        <w:t>признак предмета.)</w:t>
      </w:r>
      <w:r w:rsidRPr="006755C0">
        <w:t xml:space="preserve"> На какие вопросы отвечают данные слова? </w:t>
      </w:r>
      <w:r w:rsidRPr="006755C0">
        <w:rPr>
          <w:i/>
        </w:rPr>
        <w:t>(Ответы учащихся.)</w:t>
      </w:r>
      <w:r w:rsidR="00993472">
        <w:t xml:space="preserve"> Рассмотрите схему в упр. </w:t>
      </w:r>
      <w:r w:rsidRPr="006755C0">
        <w:t xml:space="preserve">43. Что она обозначает? </w:t>
      </w:r>
      <w:r w:rsidRPr="006755C0">
        <w:rPr>
          <w:i/>
        </w:rPr>
        <w:t>(Предложение, состоящее из трех слов. Первое слово в данном предложении обозначает действие предмета, второе слово</w:t>
      </w:r>
      <w:r>
        <w:rPr>
          <w:i/>
        </w:rPr>
        <w:t xml:space="preserve"> — </w:t>
      </w:r>
      <w:r w:rsidRPr="006755C0">
        <w:rPr>
          <w:i/>
        </w:rPr>
        <w:t>признак предмета, третье слово</w:t>
      </w:r>
      <w:r>
        <w:rPr>
          <w:i/>
        </w:rPr>
        <w:t xml:space="preserve"> — </w:t>
      </w:r>
      <w:r w:rsidRPr="006755C0">
        <w:rPr>
          <w:i/>
        </w:rPr>
        <w:t>предмет.)</w:t>
      </w:r>
      <w:r w:rsidR="00993472">
        <w:t xml:space="preserve"> С </w:t>
      </w:r>
      <w:r w:rsidRPr="006755C0">
        <w:t xml:space="preserve">опорой на указанную схему составьте предложения. </w:t>
      </w:r>
      <w:r w:rsidRPr="006755C0">
        <w:rPr>
          <w:i/>
        </w:rPr>
        <w:t>(</w:t>
      </w:r>
      <w:proofErr w:type="gramStart"/>
      <w:r w:rsidRPr="006755C0">
        <w:rPr>
          <w:i/>
        </w:rPr>
        <w:t>Например</w:t>
      </w:r>
      <w:proofErr w:type="gramEnd"/>
      <w:r w:rsidRPr="006755C0">
        <w:rPr>
          <w:i/>
        </w:rPr>
        <w:t>: Выглянуло теплое солнышко. Пошел густой снег. Подул холодный</w:t>
      </w:r>
      <w:r w:rsidR="00993472">
        <w:rPr>
          <w:i/>
        </w:rPr>
        <w:t xml:space="preserve"> ветер. Ударил сильный мороз. И </w:t>
      </w:r>
      <w:r w:rsidRPr="006755C0">
        <w:rPr>
          <w:i/>
        </w:rPr>
        <w:t>т.</w:t>
      </w:r>
      <w:r w:rsidR="00993472">
        <w:rPr>
          <w:i/>
        </w:rPr>
        <w:t> </w:t>
      </w:r>
      <w:r w:rsidRPr="006755C0">
        <w:rPr>
          <w:i/>
        </w:rPr>
        <w:t>п.)</w:t>
      </w:r>
    </w:p>
    <w:p w14:paraId="268E20A9" w14:textId="77777777" w:rsidR="009B2D2B" w:rsidRDefault="009B2D2B" w:rsidP="00993472">
      <w:pPr>
        <w:pStyle w:val="a3"/>
      </w:pPr>
      <w:r w:rsidRPr="006755C0">
        <w:t>Учитель сообщает учащимся тему и цели урока.</w:t>
      </w:r>
    </w:p>
    <w:p w14:paraId="3587C478" w14:textId="77777777" w:rsidR="009B2D2B" w:rsidRDefault="009B2D2B" w:rsidP="00993472">
      <w:pPr>
        <w:pStyle w:val="12"/>
      </w:pPr>
      <w:r w:rsidRPr="006755C0">
        <w:t>ПОДГОТОВИТЕЛЬНАЯ РАБОТА</w:t>
      </w:r>
    </w:p>
    <w:p w14:paraId="3488F79A" w14:textId="6640C60C" w:rsidR="009B2D2B" w:rsidRPr="006755C0" w:rsidRDefault="009B2D2B" w:rsidP="00993472">
      <w:pPr>
        <w:pStyle w:val="a3"/>
      </w:pPr>
      <w:r w:rsidRPr="00CC1C84">
        <w:rPr>
          <w:b/>
        </w:rPr>
        <w:t>Учитель.</w:t>
      </w:r>
      <w:r w:rsidRPr="006755C0">
        <w:rPr>
          <w:b/>
          <w:i/>
        </w:rPr>
        <w:t xml:space="preserve"> </w:t>
      </w:r>
      <w:r w:rsidR="00993472">
        <w:t>Прочитайте загадку в упр. 44. О ком в </w:t>
      </w:r>
      <w:r w:rsidRPr="006755C0">
        <w:t xml:space="preserve">ней говорится? </w:t>
      </w:r>
      <w:r w:rsidRPr="006755C0">
        <w:rPr>
          <w:i/>
        </w:rPr>
        <w:t>(Ответы учащихся.)</w:t>
      </w:r>
      <w:r w:rsidRPr="006755C0">
        <w:t xml:space="preserve"> Подберите к слову </w:t>
      </w:r>
      <w:r w:rsidRPr="006755C0">
        <w:rPr>
          <w:b/>
        </w:rPr>
        <w:t>пернатый</w:t>
      </w:r>
      <w:r w:rsidR="00993472">
        <w:t xml:space="preserve"> слово с </w:t>
      </w:r>
      <w:r w:rsidRPr="006755C0">
        <w:t xml:space="preserve">близким значением. </w:t>
      </w:r>
      <w:r w:rsidRPr="006755C0">
        <w:rPr>
          <w:i/>
        </w:rPr>
        <w:t>(Птица.)</w:t>
      </w:r>
      <w:r w:rsidRPr="006755C0">
        <w:t xml:space="preserve"> Рассмотрите иллюстраци</w:t>
      </w:r>
      <w:r w:rsidR="00993472">
        <w:t>и дятлов, которые встречаются в </w:t>
      </w:r>
      <w:r w:rsidRPr="006755C0">
        <w:t>Беларуси (изоб</w:t>
      </w:r>
      <w:r w:rsidR="00993472">
        <w:t>ражения с </w:t>
      </w:r>
      <w:r w:rsidRPr="006755C0">
        <w:t xml:space="preserve">названиями птиц предлагаются на доске или в презентации). Что между ними общего? В чем отличие? </w:t>
      </w:r>
      <w:r w:rsidRPr="006755C0">
        <w:rPr>
          <w:i/>
        </w:rPr>
        <w:t>(Высказывания учащихся.)</w:t>
      </w:r>
    </w:p>
    <w:tbl>
      <w:tblPr>
        <w:tblStyle w:val="af"/>
        <w:tblW w:w="10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2513"/>
        <w:gridCol w:w="2460"/>
        <w:gridCol w:w="2672"/>
      </w:tblGrid>
      <w:tr w:rsidR="009B2D2B" w:rsidRPr="006755C0" w14:paraId="6ECC531A" w14:textId="77777777" w:rsidTr="00993472">
        <w:trPr>
          <w:trHeight w:val="2268"/>
        </w:trPr>
        <w:tc>
          <w:tcPr>
            <w:tcW w:w="2570" w:type="dxa"/>
          </w:tcPr>
          <w:p w14:paraId="70BE760C" w14:textId="265A54B8" w:rsidR="009B2D2B" w:rsidRPr="006755C0" w:rsidRDefault="009B2D2B" w:rsidP="00993472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6447F8D5" wp14:editId="62E40357">
                  <wp:extent cx="1337219" cy="1440000"/>
                  <wp:effectExtent l="0" t="0" r="0" b="825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1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3" w:type="dxa"/>
          </w:tcPr>
          <w:p w14:paraId="55C39282" w14:textId="5371405C" w:rsidR="009B2D2B" w:rsidRPr="006755C0" w:rsidRDefault="00993472" w:rsidP="00993472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object w:dxaOrig="6915" w:dyaOrig="7605" w14:anchorId="33FA9271">
                <v:shape id="_x0000_i1027" type="#_x0000_t75" style="width:99.7pt;height:113.55pt" o:ole="">
                  <v:imagedata r:id="rId9" o:title=""/>
                </v:shape>
                <o:OLEObject Type="Embed" ProgID="PBrush" ShapeID="_x0000_i1027" DrawAspect="Content" ObjectID="_1730824182" r:id="rId10"/>
              </w:object>
            </w:r>
          </w:p>
        </w:tc>
        <w:tc>
          <w:tcPr>
            <w:tcW w:w="2460" w:type="dxa"/>
          </w:tcPr>
          <w:p w14:paraId="4AD871A6" w14:textId="04279619" w:rsidR="009B2D2B" w:rsidRPr="006755C0" w:rsidRDefault="00993472" w:rsidP="00993472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object w:dxaOrig="5310" w:dyaOrig="6615" w14:anchorId="2ED0D06B">
                <v:shape id="_x0000_i1028" type="#_x0000_t75" style="width:91.85pt;height:113.55pt" o:ole="">
                  <v:imagedata r:id="rId11" o:title=""/>
                </v:shape>
                <o:OLEObject Type="Embed" ProgID="PBrush" ShapeID="_x0000_i1028" DrawAspect="Content" ObjectID="_1730824183" r:id="rId12"/>
              </w:object>
            </w:r>
          </w:p>
        </w:tc>
        <w:tc>
          <w:tcPr>
            <w:tcW w:w="2672" w:type="dxa"/>
          </w:tcPr>
          <w:p w14:paraId="6C8CC0C6" w14:textId="10B05CAD" w:rsidR="009B2D2B" w:rsidRPr="006755C0" w:rsidRDefault="00993472" w:rsidP="00993472">
            <w:pPr>
              <w:pStyle w:val="Default"/>
              <w:jc w:val="center"/>
              <w:rPr>
                <w:sz w:val="28"/>
                <w:szCs w:val="28"/>
              </w:rPr>
            </w:pPr>
            <w:r w:rsidRPr="006755C0">
              <w:rPr>
                <w:sz w:val="28"/>
                <w:szCs w:val="28"/>
              </w:rPr>
              <w:object w:dxaOrig="2505" w:dyaOrig="2580" w14:anchorId="1BD86AC5">
                <v:shape id="_x0000_i1029" type="#_x0000_t75" style="width:109.4pt;height:113.55pt" o:ole="">
                  <v:imagedata r:id="rId13" o:title=""/>
                </v:shape>
                <o:OLEObject Type="Embed" ProgID="PBrush" ShapeID="_x0000_i1029" DrawAspect="Content" ObjectID="_1730824184" r:id="rId14"/>
              </w:object>
            </w:r>
          </w:p>
        </w:tc>
      </w:tr>
      <w:tr w:rsidR="009B2D2B" w:rsidRPr="006755C0" w14:paraId="15439E41" w14:textId="77777777" w:rsidTr="00993472">
        <w:trPr>
          <w:trHeight w:val="649"/>
        </w:trPr>
        <w:tc>
          <w:tcPr>
            <w:tcW w:w="2570" w:type="dxa"/>
            <w:vAlign w:val="center"/>
          </w:tcPr>
          <w:p w14:paraId="2F9D114B" w14:textId="7C8AED93" w:rsidR="009B2D2B" w:rsidRPr="006755C0" w:rsidRDefault="009B2D2B" w:rsidP="0099347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6755C0">
              <w:rPr>
                <w:i/>
                <w:sz w:val="28"/>
                <w:szCs w:val="28"/>
              </w:rPr>
              <w:t>Желна</w:t>
            </w:r>
          </w:p>
          <w:p w14:paraId="37AD4609" w14:textId="77777777" w:rsidR="009B2D2B" w:rsidRPr="006755C0" w:rsidRDefault="009B2D2B" w:rsidP="0099347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6755C0">
              <w:rPr>
                <w:i/>
                <w:sz w:val="28"/>
                <w:szCs w:val="28"/>
              </w:rPr>
              <w:t>(черный дятел)</w:t>
            </w:r>
          </w:p>
        </w:tc>
        <w:tc>
          <w:tcPr>
            <w:tcW w:w="2513" w:type="dxa"/>
            <w:vAlign w:val="center"/>
          </w:tcPr>
          <w:p w14:paraId="0D648E4E" w14:textId="77777777" w:rsidR="009B2D2B" w:rsidRPr="006755C0" w:rsidRDefault="009B2D2B" w:rsidP="0099347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6755C0">
              <w:rPr>
                <w:i/>
                <w:sz w:val="28"/>
                <w:szCs w:val="28"/>
              </w:rPr>
              <w:t>Зеленый дятел</w:t>
            </w:r>
          </w:p>
        </w:tc>
        <w:tc>
          <w:tcPr>
            <w:tcW w:w="2460" w:type="dxa"/>
            <w:vAlign w:val="center"/>
          </w:tcPr>
          <w:p w14:paraId="65B4014D" w14:textId="77777777" w:rsidR="009B2D2B" w:rsidRPr="006755C0" w:rsidRDefault="009B2D2B" w:rsidP="0099347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6755C0">
              <w:rPr>
                <w:i/>
                <w:sz w:val="28"/>
                <w:szCs w:val="28"/>
              </w:rPr>
              <w:t>Трехпалый дятел</w:t>
            </w:r>
          </w:p>
        </w:tc>
        <w:tc>
          <w:tcPr>
            <w:tcW w:w="2672" w:type="dxa"/>
            <w:vAlign w:val="center"/>
          </w:tcPr>
          <w:p w14:paraId="45A2E54D" w14:textId="77777777" w:rsidR="009B2D2B" w:rsidRPr="006755C0" w:rsidRDefault="009B2D2B" w:rsidP="00993472">
            <w:pPr>
              <w:pStyle w:val="Default"/>
              <w:jc w:val="center"/>
              <w:rPr>
                <w:i/>
                <w:sz w:val="28"/>
                <w:szCs w:val="28"/>
              </w:rPr>
            </w:pPr>
            <w:r w:rsidRPr="006755C0">
              <w:rPr>
                <w:i/>
                <w:sz w:val="28"/>
                <w:szCs w:val="28"/>
              </w:rPr>
              <w:t>Пестрый дятел</w:t>
            </w:r>
          </w:p>
        </w:tc>
      </w:tr>
    </w:tbl>
    <w:p w14:paraId="5E1AF0F0" w14:textId="33273361" w:rsidR="009B2D2B" w:rsidRDefault="009B2D2B" w:rsidP="00993472">
      <w:pPr>
        <w:pStyle w:val="a3"/>
        <w:spacing w:before="120"/>
      </w:pPr>
      <w:r w:rsidRPr="00CC1C84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Найдите в загадке строку, которая характеризуют деятельность всех дятлов. </w:t>
      </w:r>
      <w:r w:rsidRPr="006755C0">
        <w:rPr>
          <w:i/>
        </w:rPr>
        <w:t>(Ищет пищу под корой.)</w:t>
      </w:r>
      <w:r w:rsidRPr="006755C0">
        <w:t xml:space="preserve"> Что помогает дятлам доставать пищу из-под коры? </w:t>
      </w:r>
      <w:r w:rsidRPr="006755C0">
        <w:rPr>
          <w:i/>
        </w:rPr>
        <w:t>(Особое строение клюва и ног.)</w:t>
      </w:r>
      <w:r w:rsidRPr="006755C0">
        <w:t xml:space="preserve"> Что дятел делает клювом? Найдите ответ в тексте загадки. </w:t>
      </w:r>
      <w:r w:rsidRPr="006755C0">
        <w:rPr>
          <w:i/>
        </w:rPr>
        <w:t>(Колотит «тук-тук-тук».)</w:t>
      </w:r>
      <w:r w:rsidRPr="006755C0">
        <w:t xml:space="preserve"> Подберите к слову, обозначающему действие предмета, слова с</w:t>
      </w:r>
      <w:r w:rsidR="00993472">
        <w:t> </w:t>
      </w:r>
      <w:r w:rsidRPr="006755C0">
        <w:t xml:space="preserve">близким значением. </w:t>
      </w:r>
      <w:r w:rsidRPr="006755C0">
        <w:rPr>
          <w:i/>
        </w:rPr>
        <w:t>(Стучит, ударяет, бьет, лупит, долбит, барабанит. На усмотрение учителя слова можно записывать на доске.)</w:t>
      </w:r>
      <w:r w:rsidRPr="006755C0">
        <w:t xml:space="preserve"> Найдите на иллюстрациях дятла, который изображен в ту пор</w:t>
      </w:r>
      <w:r w:rsidR="00993472">
        <w:t>у года, которая описывается в </w:t>
      </w:r>
      <w:r w:rsidRPr="006755C0">
        <w:t xml:space="preserve">загадке. </w:t>
      </w:r>
      <w:r w:rsidRPr="006755C0">
        <w:rPr>
          <w:i/>
        </w:rPr>
        <w:t>(Пестрый дятел.)</w:t>
      </w:r>
      <w:r w:rsidRPr="006755C0">
        <w:t xml:space="preserve"> Зачитайте в тексте строки, которые помогают определить пору года. </w:t>
      </w:r>
      <w:r w:rsidRPr="006755C0">
        <w:rPr>
          <w:i/>
        </w:rPr>
        <w:t xml:space="preserve">(Ищет пищу под корой он </w:t>
      </w:r>
      <w:r w:rsidRPr="006755C0">
        <w:rPr>
          <w:b/>
          <w:i/>
        </w:rPr>
        <w:t>голодной порой</w:t>
      </w:r>
      <w:r w:rsidRPr="006755C0">
        <w:rPr>
          <w:i/>
        </w:rPr>
        <w:t>.)</w:t>
      </w:r>
      <w:r w:rsidRPr="006755C0">
        <w:t xml:space="preserve"> Спишите данное предложение, подчеркните в нем слово, обозначающее действие предмета.</w:t>
      </w:r>
    </w:p>
    <w:p w14:paraId="4A9A1269" w14:textId="47AFA9DC" w:rsidR="009B2D2B" w:rsidRDefault="009B2D2B" w:rsidP="00993472">
      <w:pPr>
        <w:pStyle w:val="a3"/>
      </w:pPr>
      <w:r w:rsidRPr="006755C0">
        <w:t>Прочитай</w:t>
      </w:r>
      <w:r w:rsidR="00993472">
        <w:t>те текст в упр. </w:t>
      </w:r>
      <w:r w:rsidRPr="006755C0">
        <w:t xml:space="preserve">45. Какой дятел в нем описан? </w:t>
      </w:r>
      <w:r w:rsidRPr="006755C0">
        <w:rPr>
          <w:i/>
        </w:rPr>
        <w:t>(Черный дятел.)</w:t>
      </w:r>
      <w:r w:rsidRPr="006755C0">
        <w:t xml:space="preserve"> Найдите на расположенных на доске (в презентации) иллю</w:t>
      </w:r>
      <w:r w:rsidR="00993472">
        <w:t>страциях черного дятла. Какое у </w:t>
      </w:r>
      <w:r w:rsidRPr="006755C0">
        <w:t xml:space="preserve">него второе название? </w:t>
      </w:r>
      <w:r w:rsidRPr="006755C0">
        <w:rPr>
          <w:i/>
        </w:rPr>
        <w:t>(Желна.)</w:t>
      </w:r>
      <w:r w:rsidRPr="006755C0">
        <w:t xml:space="preserve"> Чем занимается желна в глухом лесу</w:t>
      </w:r>
      <w:r w:rsidR="00993472">
        <w:t>? Зачитайте ответ в тексте упр. </w:t>
      </w:r>
      <w:r w:rsidRPr="006755C0">
        <w:t xml:space="preserve">45. </w:t>
      </w:r>
      <w:r w:rsidRPr="006755C0">
        <w:rPr>
          <w:i/>
        </w:rPr>
        <w:t>(Дятел плотничает.)</w:t>
      </w:r>
      <w:r w:rsidR="00993472">
        <w:t xml:space="preserve"> Прочитайте с </w:t>
      </w:r>
      <w:r>
        <w:t>доски (слайда</w:t>
      </w:r>
      <w:r w:rsidRPr="006755C0">
        <w:t xml:space="preserve"> презентации) выписку из толкового словаря:</w:t>
      </w:r>
    </w:p>
    <w:p w14:paraId="13C11D37" w14:textId="646F790F" w:rsidR="009B2D2B" w:rsidRDefault="009B2D2B" w:rsidP="00993472">
      <w:pPr>
        <w:pStyle w:val="a3"/>
        <w:spacing w:before="120" w:after="120"/>
      </w:pPr>
      <w:r w:rsidRPr="006755C0">
        <w:rPr>
          <w:b/>
          <w:i/>
        </w:rPr>
        <w:t>Плотник</w:t>
      </w:r>
      <w:r>
        <w:t xml:space="preserve"> — </w:t>
      </w:r>
      <w:r w:rsidRPr="006755C0">
        <w:t>рабочий, который занимается обработкой древесины.</w:t>
      </w:r>
    </w:p>
    <w:p w14:paraId="728A7D00" w14:textId="3271BF44" w:rsidR="009B2D2B" w:rsidRPr="006755C0" w:rsidRDefault="009B2D2B" w:rsidP="00993472">
      <w:pPr>
        <w:pStyle w:val="a3"/>
      </w:pPr>
      <w:r w:rsidRPr="002332C0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Как вы понимаете значение слова </w:t>
      </w:r>
      <w:r w:rsidRPr="006755C0">
        <w:rPr>
          <w:b/>
        </w:rPr>
        <w:t>плотничает</w:t>
      </w:r>
      <w:r w:rsidRPr="006755C0">
        <w:t xml:space="preserve">? </w:t>
      </w:r>
      <w:r w:rsidRPr="006755C0">
        <w:rPr>
          <w:i/>
        </w:rPr>
        <w:t>(Высказывания учащихся.)</w:t>
      </w:r>
      <w:r w:rsidRPr="006755C0">
        <w:t xml:space="preserve"> Что общего увидел автор между дятлом и плотником? </w:t>
      </w:r>
      <w:r w:rsidRPr="006755C0">
        <w:rPr>
          <w:i/>
        </w:rPr>
        <w:t>(Высказывания учащихся.)</w:t>
      </w:r>
      <w:r w:rsidRPr="006755C0">
        <w:t xml:space="preserve"> Каким образом дятел может удерживаться на стволе дерева? Выпишите ответ на этот вопрос из текста. </w:t>
      </w:r>
      <w:r w:rsidRPr="006755C0">
        <w:rPr>
          <w:i/>
        </w:rPr>
        <w:t>(Лапками цепляется, хвостиком упирается.)</w:t>
      </w:r>
      <w:r w:rsidR="00993472">
        <w:t xml:space="preserve"> В </w:t>
      </w:r>
      <w:r w:rsidRPr="006755C0">
        <w:t xml:space="preserve">выписанных вами сочетаниях слов подчеркните (инструкция </w:t>
      </w:r>
      <w:proofErr w:type="gramStart"/>
      <w:r w:rsidRPr="006755C0">
        <w:t>может быть</w:t>
      </w:r>
      <w:proofErr w:type="gramEnd"/>
      <w:r w:rsidRPr="006755C0">
        <w:t xml:space="preserve"> как </w:t>
      </w:r>
      <w:r>
        <w:t>озвучена</w:t>
      </w:r>
      <w:r w:rsidR="00993472">
        <w:t>, так и </w:t>
      </w:r>
      <w:r w:rsidRPr="006755C0">
        <w:t>дана на доске):</w:t>
      </w:r>
    </w:p>
    <w:p w14:paraId="45EA67C7" w14:textId="1F9776DB" w:rsidR="009B2D2B" w:rsidRPr="006755C0" w:rsidRDefault="009B2D2B" w:rsidP="00993472">
      <w:pPr>
        <w:pStyle w:val="a3"/>
        <w:numPr>
          <w:ilvl w:val="0"/>
          <w:numId w:val="37"/>
        </w:numPr>
        <w:ind w:left="697" w:hanging="357"/>
      </w:pPr>
      <w:r w:rsidRPr="006755C0">
        <w:t>одной линией</w:t>
      </w:r>
      <w:r>
        <w:t xml:space="preserve"> — </w:t>
      </w:r>
      <w:r w:rsidRPr="006755C0">
        <w:t>слова, обозначающие предмет;</w:t>
      </w:r>
    </w:p>
    <w:p w14:paraId="4C9C2405" w14:textId="666D814B" w:rsidR="009B2D2B" w:rsidRPr="006755C0" w:rsidRDefault="009B2D2B" w:rsidP="00993472">
      <w:pPr>
        <w:pStyle w:val="a3"/>
        <w:numPr>
          <w:ilvl w:val="0"/>
          <w:numId w:val="37"/>
        </w:numPr>
        <w:ind w:left="697" w:hanging="357"/>
      </w:pPr>
      <w:r w:rsidRPr="006755C0">
        <w:t>волнистой линией</w:t>
      </w:r>
      <w:r>
        <w:t xml:space="preserve"> — </w:t>
      </w:r>
      <w:r w:rsidRPr="006755C0">
        <w:t>слова, обозначающие признак предмета;</w:t>
      </w:r>
    </w:p>
    <w:p w14:paraId="1D1EAEC8" w14:textId="0C09C3CB" w:rsidR="009B2D2B" w:rsidRPr="006755C0" w:rsidRDefault="009B2D2B" w:rsidP="00993472">
      <w:pPr>
        <w:pStyle w:val="a3"/>
        <w:numPr>
          <w:ilvl w:val="0"/>
          <w:numId w:val="37"/>
        </w:numPr>
        <w:ind w:left="697" w:hanging="357"/>
      </w:pPr>
      <w:r w:rsidRPr="006755C0">
        <w:t>двумя линиями</w:t>
      </w:r>
      <w:r>
        <w:t xml:space="preserve"> — </w:t>
      </w:r>
      <w:r w:rsidRPr="006755C0">
        <w:t>слова, обозначающие действия предмета.</w:t>
      </w:r>
    </w:p>
    <w:p w14:paraId="3D23F5C4" w14:textId="77777777" w:rsidR="009B2D2B" w:rsidRDefault="009B2D2B" w:rsidP="00993472">
      <w:pPr>
        <w:pStyle w:val="a3"/>
        <w:spacing w:before="60" w:after="120"/>
      </w:pPr>
      <w:r w:rsidRPr="006755C0">
        <w:t>Организуется проверка выполненного задания.</w:t>
      </w:r>
    </w:p>
    <w:p w14:paraId="27982224" w14:textId="1A40E6BE" w:rsidR="009B2D2B" w:rsidRDefault="009B2D2B" w:rsidP="00993472">
      <w:pPr>
        <w:pStyle w:val="a3"/>
        <w:rPr>
          <w:i/>
        </w:rPr>
      </w:pPr>
      <w:r w:rsidRPr="002332C0">
        <w:rPr>
          <w:b/>
        </w:rPr>
        <w:t>Учитель.</w:t>
      </w:r>
      <w:r w:rsidRPr="006755C0">
        <w:t xml:space="preserve"> Рассмотрите в упр.</w:t>
      </w:r>
      <w:r w:rsidR="00993472">
        <w:t> </w:t>
      </w:r>
      <w:r w:rsidRPr="006755C0">
        <w:t xml:space="preserve">46 иллюстрации дятлов. Сравните с теми, что даны на доске (в презентации). Каких видов дятлов нет в учебнике? </w:t>
      </w:r>
      <w:r w:rsidRPr="006755C0">
        <w:rPr>
          <w:i/>
        </w:rPr>
        <w:t>(Зеленого и трехпалого дятлов.)</w:t>
      </w:r>
      <w:r w:rsidR="00993472">
        <w:t xml:space="preserve"> Какого из изображенных в упр. </w:t>
      </w:r>
      <w:r w:rsidRPr="006755C0">
        <w:t>46 дятлов вы поста</w:t>
      </w:r>
      <w:r w:rsidR="00993472">
        <w:t>вили б рядом с загадкой из упр. </w:t>
      </w:r>
      <w:r w:rsidRPr="006755C0">
        <w:t>44, а какого</w:t>
      </w:r>
      <w:r>
        <w:t xml:space="preserve"> — </w:t>
      </w:r>
      <w:r w:rsidRPr="006755C0">
        <w:t>рядом с текстом из</w:t>
      </w:r>
      <w:r w:rsidR="00993472">
        <w:t xml:space="preserve"> упр. </w:t>
      </w:r>
      <w:r w:rsidRPr="006755C0">
        <w:t xml:space="preserve">45? Обоснуйте свой ответ. </w:t>
      </w:r>
      <w:r w:rsidRPr="006755C0">
        <w:rPr>
          <w:i/>
        </w:rPr>
        <w:t>(Высказывания учащихся.)</w:t>
      </w:r>
    </w:p>
    <w:p w14:paraId="126292ED" w14:textId="77777777" w:rsidR="009B2D2B" w:rsidRDefault="009B2D2B" w:rsidP="00993472">
      <w:pPr>
        <w:pStyle w:val="12"/>
      </w:pPr>
      <w:r w:rsidRPr="006755C0">
        <w:t>РАБОТА С ПЛАНОМ. СОСТАВЛЕНИЕ ТЕКСТА</w:t>
      </w:r>
    </w:p>
    <w:p w14:paraId="6AAB4B63" w14:textId="262C96B5" w:rsidR="009B2D2B" w:rsidRDefault="009B2D2B" w:rsidP="00993472">
      <w:pPr>
        <w:pStyle w:val="a3"/>
        <w:rPr>
          <w:i/>
        </w:rPr>
      </w:pPr>
      <w:r w:rsidRPr="002332C0">
        <w:rPr>
          <w:b/>
        </w:rPr>
        <w:t>Учитель.</w:t>
      </w:r>
      <w:r w:rsidRPr="006755C0">
        <w:rPr>
          <w:b/>
          <w:i/>
        </w:rPr>
        <w:t xml:space="preserve"> </w:t>
      </w:r>
      <w:r w:rsidR="00993472">
        <w:t>Прочитайте предложенный в упр. </w:t>
      </w:r>
      <w:r w:rsidRPr="006755C0">
        <w:t xml:space="preserve">46 план описания внешнего вида дятла. Соотнесите каждый пункт плана со словами и выражениями, которые даны </w:t>
      </w:r>
      <w:r w:rsidRPr="006755C0">
        <w:lastRenderedPageBreak/>
        <w:t>в</w:t>
      </w:r>
      <w:r w:rsidR="00993472">
        <w:t> </w:t>
      </w:r>
      <w:r w:rsidRPr="006755C0">
        <w:t xml:space="preserve">словах для справки. Обоснуйте свой выбор. </w:t>
      </w:r>
      <w:r w:rsidRPr="006755C0">
        <w:rPr>
          <w:i/>
        </w:rPr>
        <w:t>(Высказывания учащихся.)</w:t>
      </w:r>
      <w:r w:rsidRPr="006755C0">
        <w:t xml:space="preserve"> Какие из данных слов описывают пестрого дятла? Желну? Какие слова подходят для характеристики обоих видов птиц? </w:t>
      </w:r>
      <w:r w:rsidRPr="006755C0">
        <w:rPr>
          <w:i/>
        </w:rPr>
        <w:t>(Высказывания учащихся.)</w:t>
      </w:r>
    </w:p>
    <w:p w14:paraId="48780522" w14:textId="7CD02576" w:rsidR="009B2D2B" w:rsidRDefault="009B2D2B" w:rsidP="00993472">
      <w:pPr>
        <w:pStyle w:val="a3"/>
      </w:pPr>
      <w:r w:rsidRPr="006755C0">
        <w:t>Устно, в ходе коллективной раб</w:t>
      </w:r>
      <w:r w:rsidR="00993472">
        <w:t>оты под руководством учителя, с </w:t>
      </w:r>
      <w:r w:rsidRPr="006755C0">
        <w:t>опорой на предложенный план и слова для справки (а также те слова, что записывались на доске в</w:t>
      </w:r>
      <w:r w:rsidR="00993472">
        <w:t> </w:t>
      </w:r>
      <w:r w:rsidRPr="006755C0">
        <w:t>ходе коллективной работы на уроке) составляется текст о</w:t>
      </w:r>
      <w:r w:rsidR="00993472">
        <w:t> </w:t>
      </w:r>
      <w:r w:rsidRPr="006755C0">
        <w:t>дятлах. После этого учащимся предлагается самостоятельно выбрать любой</w:t>
      </w:r>
      <w:r w:rsidR="00993472">
        <w:t xml:space="preserve"> пункт плана и в соответствии с </w:t>
      </w:r>
      <w:r w:rsidRPr="006755C0">
        <w:t>ним записать одно предложение, при необходимости пропус</w:t>
      </w:r>
      <w:r w:rsidR="00993472">
        <w:t>кая буквы в </w:t>
      </w:r>
      <w:r w:rsidRPr="006755C0">
        <w:t>«опасных» местах. После выполнения задания проводится проверка.</w:t>
      </w:r>
    </w:p>
    <w:p w14:paraId="45B5320C" w14:textId="087E87DB" w:rsidR="009B2D2B" w:rsidRDefault="009B2D2B" w:rsidP="00993472">
      <w:pPr>
        <w:pStyle w:val="a3"/>
        <w:spacing w:before="120"/>
        <w:rPr>
          <w:rFonts w:cs="Times New Roman"/>
          <w:b/>
          <w:color w:val="000000"/>
        </w:rPr>
      </w:pPr>
      <w:r w:rsidRPr="00993472">
        <w:rPr>
          <w:b/>
        </w:rPr>
        <w:t>Домашняя работа:</w:t>
      </w:r>
      <w:r>
        <w:t xml:space="preserve"> </w:t>
      </w:r>
      <w:r w:rsidRPr="004E3DE1">
        <w:t>упр. 47.</w:t>
      </w:r>
      <w:r>
        <w:rPr>
          <w:b/>
        </w:rPr>
        <w:br w:type="page"/>
      </w:r>
    </w:p>
    <w:p w14:paraId="534DDAD6" w14:textId="47D593BC" w:rsidR="009B2D2B" w:rsidRDefault="009B2D2B" w:rsidP="00993472">
      <w:pPr>
        <w:pStyle w:val="11"/>
      </w:pPr>
      <w:r w:rsidRPr="006755C0">
        <w:lastRenderedPageBreak/>
        <w:t xml:space="preserve">СЛОВА, ОБОЗНАЧАЮЩИЕ ПРЕДМЕТ, ПРИЗНАК ПРЕДМЕТА </w:t>
      </w:r>
      <w:r w:rsidR="00993472">
        <w:br/>
      </w:r>
      <w:r w:rsidRPr="006755C0">
        <w:t>И ДЕЙСТВИЕ ПРЕДМЕТА. ОБОБЩЕНИЕ</w:t>
      </w:r>
    </w:p>
    <w:p w14:paraId="6CD133D5" w14:textId="248D4106" w:rsidR="009B2D2B" w:rsidRDefault="009B2D2B" w:rsidP="00993472">
      <w:pPr>
        <w:pStyle w:val="a3"/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rPr>
          <w:bCs/>
          <w:iCs/>
          <w:lang w:eastAsia="ru-RU"/>
        </w:rPr>
        <w:t>будут учиться</w:t>
      </w:r>
      <w:r w:rsidRPr="004E3DE1">
        <w:rPr>
          <w:bCs/>
          <w:iCs/>
          <w:lang w:eastAsia="ru-RU"/>
        </w:rPr>
        <w:t xml:space="preserve"> </w:t>
      </w:r>
      <w:r w:rsidR="00993472">
        <w:t>опознавать и </w:t>
      </w:r>
      <w:r w:rsidRPr="006755C0">
        <w:t>характеризовать слова, которые обозначают предметы, признаки и действия предметов.</w:t>
      </w:r>
    </w:p>
    <w:p w14:paraId="30BE6864" w14:textId="15976B1C" w:rsidR="009B2D2B" w:rsidRDefault="009B2D2B" w:rsidP="00993472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овладевать способами решения учебной задачи, высказывать свои предположения относительно выбора способа ее решения, анализировать изучаемые факты языка с выделением их отличительных признаков, использовать знаково-символические средства (схемы, условные обозначения) для решения практических задач, осуществлять сравнение, сопоставление, классификацию изученных фактов языка по заданному признаку; подводить языковой факт под понятие разного уровня обобщения: предмет и слово, обозначающее предмет, признак и слово, обозначающее признак предмета; действие и слово, обозначающее д</w:t>
      </w:r>
      <w:r w:rsidR="00993472">
        <w:t>ействие предмета, участвовать в </w:t>
      </w:r>
      <w:r w:rsidRPr="006755C0">
        <w:t xml:space="preserve">диалоге, общей беседе, оценивать ответы, предложения других участников разговора; строить монологические высказывания </w:t>
      </w:r>
      <w:r>
        <w:t>с учетом познавательной задачи.</w:t>
      </w:r>
    </w:p>
    <w:p w14:paraId="13B7A178" w14:textId="77777777" w:rsidR="009B2D2B" w:rsidRDefault="009B2D2B" w:rsidP="00993472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4E3DE1">
        <w:rPr>
          <w:bCs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способности к самооценке, ориентация на понимание причин успеха и неуспеха в учебной дея</w:t>
      </w:r>
      <w:r>
        <w:t>тельности.</w:t>
      </w:r>
    </w:p>
    <w:p w14:paraId="06BA239B" w14:textId="77777777" w:rsidR="009B2D2B" w:rsidRDefault="009B2D2B" w:rsidP="00993472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2DF4AED3" w14:textId="77777777" w:rsidR="009B2D2B" w:rsidRDefault="009B2D2B" w:rsidP="00993472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1EE3B35D" w14:textId="13634BC9" w:rsidR="009B2D2B" w:rsidRPr="006755C0" w:rsidRDefault="009B2D2B" w:rsidP="00993472">
      <w:pPr>
        <w:pStyle w:val="a3"/>
        <w:rPr>
          <w:lang w:eastAsia="ru-RU"/>
        </w:rPr>
      </w:pPr>
      <w:r w:rsidRPr="006755C0">
        <w:rPr>
          <w:lang w:eastAsia="ru-RU"/>
        </w:rPr>
        <w:t>В качестве повторения пройденного материала учащимся можно предложить дополнить данную на доске схему и с опорой на н</w:t>
      </w:r>
      <w:r w:rsidR="00993472">
        <w:rPr>
          <w:lang w:eastAsia="ru-RU"/>
        </w:rPr>
        <w:t>ее рассказать все, что узнали о </w:t>
      </w:r>
      <w:r w:rsidRPr="006755C0">
        <w:rPr>
          <w:lang w:eastAsia="ru-RU"/>
        </w:rPr>
        <w:t>словах.</w:t>
      </w:r>
    </w:p>
    <w:p w14:paraId="2064C10B" w14:textId="77777777" w:rsidR="009B2D2B" w:rsidRPr="006755C0" w:rsidRDefault="009B2D2B" w:rsidP="006569F0">
      <w:pPr>
        <w:pStyle w:val="a3"/>
        <w:jc w:val="center"/>
        <w:rPr>
          <w:lang w:eastAsia="ru-RU"/>
        </w:rPr>
      </w:pPr>
    </w:p>
    <w:p w14:paraId="544E76B2" w14:textId="77777777" w:rsidR="009B2D2B" w:rsidRPr="006755C0" w:rsidRDefault="009B2D2B" w:rsidP="006569F0">
      <w:pPr>
        <w:pStyle w:val="a3"/>
        <w:jc w:val="center"/>
        <w:rPr>
          <w:lang w:eastAsia="ru-RU"/>
        </w:rPr>
      </w:pPr>
      <w:r w:rsidRPr="006755C0">
        <w:rPr>
          <w:noProof/>
          <w:lang w:val="en-US"/>
        </w:rPr>
        <mc:AlternateContent>
          <mc:Choice Requires="wpg">
            <w:drawing>
              <wp:inline distT="0" distB="0" distL="0" distR="0" wp14:anchorId="2D5360B1" wp14:editId="03C096CB">
                <wp:extent cx="4963886" cy="1943595"/>
                <wp:effectExtent l="0" t="0" r="27305" b="19050"/>
                <wp:docPr id="497" name="Группа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886" cy="1943595"/>
                          <a:chOff x="0" y="0"/>
                          <a:chExt cx="4963886" cy="1943595"/>
                        </a:xfrm>
                      </wpg:grpSpPr>
                      <wps:wsp>
                        <wps:cNvPr id="482" name="Прямоугольник 482"/>
                        <wps:cNvSpPr/>
                        <wps:spPr>
                          <a:xfrm>
                            <a:off x="4049486" y="1620982"/>
                            <a:ext cx="914400" cy="3048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6" name="Группа 496"/>
                        <wpg:cNvGrpSpPr/>
                        <wpg:grpSpPr>
                          <a:xfrm>
                            <a:off x="0" y="0"/>
                            <a:ext cx="4946073" cy="1943595"/>
                            <a:chOff x="0" y="0"/>
                            <a:chExt cx="4946073" cy="1943595"/>
                          </a:xfrm>
                        </wpg:grpSpPr>
                        <wps:wsp>
                          <wps:cNvPr id="474" name="Прямоугольник 474"/>
                          <wps:cNvSpPr/>
                          <wps:spPr>
                            <a:xfrm>
                              <a:off x="0" y="1062842"/>
                              <a:ext cx="950026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3886A2" w14:textId="77777777" w:rsidR="0027448B" w:rsidRPr="009160D7" w:rsidRDefault="0027448B" w:rsidP="009B2D2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</w:pPr>
                                <w:r w:rsidRPr="009160D7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кто?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 xml:space="preserve"> что?</w:t>
                                </w:r>
                                <w:r w:rsidRPr="009160D7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что</w:t>
                                </w:r>
                                <w:r w:rsidRPr="009160D7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что</w:t>
                                </w:r>
                                <w:proofErr w:type="spellEnd"/>
                                <w:r w:rsidRPr="009160D7">
                                  <w:rPr>
                                    <w:rFonts w:ascii="Times New Roman" w:hAnsi="Times New Roman" w:cs="Times New Roman"/>
                                    <w:b/>
                                    <w:sz w:val="26"/>
                                    <w:szCs w:val="2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Прямоугольник 476"/>
                          <wps:cNvSpPr/>
                          <wps:spPr>
                            <a:xfrm>
                              <a:off x="4031673" y="1062842"/>
                              <a:ext cx="9144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рямоугольник 480"/>
                          <wps:cNvSpPr/>
                          <wps:spPr>
                            <a:xfrm>
                              <a:off x="2072244" y="1104405"/>
                              <a:ext cx="9144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3" name="Группа 493"/>
                          <wpg:cNvGrpSpPr/>
                          <wpg:grpSpPr>
                            <a:xfrm>
                              <a:off x="11876" y="1615044"/>
                              <a:ext cx="3051958" cy="328551"/>
                              <a:chOff x="0" y="0"/>
                              <a:chExt cx="3051958" cy="328551"/>
                            </a:xfrm>
                          </wpg:grpSpPr>
                          <wps:wsp>
                            <wps:cNvPr id="475" name="Прямоугольник 475"/>
                            <wps:cNvSpPr/>
                            <wps:spPr>
                              <a:xfrm>
                                <a:off x="2084119" y="0"/>
                                <a:ext cx="967839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9EE35F" w14:textId="77777777" w:rsidR="0027448B" w:rsidRPr="009160D7" w:rsidRDefault="0027448B" w:rsidP="009B2D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9160D7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холодный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Прямоугольник 483"/>
                            <wps:cNvSpPr/>
                            <wps:spPr>
                              <a:xfrm>
                                <a:off x="0" y="23751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5" name="Группа 495"/>
                          <wpg:cNvGrpSpPr/>
                          <wpg:grpSpPr>
                            <a:xfrm>
                              <a:off x="11876" y="0"/>
                              <a:ext cx="4886696" cy="1098467"/>
                              <a:chOff x="0" y="0"/>
                              <a:chExt cx="4886696" cy="1098467"/>
                            </a:xfrm>
                          </wpg:grpSpPr>
                          <wps:wsp>
                            <wps:cNvPr id="471" name="Прямоугольник 471"/>
                            <wps:cNvSpPr/>
                            <wps:spPr>
                              <a:xfrm>
                                <a:off x="0" y="540327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" name="Прямоугольник 472"/>
                            <wps:cNvSpPr/>
                            <wps:spPr>
                              <a:xfrm>
                                <a:off x="2095994" y="540327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Прямоугольник 473"/>
                            <wps:cNvSpPr/>
                            <wps:spPr>
                              <a:xfrm>
                                <a:off x="3972296" y="540327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94" name="Группа 494"/>
                            <wpg:cNvGrpSpPr/>
                            <wpg:grpSpPr>
                              <a:xfrm>
                                <a:off x="926275" y="0"/>
                                <a:ext cx="3105397" cy="558140"/>
                                <a:chOff x="0" y="0"/>
                                <a:chExt cx="3105397" cy="558140"/>
                              </a:xfrm>
                            </wpg:grpSpPr>
                            <wps:wsp>
                              <wps:cNvPr id="477" name="Прямоугольник 477"/>
                              <wps:cNvSpPr/>
                              <wps:spPr>
                                <a:xfrm>
                                  <a:off x="724395" y="0"/>
                                  <a:ext cx="1721922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solidFill>
                                    <a:schemeClr val="accent3">
                                      <a:lumMod val="20000"/>
                                      <a:lumOff val="8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8D53DB0" w14:textId="77777777" w:rsidR="0027448B" w:rsidRPr="009160D7" w:rsidRDefault="0027448B" w:rsidP="009B2D2B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9160D7"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  <w:szCs w:val="28"/>
                                      </w:rPr>
                                      <w:t>Слова обозначают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Прямая со стрелкой 484"/>
                              <wps:cNvCnPr/>
                              <wps:spPr>
                                <a:xfrm flipH="1">
                                  <a:off x="0" y="302821"/>
                                  <a:ext cx="670956" cy="21771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5" name="Прямая со стрелкой 485"/>
                              <wps:cNvCnPr/>
                              <wps:spPr>
                                <a:xfrm>
                                  <a:off x="2464130" y="314696"/>
                                  <a:ext cx="641267" cy="2052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6" name="Прямая со стрелкой 486"/>
                              <wps:cNvCnPr/>
                              <wps:spPr>
                                <a:xfrm>
                                  <a:off x="1561605" y="314696"/>
                                  <a:ext cx="5938" cy="24344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87" name="Прямая со стрелкой 487"/>
                            <wps:cNvCnPr/>
                            <wps:spPr>
                              <a:xfrm>
                                <a:off x="463137" y="831273"/>
                                <a:ext cx="5938" cy="2434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8" name="Прямая со стрелкой 488"/>
                            <wps:cNvCnPr/>
                            <wps:spPr>
                              <a:xfrm>
                                <a:off x="2499755" y="855023"/>
                                <a:ext cx="5938" cy="2434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9" name="Прямая со стрелкой 489"/>
                            <wps:cNvCnPr/>
                            <wps:spPr>
                              <a:xfrm>
                                <a:off x="4435433" y="855023"/>
                                <a:ext cx="5938" cy="2434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90" name="Прямая со стрелкой 490"/>
                          <wps:cNvCnPr/>
                          <wps:spPr>
                            <a:xfrm>
                              <a:off x="463138" y="1383475"/>
                              <a:ext cx="5938" cy="24344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1" name="Прямая со стрелкой 491"/>
                          <wps:cNvCnPr/>
                          <wps:spPr>
                            <a:xfrm>
                              <a:off x="2553195" y="1365662"/>
                              <a:ext cx="5938" cy="24344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" name="Прямая со стрелкой 492"/>
                          <wps:cNvCnPr/>
                          <wps:spPr>
                            <a:xfrm>
                              <a:off x="4500748" y="1347849"/>
                              <a:ext cx="5938" cy="243444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5360B1" id="Группа 497" o:spid="_x0000_s1026" style="width:390.85pt;height:153.05pt;mso-position-horizontal-relative:char;mso-position-vertical-relative:line" coordsize="49638,1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">
                <v:rect id="Прямоугольник 482" o:spid="_x0000_s1027" style="position:absolute;left:40494;top:16209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" fillcolor="#9cc2e5 [1944]" strokecolor="#9cc2e5 [1944]" strokeweight="1pt"/>
                <v:group id="Группа 496" o:spid="_x0000_s1028" style="position:absolute;width:49460;height:19435" coordsize="49460,1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rect id="Прямоугольник 474" o:spid="_x0000_s1029" style="position:absolute;top:10628;width:950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" fillcolor="#f4b083 [1941]" strokecolor="#f4b083 [1941]" strokeweight="1pt">
                    <v:textbox>
                      <w:txbxContent>
                        <w:p w14:paraId="613886A2" w14:textId="77777777" w:rsidR="0027448B" w:rsidRPr="009160D7" w:rsidRDefault="0027448B" w:rsidP="009B2D2B">
                          <w:pPr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</w:pPr>
                          <w:r w:rsidRPr="009160D7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кто?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 xml:space="preserve"> что?</w:t>
                          </w:r>
                          <w:r w:rsidRPr="009160D7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что</w:t>
                          </w:r>
                          <w:r w:rsidRPr="009160D7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что</w:t>
                          </w:r>
                          <w:proofErr w:type="spellEnd"/>
                          <w:r w:rsidRPr="009160D7">
                            <w:rPr>
                              <w:rFonts w:ascii="Times New Roman" w:hAnsi="Times New Roman" w:cs="Times New Roman"/>
                              <w:b/>
                              <w:sz w:val="26"/>
                              <w:szCs w:val="26"/>
                            </w:rPr>
                            <w:t>?</w:t>
                          </w:r>
                        </w:p>
                      </w:txbxContent>
                    </v:textbox>
                  </v:rect>
                  <v:rect id="Прямоугольник 476" o:spid="_x0000_s1030" style="position:absolute;left:40316;top:10628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" fillcolor="#f4b083 [1941]" strokecolor="#f4b083 [1941]" strokeweight="1pt"/>
                  <v:rect id="Прямоугольник 480" o:spid="_x0000_s1031" style="position:absolute;left:20722;top:11044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" fillcolor="#f4b083 [1941]" strokecolor="#f4b083 [1941]" strokeweight="1pt"/>
                  <v:group id="Группа 493" o:spid="_x0000_s1032" style="position:absolute;left:118;top:16150;width:30520;height:3285" coordsize="30519,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<v:rect id="Прямоугольник 475" o:spid="_x0000_s1033" style="position:absolute;left:20841;width:967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" fillcolor="#9cc2e5 [1944]" strokecolor="#9cc2e5 [1944]" strokeweight="1pt">
                      <v:textbox>
                        <w:txbxContent>
                          <w:p w14:paraId="059EE35F" w14:textId="77777777" w:rsidR="0027448B" w:rsidRPr="009160D7" w:rsidRDefault="0027448B" w:rsidP="009B2D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160D7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холодный</w:t>
                            </w:r>
                          </w:p>
                        </w:txbxContent>
                      </v:textbox>
                    </v:rect>
                    <v:rect id="Прямоугольник 483" o:spid="_x0000_s1034" style="position:absolute;top:237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" fillcolor="#9cc2e5 [1944]" strokecolor="#9cc2e5 [1944]" strokeweight="1pt"/>
                  </v:group>
                  <v:group id="Группа 495" o:spid="_x0000_s1035" style="position:absolute;left:118;width:48867;height:10984" coordsize="48866,1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<v:rect id="Прямоугольник 471" o:spid="_x0000_s1036" style="position:absolute;top:5403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" fillcolor="#ffc000 [3207]" strokecolor="#ffc000 [3207]" strokeweight="1pt"/>
                    <v:rect id="Прямоугольник 472" o:spid="_x0000_s1037" style="position:absolute;left:20959;top:5403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" fillcolor="#ffc000 [3207]" strokecolor="#ffc000 [3207]" strokeweight="1pt"/>
                    <v:rect id="Прямоугольник 473" o:spid="_x0000_s1038" style="position:absolute;left:39722;top:5403;width:9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" fillcolor="#ffc000 [3207]" strokecolor="#ffc000 [3207]" strokeweight="1pt"/>
                    <v:group id="Группа 494" o:spid="_x0000_s1039" style="position:absolute;left:9262;width:31054;height:5581" coordsize="31053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  <v:rect id="Прямоугольник 477" o:spid="_x0000_s1040" style="position:absolute;left:7243;width:1722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" fillcolor="#ededed [662]" strokecolor="#ededed [662]" strokeweight="1pt">
                        <v:textbox>
                          <w:txbxContent>
                            <w:p w14:paraId="08D53DB0" w14:textId="77777777" w:rsidR="0027448B" w:rsidRPr="009160D7" w:rsidRDefault="0027448B" w:rsidP="009B2D2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160D7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Слова обозначают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484" o:spid="_x0000_s1041" type="#_x0000_t32" style="position:absolute;top:3028;width:6709;height:21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Прямая со стрелкой 485" o:spid="_x0000_s1042" type="#_x0000_t32" style="position:absolute;left:24641;top:3146;width:6412;height:20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Прямая со стрелкой 486" o:spid="_x0000_s1043" type="#_x0000_t32" style="position:absolute;left:15616;top:3146;width:59;height:2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" strokecolor="#4472c4 [3204]" strokeweight=".5pt">
                        <v:stroke endarrow="block" joinstyle="miter"/>
                      </v:shape>
                    </v:group>
                    <v:shape id="Прямая со стрелкой 487" o:spid="_x0000_s1044" type="#_x0000_t32" style="position:absolute;left:4631;top:8312;width:59;height:2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" strokecolor="#4472c4 [3204]" strokeweight=".5pt">
                      <v:stroke endarrow="block" joinstyle="miter"/>
                    </v:shape>
                    <v:shape id="Прямая со стрелкой 488" o:spid="_x0000_s1045" type="#_x0000_t32" style="position:absolute;left:24997;top:8550;width:59;height:2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" strokecolor="#4472c4 [3204]" strokeweight=".5pt">
                      <v:stroke endarrow="block" joinstyle="miter"/>
                    </v:shape>
                    <v:shape id="Прямая со стрелкой 489" o:spid="_x0000_s1046" type="#_x0000_t32" style="position:absolute;left:44354;top:8550;width:59;height:2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" strokecolor="#4472c4 [3204]" strokeweight=".5pt">
                      <v:stroke endarrow="block" joinstyle="miter"/>
                    </v:shape>
                  </v:group>
                  <v:shape id="Прямая со стрелкой 490" o:spid="_x0000_s1047" type="#_x0000_t32" style="position:absolute;left:4631;top:13834;width:59;height:2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" strokecolor="#4472c4 [3204]" strokeweight=".5pt">
                    <v:stroke endarrow="block" joinstyle="miter"/>
                  </v:shape>
                  <v:shape id="Прямая со стрелкой 491" o:spid="_x0000_s1048" type="#_x0000_t32" style="position:absolute;left:25531;top:13656;width:60;height:24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" strokecolor="#4472c4 [3204]" strokeweight=".5pt">
                    <v:stroke endarrow="block" joinstyle="miter"/>
                  </v:shape>
                  <v:shape id="Прямая со стрелкой 492" o:spid="_x0000_s1049" type="#_x0000_t32" style="position:absolute;left:45007;top:13478;width:59;height:2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" strokecolor="#4472c4 [3204]" strokeweight=".5pt">
                    <v:stroke endarrow="block" joinstyle="miter"/>
                  </v:shape>
                </v:group>
                <w10:anchorlock/>
              </v:group>
            </w:pict>
          </mc:Fallback>
        </mc:AlternateContent>
      </w:r>
    </w:p>
    <w:p w14:paraId="612C713D" w14:textId="77777777" w:rsidR="009B2D2B" w:rsidRPr="006755C0" w:rsidRDefault="009B2D2B" w:rsidP="006569F0">
      <w:pPr>
        <w:pStyle w:val="a3"/>
        <w:jc w:val="center"/>
        <w:rPr>
          <w:lang w:eastAsia="ru-RU"/>
        </w:rPr>
      </w:pPr>
    </w:p>
    <w:p w14:paraId="2AFB29AD" w14:textId="0057C811" w:rsidR="009B2D2B" w:rsidRDefault="009B2D2B" w:rsidP="006569F0">
      <w:pPr>
        <w:pStyle w:val="a3"/>
      </w:pPr>
      <w:r w:rsidRPr="004E3DE1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Послушайте отрывок из стихотворения Марины Дружининой «Зима», выделите из него слова, котор</w:t>
      </w:r>
      <w:r w:rsidR="006569F0">
        <w:t>ые вы можете вставить в схему в </w:t>
      </w:r>
      <w:r w:rsidRPr="006755C0">
        <w:t>качестве примеров. Обоснуйте свой выбор слов.</w:t>
      </w:r>
    </w:p>
    <w:p w14:paraId="007AADF0" w14:textId="77777777" w:rsidR="009B2D2B" w:rsidRDefault="009B2D2B" w:rsidP="006569F0">
      <w:pPr>
        <w:pStyle w:val="a3"/>
        <w:rPr>
          <w:lang w:eastAsia="ru-RU"/>
        </w:rPr>
      </w:pPr>
      <w:r w:rsidRPr="006755C0">
        <w:rPr>
          <w:lang w:eastAsia="ru-RU"/>
        </w:rPr>
        <w:t>Снег ложится на дома.</w:t>
      </w:r>
    </w:p>
    <w:p w14:paraId="7D6F8CBA" w14:textId="77777777" w:rsidR="009B2D2B" w:rsidRDefault="009B2D2B" w:rsidP="006569F0">
      <w:pPr>
        <w:pStyle w:val="a3"/>
        <w:rPr>
          <w:lang w:eastAsia="ru-RU"/>
        </w:rPr>
      </w:pPr>
      <w:r w:rsidRPr="006755C0">
        <w:rPr>
          <w:lang w:eastAsia="ru-RU"/>
        </w:rPr>
        <w:t>К нам опять пришла зима.</w:t>
      </w:r>
      <w:r>
        <w:rPr>
          <w:lang w:eastAsia="ru-RU"/>
        </w:rPr>
        <w:t xml:space="preserve"> [7]</w:t>
      </w:r>
    </w:p>
    <w:p w14:paraId="3B76B2C8" w14:textId="44140708" w:rsidR="009B2D2B" w:rsidRDefault="009B2D2B" w:rsidP="006569F0">
      <w:pPr>
        <w:pStyle w:val="a3"/>
        <w:spacing w:before="120"/>
        <w:rPr>
          <w:lang w:eastAsia="ru-RU"/>
        </w:rPr>
      </w:pPr>
      <w:r w:rsidRPr="006755C0">
        <w:rPr>
          <w:i/>
          <w:lang w:eastAsia="ru-RU"/>
        </w:rPr>
        <w:t xml:space="preserve">Слова, которые учащимся необходимо выделить и вставить в схему: </w:t>
      </w:r>
      <w:r w:rsidRPr="006755C0">
        <w:rPr>
          <w:lang w:eastAsia="ru-RU"/>
        </w:rPr>
        <w:t>снег, дома, зима</w:t>
      </w:r>
      <w:r>
        <w:rPr>
          <w:lang w:eastAsia="ru-RU"/>
        </w:rPr>
        <w:t xml:space="preserve"> — </w:t>
      </w:r>
      <w:r w:rsidRPr="006755C0">
        <w:rPr>
          <w:lang w:eastAsia="ru-RU"/>
        </w:rPr>
        <w:t>в</w:t>
      </w:r>
      <w:r w:rsidR="006569F0">
        <w:rPr>
          <w:lang w:eastAsia="ru-RU"/>
        </w:rPr>
        <w:t> </w:t>
      </w:r>
      <w:r w:rsidRPr="006755C0">
        <w:rPr>
          <w:lang w:eastAsia="ru-RU"/>
        </w:rPr>
        <w:t>синий прямоугольник первой колонки схемы; ложится, пришла</w:t>
      </w:r>
      <w:r>
        <w:rPr>
          <w:lang w:eastAsia="ru-RU"/>
        </w:rPr>
        <w:t xml:space="preserve"> — </w:t>
      </w:r>
      <w:r w:rsidR="006569F0">
        <w:rPr>
          <w:lang w:eastAsia="ru-RU"/>
        </w:rPr>
        <w:t>в </w:t>
      </w:r>
      <w:r w:rsidRPr="006755C0">
        <w:rPr>
          <w:lang w:eastAsia="ru-RU"/>
        </w:rPr>
        <w:t>синий прямо</w:t>
      </w:r>
      <w:r>
        <w:rPr>
          <w:lang w:eastAsia="ru-RU"/>
        </w:rPr>
        <w:t>угольник третьей колонки схемы.</w:t>
      </w:r>
    </w:p>
    <w:p w14:paraId="53B587BC" w14:textId="2E0CFC32" w:rsidR="009B2D2B" w:rsidRDefault="009B2D2B" w:rsidP="006569F0">
      <w:pPr>
        <w:pStyle w:val="a3"/>
      </w:pPr>
      <w:r w:rsidRPr="006755C0">
        <w:lastRenderedPageBreak/>
        <w:t>Учащимся предлагается изучить еще одну схему, сделанную заранее на доске (данную в</w:t>
      </w:r>
      <w:r w:rsidR="006569F0">
        <w:t> презентации), и </w:t>
      </w:r>
      <w:r w:rsidRPr="006755C0">
        <w:t>р</w:t>
      </w:r>
      <w:r w:rsidR="006569F0">
        <w:t>ассказать, что в ней отражено с </w:t>
      </w:r>
      <w:r w:rsidRPr="006755C0">
        <w:t>помощью условных обозначений.</w:t>
      </w:r>
    </w:p>
    <w:p w14:paraId="76251268" w14:textId="64D380F8" w:rsidR="009B2D2B" w:rsidRPr="006755C0" w:rsidRDefault="009B2D2B" w:rsidP="006569F0">
      <w:pPr>
        <w:pStyle w:val="a3"/>
        <w:spacing w:before="120" w:after="120"/>
        <w:rPr>
          <w:u w:val="single"/>
          <w:lang w:eastAsia="ru-RU"/>
        </w:rPr>
      </w:pPr>
      <w:r w:rsidRPr="006755C0">
        <w:rPr>
          <w:lang w:eastAsia="ru-RU"/>
        </w:rPr>
        <w:t xml:space="preserve">Схема на доске: </w:t>
      </w:r>
      <w:r w:rsidR="006569F0" w:rsidRPr="006755C0">
        <w:rPr>
          <w:noProof/>
          <w:lang w:val="en-US"/>
        </w:rPr>
        <mc:AlternateContent>
          <mc:Choice Requires="wpg">
            <w:drawing>
              <wp:inline distT="0" distB="0" distL="0" distR="0" wp14:anchorId="21078522" wp14:editId="388B376D">
                <wp:extent cx="1931225" cy="53340"/>
                <wp:effectExtent l="0" t="19050" r="31115" b="22860"/>
                <wp:docPr id="501" name="Группа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225" cy="53340"/>
                          <a:chOff x="0" y="0"/>
                          <a:chExt cx="1931225" cy="53340"/>
                        </a:xfrm>
                      </wpg:grpSpPr>
                      <wps:wsp>
                        <wps:cNvPr id="498" name="Прямая соединительная линия 498"/>
                        <wps:cNvCnPr/>
                        <wps:spPr>
                          <a:xfrm>
                            <a:off x="0" y="3810"/>
                            <a:ext cx="90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Прямая соединительная линия 499"/>
                        <wps:cNvCnPr/>
                        <wps:spPr>
                          <a:xfrm>
                            <a:off x="1024890" y="0"/>
                            <a:ext cx="90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>
                            <a:off x="1028700" y="53340"/>
                            <a:ext cx="9025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A8E8882" id="Группа 501" o:spid="_x0000_s1026" style="width:152.05pt;height:4.2pt;mso-position-horizontal-relative:char;mso-position-vertical-relative:line" coordsize="19312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">
                <v:line id="Прямая соединительная линия 498" o:spid="_x0000_s1027" style="position:absolute;visibility:visible;mso-wrap-style:square" from="0,38" to="902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" strokecolor="#525252 [1606]" strokeweight="2.25pt">
                  <v:stroke joinstyle="miter"/>
                </v:line>
                <v:line id="Прямая соединительная линия 499" o:spid="_x0000_s1028" style="position:absolute;visibility:visible;mso-wrap-style:square" from="10248,0" to="192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" strokecolor="#525252 [1606]" strokeweight="2.25pt">
                  <v:stroke joinstyle="miter"/>
                </v:line>
                <v:line id="Прямая соединительная линия 500" o:spid="_x0000_s1029" style="position:absolute;visibility:visible;mso-wrap-style:square" from="10287,533" to="19312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" strokecolor="#525252 [1606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07401B31" w14:textId="47D5D70E" w:rsidR="009B2D2B" w:rsidRDefault="009B2D2B" w:rsidP="006569F0">
      <w:pPr>
        <w:pStyle w:val="a3"/>
      </w:pPr>
      <w:r w:rsidRPr="004E3DE1">
        <w:rPr>
          <w:b/>
        </w:rPr>
        <w:t>Учитель</w:t>
      </w:r>
      <w:r w:rsidRPr="006755C0">
        <w:rPr>
          <w:b/>
          <w:i/>
        </w:rPr>
        <w:t>.</w:t>
      </w:r>
      <w:r w:rsidRPr="006755C0">
        <w:t xml:space="preserve"> Найдите в стихотворных строчках Марины Дружининой выражения, которые подходят к данной схеме. </w:t>
      </w:r>
      <w:r w:rsidRPr="006755C0">
        <w:rPr>
          <w:i/>
        </w:rPr>
        <w:t>(Снег ложится; зима пришла.)</w:t>
      </w:r>
      <w:r w:rsidRPr="006755C0">
        <w:t xml:space="preserve"> Что обозначают выделенные вами из текста слова? </w:t>
      </w:r>
      <w:r w:rsidRPr="006755C0">
        <w:rPr>
          <w:i/>
        </w:rPr>
        <w:t xml:space="preserve">(Слова </w:t>
      </w:r>
      <w:r w:rsidRPr="006755C0">
        <w:rPr>
          <w:b/>
          <w:i/>
        </w:rPr>
        <w:t>снег</w:t>
      </w:r>
      <w:r w:rsidRPr="006755C0">
        <w:rPr>
          <w:i/>
        </w:rPr>
        <w:t xml:space="preserve">, </w:t>
      </w:r>
      <w:r w:rsidRPr="006755C0">
        <w:rPr>
          <w:b/>
          <w:i/>
        </w:rPr>
        <w:t>зима</w:t>
      </w:r>
      <w:r w:rsidRPr="006755C0">
        <w:rPr>
          <w:i/>
        </w:rPr>
        <w:t xml:space="preserve"> обозначают предметы, т.</w:t>
      </w:r>
      <w:r w:rsidR="006569F0">
        <w:rPr>
          <w:i/>
        </w:rPr>
        <w:t> </w:t>
      </w:r>
      <w:r w:rsidRPr="006755C0">
        <w:rPr>
          <w:i/>
        </w:rPr>
        <w:t xml:space="preserve">к. отвечают на вопрос </w:t>
      </w:r>
      <w:proofErr w:type="gramStart"/>
      <w:r w:rsidRPr="006755C0">
        <w:rPr>
          <w:b/>
          <w:i/>
        </w:rPr>
        <w:t>что?</w:t>
      </w:r>
      <w:r w:rsidRPr="006755C0">
        <w:rPr>
          <w:i/>
        </w:rPr>
        <w:t>;</w:t>
      </w:r>
      <w:proofErr w:type="gramEnd"/>
      <w:r w:rsidRPr="006755C0">
        <w:rPr>
          <w:i/>
        </w:rPr>
        <w:t xml:space="preserve"> слова </w:t>
      </w:r>
      <w:r w:rsidRPr="006755C0">
        <w:rPr>
          <w:b/>
          <w:i/>
        </w:rPr>
        <w:t>ложится</w:t>
      </w:r>
      <w:r w:rsidRPr="006755C0">
        <w:rPr>
          <w:i/>
        </w:rPr>
        <w:t xml:space="preserve">, </w:t>
      </w:r>
      <w:r w:rsidRPr="006755C0">
        <w:rPr>
          <w:b/>
          <w:i/>
        </w:rPr>
        <w:t>пришла</w:t>
      </w:r>
      <w:r>
        <w:rPr>
          <w:i/>
        </w:rPr>
        <w:t xml:space="preserve"> — </w:t>
      </w:r>
      <w:r w:rsidRPr="006755C0">
        <w:rPr>
          <w:i/>
        </w:rPr>
        <w:t>действия предметов, т.</w:t>
      </w:r>
      <w:r w:rsidR="006569F0">
        <w:rPr>
          <w:i/>
        </w:rPr>
        <w:t> </w:t>
      </w:r>
      <w:r w:rsidRPr="006755C0">
        <w:rPr>
          <w:i/>
        </w:rPr>
        <w:t xml:space="preserve">к. отвечают на вопрос </w:t>
      </w:r>
      <w:r w:rsidRPr="006755C0">
        <w:rPr>
          <w:b/>
          <w:i/>
        </w:rPr>
        <w:t>что делает?</w:t>
      </w:r>
      <w:r w:rsidRPr="006755C0">
        <w:rPr>
          <w:i/>
        </w:rPr>
        <w:t xml:space="preserve">, </w:t>
      </w:r>
      <w:r w:rsidRPr="006755C0">
        <w:rPr>
          <w:b/>
          <w:i/>
        </w:rPr>
        <w:t>что сделала?</w:t>
      </w:r>
      <w:r w:rsidRPr="006755C0">
        <w:rPr>
          <w:i/>
        </w:rPr>
        <w:t>)</w:t>
      </w:r>
      <w:r w:rsidR="006569F0">
        <w:t xml:space="preserve"> Как вы думаете, о </w:t>
      </w:r>
      <w:r w:rsidRPr="006755C0">
        <w:t>чем сегодня пойдет речь на уроке? Давайте сформулируем тему и задачи урока (фиксируются на доске).</w:t>
      </w:r>
    </w:p>
    <w:p w14:paraId="415FE092" w14:textId="77777777" w:rsidR="009B2D2B" w:rsidRDefault="009B2D2B" w:rsidP="006569F0">
      <w:pPr>
        <w:pStyle w:val="12"/>
      </w:pPr>
      <w:r w:rsidRPr="004E3DE1">
        <w:t>ОБОБЩЕНИЕ ИЗУЧЕННОГО МАТЕРИАЛА</w:t>
      </w:r>
    </w:p>
    <w:p w14:paraId="16371C9B" w14:textId="7D00FFD3" w:rsidR="009B2D2B" w:rsidRDefault="009B2D2B" w:rsidP="006569F0">
      <w:pPr>
        <w:pStyle w:val="a3"/>
      </w:pPr>
      <w:r w:rsidRPr="004E3DE1">
        <w:rPr>
          <w:b/>
        </w:rPr>
        <w:t>Учитель.</w:t>
      </w:r>
      <w:r w:rsidRPr="006755C0">
        <w:t xml:space="preserve"> Послушайте текст из </w:t>
      </w:r>
      <w:r w:rsidR="006569F0">
        <w:t>упр. </w:t>
      </w:r>
      <w:r w:rsidRPr="006755C0">
        <w:t>48, оп</w:t>
      </w:r>
      <w:r w:rsidR="006569F0">
        <w:t>ределите настроение жеребенка и </w:t>
      </w:r>
      <w:r w:rsidRPr="006755C0">
        <w:t>цыпленка: какое оно</w:t>
      </w:r>
      <w:r>
        <w:t xml:space="preserve"> — </w:t>
      </w:r>
      <w:r w:rsidRPr="006755C0">
        <w:t xml:space="preserve">одинаковое или разное. </w:t>
      </w:r>
      <w:r w:rsidRPr="006755C0">
        <w:rPr>
          <w:i/>
        </w:rPr>
        <w:t>(Высказывания учащихся после восприятия текста на слух.)</w:t>
      </w:r>
      <w:r w:rsidR="006569F0">
        <w:t xml:space="preserve"> Прочитайте с </w:t>
      </w:r>
      <w:r w:rsidRPr="006755C0">
        <w:t>доски слова, которые обозначают настроение. Поставьте к ним вопросы.</w:t>
      </w:r>
    </w:p>
    <w:p w14:paraId="5B51186F" w14:textId="77777777" w:rsidR="009B2D2B" w:rsidRDefault="009B2D2B" w:rsidP="006569F0">
      <w:pPr>
        <w:pStyle w:val="a3"/>
        <w:spacing w:before="60" w:after="120"/>
      </w:pPr>
      <w:r w:rsidRPr="006755C0">
        <w:rPr>
          <w:i/>
        </w:rPr>
        <w:t>Слова на доске:</w:t>
      </w:r>
      <w:r w:rsidRPr="006755C0">
        <w:t xml:space="preserve"> бодрое, жизнерадостное, скверное, игривое, тоскливое, восторженное, безрадостное, угрюмое.</w:t>
      </w:r>
    </w:p>
    <w:p w14:paraId="51234805" w14:textId="77777777" w:rsidR="009B2D2B" w:rsidRDefault="009B2D2B" w:rsidP="006569F0">
      <w:pPr>
        <w:pStyle w:val="a3"/>
      </w:pPr>
      <w:r w:rsidRPr="004E3DE1">
        <w:rPr>
          <w:b/>
        </w:rPr>
        <w:t>Учитель.</w:t>
      </w:r>
      <w:r w:rsidRPr="006755C0">
        <w:t xml:space="preserve"> Что обозначают данные слова? </w:t>
      </w:r>
      <w:r w:rsidRPr="006755C0">
        <w:rPr>
          <w:i/>
        </w:rPr>
        <w:t>(Признаки предметов.)</w:t>
      </w:r>
      <w:r w:rsidRPr="006755C0">
        <w:t xml:space="preserve"> Какие из этих слов вы выберете для характеристики настроения жеребенка? Цыпленка? </w:t>
      </w:r>
      <w:r w:rsidRPr="006755C0">
        <w:rPr>
          <w:i/>
        </w:rPr>
        <w:t>(Высказывания учащихся.)</w:t>
      </w:r>
      <w:r w:rsidRPr="006755C0">
        <w:t xml:space="preserve"> Используя слова с доски, самостоятельно дополните одним любым словом каждую из фраз (даны на доске) и запишите их в тетради.</w:t>
      </w:r>
    </w:p>
    <w:p w14:paraId="518EBEA8" w14:textId="77777777" w:rsidR="009B2D2B" w:rsidRDefault="009B2D2B" w:rsidP="006569F0">
      <w:pPr>
        <w:pStyle w:val="a3"/>
        <w:spacing w:before="60" w:after="120"/>
      </w:pPr>
      <w:r w:rsidRPr="006755C0">
        <w:rPr>
          <w:i/>
        </w:rPr>
        <w:t>Фразы на доске:</w:t>
      </w:r>
      <w:r w:rsidRPr="006755C0">
        <w:t xml:space="preserve"> Жеребенок (какой?) </w:t>
      </w:r>
      <w:proofErr w:type="gramStart"/>
      <w:r w:rsidRPr="006755C0">
        <w:t>….</w:t>
      </w:r>
      <w:proofErr w:type="gramEnd"/>
      <w:r w:rsidRPr="006755C0">
        <w:t>, цыпленок (какой?) … .</w:t>
      </w:r>
    </w:p>
    <w:p w14:paraId="6C3520E0" w14:textId="01225ECA" w:rsidR="009B2D2B" w:rsidRDefault="009B2D2B" w:rsidP="006569F0">
      <w:pPr>
        <w:pStyle w:val="a3"/>
        <w:rPr>
          <w:b/>
          <w:lang w:eastAsia="ru-RU"/>
        </w:rPr>
      </w:pPr>
      <w:r w:rsidRPr="006755C0">
        <w:rPr>
          <w:lang w:eastAsia="ru-RU"/>
        </w:rPr>
        <w:t>После выполнения задания проводится проверка, внимание детей обращается на то, что слова, обозначающие признаки предметов, нужно было изменить, т.</w:t>
      </w:r>
      <w:r w:rsidR="006569F0">
        <w:rPr>
          <w:lang w:eastAsia="ru-RU"/>
        </w:rPr>
        <w:t> </w:t>
      </w:r>
      <w:r w:rsidRPr="006755C0">
        <w:rPr>
          <w:lang w:eastAsia="ru-RU"/>
        </w:rPr>
        <w:t xml:space="preserve">к. изменился вопрос с </w:t>
      </w:r>
      <w:r w:rsidRPr="006755C0">
        <w:rPr>
          <w:b/>
          <w:lang w:eastAsia="ru-RU"/>
        </w:rPr>
        <w:t>какое?</w:t>
      </w:r>
      <w:r w:rsidRPr="006755C0">
        <w:rPr>
          <w:lang w:eastAsia="ru-RU"/>
        </w:rPr>
        <w:t xml:space="preserve"> на </w:t>
      </w:r>
      <w:r w:rsidRPr="006755C0">
        <w:rPr>
          <w:b/>
          <w:lang w:eastAsia="ru-RU"/>
        </w:rPr>
        <w:t>какой?</w:t>
      </w:r>
    </w:p>
    <w:p w14:paraId="4D3B1627" w14:textId="6DE4B610" w:rsidR="009B2D2B" w:rsidRDefault="009B2D2B" w:rsidP="006569F0">
      <w:pPr>
        <w:pStyle w:val="a3"/>
        <w:spacing w:before="120"/>
      </w:pPr>
      <w:r w:rsidRPr="0045377F">
        <w:rPr>
          <w:b/>
        </w:rPr>
        <w:t>Учитель.</w:t>
      </w:r>
      <w:r w:rsidRPr="006755C0">
        <w:rPr>
          <w:b/>
          <w:i/>
        </w:rPr>
        <w:t xml:space="preserve"> </w:t>
      </w:r>
      <w:r w:rsidR="006569F0">
        <w:t>Прочитайте текст в упр. 48. Ознакомьтесь на с. 39 с заданием к </w:t>
      </w:r>
      <w:r w:rsidRPr="006755C0">
        <w:t xml:space="preserve">нему. Как вы понимаете записи под номерами 1 и 2? </w:t>
      </w:r>
      <w:r w:rsidRPr="006755C0">
        <w:rPr>
          <w:i/>
        </w:rPr>
        <w:t>(Высказывания учащихся.)</w:t>
      </w:r>
      <w:r w:rsidRPr="006755C0">
        <w:t xml:space="preserve"> Дополните и</w:t>
      </w:r>
      <w:r w:rsidR="006569F0">
        <w:t>х, используя слова из текста, и запишите в </w:t>
      </w:r>
      <w:r w:rsidRPr="006755C0">
        <w:t>тетрадь.</w:t>
      </w:r>
    </w:p>
    <w:p w14:paraId="6ECDBBD8" w14:textId="3E46C072" w:rsidR="009B2D2B" w:rsidRDefault="006569F0" w:rsidP="006569F0">
      <w:pPr>
        <w:pStyle w:val="a3"/>
        <w:rPr>
          <w:lang w:eastAsia="ru-RU"/>
        </w:rPr>
      </w:pPr>
      <w:r>
        <w:rPr>
          <w:lang w:eastAsia="ru-RU"/>
        </w:rPr>
        <w:t>Прочитайте текст в упр. </w:t>
      </w:r>
      <w:r w:rsidR="009B2D2B" w:rsidRPr="006755C0">
        <w:rPr>
          <w:lang w:eastAsia="ru-RU"/>
        </w:rPr>
        <w:t xml:space="preserve">49. Какую пользу приносят хищные птицы? Подтвердите ответ словами из текста. </w:t>
      </w:r>
      <w:r w:rsidR="009B2D2B" w:rsidRPr="006755C0">
        <w:rPr>
          <w:i/>
          <w:lang w:eastAsia="ru-RU"/>
        </w:rPr>
        <w:t>(Высказывания учащихся.)</w:t>
      </w:r>
      <w:r w:rsidR="009B2D2B" w:rsidRPr="006755C0">
        <w:rPr>
          <w:lang w:eastAsia="ru-RU"/>
        </w:rPr>
        <w:t xml:space="preserve"> Чт</w:t>
      </w:r>
      <w:r>
        <w:rPr>
          <w:lang w:eastAsia="ru-RU"/>
        </w:rPr>
        <w:t>о общего между болотной совой и </w:t>
      </w:r>
      <w:r w:rsidR="009B2D2B" w:rsidRPr="006755C0">
        <w:rPr>
          <w:lang w:eastAsia="ru-RU"/>
        </w:rPr>
        <w:t xml:space="preserve">кошкой? В чем отличие? </w:t>
      </w:r>
      <w:r w:rsidR="009B2D2B" w:rsidRPr="006755C0">
        <w:rPr>
          <w:i/>
          <w:lang w:eastAsia="ru-RU"/>
        </w:rPr>
        <w:t>(Высказывания учащихся.)</w:t>
      </w:r>
      <w:r w:rsidR="009B2D2B" w:rsidRPr="006755C0">
        <w:rPr>
          <w:lang w:eastAsia="ru-RU"/>
        </w:rPr>
        <w:t xml:space="preserve"> Зачитайте в тексте, что делает мышь. Как вы оцените ее «деятельность» с точки зрения пользы для человека? </w:t>
      </w:r>
      <w:r w:rsidR="009B2D2B" w:rsidRPr="006755C0">
        <w:rPr>
          <w:i/>
          <w:lang w:eastAsia="ru-RU"/>
        </w:rPr>
        <w:t>(Высказывания учащихся.)</w:t>
      </w:r>
      <w:r w:rsidR="009B2D2B" w:rsidRPr="006755C0">
        <w:rPr>
          <w:lang w:eastAsia="ru-RU"/>
        </w:rPr>
        <w:t xml:space="preserve"> На какой вопрос отвечает слово </w:t>
      </w:r>
      <w:r w:rsidR="009B2D2B" w:rsidRPr="006755C0">
        <w:rPr>
          <w:b/>
          <w:lang w:eastAsia="ru-RU"/>
        </w:rPr>
        <w:t>канюк</w:t>
      </w:r>
      <w:r w:rsidR="009B2D2B" w:rsidRPr="006755C0">
        <w:rPr>
          <w:lang w:eastAsia="ru-RU"/>
        </w:rPr>
        <w:t xml:space="preserve">? Слово </w:t>
      </w:r>
      <w:r w:rsidR="009B2D2B" w:rsidRPr="006755C0">
        <w:rPr>
          <w:b/>
          <w:lang w:eastAsia="ru-RU"/>
        </w:rPr>
        <w:t>мышь</w:t>
      </w:r>
      <w:r w:rsidR="009B2D2B" w:rsidRPr="006755C0">
        <w:rPr>
          <w:lang w:eastAsia="ru-RU"/>
        </w:rPr>
        <w:t>? Что они обозначают? Поставьте от этих слов вопросы к словам, обозначающим действия предметов. Выпишите полученные сочетания слов, подчеркните слова, обозначающие предметы и их действия соответствующими линиями.</w:t>
      </w:r>
    </w:p>
    <w:p w14:paraId="65AC39F7" w14:textId="485488EF" w:rsidR="009B2D2B" w:rsidRDefault="009B2D2B" w:rsidP="006569F0">
      <w:pPr>
        <w:pStyle w:val="a3"/>
        <w:rPr>
          <w:lang w:eastAsia="ru-RU"/>
        </w:rPr>
      </w:pPr>
      <w:r w:rsidRPr="006755C0">
        <w:rPr>
          <w:lang w:eastAsia="ru-RU"/>
        </w:rPr>
        <w:t xml:space="preserve">На усмотрение учителя, в зависимости от уровня подготовки класса, учащимся можно предложить из второго абзаца выписать аналогичные сочетания слов: </w:t>
      </w:r>
      <w:r w:rsidRPr="006755C0">
        <w:rPr>
          <w:i/>
          <w:lang w:eastAsia="ru-RU"/>
        </w:rPr>
        <w:t>сова съедает</w:t>
      </w:r>
      <w:r w:rsidRPr="006755C0">
        <w:rPr>
          <w:lang w:eastAsia="ru-RU"/>
        </w:rPr>
        <w:t xml:space="preserve">, </w:t>
      </w:r>
      <w:r w:rsidR="006569F0">
        <w:rPr>
          <w:i/>
          <w:lang w:eastAsia="ru-RU"/>
        </w:rPr>
        <w:t>кошка не </w:t>
      </w:r>
      <w:r w:rsidRPr="00B3099D">
        <w:rPr>
          <w:i/>
          <w:lang w:eastAsia="ru-RU"/>
        </w:rPr>
        <w:t>поймает</w:t>
      </w:r>
      <w:r w:rsidRPr="006755C0">
        <w:rPr>
          <w:lang w:eastAsia="ru-RU"/>
        </w:rPr>
        <w:t>, подчеркнув соответствующими линиями слова, обозначающие предметы и их действия.</w:t>
      </w:r>
    </w:p>
    <w:p w14:paraId="1B38932C" w14:textId="1416C2BE" w:rsidR="009B2D2B" w:rsidRDefault="009B2D2B" w:rsidP="006569F0">
      <w:pPr>
        <w:pStyle w:val="a3"/>
        <w:spacing w:before="120"/>
        <w:rPr>
          <w:i/>
        </w:rPr>
      </w:pPr>
      <w:r w:rsidRPr="0045377F">
        <w:rPr>
          <w:b/>
        </w:rPr>
        <w:lastRenderedPageBreak/>
        <w:t>Учитель.</w:t>
      </w:r>
      <w:r w:rsidRPr="006755C0">
        <w:rPr>
          <w:b/>
          <w:i/>
        </w:rPr>
        <w:t xml:space="preserve"> </w:t>
      </w:r>
      <w:r w:rsidRPr="006755C0">
        <w:t>Расскажите все, что</w:t>
      </w:r>
      <w:r w:rsidR="006569F0">
        <w:t xml:space="preserve"> можете о словах, данных в упр. </w:t>
      </w:r>
      <w:r w:rsidRPr="006755C0">
        <w:t xml:space="preserve">50? </w:t>
      </w:r>
      <w:r w:rsidRPr="006755C0">
        <w:rPr>
          <w:i/>
        </w:rPr>
        <w:t>(Высказывания учащихся.)</w:t>
      </w:r>
      <w:r w:rsidRPr="006755C0">
        <w:t xml:space="preserve"> Какие из данных с</w:t>
      </w:r>
      <w:r w:rsidR="006569F0">
        <w:t>лов всегда нужно писать с </w:t>
      </w:r>
      <w:r w:rsidRPr="006755C0">
        <w:t xml:space="preserve">большой буквы? Обоснуйте свой ответ. Прочитайте слова для справки. Есть ли среди них слова, обозначающие признаки предметов?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Найдите слова, обозначающие действие предмета. На какой вопрос они отвечают? </w:t>
      </w:r>
      <w:r w:rsidRPr="006755C0">
        <w:rPr>
          <w:i/>
        </w:rPr>
        <w:t xml:space="preserve">(На вопрос </w:t>
      </w:r>
      <w:r w:rsidR="006569F0">
        <w:rPr>
          <w:b/>
          <w:i/>
        </w:rPr>
        <w:t>что </w:t>
      </w:r>
      <w:r w:rsidRPr="006755C0">
        <w:rPr>
          <w:b/>
          <w:i/>
        </w:rPr>
        <w:t>делала?</w:t>
      </w:r>
      <w:r w:rsidRPr="006755C0">
        <w:rPr>
          <w:i/>
        </w:rPr>
        <w:t>)</w:t>
      </w:r>
      <w:r w:rsidRPr="006755C0">
        <w:t xml:space="preserve"> Какое слово в данной строке привлекает к себе внимание? (</w:t>
      </w:r>
      <w:r w:rsidRPr="006755C0">
        <w:rPr>
          <w:i/>
        </w:rPr>
        <w:t xml:space="preserve">Слово </w:t>
      </w:r>
      <w:r w:rsidRPr="006755C0">
        <w:rPr>
          <w:b/>
          <w:i/>
        </w:rPr>
        <w:t>спала</w:t>
      </w:r>
      <w:r w:rsidR="006569F0">
        <w:rPr>
          <w:i/>
        </w:rPr>
        <w:t>, в </w:t>
      </w:r>
      <w:r w:rsidRPr="006755C0">
        <w:rPr>
          <w:i/>
        </w:rPr>
        <w:t>котором поставлен знак ударения на последний слог.)</w:t>
      </w:r>
      <w:r w:rsidRPr="006755C0">
        <w:t xml:space="preserve"> Прочитайте слова из рубрики «Говори правильно!». Что вы заметили? </w:t>
      </w:r>
      <w:r w:rsidR="006569F0">
        <w:rPr>
          <w:i/>
        </w:rPr>
        <w:t>(</w:t>
      </w:r>
      <w:proofErr w:type="gramStart"/>
      <w:r w:rsidR="006569F0">
        <w:rPr>
          <w:i/>
        </w:rPr>
        <w:t>В</w:t>
      </w:r>
      <w:proofErr w:type="gramEnd"/>
      <w:r w:rsidR="006569F0">
        <w:rPr>
          <w:i/>
        </w:rPr>
        <w:t> </w:t>
      </w:r>
      <w:r w:rsidRPr="006755C0">
        <w:rPr>
          <w:i/>
        </w:rPr>
        <w:t>словах данной рубрики приведены еще примеры слов, об</w:t>
      </w:r>
      <w:r w:rsidR="006569F0">
        <w:rPr>
          <w:i/>
        </w:rPr>
        <w:t>означающих действие предмета, с </w:t>
      </w:r>
      <w:r w:rsidRPr="006755C0">
        <w:rPr>
          <w:i/>
        </w:rPr>
        <w:t>ударением на последнем слоге.)</w:t>
      </w:r>
      <w:r w:rsidRPr="006755C0">
        <w:t xml:space="preserve"> Кто может выполнять в данном случае эти действия? </w:t>
      </w:r>
      <w:r w:rsidRPr="006755C0">
        <w:rPr>
          <w:i/>
        </w:rPr>
        <w:t>(Девочка, девушка, женщина, бабушка.)</w:t>
      </w:r>
      <w:r w:rsidRPr="006755C0">
        <w:t xml:space="preserve"> Попробуйте дополнить данный ряд слов своими подобными примерами. </w:t>
      </w:r>
      <w:r w:rsidRPr="006755C0">
        <w:rPr>
          <w:i/>
        </w:rPr>
        <w:t>(Жила, ждала, зва</w:t>
      </w:r>
      <w:r w:rsidR="006569F0">
        <w:rPr>
          <w:i/>
        </w:rPr>
        <w:t>ла, врала, рвала, гнала, пила и </w:t>
      </w:r>
      <w:r w:rsidRPr="006755C0">
        <w:rPr>
          <w:i/>
        </w:rPr>
        <w:t>т.</w:t>
      </w:r>
      <w:r w:rsidR="006569F0">
        <w:rPr>
          <w:i/>
        </w:rPr>
        <w:t> </w:t>
      </w:r>
      <w:r w:rsidRPr="006755C0">
        <w:rPr>
          <w:i/>
        </w:rPr>
        <w:t>п.)</w:t>
      </w:r>
    </w:p>
    <w:p w14:paraId="6472BBAD" w14:textId="27DBB1E3" w:rsidR="009B2D2B" w:rsidRDefault="009B2D2B" w:rsidP="006569F0">
      <w:pPr>
        <w:pStyle w:val="a3"/>
      </w:pPr>
      <w:r w:rsidRPr="006755C0">
        <w:t xml:space="preserve">В словах для справки измените слова, обозначающие действие предметов так, чтобы они отвечали на вопрос </w:t>
      </w:r>
      <w:proofErr w:type="gramStart"/>
      <w:r w:rsidR="006569F0">
        <w:rPr>
          <w:b/>
        </w:rPr>
        <w:t>что</w:t>
      </w:r>
      <w:proofErr w:type="gramEnd"/>
      <w:r w:rsidR="006569F0">
        <w:rPr>
          <w:b/>
        </w:rPr>
        <w:t> </w:t>
      </w:r>
      <w:r w:rsidRPr="006755C0">
        <w:rPr>
          <w:b/>
        </w:rPr>
        <w:t>делает?</w:t>
      </w:r>
      <w:r w:rsidRPr="006755C0">
        <w:t xml:space="preserve"> </w:t>
      </w:r>
      <w:r w:rsidRPr="006755C0">
        <w:rPr>
          <w:i/>
        </w:rPr>
        <w:t>(Ответы учащихся.)</w:t>
      </w:r>
      <w:r w:rsidRPr="006755C0">
        <w:t xml:space="preserve"> Поставьте слова, обозначающие предметы, в начальную форму. На какой вопрос они в этом случае будут отвечать? </w:t>
      </w:r>
      <w:r w:rsidRPr="006755C0">
        <w:rPr>
          <w:i/>
        </w:rPr>
        <w:t xml:space="preserve">(На вопрос </w:t>
      </w:r>
      <w:r w:rsidRPr="006755C0">
        <w:rPr>
          <w:b/>
          <w:i/>
        </w:rPr>
        <w:t>что?</w:t>
      </w:r>
      <w:r w:rsidRPr="006755C0">
        <w:rPr>
          <w:i/>
        </w:rPr>
        <w:t>)</w:t>
      </w:r>
      <w:r w:rsidRPr="006755C0">
        <w:t xml:space="preserve"> С опорой на вопросы и слова для справки состав</w:t>
      </w:r>
      <w:r w:rsidR="006569F0">
        <w:t>ьте одно предложение на выбор и </w:t>
      </w:r>
      <w:r w:rsidRPr="006755C0">
        <w:t>запишите его. Подчеркните соответству</w:t>
      </w:r>
      <w:r>
        <w:t>ющими линиями слово, обозначающе</w:t>
      </w:r>
      <w:r w:rsidRPr="006755C0">
        <w:t>е предмет, и слово, обозначающее его действие.</w:t>
      </w:r>
    </w:p>
    <w:p w14:paraId="2096BAA2" w14:textId="77777777" w:rsidR="009B2D2B" w:rsidRDefault="009B2D2B" w:rsidP="006569F0">
      <w:pPr>
        <w:pStyle w:val="a3"/>
      </w:pPr>
      <w:r w:rsidRPr="006755C0">
        <w:t>После выполнения задания организуется его проверка.</w:t>
      </w:r>
    </w:p>
    <w:p w14:paraId="5182AA13" w14:textId="5DEC96C6" w:rsidR="009B2D2B" w:rsidRDefault="009B2D2B" w:rsidP="006569F0">
      <w:pPr>
        <w:pStyle w:val="a3"/>
        <w:spacing w:after="120"/>
      </w:pPr>
      <w:r w:rsidRPr="006755C0">
        <w:t>В ходе рефлексии проводится коллект</w:t>
      </w:r>
      <w:r w:rsidR="006569F0">
        <w:t>ивное обсуждение поставленных в </w:t>
      </w:r>
      <w:r w:rsidRPr="006755C0">
        <w:t>начале урока задач, в какой степени они решены, кто и с какими трудностями столкнулся на уроке, какой вопрос необходимо рассмотреть на последующих уроках еще раз более подробно.</w:t>
      </w:r>
    </w:p>
    <w:p w14:paraId="1CC370D9" w14:textId="77777777" w:rsidR="009B2D2B" w:rsidRDefault="009B2D2B" w:rsidP="006569F0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10CCF56C" w14:textId="77777777" w:rsidR="009B2D2B" w:rsidRDefault="009B2D2B" w:rsidP="006569F0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88*.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стихотворение. Слова, обозначающие действия предметов, с опорой на образец изменяют по вопросам и записывают в таблицу.</w:t>
      </w:r>
    </w:p>
    <w:p w14:paraId="21EFF9BE" w14:textId="77777777" w:rsidR="009B2D2B" w:rsidRDefault="009B2D2B" w:rsidP="006569F0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14:paraId="0E4CA8C5" w14:textId="77777777" w:rsidR="009B2D2B" w:rsidRPr="006755C0" w:rsidRDefault="009B2D2B" w:rsidP="006569F0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50. </w:t>
      </w:r>
      <w:r w:rsidRPr="006755C0">
        <w:rPr>
          <w:rFonts w:ascii="Times New Roman" w:hAnsi="Times New Roman" w:cs="Times New Roman"/>
          <w:sz w:val="28"/>
          <w:szCs w:val="28"/>
        </w:rPr>
        <w:t>Учащиеся оценивают работу Пети, который составлял предложения из слов, обозначающих предметы и их действия. Количество допущенных им ошибок отмечают, выбирая из предложенных вариантов ответов.</w:t>
      </w:r>
    </w:p>
    <w:p w14:paraId="5842C6C4" w14:textId="39E34A65" w:rsidR="009B2D2B" w:rsidRDefault="009B2D2B" w:rsidP="006569F0">
      <w:pPr>
        <w:pStyle w:val="a3"/>
        <w:spacing w:before="120"/>
        <w:rPr>
          <w:rFonts w:cs="Times New Roman"/>
          <w:b/>
        </w:rPr>
      </w:pPr>
      <w:r w:rsidRPr="006569F0">
        <w:rPr>
          <w:b/>
          <w:lang w:eastAsia="ru-RU"/>
        </w:rPr>
        <w:t>Домашнее задание:</w:t>
      </w:r>
      <w:r w:rsidRPr="00BE3124">
        <w:rPr>
          <w:lang w:eastAsia="ru-RU"/>
        </w:rPr>
        <w:t xml:space="preserve"> </w:t>
      </w:r>
      <w:r w:rsidRPr="00BE3124">
        <w:t>упр. 51.</w:t>
      </w:r>
      <w:r>
        <w:rPr>
          <w:rFonts w:cs="Times New Roman"/>
          <w:b/>
        </w:rPr>
        <w:br w:type="page"/>
      </w:r>
    </w:p>
    <w:p w14:paraId="14D042FE" w14:textId="77777777" w:rsidR="009B2D2B" w:rsidRDefault="009B2D2B" w:rsidP="006569F0">
      <w:pPr>
        <w:pStyle w:val="11"/>
      </w:pPr>
      <w:r w:rsidRPr="006755C0">
        <w:lastRenderedPageBreak/>
        <w:t>ЗАКРЕПЛЕНИЕ</w:t>
      </w:r>
    </w:p>
    <w:p w14:paraId="14A6D26F" w14:textId="77777777" w:rsidR="009B2D2B" w:rsidRPr="00BE3124" w:rsidRDefault="009B2D2B" w:rsidP="006569F0">
      <w:pPr>
        <w:pStyle w:val="a3"/>
      </w:pPr>
      <w:r w:rsidRPr="00BE3124">
        <w:rPr>
          <w:b/>
          <w:bCs/>
          <w:i/>
          <w:iCs/>
          <w:lang w:eastAsia="ru-RU"/>
        </w:rPr>
        <w:t xml:space="preserve">Предметные результаты: </w:t>
      </w:r>
      <w:r w:rsidRPr="00BE3124">
        <w:rPr>
          <w:bCs/>
          <w:iCs/>
          <w:lang w:eastAsia="ru-RU"/>
        </w:rPr>
        <w:t>будут учиться</w:t>
      </w:r>
      <w:r w:rsidRPr="00BE3124">
        <w:rPr>
          <w:b/>
          <w:bCs/>
          <w:i/>
          <w:iCs/>
          <w:lang w:eastAsia="ru-RU"/>
        </w:rPr>
        <w:t xml:space="preserve"> </w:t>
      </w:r>
      <w:r w:rsidRPr="00BE3124">
        <w:t>опознавать и сравнивать слова, которые обозначают предметы, признаки и действия предметов.</w:t>
      </w:r>
    </w:p>
    <w:p w14:paraId="5EE39CBA" w14:textId="009DFAC5" w:rsidR="009B2D2B" w:rsidRPr="00BE3124" w:rsidRDefault="009B2D2B" w:rsidP="006569F0">
      <w:pPr>
        <w:pStyle w:val="a3"/>
      </w:pPr>
      <w:proofErr w:type="spellStart"/>
      <w:r w:rsidRPr="00BE3124">
        <w:rPr>
          <w:b/>
          <w:bCs/>
          <w:i/>
          <w:iCs/>
          <w:lang w:eastAsia="ru-RU"/>
        </w:rPr>
        <w:t>Метапредметные</w:t>
      </w:r>
      <w:proofErr w:type="spellEnd"/>
      <w:r w:rsidRPr="00BE3124">
        <w:rPr>
          <w:b/>
          <w:bCs/>
          <w:i/>
          <w:iCs/>
          <w:lang w:eastAsia="ru-RU"/>
        </w:rPr>
        <w:t xml:space="preserve"> результаты: </w:t>
      </w:r>
      <w:r w:rsidRPr="00BE3124">
        <w:rPr>
          <w:bCs/>
          <w:iCs/>
          <w:lang w:eastAsia="ru-RU"/>
        </w:rPr>
        <w:t xml:space="preserve">будут учиться </w:t>
      </w:r>
      <w:r w:rsidRPr="00BE3124">
        <w:t xml:space="preserve">овладевать способами решения учебной задачи, анализировать изучаемые факты языка с выделением их отличительных признаков, осуществлять сравнение, сопоставление, классификацию изученных фактов языка по заданному признаку; подводить языковой факт под понятие разного уровня обобщения: предмет и слово, </w:t>
      </w:r>
      <w:r w:rsidR="006569F0">
        <w:t>обозначающее предмет, признак и </w:t>
      </w:r>
      <w:r w:rsidRPr="00BE3124">
        <w:t>слово, обозначающее признак предмета; действие и слово, обозначающее действие предмета, адекватно воспринимать оценку своей работы учителем, одноклассниками.</w:t>
      </w:r>
    </w:p>
    <w:p w14:paraId="5D007272" w14:textId="77777777" w:rsidR="009B2D2B" w:rsidRDefault="009B2D2B" w:rsidP="006569F0">
      <w:pPr>
        <w:pStyle w:val="a3"/>
      </w:pPr>
      <w:r w:rsidRPr="00BE3124">
        <w:rPr>
          <w:b/>
          <w:bCs/>
          <w:i/>
          <w:iCs/>
        </w:rPr>
        <w:t>Личностные результаты:</w:t>
      </w:r>
      <w:r w:rsidRPr="00BE3124">
        <w:rPr>
          <w:bCs/>
        </w:rPr>
        <w:t xml:space="preserve"> </w:t>
      </w:r>
      <w:r w:rsidRPr="00BE3124">
        <w:rPr>
          <w:lang w:eastAsia="ru-RU"/>
        </w:rPr>
        <w:t xml:space="preserve">развитие </w:t>
      </w:r>
      <w:r w:rsidRPr="00BE3124">
        <w:t>этических чувств (сопереживание, с</w:t>
      </w:r>
      <w:r>
        <w:t>очувствие, отзывчивость и др.).</w:t>
      </w:r>
    </w:p>
    <w:p w14:paraId="75336850" w14:textId="77777777" w:rsidR="009B2D2B" w:rsidRPr="00BE3124" w:rsidRDefault="009B2D2B" w:rsidP="006569F0">
      <w:pPr>
        <w:pStyle w:val="11"/>
        <w:spacing w:before="120" w:after="0"/>
        <w:rPr>
          <w:lang w:eastAsia="ru-RU"/>
        </w:rPr>
      </w:pPr>
      <w:r w:rsidRPr="00BE3124">
        <w:rPr>
          <w:lang w:eastAsia="ru-RU"/>
        </w:rPr>
        <w:t>Ход урока</w:t>
      </w:r>
    </w:p>
    <w:p w14:paraId="5035AA4A" w14:textId="77777777" w:rsidR="009B2D2B" w:rsidRDefault="009B2D2B" w:rsidP="006569F0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35D2C202" w14:textId="77777777" w:rsidR="009B2D2B" w:rsidRDefault="009B2D2B" w:rsidP="006569F0">
      <w:pPr>
        <w:pStyle w:val="a3"/>
        <w:rPr>
          <w:lang w:eastAsia="ru-RU"/>
        </w:rPr>
      </w:pPr>
      <w:r w:rsidRPr="006755C0">
        <w:rPr>
          <w:lang w:eastAsia="ru-RU"/>
        </w:rPr>
        <w:t>Учащимся предлагается разгадать загадку (записана на доске/слайде презентации):</w:t>
      </w:r>
    </w:p>
    <w:p w14:paraId="71699A7E" w14:textId="77777777" w:rsidR="009B2D2B" w:rsidRDefault="009B2D2B" w:rsidP="006569F0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На крепком дубочке</w:t>
      </w:r>
    </w:p>
    <w:p w14:paraId="7B58D6D2" w14:textId="77777777" w:rsidR="009B2D2B" w:rsidRDefault="009B2D2B" w:rsidP="006569F0">
      <w:pPr>
        <w:pStyle w:val="a3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к</w:t>
      </w:r>
      <w:r w:rsidRPr="006755C0">
        <w:rPr>
          <w:rFonts w:eastAsia="Times New Roman" w:cs="Times New Roman"/>
          <w:color w:val="000000"/>
          <w:lang w:eastAsia="ru-RU"/>
        </w:rPr>
        <w:t>оричневые бочки.</w:t>
      </w:r>
    </w:p>
    <w:p w14:paraId="1A362AA8" w14:textId="77777777" w:rsidR="009B2D2B" w:rsidRDefault="009B2D2B" w:rsidP="006569F0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Жуку на удивление,</w:t>
      </w:r>
    </w:p>
    <w:p w14:paraId="2B0F25F5" w14:textId="3B018108" w:rsidR="009B2D2B" w:rsidRDefault="009B2D2B" w:rsidP="006569F0">
      <w:pPr>
        <w:pStyle w:val="a3"/>
        <w:rPr>
          <w:rFonts w:eastAsia="Times New Roman" w:cs="Times New Roman"/>
          <w:i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с</w:t>
      </w:r>
      <w:r w:rsidRPr="006755C0">
        <w:rPr>
          <w:rFonts w:eastAsia="Times New Roman" w:cs="Times New Roman"/>
          <w:color w:val="000000"/>
          <w:lang w:eastAsia="ru-RU"/>
        </w:rPr>
        <w:t xml:space="preserve">винье на объедение. </w:t>
      </w:r>
      <w:r w:rsidR="005C7D86" w:rsidRPr="005C7D86">
        <w:rPr>
          <w:rFonts w:eastAsia="Times New Roman" w:cs="Times New Roman"/>
          <w:color w:val="000000"/>
          <w:lang w:eastAsia="ru-RU"/>
        </w:rPr>
        <w:t>[8]</w:t>
      </w:r>
      <w:r w:rsidR="005C7D86" w:rsidRPr="005C7D86">
        <w:rPr>
          <w:rFonts w:eastAsia="Times New Roman" w:cs="Times New Roman"/>
          <w:color w:val="000000"/>
          <w:lang w:eastAsia="ru-RU"/>
        </w:rPr>
        <w:t xml:space="preserve"> </w:t>
      </w:r>
      <w:r w:rsidRPr="006755C0">
        <w:rPr>
          <w:rFonts w:eastAsia="Times New Roman" w:cs="Times New Roman"/>
          <w:i/>
          <w:color w:val="000000"/>
          <w:lang w:eastAsia="ru-RU"/>
        </w:rPr>
        <w:t>(Желуди)</w:t>
      </w:r>
    </w:p>
    <w:p w14:paraId="7F2FE0F2" w14:textId="5BCD8C61" w:rsidR="009B2D2B" w:rsidRDefault="006569F0" w:rsidP="006569F0">
      <w:pPr>
        <w:pStyle w:val="a3"/>
        <w:rPr>
          <w:rFonts w:eastAsia="Times New Roman" w:cs="Times New Roman"/>
          <w:i/>
          <w:color w:val="000000"/>
          <w:lang w:eastAsia="ru-RU"/>
        </w:rPr>
      </w:pPr>
      <w:r>
        <w:rPr>
          <w:rFonts w:eastAsia="Times New Roman" w:cs="Times New Roman"/>
          <w:i/>
          <w:color w:val="000000"/>
          <w:lang w:eastAsia="ru-RU"/>
        </w:rPr>
        <w:t xml:space="preserve">                         </w:t>
      </w:r>
      <w:r w:rsidR="009B2D2B" w:rsidRPr="006755C0">
        <w:rPr>
          <w:rFonts w:eastAsia="Times New Roman" w:cs="Times New Roman"/>
          <w:i/>
          <w:color w:val="000000"/>
          <w:lang w:eastAsia="ru-RU"/>
        </w:rPr>
        <w:t>В. Степанов</w:t>
      </w:r>
    </w:p>
    <w:p w14:paraId="6AD5A5EA" w14:textId="7CA75A73" w:rsidR="009B2D2B" w:rsidRDefault="009B2D2B" w:rsidP="006569F0">
      <w:pPr>
        <w:pStyle w:val="a3"/>
        <w:spacing w:before="120"/>
      </w:pPr>
      <w:r w:rsidRPr="00BE3124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Изучите слова, из которых составлена загадка. Заполните таблицу на индивидуальных листках (раздаются каждому ученику </w:t>
      </w:r>
      <w:r w:rsidR="006569F0">
        <w:t>перед уроком), записав ответы с </w:t>
      </w:r>
      <w:r w:rsidRPr="006755C0">
        <w:t>помощью цифр.</w:t>
      </w:r>
    </w:p>
    <w:p w14:paraId="214AE18B" w14:textId="77777777" w:rsidR="009B2D2B" w:rsidRPr="006569F0" w:rsidRDefault="009B2D2B" w:rsidP="006569F0">
      <w:pPr>
        <w:pStyle w:val="a3"/>
        <w:spacing w:after="120"/>
        <w:rPr>
          <w:i/>
        </w:rPr>
      </w:pPr>
      <w:r w:rsidRPr="006569F0">
        <w:rPr>
          <w:i/>
        </w:rPr>
        <w:t>Примерный вид таблицы:</w:t>
      </w:r>
    </w:p>
    <w:tbl>
      <w:tblPr>
        <w:tblStyle w:val="af"/>
        <w:tblW w:w="10289" w:type="dxa"/>
        <w:tblLook w:val="04A0" w:firstRow="1" w:lastRow="0" w:firstColumn="1" w:lastColumn="0" w:noHBand="0" w:noVBand="1"/>
      </w:tblPr>
      <w:tblGrid>
        <w:gridCol w:w="6862"/>
        <w:gridCol w:w="3427"/>
      </w:tblGrid>
      <w:tr w:rsidR="009B2D2B" w:rsidRPr="006755C0" w14:paraId="412E4824" w14:textId="77777777" w:rsidTr="006569F0">
        <w:trPr>
          <w:trHeight w:val="567"/>
        </w:trPr>
        <w:tc>
          <w:tcPr>
            <w:tcW w:w="6862" w:type="dxa"/>
            <w:vAlign w:val="center"/>
          </w:tcPr>
          <w:p w14:paraId="50BB5BC0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  <w:r w:rsidRPr="006755C0">
              <w:rPr>
                <w:lang w:eastAsia="ru-RU"/>
              </w:rPr>
              <w:t>Слова, обозначающие предметы</w:t>
            </w:r>
          </w:p>
        </w:tc>
        <w:tc>
          <w:tcPr>
            <w:tcW w:w="3427" w:type="dxa"/>
            <w:vAlign w:val="center"/>
          </w:tcPr>
          <w:p w14:paraId="3EBBAED0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</w:p>
        </w:tc>
      </w:tr>
      <w:tr w:rsidR="009B2D2B" w:rsidRPr="006755C0" w14:paraId="350F1F15" w14:textId="77777777" w:rsidTr="006569F0">
        <w:trPr>
          <w:trHeight w:val="567"/>
        </w:trPr>
        <w:tc>
          <w:tcPr>
            <w:tcW w:w="6862" w:type="dxa"/>
            <w:vAlign w:val="center"/>
          </w:tcPr>
          <w:p w14:paraId="27925A1B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  <w:r w:rsidRPr="006755C0">
              <w:rPr>
                <w:lang w:eastAsia="ru-RU"/>
              </w:rPr>
              <w:t>Слова, обозначающие признаки предметов</w:t>
            </w:r>
          </w:p>
        </w:tc>
        <w:tc>
          <w:tcPr>
            <w:tcW w:w="3427" w:type="dxa"/>
            <w:vAlign w:val="center"/>
          </w:tcPr>
          <w:p w14:paraId="34978D29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</w:p>
        </w:tc>
      </w:tr>
      <w:tr w:rsidR="009B2D2B" w:rsidRPr="006755C0" w14:paraId="45E51F90" w14:textId="77777777" w:rsidTr="006569F0">
        <w:trPr>
          <w:trHeight w:val="567"/>
        </w:trPr>
        <w:tc>
          <w:tcPr>
            <w:tcW w:w="6862" w:type="dxa"/>
            <w:vAlign w:val="center"/>
          </w:tcPr>
          <w:p w14:paraId="20284385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  <w:r w:rsidRPr="006755C0">
              <w:rPr>
                <w:lang w:eastAsia="ru-RU"/>
              </w:rPr>
              <w:t>Слова, обозначающие действия предметов</w:t>
            </w:r>
          </w:p>
        </w:tc>
        <w:tc>
          <w:tcPr>
            <w:tcW w:w="3427" w:type="dxa"/>
            <w:vAlign w:val="center"/>
          </w:tcPr>
          <w:p w14:paraId="43B30575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</w:p>
        </w:tc>
      </w:tr>
      <w:tr w:rsidR="009B2D2B" w:rsidRPr="006755C0" w14:paraId="4E9946CA" w14:textId="77777777" w:rsidTr="006569F0">
        <w:trPr>
          <w:trHeight w:val="567"/>
        </w:trPr>
        <w:tc>
          <w:tcPr>
            <w:tcW w:w="6862" w:type="dxa"/>
            <w:vAlign w:val="center"/>
          </w:tcPr>
          <w:p w14:paraId="01F8AAC9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  <w:r w:rsidRPr="006755C0">
              <w:rPr>
                <w:lang w:eastAsia="ru-RU"/>
              </w:rPr>
              <w:t>Слова, которые еще не изучали</w:t>
            </w:r>
          </w:p>
        </w:tc>
        <w:tc>
          <w:tcPr>
            <w:tcW w:w="3427" w:type="dxa"/>
            <w:vAlign w:val="center"/>
          </w:tcPr>
          <w:p w14:paraId="3BBCA1D5" w14:textId="77777777" w:rsidR="009B2D2B" w:rsidRPr="006755C0" w:rsidRDefault="009B2D2B" w:rsidP="006569F0">
            <w:pPr>
              <w:pStyle w:val="a3"/>
              <w:ind w:firstLine="0"/>
              <w:jc w:val="left"/>
              <w:rPr>
                <w:lang w:eastAsia="ru-RU"/>
              </w:rPr>
            </w:pPr>
          </w:p>
        </w:tc>
      </w:tr>
    </w:tbl>
    <w:p w14:paraId="693D9F21" w14:textId="77777777" w:rsidR="009B2D2B" w:rsidRDefault="009B2D2B" w:rsidP="006569F0">
      <w:pPr>
        <w:pStyle w:val="a3"/>
        <w:spacing w:before="120" w:after="120"/>
        <w:rPr>
          <w:lang w:eastAsia="ru-RU"/>
        </w:rPr>
      </w:pPr>
      <w:r w:rsidRPr="006755C0">
        <w:rPr>
          <w:lang w:eastAsia="ru-RU"/>
        </w:rPr>
        <w:t>После выполнения задания организуется его проверка.</w:t>
      </w:r>
    </w:p>
    <w:p w14:paraId="7C0E9677" w14:textId="059A8276" w:rsidR="009B2D2B" w:rsidRDefault="009B2D2B" w:rsidP="006569F0">
      <w:pPr>
        <w:pStyle w:val="a3"/>
        <w:rPr>
          <w:i/>
        </w:rPr>
      </w:pPr>
      <w:r w:rsidRPr="00BE3124">
        <w:rPr>
          <w:b/>
        </w:rPr>
        <w:t>Учитель.</w:t>
      </w:r>
      <w:r w:rsidRPr="006755C0">
        <w:t xml:space="preserve"> Какие из слов загадки, обозначающие предметы, стоят не в начальной форме? </w:t>
      </w:r>
      <w:r w:rsidRPr="006755C0">
        <w:rPr>
          <w:i/>
        </w:rPr>
        <w:t>(Дубочке, жуку, свинье.)</w:t>
      </w:r>
      <w:r w:rsidRPr="006755C0">
        <w:t xml:space="preserve"> Поставьте эти слова в начальную форму, используя соответствующие вопросы. </w:t>
      </w:r>
      <w:r w:rsidRPr="006755C0">
        <w:rPr>
          <w:i/>
        </w:rPr>
        <w:t xml:space="preserve">(Ответы учащихся.) </w:t>
      </w:r>
      <w:r w:rsidRPr="006755C0">
        <w:t>Измените первое предложени</w:t>
      </w:r>
      <w:r w:rsidR="006569F0">
        <w:t>е так, чтобы в </w:t>
      </w:r>
      <w:r w:rsidRPr="006755C0">
        <w:t xml:space="preserve">нем появилось слово, обозначающее действие предмета. </w:t>
      </w:r>
      <w:r w:rsidRPr="006755C0">
        <w:rPr>
          <w:i/>
        </w:rPr>
        <w:t xml:space="preserve">(На крепком дубочке </w:t>
      </w:r>
      <w:r w:rsidRPr="006755C0">
        <w:rPr>
          <w:b/>
          <w:i/>
        </w:rPr>
        <w:t>растут</w:t>
      </w:r>
      <w:r w:rsidRPr="006755C0">
        <w:rPr>
          <w:i/>
        </w:rPr>
        <w:t xml:space="preserve"> коричневые бочки. На крепком дубочке </w:t>
      </w:r>
      <w:r w:rsidRPr="006755C0">
        <w:rPr>
          <w:b/>
          <w:i/>
        </w:rPr>
        <w:t>висят</w:t>
      </w:r>
      <w:r w:rsidRPr="006755C0">
        <w:rPr>
          <w:i/>
        </w:rPr>
        <w:t xml:space="preserve"> коричневые бочки. На крепком дубочке </w:t>
      </w:r>
      <w:r w:rsidRPr="006755C0">
        <w:rPr>
          <w:b/>
          <w:i/>
        </w:rPr>
        <w:t>зреют</w:t>
      </w:r>
      <w:r w:rsidRPr="006755C0">
        <w:rPr>
          <w:i/>
        </w:rPr>
        <w:t xml:space="preserve"> коричневые бочки. На крепком дубочке </w:t>
      </w:r>
      <w:r w:rsidRPr="006755C0">
        <w:rPr>
          <w:b/>
          <w:i/>
        </w:rPr>
        <w:t>появились</w:t>
      </w:r>
      <w:r w:rsidRPr="006755C0">
        <w:rPr>
          <w:i/>
        </w:rPr>
        <w:t xml:space="preserve"> коричневые бочки.)</w:t>
      </w:r>
    </w:p>
    <w:p w14:paraId="56AF5F7F" w14:textId="77777777" w:rsidR="009B2D2B" w:rsidRDefault="009B2D2B" w:rsidP="006569F0">
      <w:pPr>
        <w:pStyle w:val="a3"/>
        <w:rPr>
          <w:lang w:eastAsia="ru-RU"/>
        </w:rPr>
      </w:pPr>
      <w:r w:rsidRPr="006755C0">
        <w:rPr>
          <w:lang w:eastAsia="ru-RU"/>
        </w:rPr>
        <w:t>Как вы думаете, какова тема сегодняшнего урока? Давайте сформулируем задачи урока (фиксируются на доске).</w:t>
      </w:r>
    </w:p>
    <w:p w14:paraId="20EF662D" w14:textId="77777777" w:rsidR="009B2D2B" w:rsidRDefault="009B2D2B" w:rsidP="006569F0">
      <w:pPr>
        <w:pStyle w:val="12"/>
      </w:pPr>
      <w:r w:rsidRPr="006755C0">
        <w:lastRenderedPageBreak/>
        <w:t>ЗАКРЕПЛЕНИЕ ИЗУЧЕННОГО МАТЕРИАЛА</w:t>
      </w:r>
    </w:p>
    <w:p w14:paraId="1B2F9A6D" w14:textId="1583686E" w:rsidR="009B2D2B" w:rsidRDefault="009B2D2B" w:rsidP="006569F0">
      <w:pPr>
        <w:pStyle w:val="a3"/>
      </w:pPr>
      <w:r w:rsidRPr="00BE3124">
        <w:rPr>
          <w:b/>
        </w:rPr>
        <w:t>Учитель.</w:t>
      </w:r>
      <w:r w:rsidRPr="006755C0">
        <w:rPr>
          <w:b/>
          <w:i/>
        </w:rPr>
        <w:t xml:space="preserve"> </w:t>
      </w:r>
      <w:r w:rsidR="006569F0">
        <w:t>Прочитайте в упр. </w:t>
      </w:r>
      <w:r w:rsidRPr="006755C0">
        <w:t>52 отрывок из стихо</w:t>
      </w:r>
      <w:r w:rsidR="006569F0">
        <w:t xml:space="preserve">творения Бориса </w:t>
      </w:r>
      <w:proofErr w:type="spellStart"/>
      <w:r w:rsidR="006569F0">
        <w:t>Заходера</w:t>
      </w:r>
      <w:proofErr w:type="spellEnd"/>
      <w:r w:rsidR="006569F0">
        <w:t xml:space="preserve"> «Кот и </w:t>
      </w:r>
      <w:r w:rsidRPr="006755C0">
        <w:t xml:space="preserve">кит». Почему слова </w:t>
      </w:r>
      <w:r w:rsidRPr="006755C0">
        <w:rPr>
          <w:b/>
        </w:rPr>
        <w:t>Кот</w:t>
      </w:r>
      <w:r w:rsidRPr="006755C0">
        <w:t xml:space="preserve">, </w:t>
      </w:r>
      <w:r w:rsidRPr="006755C0">
        <w:rPr>
          <w:b/>
        </w:rPr>
        <w:t>Кит</w:t>
      </w:r>
      <w:r w:rsidRPr="006755C0">
        <w:t xml:space="preserve"> написаны с</w:t>
      </w:r>
      <w:r w:rsidR="006569F0">
        <w:t> </w:t>
      </w:r>
      <w:r w:rsidRPr="006755C0">
        <w:t xml:space="preserve">большой буквы? </w:t>
      </w:r>
      <w:r w:rsidRPr="006755C0">
        <w:rPr>
          <w:i/>
        </w:rPr>
        <w:t>(Ответы учащихся.)</w:t>
      </w:r>
      <w:r w:rsidRPr="006755C0">
        <w:t xml:space="preserve"> Какую ошибку допустил автор? </w:t>
      </w:r>
      <w:r w:rsidRPr="006755C0">
        <w:rPr>
          <w:i/>
        </w:rPr>
        <w:t>(Высказывания учащихся.)</w:t>
      </w:r>
      <w:r w:rsidRPr="006755C0">
        <w:t xml:space="preserve"> Наведите в стихотворении порядок: прочитайте его так, чтобы герои выполняли привычные для них действия. Рассмотрите предложенную в задании таблицу. С какой целью ее можно использовать? </w:t>
      </w:r>
      <w:r w:rsidRPr="006755C0">
        <w:rPr>
          <w:i/>
        </w:rPr>
        <w:t>(Учащиеся высказывают свои предположения.)</w:t>
      </w:r>
      <w:r w:rsidRPr="006755C0">
        <w:t xml:space="preserve"> С</w:t>
      </w:r>
      <w:r w:rsidR="006569F0">
        <w:t> </w:t>
      </w:r>
      <w:r w:rsidRPr="006755C0">
        <w:t>опорой на стихотворение устно заполните данную таблиц</w:t>
      </w:r>
      <w:r>
        <w:t>у.</w:t>
      </w:r>
    </w:p>
    <w:p w14:paraId="0C44056B" w14:textId="77777777" w:rsidR="009B2D2B" w:rsidRDefault="009B2D2B" w:rsidP="006569F0">
      <w:pPr>
        <w:pStyle w:val="a3"/>
      </w:pPr>
      <w:r w:rsidRPr="006755C0">
        <w:t>На усмотрение учителя задание по заполнению таблицы можно предложить детям выполнить в парах.</w:t>
      </w:r>
    </w:p>
    <w:p w14:paraId="289087BB" w14:textId="5E1BA22C" w:rsidR="009B2D2B" w:rsidRDefault="009B2D2B" w:rsidP="006569F0">
      <w:pPr>
        <w:pStyle w:val="a3"/>
        <w:spacing w:before="120"/>
      </w:pPr>
      <w:r w:rsidRPr="00BE3124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Спишите последние два предложения, исправив </w:t>
      </w:r>
      <w:r w:rsidR="006569F0">
        <w:t>в них ошибки автора. В </w:t>
      </w:r>
      <w:r w:rsidRPr="006755C0">
        <w:t>каждом предложении подчеркните одной линий слово, которое обозначает того, кто выполняет действие; двумя линиями</w:t>
      </w:r>
      <w:r>
        <w:t xml:space="preserve"> — </w:t>
      </w:r>
      <w:r w:rsidRPr="006755C0">
        <w:t>слово, которое обозначает действие данного героя.</w:t>
      </w:r>
    </w:p>
    <w:p w14:paraId="4BB3CAB4" w14:textId="1B7073E6" w:rsidR="009B2D2B" w:rsidRDefault="006569F0" w:rsidP="006569F0">
      <w:pPr>
        <w:pStyle w:val="a3"/>
        <w:rPr>
          <w:i/>
        </w:rPr>
      </w:pPr>
      <w:r>
        <w:t>Рассмотрите рисунок к упр. </w:t>
      </w:r>
      <w:r w:rsidR="009B2D2B" w:rsidRPr="006755C0">
        <w:t xml:space="preserve">53. </w:t>
      </w:r>
      <w:r w:rsidR="009B2D2B" w:rsidRPr="006755C0">
        <w:rPr>
          <w:b/>
        </w:rPr>
        <w:t>Что</w:t>
      </w:r>
      <w:r w:rsidR="009B2D2B" w:rsidRPr="006755C0">
        <w:t xml:space="preserve"> на нем изображено? </w:t>
      </w:r>
      <w:r w:rsidR="009B2D2B" w:rsidRPr="006755C0">
        <w:rPr>
          <w:b/>
        </w:rPr>
        <w:t>Кто</w:t>
      </w:r>
      <w:r w:rsidR="009B2D2B" w:rsidRPr="006755C0">
        <w:t xml:space="preserve"> на нем изображен?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Как вы думаете, что </w:t>
      </w:r>
      <w:r>
        <w:t>произошло с дедушкой и внуком в </w:t>
      </w:r>
      <w:r w:rsidR="009B2D2B" w:rsidRPr="006755C0">
        <w:t xml:space="preserve">лесу? </w:t>
      </w:r>
      <w:r w:rsidR="009B2D2B" w:rsidRPr="006755C0">
        <w:rPr>
          <w:i/>
        </w:rPr>
        <w:t xml:space="preserve">(Учащиеся высказывают свои предположения.) </w:t>
      </w:r>
      <w:r w:rsidR="009B2D2B" w:rsidRPr="006755C0">
        <w:t xml:space="preserve">Прочитайте текст, сравните, насколько ваша версия соответствует содержанию текста.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Почему дедушка не обрадовался поступку внука? Если б</w:t>
      </w:r>
      <w:r>
        <w:t>ы вы были на месте дедушки, что </w:t>
      </w:r>
      <w:r w:rsidR="009B2D2B" w:rsidRPr="006755C0">
        <w:t xml:space="preserve">бы вы сказали Сереже?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Как вы понимаете смысл выражения: </w:t>
      </w:r>
      <w:r w:rsidR="009B2D2B" w:rsidRPr="006755C0">
        <w:rPr>
          <w:b/>
        </w:rPr>
        <w:t>вольному воля</w:t>
      </w:r>
      <w:r w:rsidR="009B2D2B" w:rsidRPr="006755C0">
        <w:t>? Соответству</w:t>
      </w:r>
      <w:r>
        <w:t xml:space="preserve">ет ли оно ситуации, описанной </w:t>
      </w:r>
      <w:r w:rsidRPr="006569F0">
        <w:t>в</w:t>
      </w:r>
      <w:r>
        <w:t> </w:t>
      </w:r>
      <w:r w:rsidR="009B2D2B" w:rsidRPr="006569F0">
        <w:t>тексте</w:t>
      </w:r>
      <w:r w:rsidR="009B2D2B" w:rsidRPr="006755C0">
        <w:t>?</w:t>
      </w:r>
      <w:r w:rsidR="009B2D2B" w:rsidRPr="006755C0">
        <w:rPr>
          <w:i/>
        </w:rPr>
        <w:t xml:space="preserve"> (Высказывания учащихся.)</w:t>
      </w:r>
      <w:r w:rsidR="009B2D2B" w:rsidRPr="006755C0">
        <w:t xml:space="preserve"> Зачитайте в тексте предложения, которыми можно подписать рисунок. Обоснуйте свой выбор. </w:t>
      </w:r>
      <w:r w:rsidR="009B2D2B" w:rsidRPr="006755C0">
        <w:rPr>
          <w:i/>
        </w:rPr>
        <w:t>(Высказывания учащихся.)</w:t>
      </w:r>
    </w:p>
    <w:p w14:paraId="4B7436F4" w14:textId="7243C2BF" w:rsidR="009B2D2B" w:rsidRPr="006755C0" w:rsidRDefault="009B2D2B" w:rsidP="006569F0">
      <w:pPr>
        <w:pStyle w:val="a3"/>
      </w:pPr>
      <w:r w:rsidRPr="006755C0">
        <w:t>Выпишите из текста предложения, состоящие из четырех слов. Рассмотрите схему на доске. Какое из записанных вами предложений к ней подходит? Обоснуйте свой ответ.</w:t>
      </w:r>
    </w:p>
    <w:p w14:paraId="446D0722" w14:textId="2758D7BB" w:rsidR="009B2D2B" w:rsidRPr="00D3510D" w:rsidRDefault="009B2D2B" w:rsidP="00A021B8">
      <w:pPr>
        <w:shd w:val="clear" w:color="auto" w:fill="FFFFFF"/>
        <w:spacing w:before="120" w:after="120" w:line="240" w:lineRule="auto"/>
        <w:ind w:firstLine="567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D3510D">
        <w:rPr>
          <w:rFonts w:ascii="Times New Roman" w:hAnsi="Times New Roman" w:cs="Times New Roman"/>
          <w:i/>
          <w:sz w:val="28"/>
          <w:szCs w:val="28"/>
        </w:rPr>
        <w:t>Схема на доске:</w:t>
      </w:r>
    </w:p>
    <w:p w14:paraId="25B76AAF" w14:textId="4D0BD696" w:rsidR="009B2D2B" w:rsidRPr="006755C0" w:rsidRDefault="009B2D2B" w:rsidP="009B2D2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6755C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755C0">
        <w:rPr>
          <w:rFonts w:ascii="Times New Roman" w:hAnsi="Times New Roman" w:cs="Times New Roman"/>
          <w:i/>
          <w:sz w:val="28"/>
          <w:szCs w:val="28"/>
        </w:rPr>
        <w:t>как?</w:t>
      </w:r>
      <w:r w:rsidRPr="006755C0">
        <w:rPr>
          <w:rFonts w:ascii="Times New Roman" w:hAnsi="Times New Roman" w:cs="Times New Roman"/>
          <w:i/>
          <w:sz w:val="28"/>
          <w:szCs w:val="28"/>
        </w:rPr>
        <w:tab/>
      </w:r>
      <w:r w:rsidRPr="006755C0">
        <w:rPr>
          <w:rFonts w:ascii="Times New Roman" w:hAnsi="Times New Roman" w:cs="Times New Roman"/>
          <w:i/>
          <w:sz w:val="28"/>
          <w:szCs w:val="28"/>
        </w:rPr>
        <w:tab/>
        <w:t xml:space="preserve">              </w:t>
      </w:r>
      <w:r w:rsidR="00A021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755C0">
        <w:rPr>
          <w:rFonts w:ascii="Times New Roman" w:hAnsi="Times New Roman" w:cs="Times New Roman"/>
          <w:i/>
          <w:sz w:val="28"/>
          <w:szCs w:val="28"/>
        </w:rPr>
        <w:t xml:space="preserve"> кого?</w:t>
      </w:r>
    </w:p>
    <w:p w14:paraId="0884926B" w14:textId="3EB84BF7" w:rsidR="009B2D2B" w:rsidRPr="006755C0" w:rsidRDefault="00A021B8" w:rsidP="009B2D2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78A5C76" wp14:editId="6B88DE0E">
                <wp:simplePos x="0" y="0"/>
                <wp:positionH relativeFrom="column">
                  <wp:posOffset>-277124</wp:posOffset>
                </wp:positionH>
                <wp:positionV relativeFrom="paragraph">
                  <wp:posOffset>102235</wp:posOffset>
                </wp:positionV>
                <wp:extent cx="4606560" cy="2342009"/>
                <wp:effectExtent l="0" t="133350" r="22860" b="0"/>
                <wp:wrapNone/>
                <wp:docPr id="517" name="Группа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6560" cy="2342009"/>
                          <a:chOff x="-526697" y="29353"/>
                          <a:chExt cx="4606560" cy="2342009"/>
                        </a:xfrm>
                      </wpg:grpSpPr>
                      <wpg:grpSp>
                        <wpg:cNvPr id="515" name="Группа 515"/>
                        <wpg:cNvGrpSpPr/>
                        <wpg:grpSpPr>
                          <a:xfrm>
                            <a:off x="-526697" y="29353"/>
                            <a:ext cx="4606560" cy="2342009"/>
                            <a:chOff x="-526697" y="29353"/>
                            <a:chExt cx="4606560" cy="2342009"/>
                          </a:xfrm>
                        </wpg:grpSpPr>
                        <wpg:grpSp>
                          <wpg:cNvPr id="513" name="Группа 513"/>
                          <wpg:cNvGrpSpPr/>
                          <wpg:grpSpPr>
                            <a:xfrm>
                              <a:off x="-526697" y="29353"/>
                              <a:ext cx="4451715" cy="2342009"/>
                              <a:chOff x="-526697" y="28373"/>
                              <a:chExt cx="4451715" cy="2263825"/>
                            </a:xfrm>
                          </wpg:grpSpPr>
                          <wpg:grpSp>
                            <wpg:cNvPr id="478" name="Группа 478"/>
                            <wpg:cNvGrpSpPr/>
                            <wpg:grpSpPr>
                              <a:xfrm>
                                <a:off x="1026544" y="353683"/>
                                <a:ext cx="1931225" cy="53340"/>
                                <a:chOff x="0" y="0"/>
                                <a:chExt cx="1931225" cy="53340"/>
                              </a:xfrm>
                            </wpg:grpSpPr>
                            <wps:wsp>
                              <wps:cNvPr id="479" name="Прямая соединительная линия 479"/>
                              <wps:cNvCnPr/>
                              <wps:spPr>
                                <a:xfrm>
                                  <a:off x="0" y="3810"/>
                                  <a:ext cx="9025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1" name="Прямая соединительная линия 481"/>
                              <wps:cNvCnPr/>
                              <wps:spPr>
                                <a:xfrm>
                                  <a:off x="1024890" y="0"/>
                                  <a:ext cx="9025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2" name="Прямая соединительная линия 502"/>
                              <wps:cNvCnPr/>
                              <wps:spPr>
                                <a:xfrm>
                                  <a:off x="1028700" y="53340"/>
                                  <a:ext cx="902525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04" name="Дуга 504"/>
                            <wps:cNvSpPr/>
                            <wps:spPr>
                              <a:xfrm rot="19879827">
                                <a:off x="-526697" y="28373"/>
                                <a:ext cx="2995196" cy="2263825"/>
                              </a:xfrm>
                              <a:prstGeom prst="arc">
                                <a:avLst>
                                  <a:gd name="adj1" fmla="val 16200000"/>
                                  <a:gd name="adj2" fmla="val 20919785"/>
                                </a:avLst>
                              </a:prstGeom>
                              <a:ln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Дуга 509"/>
                            <wps:cNvSpPr/>
                            <wps:spPr>
                              <a:xfrm rot="1592713" flipH="1">
                                <a:off x="2562046" y="121848"/>
                                <a:ext cx="1195262" cy="671782"/>
                              </a:xfrm>
                              <a:prstGeom prst="arc">
                                <a:avLst/>
                              </a:prstGeom>
                              <a:ln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" name="Прямоугольник 440"/>
                            <wps:cNvSpPr/>
                            <wps:spPr>
                              <a:xfrm>
                                <a:off x="3140015" y="276045"/>
                                <a:ext cx="785003" cy="1552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Прямоугольник 512"/>
                            <wps:cNvSpPr/>
                            <wps:spPr>
                              <a:xfrm>
                                <a:off x="0" y="276045"/>
                                <a:ext cx="785003" cy="1552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4" name="Овал 514"/>
                          <wps:cNvSpPr/>
                          <wps:spPr>
                            <a:xfrm>
                              <a:off x="4011283" y="431321"/>
                              <a:ext cx="68580" cy="45085"/>
                            </a:xfrm>
                            <a:prstGeom prst="ellips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6" name="Прямая соединительная линия 516"/>
                        <wps:cNvCnPr/>
                        <wps:spPr>
                          <a:xfrm flipH="1">
                            <a:off x="0" y="83127"/>
                            <a:ext cx="0" cy="275482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404DBE2" id="Группа 517" o:spid="_x0000_s1026" style="position:absolute;margin-left:-21.8pt;margin-top:8.05pt;width:362.7pt;height:184.4pt;z-index:251673600" coordorigin="-5266,293" coordsize="46065,2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">
                <v:group id="Группа 515" o:spid="_x0000_s1027" style="position:absolute;left:-5266;top:293;width:46064;height:23420" coordorigin="-5266,293" coordsize="46065,2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Группа 513" o:spid="_x0000_s1028" style="position:absolute;left:-5266;top:293;width:44516;height:23420" coordorigin="-5266,283" coordsize="44517,2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<v:group id="Группа 478" o:spid="_x0000_s1029" style="position:absolute;left:10265;top:3536;width:19312;height:534" coordsize="1931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<v:line id="Прямая соединительная линия 479" o:spid="_x0000_s1030" style="position:absolute;visibility:visible;mso-wrap-style:square" from="0,38" to="9025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" strokecolor="black [3213]" strokeweight="2.25pt">
                        <v:stroke joinstyle="miter"/>
                      </v:line>
                      <v:line id="Прямая соединительная линия 481" o:spid="_x0000_s1031" style="position:absolute;visibility:visible;mso-wrap-style:square" from="10248,0" to="192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" strokecolor="black [3213]" strokeweight="2.25pt">
                        <v:stroke joinstyle="miter"/>
                      </v:line>
                      <v:line id="Прямая соединительная линия 502" o:spid="_x0000_s1032" style="position:absolute;visibility:visible;mso-wrap-style:square" from="10287,533" to="19312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" strokecolor="black [3213]" strokeweight="2.25pt">
                        <v:stroke joinstyle="miter"/>
                      </v:line>
                    </v:group>
                    <v:shape id="Дуга 504" o:spid="_x0000_s1033" style="position:absolute;left:-5266;top:283;width:29950;height:22638;rotation:-1878888fd;visibility:visible;mso-wrap-style:square;v-text-anchor:middle" coordsize="2995196,226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" path="m1497598,nsc2176817,,2770987,345491,2945135,841697l1497598,1131913,1497598,xem1497598,nfc2176817,,2770987,345491,2945135,841697e" filled="f" strokecolor="#4472c4 [3204]" strokeweight=".5pt">
                      <v:stroke startarrow="open" joinstyle="miter"/>
                      <v:path arrowok="t" o:connecttype="custom" o:connectlocs="1497598,0;2945135,841697" o:connectangles="0,0"/>
                    </v:shape>
                    <v:shape id="Дуга 509" o:spid="_x0000_s1034" style="position:absolute;left:25620;top:1218;width:11953;height:6718;rotation:-1739667fd;flip:x;visibility:visible;mso-wrap-style:square;v-text-anchor:middle" coordsize="1195262,67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" path="m597631,nsc927693,,1195262,150384,1195262,335891r-597631,l597631,xem597631,nfc927693,,1195262,150384,1195262,335891e" filled="f" strokecolor="#4472c4 [3204]" strokeweight=".5pt">
                      <v:stroke startarrow="open" joinstyle="miter"/>
                      <v:path arrowok="t" o:connecttype="custom" o:connectlocs="597631,0;1195262,335891" o:connectangles="0,0"/>
                    </v:shape>
                    <v:rect id="Прямоугольник 440" o:spid="_x0000_s1035" style="position:absolute;left:31400;top:2760;width:7850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" fillcolor="white [3201]" strokecolor="black [3213]" strokeweight="2.25pt"/>
                    <v:rect id="Прямоугольник 512" o:spid="_x0000_s1036" style="position:absolute;top:2760;width:7850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" fillcolor="white [3201]" strokecolor="black [3213]" strokeweight="2.25pt"/>
                  </v:group>
                  <v:oval id="Овал 514" o:spid="_x0000_s1037" style="position:absolute;left:40112;top:4313;width:68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line id="Прямая соединительная линия 516" o:spid="_x0000_s1038" style="position:absolute;flip:x;visibility:visible;mso-wrap-style:square" from="0,831" to="0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" strokecolor="black [3200]" strokeweight="2.25pt">
                  <v:stroke joinstyle="miter"/>
                </v:line>
              </v:group>
            </w:pict>
          </mc:Fallback>
        </mc:AlternateContent>
      </w:r>
    </w:p>
    <w:p w14:paraId="60F1DA5A" w14:textId="53EBD252" w:rsidR="009B2D2B" w:rsidRPr="006755C0" w:rsidRDefault="009B2D2B" w:rsidP="009B2D2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14:paraId="39529379" w14:textId="77777777" w:rsidR="009B2D2B" w:rsidRPr="006755C0" w:rsidRDefault="009B2D2B" w:rsidP="009B2D2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14:paraId="2FF06E90" w14:textId="77777777" w:rsidR="009B2D2B" w:rsidRPr="00A021B8" w:rsidRDefault="009B2D2B" w:rsidP="00A021B8">
      <w:pPr>
        <w:pStyle w:val="a3"/>
        <w:spacing w:before="120" w:after="120"/>
        <w:rPr>
          <w:i/>
          <w:lang w:eastAsia="ru-RU"/>
        </w:rPr>
      </w:pPr>
      <w:r w:rsidRPr="00A021B8">
        <w:rPr>
          <w:i/>
          <w:lang w:eastAsia="ru-RU"/>
        </w:rPr>
        <w:t>(Ответ: Вдруг Сережа увидел ежа.)</w:t>
      </w:r>
    </w:p>
    <w:p w14:paraId="35CE497A" w14:textId="77777777" w:rsidR="009B2D2B" w:rsidRDefault="009B2D2B" w:rsidP="00A021B8">
      <w:pPr>
        <w:pStyle w:val="a3"/>
      </w:pPr>
      <w:r w:rsidRPr="00BE3124">
        <w:rPr>
          <w:b/>
        </w:rPr>
        <w:t>Учитель.</w:t>
      </w:r>
      <w:r w:rsidRPr="006755C0">
        <w:t xml:space="preserve"> Прочитайте стихотворение в упр. 54. Какие действия выполнял транспорт? Зачитайте ответ в тексте. Почему автор подбирает разные слова для характеристики движения разных машин? </w:t>
      </w:r>
      <w:r w:rsidRPr="006755C0">
        <w:rPr>
          <w:i/>
        </w:rPr>
        <w:t>(Высказывания учащихся.)</w:t>
      </w:r>
      <w:r w:rsidRPr="006755C0">
        <w:t xml:space="preserve"> Поставьте вопрос к слову </w:t>
      </w:r>
      <w:r w:rsidRPr="006755C0">
        <w:rPr>
          <w:b/>
        </w:rPr>
        <w:t>прохожие</w:t>
      </w:r>
      <w:r w:rsidRPr="006755C0">
        <w:t xml:space="preserve">. Можно ли сказать, что в данном случае слово </w:t>
      </w:r>
      <w:r w:rsidRPr="006755C0">
        <w:rPr>
          <w:b/>
        </w:rPr>
        <w:t>прохожие</w:t>
      </w:r>
      <w:r w:rsidRPr="006755C0">
        <w:t xml:space="preserve"> обозначает признак предмета? Обоснуйте свое мнение.</w:t>
      </w:r>
      <w:r w:rsidRPr="006755C0">
        <w:rPr>
          <w:i/>
        </w:rPr>
        <w:t xml:space="preserve"> (Высказывания учащихся.)</w:t>
      </w:r>
      <w:r w:rsidRPr="006755C0">
        <w:t xml:space="preserve"> Замените слово </w:t>
      </w:r>
      <w:r w:rsidRPr="006755C0">
        <w:rPr>
          <w:b/>
        </w:rPr>
        <w:t>прохожие</w:t>
      </w:r>
      <w:r w:rsidRPr="006755C0">
        <w:t xml:space="preserve"> другими с близким значением. </w:t>
      </w:r>
      <w:r w:rsidRPr="006755C0">
        <w:rPr>
          <w:i/>
        </w:rPr>
        <w:t>(Люди, пешеходы.)</w:t>
      </w:r>
      <w:r w:rsidRPr="006755C0">
        <w:t xml:space="preserve"> Поставьте вопрос к данным словам. </w:t>
      </w:r>
      <w:r w:rsidRPr="006755C0">
        <w:rPr>
          <w:i/>
        </w:rPr>
        <w:t xml:space="preserve">(Слова отвечают на вопрос </w:t>
      </w:r>
      <w:proofErr w:type="gramStart"/>
      <w:r w:rsidRPr="00D3510D">
        <w:rPr>
          <w:i/>
        </w:rPr>
        <w:t>кто?,</w:t>
      </w:r>
      <w:proofErr w:type="gramEnd"/>
      <w:r w:rsidRPr="00D3510D">
        <w:rPr>
          <w:i/>
        </w:rPr>
        <w:t xml:space="preserve"> значит</w:t>
      </w:r>
      <w:r>
        <w:rPr>
          <w:i/>
        </w:rPr>
        <w:t>,</w:t>
      </w:r>
      <w:r w:rsidRPr="006755C0">
        <w:rPr>
          <w:i/>
        </w:rPr>
        <w:t xml:space="preserve"> </w:t>
      </w:r>
      <w:r>
        <w:rPr>
          <w:i/>
        </w:rPr>
        <w:t xml:space="preserve">они </w:t>
      </w:r>
      <w:r w:rsidRPr="006755C0">
        <w:rPr>
          <w:i/>
        </w:rPr>
        <w:t>обозначают предмет.)</w:t>
      </w:r>
      <w:r w:rsidRPr="006755C0">
        <w:t xml:space="preserve"> Что делали пешеходы? Найдите ответ в тексте. Выпишите из стихотворения сочетания слов, которые обозначают предметы и их действия.</w:t>
      </w:r>
    </w:p>
    <w:p w14:paraId="45E5ABE1" w14:textId="77777777" w:rsidR="009B2D2B" w:rsidRDefault="009B2D2B" w:rsidP="00A021B8">
      <w:pPr>
        <w:pStyle w:val="a3"/>
      </w:pPr>
      <w:r w:rsidRPr="006755C0">
        <w:t>После выполнения задания проводится проверка.</w:t>
      </w:r>
    </w:p>
    <w:p w14:paraId="16FFB96C" w14:textId="77777777" w:rsidR="009B2D2B" w:rsidRDefault="009B2D2B" w:rsidP="00A021B8">
      <w:pPr>
        <w:pStyle w:val="a3"/>
        <w:spacing w:before="120"/>
        <w:rPr>
          <w:i/>
        </w:rPr>
      </w:pPr>
      <w:r w:rsidRPr="00F00EC8">
        <w:rPr>
          <w:b/>
        </w:rPr>
        <w:lastRenderedPageBreak/>
        <w:t>Учитель.</w:t>
      </w:r>
      <w:r w:rsidRPr="006755C0">
        <w:t xml:space="preserve"> А что делал снег? </w:t>
      </w:r>
      <w:r w:rsidRPr="006755C0">
        <w:rPr>
          <w:i/>
        </w:rPr>
        <w:t>(Шел.)</w:t>
      </w:r>
      <w:r w:rsidRPr="006755C0">
        <w:t xml:space="preserve"> Подберите к данному слову близкое по значению, ориентируясь на слова </w:t>
      </w:r>
      <w:r w:rsidRPr="006755C0">
        <w:rPr>
          <w:b/>
        </w:rPr>
        <w:t>тише всех</w:t>
      </w:r>
      <w:r w:rsidRPr="006755C0">
        <w:t>.</w:t>
      </w:r>
      <w:r w:rsidRPr="006755C0">
        <w:rPr>
          <w:i/>
        </w:rPr>
        <w:t xml:space="preserve"> (Сыпал, падал, кружился, оседал, укрывал, заметал.)</w:t>
      </w:r>
    </w:p>
    <w:p w14:paraId="6B79202D" w14:textId="77777777" w:rsidR="009B2D2B" w:rsidRDefault="009B2D2B" w:rsidP="00A021B8">
      <w:pPr>
        <w:pStyle w:val="a3"/>
      </w:pPr>
      <w:r w:rsidRPr="006755C0">
        <w:t>Проводится рефлексия, в ходе которой учащиеся стараются оценить, насколько хорошо они усвоили тему, какие пробелы в знаниях и умениях у них еще остались. Обсуждают, в какой степени выполнены поставленные на урок задачи.</w:t>
      </w:r>
    </w:p>
    <w:p w14:paraId="20D4442D" w14:textId="77777777" w:rsidR="009B2D2B" w:rsidRPr="00F00EC8" w:rsidRDefault="009B2D2B" w:rsidP="00A021B8">
      <w:pPr>
        <w:pStyle w:val="21"/>
      </w:pPr>
      <w:r w:rsidRPr="00F00EC8">
        <w:t>Рубрика «Проверь себя»</w:t>
      </w:r>
    </w:p>
    <w:p w14:paraId="0A48467F" w14:textId="44C6856B" w:rsidR="009B2D2B" w:rsidRPr="006755C0" w:rsidRDefault="009B2D2B" w:rsidP="00A021B8">
      <w:pPr>
        <w:pStyle w:val="a3"/>
        <w:spacing w:after="120"/>
      </w:pPr>
      <w:r w:rsidRPr="006755C0">
        <w:t>Учащиеся выполняют задания 1</w:t>
      </w:r>
      <w:r w:rsidR="00A021B8">
        <w:t>–</w:t>
      </w:r>
      <w:r w:rsidRPr="006755C0">
        <w:t>3 на с. 44.</w:t>
      </w:r>
    </w:p>
    <w:p w14:paraId="11C528F1" w14:textId="77777777" w:rsidR="009B2D2B" w:rsidRPr="006755C0" w:rsidRDefault="009B2D2B" w:rsidP="00A021B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тетради ФУУД</w:t>
      </w:r>
    </w:p>
    <w:p w14:paraId="53C05EDF" w14:textId="5D5702D4" w:rsidR="009B2D2B" w:rsidRPr="006755C0" w:rsidRDefault="009B2D2B" w:rsidP="00A021B8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 xml:space="preserve">Упр. 51. </w:t>
      </w:r>
      <w:r w:rsidRPr="006755C0">
        <w:rPr>
          <w:rFonts w:ascii="Times New Roman" w:hAnsi="Times New Roman" w:cs="Times New Roman"/>
          <w:sz w:val="28"/>
          <w:szCs w:val="28"/>
        </w:rPr>
        <w:t>Учащиеся читают стихотворение и выполняют задания к нему: А</w:t>
      </w:r>
      <w:r>
        <w:rPr>
          <w:rFonts w:ascii="Times New Roman" w:hAnsi="Times New Roman" w:cs="Times New Roman"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sz w:val="28"/>
          <w:szCs w:val="28"/>
        </w:rPr>
        <w:t>подчеркивают в тексте слова, обозначающие действия предметов, отмечают их количество, выбирая из предложенных вариантов нужный ответ; Б</w:t>
      </w:r>
      <w:r>
        <w:rPr>
          <w:rFonts w:ascii="Times New Roman" w:hAnsi="Times New Roman" w:cs="Times New Roman"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sz w:val="28"/>
          <w:szCs w:val="28"/>
        </w:rPr>
        <w:t xml:space="preserve">сравнивают значения выражений </w:t>
      </w:r>
      <w:r w:rsidRPr="006755C0">
        <w:rPr>
          <w:rFonts w:ascii="Times New Roman" w:hAnsi="Times New Roman" w:cs="Times New Roman"/>
          <w:b/>
          <w:sz w:val="28"/>
          <w:szCs w:val="28"/>
        </w:rPr>
        <w:t>горячая пора</w:t>
      </w:r>
      <w:r>
        <w:rPr>
          <w:rFonts w:ascii="Times New Roman" w:hAnsi="Times New Roman" w:cs="Times New Roman"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b/>
          <w:sz w:val="28"/>
          <w:szCs w:val="28"/>
        </w:rPr>
        <w:t>мешать пора</w:t>
      </w:r>
      <w:r w:rsidRPr="006755C0">
        <w:rPr>
          <w:rFonts w:ascii="Times New Roman" w:hAnsi="Times New Roman" w:cs="Times New Roman"/>
          <w:sz w:val="28"/>
          <w:szCs w:val="28"/>
        </w:rPr>
        <w:t xml:space="preserve">, подбирают к слову </w:t>
      </w:r>
      <w:r w:rsidRPr="006755C0">
        <w:rPr>
          <w:rFonts w:ascii="Times New Roman" w:hAnsi="Times New Roman" w:cs="Times New Roman"/>
          <w:b/>
          <w:sz w:val="28"/>
          <w:szCs w:val="28"/>
        </w:rPr>
        <w:t>пора</w:t>
      </w:r>
      <w:r w:rsidR="00A021B8">
        <w:rPr>
          <w:rFonts w:ascii="Times New Roman" w:hAnsi="Times New Roman" w:cs="Times New Roman"/>
          <w:sz w:val="28"/>
          <w:szCs w:val="28"/>
        </w:rPr>
        <w:t xml:space="preserve"> слова с </w:t>
      </w:r>
      <w:r w:rsidRPr="006755C0">
        <w:rPr>
          <w:rFonts w:ascii="Times New Roman" w:hAnsi="Times New Roman" w:cs="Times New Roman"/>
          <w:sz w:val="28"/>
          <w:szCs w:val="28"/>
        </w:rPr>
        <w:t>близким значением; В</w:t>
      </w:r>
      <w:r>
        <w:rPr>
          <w:rFonts w:ascii="Times New Roman" w:hAnsi="Times New Roman" w:cs="Times New Roman"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sz w:val="28"/>
          <w:szCs w:val="28"/>
        </w:rPr>
        <w:t>заполняют таблицу словами, обозначающими действия предметов, разделяя их на две группы в зависимости от вопроса, на который они отвечают; Г</w:t>
      </w:r>
      <w:r>
        <w:rPr>
          <w:rFonts w:ascii="Times New Roman" w:hAnsi="Times New Roman" w:cs="Times New Roman"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sz w:val="28"/>
          <w:szCs w:val="28"/>
        </w:rPr>
        <w:t xml:space="preserve">читают диалог между Павликом и Аленкой, определяют, кто из них правильно определил, что обозначает слово </w:t>
      </w:r>
      <w:r w:rsidRPr="006755C0">
        <w:rPr>
          <w:rFonts w:ascii="Times New Roman" w:hAnsi="Times New Roman" w:cs="Times New Roman"/>
          <w:b/>
          <w:sz w:val="28"/>
          <w:szCs w:val="28"/>
        </w:rPr>
        <w:t>жаркое</w:t>
      </w:r>
      <w:r>
        <w:rPr>
          <w:rFonts w:ascii="Times New Roman" w:hAnsi="Times New Roman" w:cs="Times New Roman"/>
          <w:b/>
          <w:sz w:val="28"/>
          <w:szCs w:val="28"/>
        </w:rPr>
        <w:t xml:space="preserve"> — </w:t>
      </w:r>
      <w:r w:rsidRPr="006755C0">
        <w:rPr>
          <w:rFonts w:ascii="Times New Roman" w:hAnsi="Times New Roman" w:cs="Times New Roman"/>
          <w:sz w:val="28"/>
          <w:szCs w:val="28"/>
        </w:rPr>
        <w:t>предмет или признак предмета.</w:t>
      </w:r>
    </w:p>
    <w:p w14:paraId="35906D32" w14:textId="48AB2122" w:rsidR="009B2D2B" w:rsidRDefault="009B2D2B" w:rsidP="00A021B8">
      <w:pPr>
        <w:shd w:val="clear" w:color="auto" w:fill="FFFFFF"/>
        <w:spacing w:before="120" w:after="0" w:line="240" w:lineRule="auto"/>
        <w:ind w:firstLine="340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0E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Домашнее задание: </w:t>
      </w:r>
      <w:r w:rsidRPr="00F00EC8">
        <w:rPr>
          <w:rFonts w:ascii="Times New Roman" w:hAnsi="Times New Roman" w:cs="Times New Roman"/>
          <w:color w:val="000000"/>
          <w:sz w:val="28"/>
          <w:szCs w:val="28"/>
        </w:rPr>
        <w:t>упр. 55.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00B9E744" w14:textId="77777777" w:rsidR="009B2D2B" w:rsidRPr="006755C0" w:rsidRDefault="009B2D2B" w:rsidP="00A021B8">
      <w:pPr>
        <w:pStyle w:val="11"/>
      </w:pPr>
      <w:r w:rsidRPr="006755C0">
        <w:rPr>
          <w:lang w:eastAsia="ru-RU"/>
        </w:rPr>
        <w:lastRenderedPageBreak/>
        <w:t>ПРЕДЛОГ</w:t>
      </w:r>
    </w:p>
    <w:p w14:paraId="03BDBDE1" w14:textId="77777777" w:rsidR="009B2D2B" w:rsidRPr="006755C0" w:rsidRDefault="009B2D2B" w:rsidP="00A021B8">
      <w:pPr>
        <w:pStyle w:val="11"/>
      </w:pPr>
      <w:r w:rsidRPr="006755C0">
        <w:t>ПОНЯТИЕ О ПРЕДЛОГЕ</w:t>
      </w:r>
    </w:p>
    <w:p w14:paraId="64C9A57F" w14:textId="77777777" w:rsidR="009B2D2B" w:rsidRDefault="009B2D2B" w:rsidP="00A021B8">
      <w:pPr>
        <w:pStyle w:val="a3"/>
      </w:pPr>
      <w:r w:rsidRPr="006755C0">
        <w:rPr>
          <w:b/>
          <w:i/>
          <w:lang w:eastAsia="ru-RU"/>
        </w:rPr>
        <w:t xml:space="preserve">Предметные результаты: </w:t>
      </w:r>
      <w:r w:rsidRPr="006755C0">
        <w:rPr>
          <w:lang w:eastAsia="ru-RU"/>
        </w:rPr>
        <w:t>будут учиться</w:t>
      </w:r>
      <w:r w:rsidRPr="006755C0">
        <w:rPr>
          <w:b/>
          <w:i/>
          <w:lang w:eastAsia="ru-RU"/>
        </w:rPr>
        <w:t xml:space="preserve"> </w:t>
      </w:r>
      <w:r w:rsidRPr="006755C0">
        <w:t>распознавать в речи предлоги.</w:t>
      </w:r>
    </w:p>
    <w:p w14:paraId="26DEF226" w14:textId="51FA9127" w:rsidR="009B2D2B" w:rsidRDefault="009B2D2B" w:rsidP="00A021B8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="00A021B8">
        <w:t>принимать и сохранять цель и </w:t>
      </w:r>
      <w:r w:rsidRPr="006755C0">
        <w:t>учебную задачу, учитывать правило в контроле способа решения учебной задачи, понимать информацию, представленную в изобразительной и графической формах, переводить ее в словесную форму, делать выводы в результате совместной работы класса и</w:t>
      </w:r>
      <w:r w:rsidR="00A021B8">
        <w:t> </w:t>
      </w:r>
      <w:r w:rsidRPr="006755C0">
        <w:t>учителя; анализировать содержание и языковые особенности текста, выражать свои мысли в устной форме, ориентируясь на ситуацию и задачи общения, участвовать в общей беседе, признавать существование различных точек зрения; высказывать собственное мнение; использоват</w:t>
      </w:r>
      <w:r>
        <w:t>ь в общении правила вежливости.</w:t>
      </w:r>
    </w:p>
    <w:p w14:paraId="51FC5CB1" w14:textId="77777777" w:rsidR="009B2D2B" w:rsidRPr="006755C0" w:rsidRDefault="009B2D2B" w:rsidP="00A021B8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F00EC8">
        <w:rPr>
          <w:bCs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способности к самооценке, руководствуясь пониманием причин успеха/неуспех</w:t>
      </w:r>
      <w:r>
        <w:t>а в своей учебной деятельности.</w:t>
      </w:r>
    </w:p>
    <w:p w14:paraId="597CD7AD" w14:textId="77777777" w:rsidR="009B2D2B" w:rsidRPr="006755C0" w:rsidRDefault="009B2D2B" w:rsidP="00A021B8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256AFED6" w14:textId="77777777" w:rsidR="009B2D2B" w:rsidRDefault="009B2D2B" w:rsidP="00A021B8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14BF1C4E" w14:textId="77777777" w:rsidR="009B2D2B" w:rsidRDefault="009B2D2B" w:rsidP="00A021B8">
      <w:pPr>
        <w:pStyle w:val="a3"/>
        <w:rPr>
          <w:lang w:eastAsia="ru-RU"/>
        </w:rPr>
      </w:pPr>
      <w:r w:rsidRPr="006755C0">
        <w:rPr>
          <w:lang w:eastAsia="ru-RU"/>
        </w:rPr>
        <w:t>Учащимся можно предложить прочитать с доски стихотворение:</w:t>
      </w:r>
    </w:p>
    <w:p w14:paraId="02AD9789" w14:textId="77777777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Рыжий кот</w:t>
      </w:r>
    </w:p>
    <w:p w14:paraId="589B02EA" w14:textId="77777777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у нас живет.</w:t>
      </w:r>
    </w:p>
    <w:p w14:paraId="4DCBA1ED" w14:textId="77777777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Спинка рыжая,</w:t>
      </w:r>
    </w:p>
    <w:p w14:paraId="180FE68E" w14:textId="77777777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живот.</w:t>
      </w:r>
    </w:p>
    <w:p w14:paraId="350C86D1" w14:textId="77777777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Любит бегать по забору</w:t>
      </w:r>
    </w:p>
    <w:p w14:paraId="3C9CC05D" w14:textId="41366251" w:rsidR="009B2D2B" w:rsidRDefault="009B2D2B" w:rsidP="00A021B8">
      <w:pPr>
        <w:pStyle w:val="a3"/>
        <w:rPr>
          <w:rFonts w:eastAsia="Times New Roman" w:cs="Times New Roman"/>
          <w:color w:val="000000"/>
          <w:lang w:eastAsia="ru-RU"/>
        </w:rPr>
      </w:pPr>
      <w:r w:rsidRPr="006755C0">
        <w:rPr>
          <w:rFonts w:eastAsia="Times New Roman" w:cs="Times New Roman"/>
          <w:color w:val="000000"/>
          <w:lang w:eastAsia="ru-RU"/>
        </w:rPr>
        <w:t>от колодца до ворот.</w:t>
      </w:r>
      <w:r w:rsidR="00785DB8" w:rsidRPr="00785DB8">
        <w:rPr>
          <w:rFonts w:eastAsia="Times New Roman" w:cs="Times New Roman"/>
          <w:i/>
          <w:color w:val="000000"/>
          <w:lang w:eastAsia="ru-RU"/>
        </w:rPr>
        <w:t xml:space="preserve"> </w:t>
      </w:r>
      <w:r w:rsidR="00785DB8" w:rsidRPr="00785DB8">
        <w:rPr>
          <w:rFonts w:eastAsia="Times New Roman" w:cs="Times New Roman"/>
          <w:color w:val="000000"/>
          <w:lang w:eastAsia="ru-RU"/>
        </w:rPr>
        <w:t>[9]</w:t>
      </w:r>
    </w:p>
    <w:p w14:paraId="648C91B7" w14:textId="69ED41BB" w:rsidR="009B2D2B" w:rsidRDefault="00A021B8" w:rsidP="00785DB8">
      <w:pPr>
        <w:pStyle w:val="a3"/>
        <w:ind w:left="340"/>
        <w:rPr>
          <w:rFonts w:eastAsia="Times New Roman" w:cs="Times New Roman"/>
          <w:i/>
          <w:color w:val="000000"/>
          <w:lang w:eastAsia="ru-RU"/>
        </w:rPr>
      </w:pPr>
      <w:r>
        <w:rPr>
          <w:rFonts w:eastAsia="Times New Roman" w:cs="Times New Roman"/>
          <w:i/>
          <w:color w:val="000000"/>
          <w:lang w:eastAsia="ru-RU"/>
        </w:rPr>
        <w:t xml:space="preserve">                  </w:t>
      </w:r>
      <w:r w:rsidR="009B2D2B" w:rsidRPr="006755C0">
        <w:rPr>
          <w:rFonts w:eastAsia="Times New Roman" w:cs="Times New Roman"/>
          <w:i/>
          <w:color w:val="000000"/>
          <w:lang w:eastAsia="ru-RU"/>
        </w:rPr>
        <w:t>С. Козлов</w:t>
      </w:r>
    </w:p>
    <w:p w14:paraId="7FBF02D3" w14:textId="403A1227" w:rsidR="009B2D2B" w:rsidRDefault="009B2D2B" w:rsidP="00A021B8">
      <w:pPr>
        <w:pStyle w:val="a3"/>
        <w:spacing w:before="120"/>
        <w:rPr>
          <w:i/>
        </w:rPr>
      </w:pPr>
      <w:r w:rsidRPr="00F00EC8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Выделите из стихотворения слова, обозначающие предметы; признаки предметов; действия предметов. </w:t>
      </w:r>
      <w:r w:rsidRPr="006755C0">
        <w:rPr>
          <w:i/>
        </w:rPr>
        <w:t>(Ответы учащихся.)</w:t>
      </w:r>
      <w:r w:rsidRPr="006755C0">
        <w:t xml:space="preserve"> Какие</w:t>
      </w:r>
      <w:r w:rsidR="00D969F1">
        <w:t xml:space="preserve"> из названных вами слов стоят в </w:t>
      </w:r>
      <w:r w:rsidRPr="006755C0">
        <w:t xml:space="preserve">начальной форме. Докажите, что ваш ответ верен. </w:t>
      </w:r>
      <w:r w:rsidR="00D969F1">
        <w:rPr>
          <w:i/>
        </w:rPr>
        <w:t>(</w:t>
      </w:r>
      <w:proofErr w:type="gramStart"/>
      <w:r w:rsidR="00D969F1">
        <w:rPr>
          <w:i/>
        </w:rPr>
        <w:t>В</w:t>
      </w:r>
      <w:proofErr w:type="gramEnd"/>
      <w:r w:rsidR="00D969F1">
        <w:rPr>
          <w:i/>
        </w:rPr>
        <w:t> </w:t>
      </w:r>
      <w:r w:rsidRPr="006755C0">
        <w:rPr>
          <w:i/>
        </w:rPr>
        <w:t>качестве доказательства учащиеся приводят вопро</w:t>
      </w:r>
      <w:r w:rsidR="00D969F1">
        <w:rPr>
          <w:i/>
        </w:rPr>
        <w:t>сы, на которые отвечают слова в </w:t>
      </w:r>
      <w:r w:rsidRPr="006755C0">
        <w:rPr>
          <w:i/>
        </w:rPr>
        <w:t>начальной форме.)</w:t>
      </w:r>
      <w:r w:rsidRPr="006755C0">
        <w:t xml:space="preserve"> Какие слова из стихотворения нужно изменить, чтобы поставить их в начальную форму. </w:t>
      </w:r>
      <w:r w:rsidRPr="006755C0">
        <w:rPr>
          <w:i/>
        </w:rPr>
        <w:t>(Любит (что делает?)</w:t>
      </w:r>
      <w:r>
        <w:rPr>
          <w:i/>
        </w:rPr>
        <w:t xml:space="preserve"> — </w:t>
      </w:r>
      <w:r w:rsidRPr="006755C0">
        <w:rPr>
          <w:i/>
        </w:rPr>
        <w:t>любить (что делать?), полюбить (что сделать?); живет (что делает?)</w:t>
      </w:r>
      <w:r>
        <w:rPr>
          <w:i/>
        </w:rPr>
        <w:t xml:space="preserve"> — </w:t>
      </w:r>
      <w:r w:rsidRPr="006755C0">
        <w:rPr>
          <w:i/>
        </w:rPr>
        <w:t>жить (что делать?), выжить (что сделать?); по забору (по чему?)</w:t>
      </w:r>
      <w:r>
        <w:rPr>
          <w:i/>
        </w:rPr>
        <w:t xml:space="preserve"> — </w:t>
      </w:r>
      <w:r w:rsidRPr="006755C0">
        <w:rPr>
          <w:i/>
        </w:rPr>
        <w:t>забор (что?); от колодца (от чего?)</w:t>
      </w:r>
      <w:r>
        <w:rPr>
          <w:i/>
        </w:rPr>
        <w:t xml:space="preserve"> — </w:t>
      </w:r>
      <w:r w:rsidRPr="006755C0">
        <w:rPr>
          <w:i/>
        </w:rPr>
        <w:t>колодец (что?); до ворот (до чего?)</w:t>
      </w:r>
      <w:r>
        <w:rPr>
          <w:i/>
        </w:rPr>
        <w:t xml:space="preserve"> — </w:t>
      </w:r>
      <w:r w:rsidRPr="006755C0">
        <w:rPr>
          <w:i/>
        </w:rPr>
        <w:t>ворота (что?); рыжая (какая?)</w:t>
      </w:r>
      <w:r>
        <w:rPr>
          <w:i/>
        </w:rPr>
        <w:t xml:space="preserve"> — </w:t>
      </w:r>
      <w:r w:rsidRPr="006755C0">
        <w:rPr>
          <w:i/>
        </w:rPr>
        <w:t>рыжий (какой?).)</w:t>
      </w:r>
    </w:p>
    <w:p w14:paraId="5DDC67B0" w14:textId="77777777" w:rsidR="009B2D2B" w:rsidRPr="006755C0" w:rsidRDefault="009B2D2B" w:rsidP="00D969F1">
      <w:pPr>
        <w:pStyle w:val="a3"/>
        <w:spacing w:after="120"/>
        <w:rPr>
          <w:lang w:eastAsia="ru-RU"/>
        </w:rPr>
      </w:pPr>
      <w:r w:rsidRPr="006755C0">
        <w:rPr>
          <w:lang w:eastAsia="ru-RU"/>
        </w:rPr>
        <w:t>На ус</w:t>
      </w:r>
      <w:r>
        <w:rPr>
          <w:lang w:eastAsia="ru-RU"/>
        </w:rPr>
        <w:t xml:space="preserve">мотрение </w:t>
      </w:r>
      <w:proofErr w:type="gramStart"/>
      <w:r>
        <w:rPr>
          <w:lang w:eastAsia="ru-RU"/>
        </w:rPr>
        <w:t>учителя</w:t>
      </w:r>
      <w:proofErr w:type="gramEnd"/>
      <w:r w:rsidRPr="00D3510D">
        <w:rPr>
          <w:lang w:eastAsia="ru-RU"/>
        </w:rPr>
        <w:t xml:space="preserve"> </w:t>
      </w:r>
      <w:r w:rsidRPr="006755C0">
        <w:rPr>
          <w:lang w:eastAsia="ru-RU"/>
        </w:rPr>
        <w:t xml:space="preserve">учащиеся проводят </w:t>
      </w:r>
      <w:r>
        <w:rPr>
          <w:lang w:eastAsia="ru-RU"/>
        </w:rPr>
        <w:t>и</w:t>
      </w:r>
      <w:r w:rsidRPr="006755C0">
        <w:rPr>
          <w:lang w:eastAsia="ru-RU"/>
        </w:rPr>
        <w:t xml:space="preserve">зменение слов, обозначающих действие предмета так, чтобы они отвечали на вопрос </w:t>
      </w:r>
      <w:r w:rsidRPr="006755C0">
        <w:rPr>
          <w:b/>
          <w:lang w:eastAsia="ru-RU"/>
        </w:rPr>
        <w:t>что сделать?</w:t>
      </w:r>
    </w:p>
    <w:p w14:paraId="6B82C1B2" w14:textId="77777777" w:rsidR="009B2D2B" w:rsidRPr="006755C0" w:rsidRDefault="009B2D2B" w:rsidP="00D969F1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</w:p>
    <w:p w14:paraId="124DC60C" w14:textId="77777777" w:rsidR="009B2D2B" w:rsidRPr="006755C0" w:rsidRDefault="009B2D2B" w:rsidP="00D969F1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выполняют тест «С</w:t>
      </w:r>
      <w:r w:rsidRPr="006755C0">
        <w:rPr>
          <w:rFonts w:ascii="Times New Roman" w:hAnsi="Times New Roman" w:cs="Times New Roman"/>
          <w:sz w:val="28"/>
          <w:szCs w:val="28"/>
        </w:rPr>
        <w:t>лова, которые обозначают действия предметов»</w:t>
      </w: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тетради «Тематический контроль». Проверку осуществляет учитель.</w:t>
      </w:r>
    </w:p>
    <w:p w14:paraId="4CB381EA" w14:textId="77777777" w:rsidR="009B2D2B" w:rsidRDefault="009B2D2B" w:rsidP="00D969F1">
      <w:pPr>
        <w:pStyle w:val="12"/>
      </w:pPr>
      <w:r w:rsidRPr="006755C0">
        <w:t>ИЗУЧЕНИЕ НОВОГО МАТЕРИАЛА</w:t>
      </w:r>
    </w:p>
    <w:p w14:paraId="1D8BD9C2" w14:textId="7835F4A2" w:rsidR="009B2D2B" w:rsidRDefault="009B2D2B" w:rsidP="00D969F1">
      <w:pPr>
        <w:pStyle w:val="a3"/>
        <w:rPr>
          <w:i/>
        </w:rPr>
      </w:pPr>
      <w:r w:rsidRPr="00F00EC8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Рассмотрите в учебнике иллюстрацию </w:t>
      </w:r>
      <w:r>
        <w:t xml:space="preserve">на </w:t>
      </w:r>
      <w:r w:rsidR="00D969F1">
        <w:t>с. </w:t>
      </w:r>
      <w:r w:rsidRPr="006755C0">
        <w:t xml:space="preserve">45. Расскажите, что/кого вы на ней видите. </w:t>
      </w:r>
      <w:r w:rsidRPr="006755C0">
        <w:rPr>
          <w:i/>
        </w:rPr>
        <w:t>(Дерево на пол</w:t>
      </w:r>
      <w:r w:rsidR="00D969F1">
        <w:rPr>
          <w:i/>
        </w:rPr>
        <w:t>яне, гнездо на дереве, птенец в </w:t>
      </w:r>
      <w:r w:rsidRPr="006755C0">
        <w:rPr>
          <w:i/>
        </w:rPr>
        <w:t>гнезде, белка в</w:t>
      </w:r>
      <w:r w:rsidR="00D969F1">
        <w:rPr>
          <w:i/>
        </w:rPr>
        <w:t> </w:t>
      </w:r>
      <w:r w:rsidRPr="006755C0">
        <w:rPr>
          <w:i/>
        </w:rPr>
        <w:t>д</w:t>
      </w:r>
      <w:r w:rsidR="00D969F1">
        <w:rPr>
          <w:i/>
        </w:rPr>
        <w:t>упле, нора около дерева, лиса в </w:t>
      </w:r>
      <w:r w:rsidRPr="006755C0">
        <w:rPr>
          <w:i/>
        </w:rPr>
        <w:t>норе, бабочка над цветком.)</w:t>
      </w:r>
      <w:r w:rsidRPr="006755C0">
        <w:t xml:space="preserve"> Что обозначают слова, которые </w:t>
      </w:r>
      <w:r w:rsidRPr="006755C0">
        <w:lastRenderedPageBreak/>
        <w:t xml:space="preserve">вы использовали для описания картинки. </w:t>
      </w:r>
      <w:r w:rsidRPr="006755C0">
        <w:rPr>
          <w:i/>
        </w:rPr>
        <w:t>(Слова обозначают предметы.)</w:t>
      </w:r>
      <w:r w:rsidRPr="006755C0">
        <w:t xml:space="preserve"> Перечислите их. </w:t>
      </w:r>
      <w:r w:rsidRPr="006755C0">
        <w:rPr>
          <w:i/>
        </w:rPr>
        <w:t>(Ответы учащихся.)</w:t>
      </w:r>
      <w:r w:rsidR="00D969F1">
        <w:t xml:space="preserve"> Какие еще слова используются в </w:t>
      </w:r>
      <w:r w:rsidRPr="006755C0">
        <w:t xml:space="preserve">каждом названном вами сочетании слов? Назовите их. </w:t>
      </w:r>
      <w:r w:rsidRPr="006755C0">
        <w:rPr>
          <w:i/>
        </w:rPr>
        <w:t>(На, в, около, над.)</w:t>
      </w:r>
      <w:r w:rsidRPr="006755C0">
        <w:t xml:space="preserve"> Как вы думаете, что они обозначаю</w:t>
      </w:r>
      <w:r w:rsidR="00D969F1">
        <w:t>т? Попробуйте найти ответ на с. </w:t>
      </w:r>
      <w:r w:rsidRPr="006755C0">
        <w:t xml:space="preserve">45. </w:t>
      </w:r>
      <w:r w:rsidRPr="006755C0">
        <w:rPr>
          <w:i/>
        </w:rPr>
        <w:t>(Предлог.)</w:t>
      </w:r>
      <w:r w:rsidRPr="006755C0">
        <w:t xml:space="preserve"> Прочитайте задачи, которые нам нужно решить в ходе изучения нов</w:t>
      </w:r>
      <w:r w:rsidR="00D969F1">
        <w:t xml:space="preserve">ого раздела, и </w:t>
      </w:r>
      <w:proofErr w:type="gramStart"/>
      <w:r w:rsidR="00D969F1">
        <w:t>ключевые слова</w:t>
      </w:r>
      <w:proofErr w:type="gramEnd"/>
      <w:r w:rsidR="00D969F1">
        <w:t xml:space="preserve"> и </w:t>
      </w:r>
      <w:r w:rsidRPr="006755C0">
        <w:t xml:space="preserve">выражения. Какие задачи мы поставим на сегодняшний урок? </w:t>
      </w:r>
      <w:r w:rsidRPr="006755C0">
        <w:rPr>
          <w:i/>
        </w:rPr>
        <w:t>(Задачи формулируются коллективно и записываются на доске.)</w:t>
      </w:r>
    </w:p>
    <w:p w14:paraId="192DA299" w14:textId="31F37517" w:rsidR="009B2D2B" w:rsidRDefault="00D969F1" w:rsidP="00D969F1">
      <w:pPr>
        <w:pStyle w:val="a3"/>
      </w:pPr>
      <w:r>
        <w:t>Рассмотрите иллюстрацию к упр. </w:t>
      </w:r>
      <w:r w:rsidR="009B2D2B" w:rsidRPr="006755C0">
        <w:t xml:space="preserve">56. Кто на ней изображен? </w:t>
      </w:r>
      <w:r w:rsidR="009B2D2B" w:rsidRPr="006755C0">
        <w:rPr>
          <w:i/>
        </w:rPr>
        <w:t>(Котенок и птичка.)</w:t>
      </w:r>
      <w:r w:rsidR="009B2D2B" w:rsidRPr="006755C0">
        <w:t xml:space="preserve"> Что еще находится на рисунке? </w:t>
      </w:r>
      <w:r w:rsidR="009B2D2B" w:rsidRPr="006755C0">
        <w:rPr>
          <w:i/>
        </w:rPr>
        <w:t>(Коробки.)</w:t>
      </w:r>
      <w:r>
        <w:t xml:space="preserve"> Прочитайте слова в </w:t>
      </w:r>
      <w:r w:rsidR="009B2D2B" w:rsidRPr="006755C0">
        <w:t xml:space="preserve">рамочках, расположенные рядом с картинкой. Попробуйте рассказать о котенке и птичке, не используя слова в рамочках. </w:t>
      </w:r>
      <w:r w:rsidR="009B2D2B" w:rsidRPr="006755C0">
        <w:rPr>
          <w:i/>
        </w:rPr>
        <w:t>(Ответы учащихся.)</w:t>
      </w:r>
      <w:r w:rsidR="009B2D2B" w:rsidRPr="006755C0">
        <w:t xml:space="preserve"> Почему у вас это задание вызвало затруднения? </w:t>
      </w:r>
      <w:r w:rsidR="009B2D2B" w:rsidRPr="006755C0">
        <w:rPr>
          <w:i/>
        </w:rPr>
        <w:t>(Учащиеся высказывают свои предположения.)</w:t>
      </w:r>
      <w:r>
        <w:t xml:space="preserve"> Расскажите о </w:t>
      </w:r>
      <w:r w:rsidR="009B2D2B" w:rsidRPr="006755C0">
        <w:t>местоположении котенка и птички по отношени</w:t>
      </w:r>
      <w:r>
        <w:t>ю к коробкам, используя слова в </w:t>
      </w:r>
      <w:r w:rsidR="009B2D2B" w:rsidRPr="006755C0">
        <w:t xml:space="preserve">рамочках.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Как вы думаете, какую роль в речи выполняют слова, записанные в рамочках? </w:t>
      </w:r>
      <w:r w:rsidR="009B2D2B" w:rsidRPr="006755C0">
        <w:rPr>
          <w:i/>
        </w:rPr>
        <w:t>(Учащиеся высказывают свои предположения.)</w:t>
      </w:r>
      <w:r w:rsidR="009B2D2B" w:rsidRPr="006755C0">
        <w:t xml:space="preserve"> Как они называются? </w:t>
      </w:r>
      <w:r w:rsidR="009B2D2B" w:rsidRPr="006755C0">
        <w:rPr>
          <w:i/>
        </w:rPr>
        <w:t>(Предлоги.)</w:t>
      </w:r>
      <w:r w:rsidR="009B2D2B" w:rsidRPr="006755C0">
        <w:t xml:space="preserve"> Найдите предлоги в стихотворении Сергея Козлова «Рыжий кот». </w:t>
      </w:r>
      <w:r w:rsidR="009B2D2B" w:rsidRPr="006755C0">
        <w:rPr>
          <w:i/>
        </w:rPr>
        <w:t>(Учащиеся находят и зачитывают предлоги из стихотворения, записанного на доске: у, по, от, до.)</w:t>
      </w:r>
      <w:r w:rsidR="009B2D2B" w:rsidRPr="006755C0">
        <w:t xml:space="preserve"> Попробуйте выбросить предлоги из стихотворения. Что вы заметили? </w:t>
      </w:r>
      <w:r w:rsidR="009B2D2B" w:rsidRPr="006755C0">
        <w:rPr>
          <w:i/>
        </w:rPr>
        <w:t>(Предложения теряют смысл, становятся непонятными.)</w:t>
      </w:r>
      <w:r w:rsidR="009B2D2B" w:rsidRPr="006755C0">
        <w:t xml:space="preserve"> Чем предлоги отличаются от других слов, которые мы изучали на предыдущих уроках? </w:t>
      </w:r>
      <w:r w:rsidR="009B2D2B" w:rsidRPr="006755C0">
        <w:rPr>
          <w:i/>
        </w:rPr>
        <w:t>(К ним невозможно поставить вопрос.)</w:t>
      </w:r>
      <w:r w:rsidR="009B2D2B" w:rsidRPr="006755C0">
        <w:t xml:space="preserve"> Проверьте правильность своих предположений, прочитав правило на с. 46.</w:t>
      </w:r>
    </w:p>
    <w:p w14:paraId="06C38720" w14:textId="3AD7DF5E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t xml:space="preserve">Учащиеся выполняют упр. 57: выписывают из стихотворения Елены Благининой предложения, которые подходят к предложенной </w:t>
      </w:r>
      <w:r w:rsidR="00D969F1">
        <w:rPr>
          <w:lang w:eastAsia="ru-RU"/>
        </w:rPr>
        <w:t>схеме, треугольником выделяют в </w:t>
      </w:r>
      <w:r w:rsidRPr="006755C0">
        <w:rPr>
          <w:lang w:eastAsia="ru-RU"/>
        </w:rPr>
        <w:t>них предлоги. После выполнения задания организуется проверка.</w:t>
      </w:r>
    </w:p>
    <w:p w14:paraId="16238B4D" w14:textId="77777777" w:rsidR="009B2D2B" w:rsidRDefault="009B2D2B" w:rsidP="00D969F1">
      <w:pPr>
        <w:pStyle w:val="12"/>
      </w:pPr>
      <w:r w:rsidRPr="006755C0">
        <w:t>ЗАКРЕПЛЕНИЕ ИЗУЧЕННОГО МАТЕРИАЛА</w:t>
      </w:r>
    </w:p>
    <w:p w14:paraId="6CA3D70C" w14:textId="668332A6" w:rsidR="009B2D2B" w:rsidRDefault="00D969F1" w:rsidP="00D969F1">
      <w:pPr>
        <w:pStyle w:val="a3"/>
        <w:rPr>
          <w:lang w:eastAsia="ru-RU"/>
        </w:rPr>
      </w:pPr>
      <w:r>
        <w:rPr>
          <w:lang w:eastAsia="ru-RU"/>
        </w:rPr>
        <w:t>Учащиеся выполняют упр. </w:t>
      </w:r>
      <w:r w:rsidR="009B2D2B" w:rsidRPr="006755C0">
        <w:rPr>
          <w:lang w:eastAsia="ru-RU"/>
        </w:rPr>
        <w:t>58: с опорой на рисунок дополняют предложения необходимыми предлогами и записывают их в тетрадь.</w:t>
      </w:r>
    </w:p>
    <w:p w14:paraId="647DCB89" w14:textId="31C8EDA4" w:rsidR="009B2D2B" w:rsidRDefault="009B2D2B" w:rsidP="00D969F1">
      <w:pPr>
        <w:pStyle w:val="a3"/>
        <w:spacing w:before="120"/>
      </w:pPr>
      <w:r w:rsidRPr="00F00EC8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Прочитайте скороговорку из упр. 59. Сколько в ней слов? Назовите слова, обозначающие предметы. </w:t>
      </w:r>
      <w:r w:rsidRPr="006755C0">
        <w:rPr>
          <w:i/>
        </w:rPr>
        <w:t xml:space="preserve">(Топота, копыт, пыль, полю.) </w:t>
      </w:r>
      <w:r w:rsidR="00D969F1">
        <w:t>Какие слова в скороговорке не </w:t>
      </w:r>
      <w:r w:rsidRPr="006755C0">
        <w:t xml:space="preserve">используются? </w:t>
      </w:r>
      <w:r w:rsidRPr="006755C0">
        <w:rPr>
          <w:i/>
        </w:rPr>
        <w:t>(Слова, обозначающие признаки предмета.)</w:t>
      </w:r>
      <w:r w:rsidR="00D969F1">
        <w:t xml:space="preserve"> Сколько в </w:t>
      </w:r>
      <w:r w:rsidRPr="006755C0">
        <w:t xml:space="preserve">этом предложении слов, обозначающих действия предмета? </w:t>
      </w:r>
      <w:r w:rsidRPr="006755C0">
        <w:rPr>
          <w:i/>
        </w:rPr>
        <w:t>(Одно</w:t>
      </w:r>
      <w:r>
        <w:rPr>
          <w:i/>
        </w:rPr>
        <w:t xml:space="preserve"> — </w:t>
      </w:r>
      <w:r w:rsidRPr="006755C0">
        <w:rPr>
          <w:i/>
        </w:rPr>
        <w:t>летит.)</w:t>
      </w:r>
      <w:r w:rsidRPr="006755C0">
        <w:t xml:space="preserve"> Назовите в скороговорке предлоги. </w:t>
      </w:r>
      <w:r w:rsidRPr="006755C0">
        <w:rPr>
          <w:i/>
        </w:rPr>
        <w:t xml:space="preserve">(От, по.) </w:t>
      </w:r>
      <w:r w:rsidRPr="006755C0">
        <w:t xml:space="preserve">Рядом с какими словами они находятся. </w:t>
      </w:r>
      <w:r w:rsidRPr="006755C0">
        <w:rPr>
          <w:i/>
        </w:rPr>
        <w:t>(Со словами, обозначающими предметы: от топота, по полю.)</w:t>
      </w:r>
      <w:r w:rsidRPr="006755C0">
        <w:t xml:space="preserve"> Как вы запишите эти слова в тетради? </w:t>
      </w:r>
      <w:r w:rsidRPr="006755C0">
        <w:rPr>
          <w:i/>
        </w:rPr>
        <w:t>(Раздельно.</w:t>
      </w:r>
      <w:r w:rsidRPr="00F00EC8">
        <w:rPr>
          <w:i/>
        </w:rPr>
        <w:t>)</w:t>
      </w:r>
      <w:r w:rsidRPr="006755C0">
        <w:t xml:space="preserve"> Спишите скороговорку, разделяя ее на слова, выделите треугольником предлоги.</w:t>
      </w:r>
    </w:p>
    <w:p w14:paraId="48F6416D" w14:textId="4A8BC65A" w:rsidR="009B2D2B" w:rsidRDefault="009B2D2B" w:rsidP="00D969F1">
      <w:pPr>
        <w:pStyle w:val="a3"/>
        <w:rPr>
          <w:i/>
          <w:lang w:eastAsia="ru-RU"/>
        </w:rPr>
      </w:pPr>
      <w:r w:rsidRPr="006755C0">
        <w:rPr>
          <w:lang w:eastAsia="ru-RU"/>
        </w:rPr>
        <w:t>Прочитайте стихо</w:t>
      </w:r>
      <w:r w:rsidR="00D969F1">
        <w:rPr>
          <w:lang w:eastAsia="ru-RU"/>
        </w:rPr>
        <w:t>творение в упр. </w:t>
      </w:r>
      <w:r w:rsidRPr="006755C0">
        <w:rPr>
          <w:lang w:eastAsia="ru-RU"/>
        </w:rPr>
        <w:t>60. Рассмотрите рисунок. Насколько он подходит/не подходит к</w:t>
      </w:r>
      <w:r w:rsidR="00D969F1">
        <w:rPr>
          <w:lang w:eastAsia="ru-RU"/>
        </w:rPr>
        <w:t> </w:t>
      </w:r>
      <w:r w:rsidRPr="006755C0">
        <w:rPr>
          <w:lang w:eastAsia="ru-RU"/>
        </w:rPr>
        <w:t xml:space="preserve">содержанию стихотворения? Обоснуйте свое мнение. </w:t>
      </w:r>
      <w:r w:rsidRPr="006755C0">
        <w:rPr>
          <w:i/>
          <w:lang w:eastAsia="ru-RU"/>
        </w:rPr>
        <w:t>(Высказывания учащихся.)</w:t>
      </w:r>
      <w:r w:rsidRPr="006755C0">
        <w:rPr>
          <w:lang w:eastAsia="ru-RU"/>
        </w:rPr>
        <w:t xml:space="preserve"> Как вы понимаете смысл выражения: </w:t>
      </w:r>
      <w:r w:rsidRPr="006755C0">
        <w:rPr>
          <w:b/>
          <w:lang w:eastAsia="ru-RU"/>
        </w:rPr>
        <w:t>сказка сказку за руку ведет?</w:t>
      </w:r>
      <w:r w:rsidRPr="006755C0">
        <w:rPr>
          <w:lang w:eastAsia="ru-RU"/>
        </w:rPr>
        <w:t xml:space="preserve"> </w:t>
      </w:r>
      <w:r w:rsidRPr="006755C0">
        <w:rPr>
          <w:i/>
          <w:lang w:eastAsia="ru-RU"/>
        </w:rPr>
        <w:t>(Высказывания учащихся.)</w:t>
      </w:r>
      <w:r w:rsidRPr="006755C0">
        <w:rPr>
          <w:lang w:eastAsia="ru-RU"/>
        </w:rPr>
        <w:t xml:space="preserve"> Что обозначают выделенные в тексте слова? </w:t>
      </w:r>
      <w:r w:rsidRPr="006755C0">
        <w:rPr>
          <w:i/>
          <w:lang w:eastAsia="ru-RU"/>
        </w:rPr>
        <w:t>(Предлоги.)</w:t>
      </w:r>
      <w:r w:rsidRPr="006755C0">
        <w:rPr>
          <w:lang w:eastAsia="ru-RU"/>
        </w:rPr>
        <w:t xml:space="preserve"> Найдите в тексте слова, с которыми они связаны. Что они обозначают? </w:t>
      </w:r>
      <w:r w:rsidRPr="006755C0">
        <w:rPr>
          <w:i/>
          <w:lang w:eastAsia="ru-RU"/>
        </w:rPr>
        <w:t>(Слова, с</w:t>
      </w:r>
      <w:r w:rsidR="00D969F1">
        <w:rPr>
          <w:i/>
          <w:lang w:eastAsia="ru-RU"/>
        </w:rPr>
        <w:t> </w:t>
      </w:r>
      <w:r w:rsidRPr="006755C0">
        <w:rPr>
          <w:i/>
          <w:lang w:eastAsia="ru-RU"/>
        </w:rPr>
        <w:t>которыми связаны предлоги, обозначают предметы.)</w:t>
      </w:r>
      <w:r w:rsidRPr="006755C0">
        <w:rPr>
          <w:lang w:eastAsia="ru-RU"/>
        </w:rPr>
        <w:t xml:space="preserve"> Обратите внимание, как они записаны. </w:t>
      </w:r>
      <w:r w:rsidRPr="006755C0">
        <w:rPr>
          <w:i/>
          <w:lang w:eastAsia="ru-RU"/>
        </w:rPr>
        <w:t>(Раздельно.)</w:t>
      </w:r>
    </w:p>
    <w:p w14:paraId="2A38D9B3" w14:textId="2488FB30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lastRenderedPageBreak/>
        <w:t>На усмотрение учителя учащимся можно предложить полностью списать стихотворение, выделив предло</w:t>
      </w:r>
      <w:r w:rsidR="00D969F1">
        <w:rPr>
          <w:lang w:eastAsia="ru-RU"/>
        </w:rPr>
        <w:t>ги треугольником, а связанные с </w:t>
      </w:r>
      <w:r w:rsidRPr="006755C0">
        <w:rPr>
          <w:lang w:eastAsia="ru-RU"/>
        </w:rPr>
        <w:t>ними слова, обозначающие предметы, подчеркнуть одной линией.</w:t>
      </w:r>
    </w:p>
    <w:p w14:paraId="62047F78" w14:textId="50012482" w:rsidR="009B2D2B" w:rsidRPr="006755C0" w:rsidRDefault="009B2D2B" w:rsidP="00D969F1">
      <w:pPr>
        <w:pStyle w:val="a3"/>
        <w:spacing w:after="120"/>
        <w:rPr>
          <w:lang w:eastAsia="ru-RU"/>
        </w:rPr>
      </w:pPr>
      <w:r w:rsidRPr="006755C0">
        <w:rPr>
          <w:lang w:eastAsia="ru-RU"/>
        </w:rPr>
        <w:t>Учащиеся под руковод</w:t>
      </w:r>
      <w:r w:rsidR="00D969F1">
        <w:rPr>
          <w:lang w:eastAsia="ru-RU"/>
        </w:rPr>
        <w:t>ством учителя проводят оценку и </w:t>
      </w:r>
      <w:r w:rsidRPr="006755C0">
        <w:rPr>
          <w:lang w:eastAsia="ru-RU"/>
        </w:rPr>
        <w:t>самооценку своей деятельности на уроке, обсуждают, в какой мере были выполне</w:t>
      </w:r>
      <w:r>
        <w:rPr>
          <w:lang w:eastAsia="ru-RU"/>
        </w:rPr>
        <w:t>ны поставленные на урок задачи.</w:t>
      </w:r>
    </w:p>
    <w:p w14:paraId="619AF775" w14:textId="77777777" w:rsidR="009B2D2B" w:rsidRPr="006755C0" w:rsidRDefault="009B2D2B" w:rsidP="00D969F1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11142DAE" w14:textId="31440160" w:rsidR="009B2D2B" w:rsidRPr="006755C0" w:rsidRDefault="009B2D2B" w:rsidP="00D969F1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89.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</w:t>
      </w:r>
      <w:r w:rsidR="00D969F1">
        <w:rPr>
          <w:rFonts w:ascii="Times New Roman" w:hAnsi="Times New Roman" w:cs="Times New Roman"/>
          <w:sz w:val="28"/>
          <w:szCs w:val="28"/>
        </w:rPr>
        <w:t>творение и выписку из словаря с </w:t>
      </w:r>
      <w:r w:rsidRPr="006755C0">
        <w:rPr>
          <w:rFonts w:ascii="Times New Roman" w:hAnsi="Times New Roman" w:cs="Times New Roman"/>
          <w:sz w:val="28"/>
          <w:szCs w:val="28"/>
        </w:rPr>
        <w:t xml:space="preserve">толкованием слова </w:t>
      </w:r>
      <w:r w:rsidRPr="006755C0">
        <w:rPr>
          <w:rFonts w:ascii="Times New Roman" w:hAnsi="Times New Roman" w:cs="Times New Roman"/>
          <w:b/>
          <w:sz w:val="28"/>
          <w:szCs w:val="28"/>
        </w:rPr>
        <w:t>предлог</w:t>
      </w:r>
      <w:r w:rsidRPr="006755C0">
        <w:rPr>
          <w:rFonts w:ascii="Times New Roman" w:hAnsi="Times New Roman" w:cs="Times New Roman"/>
          <w:sz w:val="28"/>
          <w:szCs w:val="28"/>
        </w:rPr>
        <w:t>. В последних двух строчках стихотворения выделяют маркером то слово, которое соответствует указанному в выписке знач</w:t>
      </w:r>
      <w:r w:rsidR="00D969F1">
        <w:rPr>
          <w:rFonts w:ascii="Times New Roman" w:hAnsi="Times New Roman" w:cs="Times New Roman"/>
          <w:sz w:val="28"/>
          <w:szCs w:val="28"/>
        </w:rPr>
        <w:t>ению. Среди предложенных слов и </w:t>
      </w:r>
      <w:r w:rsidRPr="006755C0">
        <w:rPr>
          <w:rFonts w:ascii="Times New Roman" w:hAnsi="Times New Roman" w:cs="Times New Roman"/>
          <w:sz w:val="28"/>
          <w:szCs w:val="28"/>
        </w:rPr>
        <w:t>слогов находят те, ко</w:t>
      </w:r>
      <w:r w:rsidR="00D969F1">
        <w:rPr>
          <w:rFonts w:ascii="Times New Roman" w:hAnsi="Times New Roman" w:cs="Times New Roman"/>
          <w:sz w:val="28"/>
          <w:szCs w:val="28"/>
        </w:rPr>
        <w:t>торые не являются предлогами, и </w:t>
      </w:r>
      <w:r w:rsidRPr="006755C0">
        <w:rPr>
          <w:rFonts w:ascii="Times New Roman" w:hAnsi="Times New Roman" w:cs="Times New Roman"/>
          <w:sz w:val="28"/>
          <w:szCs w:val="28"/>
        </w:rPr>
        <w:t>закрашивают их маркером/зачеркивают карандашом.</w:t>
      </w:r>
    </w:p>
    <w:p w14:paraId="4E292E72" w14:textId="77777777" w:rsidR="009B2D2B" w:rsidRPr="006755C0" w:rsidRDefault="009B2D2B" w:rsidP="00D969F1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90.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оценивают работу Аленки на количество допущенных ею ошибок при записи выражений с предлогами. Среди предложенных вариантов ответа выбирают тот, который считают верным.</w:t>
      </w:r>
    </w:p>
    <w:p w14:paraId="658611FB" w14:textId="2D4B141C" w:rsidR="009B2D2B" w:rsidRDefault="009B2D2B" w:rsidP="00D969F1">
      <w:pPr>
        <w:shd w:val="clear" w:color="auto" w:fill="FFFFFF"/>
        <w:spacing w:before="120"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25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Домашнее задание:</w:t>
      </w:r>
      <w:r w:rsidRPr="0062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5343">
        <w:rPr>
          <w:rFonts w:ascii="Times New Roman" w:hAnsi="Times New Roman" w:cs="Times New Roman"/>
          <w:color w:val="000000"/>
          <w:sz w:val="28"/>
          <w:szCs w:val="28"/>
        </w:rPr>
        <w:t>упр. 61, правило на с. 46.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36CB914" w14:textId="77777777" w:rsidR="009B2D2B" w:rsidRPr="006755C0" w:rsidRDefault="009B2D2B" w:rsidP="00D969F1">
      <w:pPr>
        <w:pStyle w:val="11"/>
      </w:pPr>
      <w:r w:rsidRPr="006755C0">
        <w:lastRenderedPageBreak/>
        <w:t xml:space="preserve">УПОТРЕБЛЕНИЕ ПРЕДЛОГОВ </w:t>
      </w:r>
      <w:r w:rsidRPr="00F83770">
        <w:rPr>
          <w:i/>
        </w:rPr>
        <w:t>В, НА, ИЗ, СО, С</w:t>
      </w:r>
    </w:p>
    <w:p w14:paraId="5D0512F9" w14:textId="77777777" w:rsidR="009B2D2B" w:rsidRPr="006755C0" w:rsidRDefault="009B2D2B" w:rsidP="00D969F1">
      <w:pPr>
        <w:pStyle w:val="a3"/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rPr>
          <w:bCs/>
          <w:iCs/>
          <w:lang w:eastAsia="ru-RU"/>
        </w:rPr>
        <w:t>будут учиться</w:t>
      </w:r>
      <w:r w:rsidRPr="006755C0">
        <w:rPr>
          <w:b/>
          <w:bCs/>
          <w:i/>
          <w:iCs/>
          <w:lang w:eastAsia="ru-RU"/>
        </w:rPr>
        <w:t xml:space="preserve"> </w:t>
      </w:r>
      <w:r w:rsidRPr="006755C0">
        <w:t>распознавать в речи предлоги, понимать их роль в предложении.</w:t>
      </w:r>
    </w:p>
    <w:p w14:paraId="26B5CB13" w14:textId="7CD7CF41" w:rsidR="009B2D2B" w:rsidRPr="006755C0" w:rsidRDefault="009B2D2B" w:rsidP="00D969F1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понимать информацию, представленную в изобразительной, графической формах, переводить ее в словесную форму, использовать условные схемы при решении учебных задач, адекватно использовать речевые средства при построении высказывания, осуществлять аналогии между изучаемым явлением и собственным опытом, признавать существование различных точек зрения; высказывать собственное мнение; оценивать собственное поведение и повед</w:t>
      </w:r>
      <w:r w:rsidR="00D969F1">
        <w:t>ение окружающих, использовать в </w:t>
      </w:r>
      <w:r w:rsidRPr="006755C0">
        <w:t>общ</w:t>
      </w:r>
      <w:r>
        <w:t>ении правила вежливости.</w:t>
      </w:r>
    </w:p>
    <w:p w14:paraId="273C71F8" w14:textId="77777777" w:rsidR="009B2D2B" w:rsidRPr="006755C0" w:rsidRDefault="009B2D2B" w:rsidP="00D969F1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625343">
        <w:rPr>
          <w:bCs/>
        </w:rPr>
        <w:t xml:space="preserve"> </w:t>
      </w:r>
      <w:r w:rsidRPr="006755C0">
        <w:rPr>
          <w:lang w:eastAsia="ru-RU"/>
        </w:rPr>
        <w:t xml:space="preserve">развитие </w:t>
      </w:r>
      <w:r w:rsidRPr="006755C0">
        <w:t>заинтересованности в выполне</w:t>
      </w:r>
      <w:r>
        <w:t>нии языковых и речевых заданий.</w:t>
      </w:r>
    </w:p>
    <w:p w14:paraId="54ECF74E" w14:textId="77777777" w:rsidR="009B2D2B" w:rsidRPr="006755C0" w:rsidRDefault="009B2D2B" w:rsidP="00D969F1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21D85EBA" w14:textId="77777777" w:rsidR="009B2D2B" w:rsidRPr="006755C0" w:rsidRDefault="009B2D2B" w:rsidP="00D969F1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04B6D4EC" w14:textId="77777777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t>Учащимся можно предложить прочитать с доски (слайда презентации) отрывок из стихотворения Алексея Крылова «Как получилась зима»:</w:t>
      </w:r>
    </w:p>
    <w:p w14:paraId="751322EB" w14:textId="77777777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t>Шел по улице Мешок.</w:t>
      </w:r>
    </w:p>
    <w:p w14:paraId="7A2F929F" w14:textId="77777777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t>А в Мешке лежал пушок.</w:t>
      </w:r>
    </w:p>
    <w:p w14:paraId="0E18C458" w14:textId="7D8D9272" w:rsidR="009B2D2B" w:rsidRDefault="009B2D2B" w:rsidP="0027448B">
      <w:pPr>
        <w:pStyle w:val="a3"/>
        <w:rPr>
          <w:lang w:eastAsia="ru-RU"/>
        </w:rPr>
      </w:pPr>
      <w:r w:rsidRPr="006755C0">
        <w:rPr>
          <w:lang w:eastAsia="ru-RU"/>
        </w:rPr>
        <w:t>Под пушком</w:t>
      </w:r>
      <w:r>
        <w:rPr>
          <w:lang w:eastAsia="ru-RU"/>
        </w:rPr>
        <w:t xml:space="preserve"> — </w:t>
      </w:r>
      <w:r w:rsidRPr="006755C0">
        <w:rPr>
          <w:lang w:eastAsia="ru-RU"/>
        </w:rPr>
        <w:t xml:space="preserve">на дне Мешка </w:t>
      </w:r>
      <w:r w:rsidR="0027448B">
        <w:rPr>
          <w:lang w:eastAsia="ru-RU"/>
        </w:rPr>
        <w:t>—</w:t>
      </w:r>
    </w:p>
    <w:p w14:paraId="67310AB4" w14:textId="77777777" w:rsidR="009B2D2B" w:rsidRDefault="009B2D2B" w:rsidP="00D969F1">
      <w:pPr>
        <w:pStyle w:val="a3"/>
        <w:rPr>
          <w:lang w:eastAsia="ru-RU"/>
        </w:rPr>
      </w:pPr>
      <w:r w:rsidRPr="006755C0">
        <w:rPr>
          <w:lang w:eastAsia="ru-RU"/>
        </w:rPr>
        <w:t>пуд зубного порошка.</w:t>
      </w:r>
      <w:r>
        <w:rPr>
          <w:lang w:eastAsia="ru-RU"/>
        </w:rPr>
        <w:t xml:space="preserve"> [10]</w:t>
      </w:r>
    </w:p>
    <w:p w14:paraId="5F749812" w14:textId="77777777" w:rsidR="009B2D2B" w:rsidRPr="00BB4BDD" w:rsidRDefault="009B2D2B" w:rsidP="00D969F1">
      <w:pPr>
        <w:pStyle w:val="a3"/>
        <w:spacing w:before="120"/>
        <w:rPr>
          <w:i/>
        </w:rPr>
      </w:pPr>
      <w:r w:rsidRPr="00BB4BDD">
        <w:rPr>
          <w:i/>
        </w:rPr>
        <w:t>Толкование слова:</w:t>
      </w:r>
    </w:p>
    <w:p w14:paraId="16FACDF9" w14:textId="4BF0F7F3" w:rsidR="009B2D2B" w:rsidRDefault="009B2D2B" w:rsidP="00D969F1">
      <w:pPr>
        <w:pStyle w:val="a3"/>
      </w:pPr>
      <w:r w:rsidRPr="00BB4BDD">
        <w:rPr>
          <w:b/>
          <w:i/>
        </w:rPr>
        <w:t>Пуд</w:t>
      </w:r>
      <w:r>
        <w:t xml:space="preserve"> — </w:t>
      </w:r>
      <w:r w:rsidRPr="006755C0">
        <w:t xml:space="preserve">единица измерения массы, </w:t>
      </w:r>
      <w:r w:rsidR="00D969F1">
        <w:t>которая раньше использовалась в России. 1 пуд равен примерно 16 </w:t>
      </w:r>
      <w:r w:rsidRPr="006755C0">
        <w:t>килограммов.</w:t>
      </w:r>
    </w:p>
    <w:p w14:paraId="2EBC7E5C" w14:textId="77777777" w:rsidR="009B2D2B" w:rsidRDefault="009B2D2B" w:rsidP="00D969F1">
      <w:pPr>
        <w:pStyle w:val="a3"/>
        <w:rPr>
          <w:i/>
        </w:rPr>
      </w:pPr>
      <w:r w:rsidRPr="00625343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Что за Мешок шел по улице? Чей он? </w:t>
      </w:r>
      <w:r w:rsidRPr="006755C0">
        <w:rPr>
          <w:i/>
        </w:rPr>
        <w:t>(Высказывания учащихся.)</w:t>
      </w:r>
      <w:r w:rsidRPr="006755C0">
        <w:t xml:space="preserve"> Как вы думаете</w:t>
      </w:r>
      <w:r>
        <w:t>,</w:t>
      </w:r>
      <w:r w:rsidRPr="006755C0">
        <w:t xml:space="preserve"> с какой целью и куда нес Мешок зубной порошок? </w:t>
      </w:r>
      <w:r w:rsidRPr="006755C0">
        <w:rPr>
          <w:i/>
        </w:rPr>
        <w:t>(Учащиеся высказывают свои предположения.)</w:t>
      </w:r>
      <w:r w:rsidRPr="006755C0">
        <w:t xml:space="preserve"> Сколько килограммов порошка нес Мешок? </w:t>
      </w:r>
      <w:r w:rsidRPr="006755C0">
        <w:rPr>
          <w:i/>
        </w:rPr>
        <w:t>(Ответы учащихся.)</w:t>
      </w:r>
    </w:p>
    <w:p w14:paraId="10484C0B" w14:textId="5A544638" w:rsidR="009B2D2B" w:rsidRPr="006755C0" w:rsidRDefault="009B2D2B" w:rsidP="004F5D51">
      <w:pPr>
        <w:pStyle w:val="a3"/>
        <w:spacing w:after="240"/>
      </w:pPr>
      <w:r w:rsidRPr="006755C0">
        <w:t>На доске открываются заранее выписанные из стихотворения слова, которые учащимся предлагается прочитать и оценить на наличие ошибок:</w:t>
      </w:r>
    </w:p>
    <w:p w14:paraId="6D1D581E" w14:textId="14DB6227" w:rsidR="009B2D2B" w:rsidRPr="006755C0" w:rsidRDefault="004F5D51" w:rsidP="004F5D51">
      <w:pPr>
        <w:pStyle w:val="a3"/>
        <w:tabs>
          <w:tab w:val="left" w:pos="3402"/>
          <w:tab w:val="left" w:pos="6804"/>
        </w:tabs>
        <w:jc w:val="center"/>
      </w:pPr>
      <w:r w:rsidRPr="006755C0">
        <w:rPr>
          <w:noProof/>
          <w:lang w:val="en-US"/>
        </w:rPr>
        <mc:AlternateContent>
          <mc:Choice Requires="wps">
            <w:drawing>
              <wp:inline distT="0" distB="0" distL="0" distR="0" wp14:anchorId="3ABAC27B" wp14:editId="7CBBA1B0">
                <wp:extent cx="448663" cy="274310"/>
                <wp:effectExtent l="19050" t="19050" r="46990" b="12065"/>
                <wp:docPr id="8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63" cy="274310"/>
                        </a:xfrm>
                        <a:custGeom>
                          <a:avLst/>
                          <a:gdLst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913765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22059 w 913765"/>
                            <a:gd name="connsiteY2" fmla="*/ 10867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405441 w 913765"/>
                            <a:gd name="connsiteY0" fmla="*/ 60385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405441 w 913765"/>
                            <a:gd name="connsiteY4" fmla="*/ 60385 h 304165"/>
                            <a:gd name="connsiteX0" fmla="*/ 405441 w 801622"/>
                            <a:gd name="connsiteY0" fmla="*/ 0 h 243780"/>
                            <a:gd name="connsiteX1" fmla="*/ 801622 w 801622"/>
                            <a:gd name="connsiteY1" fmla="*/ 232913 h 243780"/>
                            <a:gd name="connsiteX2" fmla="*/ 491070 w 801622"/>
                            <a:gd name="connsiteY2" fmla="*/ 243780 h 243780"/>
                            <a:gd name="connsiteX3" fmla="*/ 0 w 801622"/>
                            <a:gd name="connsiteY3" fmla="*/ 243780 h 243780"/>
                            <a:gd name="connsiteX4" fmla="*/ 405441 w 801622"/>
                            <a:gd name="connsiteY4" fmla="*/ 0 h 243780"/>
                            <a:gd name="connsiteX0" fmla="*/ 267375 w 663556"/>
                            <a:gd name="connsiteY0" fmla="*/ 0 h 243780"/>
                            <a:gd name="connsiteX1" fmla="*/ 663556 w 663556"/>
                            <a:gd name="connsiteY1" fmla="*/ 232913 h 243780"/>
                            <a:gd name="connsiteX2" fmla="*/ 353004 w 663556"/>
                            <a:gd name="connsiteY2" fmla="*/ 243780 h 243780"/>
                            <a:gd name="connsiteX3" fmla="*/ 0 w 663556"/>
                            <a:gd name="connsiteY3" fmla="*/ 217840 h 243780"/>
                            <a:gd name="connsiteX4" fmla="*/ 267375 w 663556"/>
                            <a:gd name="connsiteY4" fmla="*/ 0 h 243780"/>
                            <a:gd name="connsiteX0" fmla="*/ 267375 w 663556"/>
                            <a:gd name="connsiteY0" fmla="*/ 0 h 232913"/>
                            <a:gd name="connsiteX1" fmla="*/ 663556 w 663556"/>
                            <a:gd name="connsiteY1" fmla="*/ 232913 h 232913"/>
                            <a:gd name="connsiteX2" fmla="*/ 344369 w 663556"/>
                            <a:gd name="connsiteY2" fmla="*/ 217839 h 232913"/>
                            <a:gd name="connsiteX3" fmla="*/ 0 w 663556"/>
                            <a:gd name="connsiteY3" fmla="*/ 217840 h 232913"/>
                            <a:gd name="connsiteX4" fmla="*/ 267375 w 663556"/>
                            <a:gd name="connsiteY4" fmla="*/ 0 h 232913"/>
                            <a:gd name="connsiteX0" fmla="*/ 267375 w 451938"/>
                            <a:gd name="connsiteY0" fmla="*/ 0 h 217840"/>
                            <a:gd name="connsiteX1" fmla="*/ 451938 w 451938"/>
                            <a:gd name="connsiteY1" fmla="*/ 211667 h 217840"/>
                            <a:gd name="connsiteX2" fmla="*/ 344369 w 451938"/>
                            <a:gd name="connsiteY2" fmla="*/ 217839 h 217840"/>
                            <a:gd name="connsiteX3" fmla="*/ 0 w 451938"/>
                            <a:gd name="connsiteY3" fmla="*/ 217840 h 217840"/>
                            <a:gd name="connsiteX4" fmla="*/ 267375 w 451938"/>
                            <a:gd name="connsiteY4" fmla="*/ 0 h 217840"/>
                            <a:gd name="connsiteX0" fmla="*/ 215345 w 451938"/>
                            <a:gd name="connsiteY0" fmla="*/ 0 h 226578"/>
                            <a:gd name="connsiteX1" fmla="*/ 451938 w 451938"/>
                            <a:gd name="connsiteY1" fmla="*/ 220405 h 226578"/>
                            <a:gd name="connsiteX2" fmla="*/ 344369 w 451938"/>
                            <a:gd name="connsiteY2" fmla="*/ 226577 h 226578"/>
                            <a:gd name="connsiteX3" fmla="*/ 0 w 451938"/>
                            <a:gd name="connsiteY3" fmla="*/ 226578 h 226578"/>
                            <a:gd name="connsiteX4" fmla="*/ 215345 w 451938"/>
                            <a:gd name="connsiteY4" fmla="*/ 0 h 226578"/>
                            <a:gd name="connsiteX0" fmla="*/ 215345 w 441532"/>
                            <a:gd name="connsiteY0" fmla="*/ 0 h 226578"/>
                            <a:gd name="connsiteX1" fmla="*/ 441532 w 441532"/>
                            <a:gd name="connsiteY1" fmla="*/ 226578 h 226578"/>
                            <a:gd name="connsiteX2" fmla="*/ 344369 w 441532"/>
                            <a:gd name="connsiteY2" fmla="*/ 226577 h 226578"/>
                            <a:gd name="connsiteX3" fmla="*/ 0 w 441532"/>
                            <a:gd name="connsiteY3" fmla="*/ 226578 h 226578"/>
                            <a:gd name="connsiteX4" fmla="*/ 215345 w 441532"/>
                            <a:gd name="connsiteY4" fmla="*/ 0 h 22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532" h="226578">
                              <a:moveTo>
                                <a:pt x="215345" y="0"/>
                              </a:moveTo>
                              <a:lnTo>
                                <a:pt x="441532" y="226578"/>
                              </a:lnTo>
                              <a:lnTo>
                                <a:pt x="344369" y="226577"/>
                              </a:lnTo>
                              <a:lnTo>
                                <a:pt x="0" y="226578"/>
                              </a:lnTo>
                              <a:lnTo>
                                <a:pt x="215345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F7874" w14:textId="77777777" w:rsidR="0027448B" w:rsidRPr="00346512" w:rsidRDefault="0027448B" w:rsidP="004F5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1A40898" wp14:editId="2CEA8670">
                                  <wp:extent cx="252730" cy="81786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" cy="8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AC27B" id="Прямоугольник 519" o:spid="_x0000_s1050" style="width:35.3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41532,22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" adj="-11796480,,5400" path="m215345,l441532,226578r-97163,-1l,226578,215345,xe" fillcolor="white [3201]" strokecolor="#4472c4 [3204]" strokeweight="1pt">
                <v:stroke joinstyle="miter"/>
                <v:formulas/>
                <v:path arrowok="t" o:connecttype="custom" o:connectlocs="218823,0;448663,274310;349931,274309;0,274310;218823,0" o:connectangles="0,0,0,0,0" textboxrect="0,0,441532,226578"/>
                <v:textbox>
                  <w:txbxContent>
                    <w:p w14:paraId="7F4F7874" w14:textId="77777777" w:rsidR="0027448B" w:rsidRPr="00346512" w:rsidRDefault="0027448B" w:rsidP="004F5D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3465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34651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1A40898" wp14:editId="2CEA8670">
                            <wp:extent cx="252730" cy="81786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" cy="8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755C0">
        <w:t>улице</w:t>
      </w:r>
      <w:r>
        <w:tab/>
      </w:r>
      <w:r w:rsidRPr="006755C0">
        <w:rPr>
          <w:noProof/>
          <w:lang w:val="en-US"/>
        </w:rPr>
        <mc:AlternateContent>
          <mc:Choice Requires="wps">
            <w:drawing>
              <wp:inline distT="0" distB="0" distL="0" distR="0" wp14:anchorId="597316C1" wp14:editId="4536DEA3">
                <wp:extent cx="618409" cy="280134"/>
                <wp:effectExtent l="19050" t="19050" r="29845" b="24765"/>
                <wp:docPr id="10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09" cy="280134"/>
                        </a:xfrm>
                        <a:custGeom>
                          <a:avLst/>
                          <a:gdLst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913765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22059 w 913765"/>
                            <a:gd name="connsiteY2" fmla="*/ 10867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405441 w 913765"/>
                            <a:gd name="connsiteY0" fmla="*/ 60385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405441 w 913765"/>
                            <a:gd name="connsiteY4" fmla="*/ 60385 h 304165"/>
                            <a:gd name="connsiteX0" fmla="*/ 405441 w 801622"/>
                            <a:gd name="connsiteY0" fmla="*/ 0 h 243780"/>
                            <a:gd name="connsiteX1" fmla="*/ 801622 w 801622"/>
                            <a:gd name="connsiteY1" fmla="*/ 232913 h 243780"/>
                            <a:gd name="connsiteX2" fmla="*/ 491070 w 801622"/>
                            <a:gd name="connsiteY2" fmla="*/ 243780 h 243780"/>
                            <a:gd name="connsiteX3" fmla="*/ 0 w 801622"/>
                            <a:gd name="connsiteY3" fmla="*/ 243780 h 243780"/>
                            <a:gd name="connsiteX4" fmla="*/ 405441 w 801622"/>
                            <a:gd name="connsiteY4" fmla="*/ 0 h 243780"/>
                            <a:gd name="connsiteX0" fmla="*/ 267375 w 663556"/>
                            <a:gd name="connsiteY0" fmla="*/ 0 h 243780"/>
                            <a:gd name="connsiteX1" fmla="*/ 663556 w 663556"/>
                            <a:gd name="connsiteY1" fmla="*/ 232913 h 243780"/>
                            <a:gd name="connsiteX2" fmla="*/ 353004 w 663556"/>
                            <a:gd name="connsiteY2" fmla="*/ 243780 h 243780"/>
                            <a:gd name="connsiteX3" fmla="*/ 0 w 663556"/>
                            <a:gd name="connsiteY3" fmla="*/ 217840 h 243780"/>
                            <a:gd name="connsiteX4" fmla="*/ 267375 w 663556"/>
                            <a:gd name="connsiteY4" fmla="*/ 0 h 243780"/>
                            <a:gd name="connsiteX0" fmla="*/ 267375 w 663556"/>
                            <a:gd name="connsiteY0" fmla="*/ 0 h 232913"/>
                            <a:gd name="connsiteX1" fmla="*/ 663556 w 663556"/>
                            <a:gd name="connsiteY1" fmla="*/ 232913 h 232913"/>
                            <a:gd name="connsiteX2" fmla="*/ 344369 w 663556"/>
                            <a:gd name="connsiteY2" fmla="*/ 217839 h 232913"/>
                            <a:gd name="connsiteX3" fmla="*/ 0 w 663556"/>
                            <a:gd name="connsiteY3" fmla="*/ 217840 h 232913"/>
                            <a:gd name="connsiteX4" fmla="*/ 267375 w 663556"/>
                            <a:gd name="connsiteY4" fmla="*/ 0 h 232913"/>
                            <a:gd name="connsiteX0" fmla="*/ 267375 w 451938"/>
                            <a:gd name="connsiteY0" fmla="*/ 0 h 217840"/>
                            <a:gd name="connsiteX1" fmla="*/ 451938 w 451938"/>
                            <a:gd name="connsiteY1" fmla="*/ 211667 h 217840"/>
                            <a:gd name="connsiteX2" fmla="*/ 344369 w 451938"/>
                            <a:gd name="connsiteY2" fmla="*/ 217839 h 217840"/>
                            <a:gd name="connsiteX3" fmla="*/ 0 w 451938"/>
                            <a:gd name="connsiteY3" fmla="*/ 217840 h 217840"/>
                            <a:gd name="connsiteX4" fmla="*/ 267375 w 451938"/>
                            <a:gd name="connsiteY4" fmla="*/ 0 h 217840"/>
                            <a:gd name="connsiteX0" fmla="*/ 215345 w 451938"/>
                            <a:gd name="connsiteY0" fmla="*/ 0 h 226578"/>
                            <a:gd name="connsiteX1" fmla="*/ 451938 w 451938"/>
                            <a:gd name="connsiteY1" fmla="*/ 220405 h 226578"/>
                            <a:gd name="connsiteX2" fmla="*/ 344369 w 451938"/>
                            <a:gd name="connsiteY2" fmla="*/ 226577 h 226578"/>
                            <a:gd name="connsiteX3" fmla="*/ 0 w 451938"/>
                            <a:gd name="connsiteY3" fmla="*/ 226578 h 226578"/>
                            <a:gd name="connsiteX4" fmla="*/ 215345 w 451938"/>
                            <a:gd name="connsiteY4" fmla="*/ 0 h 226578"/>
                            <a:gd name="connsiteX0" fmla="*/ 215345 w 441532"/>
                            <a:gd name="connsiteY0" fmla="*/ 0 h 226578"/>
                            <a:gd name="connsiteX1" fmla="*/ 441532 w 441532"/>
                            <a:gd name="connsiteY1" fmla="*/ 226578 h 226578"/>
                            <a:gd name="connsiteX2" fmla="*/ 344369 w 441532"/>
                            <a:gd name="connsiteY2" fmla="*/ 226577 h 226578"/>
                            <a:gd name="connsiteX3" fmla="*/ 0 w 441532"/>
                            <a:gd name="connsiteY3" fmla="*/ 226578 h 226578"/>
                            <a:gd name="connsiteX4" fmla="*/ 215345 w 441532"/>
                            <a:gd name="connsiteY4" fmla="*/ 0 h 22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532" h="226578">
                              <a:moveTo>
                                <a:pt x="215345" y="0"/>
                              </a:moveTo>
                              <a:lnTo>
                                <a:pt x="441532" y="226578"/>
                              </a:lnTo>
                              <a:lnTo>
                                <a:pt x="344369" y="226577"/>
                              </a:lnTo>
                              <a:lnTo>
                                <a:pt x="0" y="226578"/>
                              </a:lnTo>
                              <a:lnTo>
                                <a:pt x="215345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AD5CE" w14:textId="77777777" w:rsidR="0027448B" w:rsidRPr="00346512" w:rsidRDefault="0027448B" w:rsidP="004F5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3591F1B2" wp14:editId="3AF1F90E">
                                  <wp:extent cx="252730" cy="81786"/>
                                  <wp:effectExtent l="0" t="0" r="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" cy="8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316C1" id="_x0000_s1051" style="width:48.7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41532,22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" adj="-11796480,,5400" path="m215345,l441532,226578r-97163,-1l,226578,215345,xe" fillcolor="white [3201]" strokecolor="#4472c4 [3204]" strokeweight="1pt">
                <v:stroke joinstyle="miter"/>
                <v:formulas/>
                <v:path arrowok="t" o:connecttype="custom" o:connectlocs="301612,0;618409,280134;482323,280133;0,280134;301612,0" o:connectangles="0,0,0,0,0" textboxrect="0,0,441532,226578"/>
                <v:textbox>
                  <w:txbxContent>
                    <w:p w14:paraId="77CAD5CE" w14:textId="77777777" w:rsidR="0027448B" w:rsidRPr="00346512" w:rsidRDefault="0027448B" w:rsidP="004F5D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34651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34651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3591F1B2" wp14:editId="3AF1F90E">
                            <wp:extent cx="252730" cy="81786"/>
                            <wp:effectExtent l="0" t="0" r="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" cy="8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Pr="006755C0">
        <w:t>пушком</w:t>
      </w:r>
      <w:r>
        <w:tab/>
      </w:r>
      <w:r w:rsidRPr="006755C0">
        <w:rPr>
          <w:noProof/>
          <w:lang w:val="en-US"/>
        </w:rPr>
        <mc:AlternateContent>
          <mc:Choice Requires="wps">
            <w:drawing>
              <wp:inline distT="0" distB="0" distL="0" distR="0" wp14:anchorId="21722E2C" wp14:editId="6507FD3D">
                <wp:extent cx="617855" cy="300990"/>
                <wp:effectExtent l="19050" t="19050" r="29845" b="22860"/>
                <wp:docPr id="12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300990"/>
                        </a:xfrm>
                        <a:custGeom>
                          <a:avLst/>
                          <a:gdLst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913765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22059 w 913765"/>
                            <a:gd name="connsiteY2" fmla="*/ 10867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405441 w 913765"/>
                            <a:gd name="connsiteY0" fmla="*/ 60385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405441 w 913765"/>
                            <a:gd name="connsiteY4" fmla="*/ 60385 h 304165"/>
                            <a:gd name="connsiteX0" fmla="*/ 405441 w 801622"/>
                            <a:gd name="connsiteY0" fmla="*/ 0 h 243780"/>
                            <a:gd name="connsiteX1" fmla="*/ 801622 w 801622"/>
                            <a:gd name="connsiteY1" fmla="*/ 232913 h 243780"/>
                            <a:gd name="connsiteX2" fmla="*/ 491070 w 801622"/>
                            <a:gd name="connsiteY2" fmla="*/ 243780 h 243780"/>
                            <a:gd name="connsiteX3" fmla="*/ 0 w 801622"/>
                            <a:gd name="connsiteY3" fmla="*/ 243780 h 243780"/>
                            <a:gd name="connsiteX4" fmla="*/ 405441 w 801622"/>
                            <a:gd name="connsiteY4" fmla="*/ 0 h 243780"/>
                            <a:gd name="connsiteX0" fmla="*/ 267375 w 663556"/>
                            <a:gd name="connsiteY0" fmla="*/ 0 h 243780"/>
                            <a:gd name="connsiteX1" fmla="*/ 663556 w 663556"/>
                            <a:gd name="connsiteY1" fmla="*/ 232913 h 243780"/>
                            <a:gd name="connsiteX2" fmla="*/ 353004 w 663556"/>
                            <a:gd name="connsiteY2" fmla="*/ 243780 h 243780"/>
                            <a:gd name="connsiteX3" fmla="*/ 0 w 663556"/>
                            <a:gd name="connsiteY3" fmla="*/ 217840 h 243780"/>
                            <a:gd name="connsiteX4" fmla="*/ 267375 w 663556"/>
                            <a:gd name="connsiteY4" fmla="*/ 0 h 243780"/>
                            <a:gd name="connsiteX0" fmla="*/ 267375 w 663556"/>
                            <a:gd name="connsiteY0" fmla="*/ 0 h 232913"/>
                            <a:gd name="connsiteX1" fmla="*/ 663556 w 663556"/>
                            <a:gd name="connsiteY1" fmla="*/ 232913 h 232913"/>
                            <a:gd name="connsiteX2" fmla="*/ 344369 w 663556"/>
                            <a:gd name="connsiteY2" fmla="*/ 217839 h 232913"/>
                            <a:gd name="connsiteX3" fmla="*/ 0 w 663556"/>
                            <a:gd name="connsiteY3" fmla="*/ 217840 h 232913"/>
                            <a:gd name="connsiteX4" fmla="*/ 267375 w 663556"/>
                            <a:gd name="connsiteY4" fmla="*/ 0 h 232913"/>
                            <a:gd name="connsiteX0" fmla="*/ 267375 w 451938"/>
                            <a:gd name="connsiteY0" fmla="*/ 0 h 217840"/>
                            <a:gd name="connsiteX1" fmla="*/ 451938 w 451938"/>
                            <a:gd name="connsiteY1" fmla="*/ 211667 h 217840"/>
                            <a:gd name="connsiteX2" fmla="*/ 344369 w 451938"/>
                            <a:gd name="connsiteY2" fmla="*/ 217839 h 217840"/>
                            <a:gd name="connsiteX3" fmla="*/ 0 w 451938"/>
                            <a:gd name="connsiteY3" fmla="*/ 217840 h 217840"/>
                            <a:gd name="connsiteX4" fmla="*/ 267375 w 451938"/>
                            <a:gd name="connsiteY4" fmla="*/ 0 h 217840"/>
                            <a:gd name="connsiteX0" fmla="*/ 215345 w 451938"/>
                            <a:gd name="connsiteY0" fmla="*/ 0 h 226578"/>
                            <a:gd name="connsiteX1" fmla="*/ 451938 w 451938"/>
                            <a:gd name="connsiteY1" fmla="*/ 220405 h 226578"/>
                            <a:gd name="connsiteX2" fmla="*/ 344369 w 451938"/>
                            <a:gd name="connsiteY2" fmla="*/ 226577 h 226578"/>
                            <a:gd name="connsiteX3" fmla="*/ 0 w 451938"/>
                            <a:gd name="connsiteY3" fmla="*/ 226578 h 226578"/>
                            <a:gd name="connsiteX4" fmla="*/ 215345 w 451938"/>
                            <a:gd name="connsiteY4" fmla="*/ 0 h 226578"/>
                            <a:gd name="connsiteX0" fmla="*/ 215345 w 441532"/>
                            <a:gd name="connsiteY0" fmla="*/ 0 h 226578"/>
                            <a:gd name="connsiteX1" fmla="*/ 441532 w 441532"/>
                            <a:gd name="connsiteY1" fmla="*/ 226578 h 226578"/>
                            <a:gd name="connsiteX2" fmla="*/ 344369 w 441532"/>
                            <a:gd name="connsiteY2" fmla="*/ 226577 h 226578"/>
                            <a:gd name="connsiteX3" fmla="*/ 0 w 441532"/>
                            <a:gd name="connsiteY3" fmla="*/ 226578 h 226578"/>
                            <a:gd name="connsiteX4" fmla="*/ 215345 w 441532"/>
                            <a:gd name="connsiteY4" fmla="*/ 0 h 22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532" h="226578">
                              <a:moveTo>
                                <a:pt x="215345" y="0"/>
                              </a:moveTo>
                              <a:lnTo>
                                <a:pt x="441532" y="226578"/>
                              </a:lnTo>
                              <a:lnTo>
                                <a:pt x="344369" y="226577"/>
                              </a:lnTo>
                              <a:lnTo>
                                <a:pt x="0" y="226578"/>
                              </a:lnTo>
                              <a:lnTo>
                                <a:pt x="215345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F9AA3" w14:textId="77777777" w:rsidR="0027448B" w:rsidRPr="00346512" w:rsidRDefault="0027448B" w:rsidP="004F5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пуд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326C846" wp14:editId="31DE21F6">
                                  <wp:extent cx="252730" cy="81786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" cy="8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722E2C" id="_x0000_s1052" style="width:48.65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41532,22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" adj="-11796480,,5400" path="m215345,l441532,226578r-97163,-1l,226578,215345,xe" fillcolor="white [3201]" strokecolor="#4472c4 [3204]" strokeweight="1pt">
                <v:stroke joinstyle="miter"/>
                <v:formulas/>
                <v:path arrowok="t" o:connecttype="custom" o:connectlocs="301342,0;617855,300990;481891,300989;0,300990;301342,0" o:connectangles="0,0,0,0,0" textboxrect="0,0,441532,226578"/>
                <v:textbox>
                  <w:txbxContent>
                    <w:p w14:paraId="5D4F9AA3" w14:textId="77777777" w:rsidR="0027448B" w:rsidRPr="00346512" w:rsidRDefault="0027448B" w:rsidP="004F5D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пуд</w:t>
                      </w:r>
                      <w:r w:rsidRPr="0034651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326C846" wp14:editId="31DE21F6">
                            <wp:extent cx="252730" cy="81786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" cy="8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Pr="006755C0">
        <w:t>порошка</w:t>
      </w:r>
    </w:p>
    <w:p w14:paraId="19CA72D5" w14:textId="0220C893" w:rsidR="009B2D2B" w:rsidRPr="006755C0" w:rsidRDefault="009B2D2B" w:rsidP="004F5D51">
      <w:pPr>
        <w:pStyle w:val="a3"/>
        <w:tabs>
          <w:tab w:val="left" w:pos="3402"/>
          <w:tab w:val="left" w:pos="6804"/>
        </w:tabs>
        <w:jc w:val="center"/>
      </w:pPr>
    </w:p>
    <w:p w14:paraId="06A419A4" w14:textId="46009DE6" w:rsidR="009B2D2B" w:rsidRDefault="004F5D51" w:rsidP="004F5D51">
      <w:pPr>
        <w:pStyle w:val="a3"/>
        <w:tabs>
          <w:tab w:val="left" w:pos="3402"/>
          <w:tab w:val="left" w:pos="6804"/>
        </w:tabs>
        <w:jc w:val="center"/>
      </w:pPr>
      <w:r w:rsidRPr="006755C0">
        <w:rPr>
          <w:noProof/>
          <w:lang w:val="en-US"/>
        </w:rPr>
        <mc:AlternateContent>
          <mc:Choice Requires="wps">
            <w:drawing>
              <wp:inline distT="0" distB="0" distL="0" distR="0" wp14:anchorId="5DB32AE0" wp14:editId="7E8AE7D2">
                <wp:extent cx="448663" cy="274310"/>
                <wp:effectExtent l="19050" t="19050" r="46990" b="12065"/>
                <wp:docPr id="526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63" cy="274310"/>
                        </a:xfrm>
                        <a:custGeom>
                          <a:avLst/>
                          <a:gdLst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913765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22059 w 913765"/>
                            <a:gd name="connsiteY2" fmla="*/ 10867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405441 w 913765"/>
                            <a:gd name="connsiteY0" fmla="*/ 60385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405441 w 913765"/>
                            <a:gd name="connsiteY4" fmla="*/ 60385 h 304165"/>
                            <a:gd name="connsiteX0" fmla="*/ 405441 w 801622"/>
                            <a:gd name="connsiteY0" fmla="*/ 0 h 243780"/>
                            <a:gd name="connsiteX1" fmla="*/ 801622 w 801622"/>
                            <a:gd name="connsiteY1" fmla="*/ 232913 h 243780"/>
                            <a:gd name="connsiteX2" fmla="*/ 491070 w 801622"/>
                            <a:gd name="connsiteY2" fmla="*/ 243780 h 243780"/>
                            <a:gd name="connsiteX3" fmla="*/ 0 w 801622"/>
                            <a:gd name="connsiteY3" fmla="*/ 243780 h 243780"/>
                            <a:gd name="connsiteX4" fmla="*/ 405441 w 801622"/>
                            <a:gd name="connsiteY4" fmla="*/ 0 h 243780"/>
                            <a:gd name="connsiteX0" fmla="*/ 267375 w 663556"/>
                            <a:gd name="connsiteY0" fmla="*/ 0 h 243780"/>
                            <a:gd name="connsiteX1" fmla="*/ 663556 w 663556"/>
                            <a:gd name="connsiteY1" fmla="*/ 232913 h 243780"/>
                            <a:gd name="connsiteX2" fmla="*/ 353004 w 663556"/>
                            <a:gd name="connsiteY2" fmla="*/ 243780 h 243780"/>
                            <a:gd name="connsiteX3" fmla="*/ 0 w 663556"/>
                            <a:gd name="connsiteY3" fmla="*/ 217840 h 243780"/>
                            <a:gd name="connsiteX4" fmla="*/ 267375 w 663556"/>
                            <a:gd name="connsiteY4" fmla="*/ 0 h 243780"/>
                            <a:gd name="connsiteX0" fmla="*/ 267375 w 663556"/>
                            <a:gd name="connsiteY0" fmla="*/ 0 h 232913"/>
                            <a:gd name="connsiteX1" fmla="*/ 663556 w 663556"/>
                            <a:gd name="connsiteY1" fmla="*/ 232913 h 232913"/>
                            <a:gd name="connsiteX2" fmla="*/ 344369 w 663556"/>
                            <a:gd name="connsiteY2" fmla="*/ 217839 h 232913"/>
                            <a:gd name="connsiteX3" fmla="*/ 0 w 663556"/>
                            <a:gd name="connsiteY3" fmla="*/ 217840 h 232913"/>
                            <a:gd name="connsiteX4" fmla="*/ 267375 w 663556"/>
                            <a:gd name="connsiteY4" fmla="*/ 0 h 232913"/>
                            <a:gd name="connsiteX0" fmla="*/ 267375 w 451938"/>
                            <a:gd name="connsiteY0" fmla="*/ 0 h 217840"/>
                            <a:gd name="connsiteX1" fmla="*/ 451938 w 451938"/>
                            <a:gd name="connsiteY1" fmla="*/ 211667 h 217840"/>
                            <a:gd name="connsiteX2" fmla="*/ 344369 w 451938"/>
                            <a:gd name="connsiteY2" fmla="*/ 217839 h 217840"/>
                            <a:gd name="connsiteX3" fmla="*/ 0 w 451938"/>
                            <a:gd name="connsiteY3" fmla="*/ 217840 h 217840"/>
                            <a:gd name="connsiteX4" fmla="*/ 267375 w 451938"/>
                            <a:gd name="connsiteY4" fmla="*/ 0 h 217840"/>
                            <a:gd name="connsiteX0" fmla="*/ 215345 w 451938"/>
                            <a:gd name="connsiteY0" fmla="*/ 0 h 226578"/>
                            <a:gd name="connsiteX1" fmla="*/ 451938 w 451938"/>
                            <a:gd name="connsiteY1" fmla="*/ 220405 h 226578"/>
                            <a:gd name="connsiteX2" fmla="*/ 344369 w 451938"/>
                            <a:gd name="connsiteY2" fmla="*/ 226577 h 226578"/>
                            <a:gd name="connsiteX3" fmla="*/ 0 w 451938"/>
                            <a:gd name="connsiteY3" fmla="*/ 226578 h 226578"/>
                            <a:gd name="connsiteX4" fmla="*/ 215345 w 451938"/>
                            <a:gd name="connsiteY4" fmla="*/ 0 h 226578"/>
                            <a:gd name="connsiteX0" fmla="*/ 215345 w 441532"/>
                            <a:gd name="connsiteY0" fmla="*/ 0 h 226578"/>
                            <a:gd name="connsiteX1" fmla="*/ 441532 w 441532"/>
                            <a:gd name="connsiteY1" fmla="*/ 226578 h 226578"/>
                            <a:gd name="connsiteX2" fmla="*/ 344369 w 441532"/>
                            <a:gd name="connsiteY2" fmla="*/ 226577 h 226578"/>
                            <a:gd name="connsiteX3" fmla="*/ 0 w 441532"/>
                            <a:gd name="connsiteY3" fmla="*/ 226578 h 226578"/>
                            <a:gd name="connsiteX4" fmla="*/ 215345 w 441532"/>
                            <a:gd name="connsiteY4" fmla="*/ 0 h 22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532" h="226578">
                              <a:moveTo>
                                <a:pt x="215345" y="0"/>
                              </a:moveTo>
                              <a:lnTo>
                                <a:pt x="441532" y="226578"/>
                              </a:lnTo>
                              <a:lnTo>
                                <a:pt x="344369" y="226577"/>
                              </a:lnTo>
                              <a:lnTo>
                                <a:pt x="0" y="226578"/>
                              </a:lnTo>
                              <a:lnTo>
                                <a:pt x="215345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4F00" w14:textId="77777777" w:rsidR="0027448B" w:rsidRPr="00346512" w:rsidRDefault="0027448B" w:rsidP="004F5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D14898B" wp14:editId="07ED6B79">
                                  <wp:extent cx="252730" cy="81786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" cy="8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B32AE0" id="_x0000_s1053" style="width:35.3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41532,22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" adj="-11796480,,5400" path="m215345,l441532,226578r-97163,-1l,226578,215345,xe" fillcolor="white [3201]" strokecolor="#4472c4 [3204]" strokeweight="1pt">
                <v:stroke joinstyle="miter"/>
                <v:formulas/>
                <v:path arrowok="t" o:connecttype="custom" o:connectlocs="218823,0;448663,274310;349931,274309;0,274310;218823,0" o:connectangles="0,0,0,0,0" textboxrect="0,0,441532,226578"/>
                <v:textbox>
                  <w:txbxContent>
                    <w:p w14:paraId="39E54F00" w14:textId="77777777" w:rsidR="0027448B" w:rsidRPr="00346512" w:rsidRDefault="0027448B" w:rsidP="004F5D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34651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D14898B" wp14:editId="07ED6B79">
                            <wp:extent cx="252730" cy="81786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" cy="8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B2D2B" w:rsidRPr="006755C0">
        <w:t>Мешке</w:t>
      </w:r>
      <w:r w:rsidR="009B2D2B" w:rsidRPr="006755C0">
        <w:tab/>
      </w:r>
      <w:r w:rsidRPr="006755C0">
        <w:rPr>
          <w:noProof/>
          <w:lang w:val="en-US"/>
        </w:rPr>
        <mc:AlternateContent>
          <mc:Choice Requires="wps">
            <w:drawing>
              <wp:inline distT="0" distB="0" distL="0" distR="0" wp14:anchorId="264CD228" wp14:editId="31EC5B40">
                <wp:extent cx="448663" cy="274310"/>
                <wp:effectExtent l="19050" t="19050" r="46990" b="12065"/>
                <wp:docPr id="528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63" cy="274310"/>
                        </a:xfrm>
                        <a:custGeom>
                          <a:avLst/>
                          <a:gdLst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913765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22059 w 913765"/>
                            <a:gd name="connsiteY2" fmla="*/ 10867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0 w 913765"/>
                            <a:gd name="connsiteY0" fmla="*/ 0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0 w 913765"/>
                            <a:gd name="connsiteY4" fmla="*/ 0 h 304165"/>
                            <a:gd name="connsiteX0" fmla="*/ 405441 w 913765"/>
                            <a:gd name="connsiteY0" fmla="*/ 60385 h 304165"/>
                            <a:gd name="connsiteX1" fmla="*/ 913765 w 913765"/>
                            <a:gd name="connsiteY1" fmla="*/ 0 h 304165"/>
                            <a:gd name="connsiteX2" fmla="*/ 491070 w 913765"/>
                            <a:gd name="connsiteY2" fmla="*/ 304165 h 304165"/>
                            <a:gd name="connsiteX3" fmla="*/ 0 w 913765"/>
                            <a:gd name="connsiteY3" fmla="*/ 304165 h 304165"/>
                            <a:gd name="connsiteX4" fmla="*/ 405441 w 913765"/>
                            <a:gd name="connsiteY4" fmla="*/ 60385 h 304165"/>
                            <a:gd name="connsiteX0" fmla="*/ 405441 w 801622"/>
                            <a:gd name="connsiteY0" fmla="*/ 0 h 243780"/>
                            <a:gd name="connsiteX1" fmla="*/ 801622 w 801622"/>
                            <a:gd name="connsiteY1" fmla="*/ 232913 h 243780"/>
                            <a:gd name="connsiteX2" fmla="*/ 491070 w 801622"/>
                            <a:gd name="connsiteY2" fmla="*/ 243780 h 243780"/>
                            <a:gd name="connsiteX3" fmla="*/ 0 w 801622"/>
                            <a:gd name="connsiteY3" fmla="*/ 243780 h 243780"/>
                            <a:gd name="connsiteX4" fmla="*/ 405441 w 801622"/>
                            <a:gd name="connsiteY4" fmla="*/ 0 h 243780"/>
                            <a:gd name="connsiteX0" fmla="*/ 267375 w 663556"/>
                            <a:gd name="connsiteY0" fmla="*/ 0 h 243780"/>
                            <a:gd name="connsiteX1" fmla="*/ 663556 w 663556"/>
                            <a:gd name="connsiteY1" fmla="*/ 232913 h 243780"/>
                            <a:gd name="connsiteX2" fmla="*/ 353004 w 663556"/>
                            <a:gd name="connsiteY2" fmla="*/ 243780 h 243780"/>
                            <a:gd name="connsiteX3" fmla="*/ 0 w 663556"/>
                            <a:gd name="connsiteY3" fmla="*/ 217840 h 243780"/>
                            <a:gd name="connsiteX4" fmla="*/ 267375 w 663556"/>
                            <a:gd name="connsiteY4" fmla="*/ 0 h 243780"/>
                            <a:gd name="connsiteX0" fmla="*/ 267375 w 663556"/>
                            <a:gd name="connsiteY0" fmla="*/ 0 h 232913"/>
                            <a:gd name="connsiteX1" fmla="*/ 663556 w 663556"/>
                            <a:gd name="connsiteY1" fmla="*/ 232913 h 232913"/>
                            <a:gd name="connsiteX2" fmla="*/ 344369 w 663556"/>
                            <a:gd name="connsiteY2" fmla="*/ 217839 h 232913"/>
                            <a:gd name="connsiteX3" fmla="*/ 0 w 663556"/>
                            <a:gd name="connsiteY3" fmla="*/ 217840 h 232913"/>
                            <a:gd name="connsiteX4" fmla="*/ 267375 w 663556"/>
                            <a:gd name="connsiteY4" fmla="*/ 0 h 232913"/>
                            <a:gd name="connsiteX0" fmla="*/ 267375 w 451938"/>
                            <a:gd name="connsiteY0" fmla="*/ 0 h 217840"/>
                            <a:gd name="connsiteX1" fmla="*/ 451938 w 451938"/>
                            <a:gd name="connsiteY1" fmla="*/ 211667 h 217840"/>
                            <a:gd name="connsiteX2" fmla="*/ 344369 w 451938"/>
                            <a:gd name="connsiteY2" fmla="*/ 217839 h 217840"/>
                            <a:gd name="connsiteX3" fmla="*/ 0 w 451938"/>
                            <a:gd name="connsiteY3" fmla="*/ 217840 h 217840"/>
                            <a:gd name="connsiteX4" fmla="*/ 267375 w 451938"/>
                            <a:gd name="connsiteY4" fmla="*/ 0 h 217840"/>
                            <a:gd name="connsiteX0" fmla="*/ 215345 w 451938"/>
                            <a:gd name="connsiteY0" fmla="*/ 0 h 226578"/>
                            <a:gd name="connsiteX1" fmla="*/ 451938 w 451938"/>
                            <a:gd name="connsiteY1" fmla="*/ 220405 h 226578"/>
                            <a:gd name="connsiteX2" fmla="*/ 344369 w 451938"/>
                            <a:gd name="connsiteY2" fmla="*/ 226577 h 226578"/>
                            <a:gd name="connsiteX3" fmla="*/ 0 w 451938"/>
                            <a:gd name="connsiteY3" fmla="*/ 226578 h 226578"/>
                            <a:gd name="connsiteX4" fmla="*/ 215345 w 451938"/>
                            <a:gd name="connsiteY4" fmla="*/ 0 h 226578"/>
                            <a:gd name="connsiteX0" fmla="*/ 215345 w 441532"/>
                            <a:gd name="connsiteY0" fmla="*/ 0 h 226578"/>
                            <a:gd name="connsiteX1" fmla="*/ 441532 w 441532"/>
                            <a:gd name="connsiteY1" fmla="*/ 226578 h 226578"/>
                            <a:gd name="connsiteX2" fmla="*/ 344369 w 441532"/>
                            <a:gd name="connsiteY2" fmla="*/ 226577 h 226578"/>
                            <a:gd name="connsiteX3" fmla="*/ 0 w 441532"/>
                            <a:gd name="connsiteY3" fmla="*/ 226578 h 226578"/>
                            <a:gd name="connsiteX4" fmla="*/ 215345 w 441532"/>
                            <a:gd name="connsiteY4" fmla="*/ 0 h 226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1532" h="226578">
                              <a:moveTo>
                                <a:pt x="215345" y="0"/>
                              </a:moveTo>
                              <a:lnTo>
                                <a:pt x="441532" y="226578"/>
                              </a:lnTo>
                              <a:lnTo>
                                <a:pt x="344369" y="226577"/>
                              </a:lnTo>
                              <a:lnTo>
                                <a:pt x="0" y="226578"/>
                              </a:lnTo>
                              <a:lnTo>
                                <a:pt x="215345" y="0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18152" w14:textId="77777777" w:rsidR="0027448B" w:rsidRPr="00346512" w:rsidRDefault="0027448B" w:rsidP="004F5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r w:rsidRPr="00346512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CEB1695" wp14:editId="51CE2C44">
                                  <wp:extent cx="252730" cy="81786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30" cy="8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4CD228" id="_x0000_s1054" style="width:35.35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41532,22657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" adj="-11796480,,5400" path="m215345,l441532,226578r-97163,-1l,226578,215345,xe" fillcolor="white [3201]" strokecolor="#4472c4 [3204]" strokeweight="1pt">
                <v:stroke joinstyle="miter"/>
                <v:formulas/>
                <v:path arrowok="t" o:connecttype="custom" o:connectlocs="218823,0;448663,274310;349931,274309;0,274310;218823,0" o:connectangles="0,0,0,0,0" textboxrect="0,0,441532,226578"/>
                <v:textbox>
                  <w:txbxContent>
                    <w:p w14:paraId="76A18152" w14:textId="77777777" w:rsidR="0027448B" w:rsidRPr="00346512" w:rsidRDefault="0027448B" w:rsidP="004F5D5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r w:rsidRPr="00346512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CEB1695" wp14:editId="51CE2C44">
                            <wp:extent cx="252730" cy="81786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30" cy="81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="009B2D2B" w:rsidRPr="006755C0">
        <w:t>дне</w:t>
      </w:r>
    </w:p>
    <w:p w14:paraId="60786E43" w14:textId="77777777" w:rsidR="009B2D2B" w:rsidRDefault="009B2D2B" w:rsidP="004F5D51">
      <w:pPr>
        <w:pStyle w:val="a3"/>
        <w:spacing w:before="240"/>
      </w:pPr>
      <w:r w:rsidRPr="006755C0">
        <w:t>(Учащихся высказывают свое мнение по поводу правильности выделенных предлогов, обосновывают свои выводы, опираясь на ранее изученные правила.)</w:t>
      </w:r>
    </w:p>
    <w:p w14:paraId="072AD756" w14:textId="77777777" w:rsidR="009B2D2B" w:rsidRDefault="009B2D2B" w:rsidP="004F5D51">
      <w:pPr>
        <w:pStyle w:val="a3"/>
        <w:spacing w:before="120"/>
        <w:rPr>
          <w:i/>
        </w:rPr>
      </w:pPr>
      <w:r w:rsidRPr="00625343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Какую роль в речи выполняют предлоги? Можно ли обойтись без них? </w:t>
      </w:r>
      <w:r w:rsidRPr="006755C0">
        <w:rPr>
          <w:i/>
        </w:rPr>
        <w:t>(Высказывания учащихся.)</w:t>
      </w:r>
    </w:p>
    <w:p w14:paraId="6BFAEE2F" w14:textId="77777777" w:rsidR="004F5D51" w:rsidRDefault="004F5D51" w:rsidP="004F5D51">
      <w:pPr>
        <w:pStyle w:val="12"/>
      </w:pPr>
    </w:p>
    <w:p w14:paraId="1116D6CB" w14:textId="77777777" w:rsidR="004F5D51" w:rsidRDefault="004F5D51" w:rsidP="004F5D51">
      <w:pPr>
        <w:pStyle w:val="12"/>
      </w:pPr>
    </w:p>
    <w:p w14:paraId="1193AD4D" w14:textId="5435053D" w:rsidR="009B2D2B" w:rsidRPr="00625343" w:rsidRDefault="009B2D2B" w:rsidP="004F5D51">
      <w:pPr>
        <w:pStyle w:val="12"/>
      </w:pPr>
      <w:r w:rsidRPr="00625343">
        <w:lastRenderedPageBreak/>
        <w:t>ИЗУЧЕНИЕ НОВОГО МАТЕРИАЛА</w:t>
      </w:r>
    </w:p>
    <w:p w14:paraId="696C1925" w14:textId="722D06DE" w:rsidR="009B2D2B" w:rsidRDefault="009B2D2B" w:rsidP="004F5D51">
      <w:pPr>
        <w:pStyle w:val="a3"/>
        <w:rPr>
          <w:i/>
        </w:rPr>
      </w:pPr>
      <w:r w:rsidRPr="00625343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Прочитайте текст с доски (либо индивидуальных листов, которые раздаются учащим</w:t>
      </w:r>
      <w:r w:rsidR="004F5D51">
        <w:t>ся перед уроком). Какие слова в </w:t>
      </w:r>
      <w:r w:rsidRPr="006755C0">
        <w:t xml:space="preserve">них пропущены? </w:t>
      </w:r>
      <w:r w:rsidRPr="006755C0">
        <w:rPr>
          <w:i/>
        </w:rPr>
        <w:t>(Учащиеся отвечают на вопрос после прочтения текста.)</w:t>
      </w:r>
    </w:p>
    <w:p w14:paraId="730D86CA" w14:textId="77777777" w:rsidR="009B2D2B" w:rsidRPr="004F5D51" w:rsidRDefault="009B2D2B" w:rsidP="004F5D51">
      <w:pPr>
        <w:pStyle w:val="a3"/>
        <w:spacing w:before="120" w:after="60"/>
        <w:rPr>
          <w:i/>
        </w:rPr>
      </w:pPr>
      <w:r w:rsidRPr="004F5D51">
        <w:rPr>
          <w:i/>
        </w:rPr>
        <w:t>Текст на доске (индивидуальных листах):</w:t>
      </w:r>
    </w:p>
    <w:p w14:paraId="68F8F83A" w14:textId="77777777" w:rsidR="009B2D2B" w:rsidRDefault="009B2D2B" w:rsidP="004F5D51">
      <w:pPr>
        <w:pStyle w:val="a3"/>
      </w:pPr>
      <w:r w:rsidRPr="006755C0">
        <w:t>Семья Андреевых переезжала … квартиры … квартиру. Анна Петровна вышла … дома. Вслед за ней грузчики вынесли … него мебель. Погрузив вещи … машину, семья села … машину и поехала … новый район.</w:t>
      </w:r>
    </w:p>
    <w:p w14:paraId="3257CB39" w14:textId="138DAAB9" w:rsidR="009B2D2B" w:rsidRDefault="009B2D2B" w:rsidP="004F5D51">
      <w:pPr>
        <w:pStyle w:val="a3"/>
        <w:spacing w:before="120"/>
      </w:pPr>
      <w:r w:rsidRPr="00625343">
        <w:rPr>
          <w:b/>
        </w:rPr>
        <w:t>Учитель.</w:t>
      </w:r>
      <w:r w:rsidRPr="00625343">
        <w:t xml:space="preserve"> </w:t>
      </w:r>
      <w:r w:rsidRPr="006755C0">
        <w:t xml:space="preserve">Какие предлоги пропущены? </w:t>
      </w:r>
      <w:r w:rsidRPr="006755C0">
        <w:rPr>
          <w:i/>
        </w:rPr>
        <w:t>(Ответы учащихся.)</w:t>
      </w:r>
      <w:r w:rsidRPr="006755C0">
        <w:t xml:space="preserve"> Сравните выражения (желательно их заранее выписать на доску и открыть на уроке в процессе обсуждения данного вопроса): </w:t>
      </w:r>
      <w:r w:rsidR="004F5D51">
        <w:rPr>
          <w:b/>
        </w:rPr>
        <w:t>с </w:t>
      </w:r>
      <w:r w:rsidRPr="006755C0">
        <w:rPr>
          <w:b/>
        </w:rPr>
        <w:t>квартиры</w:t>
      </w:r>
      <w:r>
        <w:t xml:space="preserve"> — </w:t>
      </w:r>
      <w:r w:rsidRPr="006755C0">
        <w:rPr>
          <w:b/>
        </w:rPr>
        <w:t>из квартиры</w:t>
      </w:r>
      <w:r w:rsidRPr="006755C0">
        <w:t xml:space="preserve">, </w:t>
      </w:r>
      <w:r w:rsidRPr="006755C0">
        <w:rPr>
          <w:b/>
        </w:rPr>
        <w:t>на квартиру</w:t>
      </w:r>
      <w:r>
        <w:t xml:space="preserve"> — </w:t>
      </w:r>
      <w:r w:rsidRPr="006755C0">
        <w:rPr>
          <w:b/>
        </w:rPr>
        <w:t>в квартиру</w:t>
      </w:r>
      <w:r w:rsidRPr="006755C0">
        <w:t xml:space="preserve">, </w:t>
      </w:r>
      <w:r w:rsidRPr="006755C0">
        <w:rPr>
          <w:b/>
        </w:rPr>
        <w:t>на машину</w:t>
      </w:r>
      <w:r>
        <w:t xml:space="preserve"> — </w:t>
      </w:r>
      <w:r w:rsidRPr="006755C0">
        <w:rPr>
          <w:b/>
        </w:rPr>
        <w:t>в машину</w:t>
      </w:r>
      <w:r w:rsidRPr="006755C0">
        <w:t xml:space="preserve">, </w:t>
      </w:r>
      <w:r w:rsidRPr="006755C0">
        <w:rPr>
          <w:b/>
        </w:rPr>
        <w:t>из дома</w:t>
      </w:r>
      <w:r>
        <w:t xml:space="preserve"> — </w:t>
      </w:r>
      <w:r w:rsidRPr="006755C0">
        <w:rPr>
          <w:b/>
        </w:rPr>
        <w:t>с дома, в район</w:t>
      </w:r>
      <w:r>
        <w:rPr>
          <w:b/>
        </w:rPr>
        <w:t xml:space="preserve"> — </w:t>
      </w:r>
      <w:r w:rsidRPr="006755C0">
        <w:rPr>
          <w:b/>
        </w:rPr>
        <w:t>на район</w:t>
      </w:r>
      <w:r w:rsidR="004F5D51">
        <w:t>. Меняется ли смысл выражений в </w:t>
      </w:r>
      <w:r w:rsidRPr="006755C0">
        <w:t xml:space="preserve">зависимости от того, какой предлог используется? </w:t>
      </w:r>
      <w:r w:rsidRPr="006755C0">
        <w:rPr>
          <w:i/>
        </w:rPr>
        <w:t>(Высказывания учащихся.)</w:t>
      </w:r>
      <w:r w:rsidRPr="006755C0">
        <w:t xml:space="preserve"> Проанализируйте свой опыт употребления данн</w:t>
      </w:r>
      <w:r w:rsidR="004F5D51">
        <w:t>ых предлогов в </w:t>
      </w:r>
      <w:r w:rsidRPr="006755C0">
        <w:t xml:space="preserve">речи. Всегда ли вам удается правильно определить, какой предлог выбрать для точной передачи своей мысли? </w:t>
      </w:r>
      <w:r w:rsidRPr="006755C0">
        <w:rPr>
          <w:i/>
        </w:rPr>
        <w:t>(Высказывания учащихся.)</w:t>
      </w:r>
      <w:r w:rsidRPr="006755C0">
        <w:t xml:space="preserve"> О чем сегодня пойдет речь на уроке? Давайте сформулируем тему и задачи урока (фиксируется на доске).</w:t>
      </w:r>
    </w:p>
    <w:p w14:paraId="6D1C10BD" w14:textId="3D49A93B" w:rsidR="009B2D2B" w:rsidRDefault="009B2D2B" w:rsidP="004F5D51">
      <w:pPr>
        <w:pStyle w:val="a3"/>
      </w:pPr>
      <w:r w:rsidRPr="006755C0">
        <w:t>Рассмотрите иллюстрации в упр.</w:t>
      </w:r>
      <w:r w:rsidR="004F5D51">
        <w:t> </w:t>
      </w:r>
      <w:r w:rsidRPr="006755C0">
        <w:t xml:space="preserve">62. Что на них изображено? </w:t>
      </w:r>
      <w:r w:rsidRPr="006755C0">
        <w:rPr>
          <w:i/>
        </w:rPr>
        <w:t>(Высказывания учащихся.)</w:t>
      </w:r>
      <w:r w:rsidRPr="006755C0">
        <w:t xml:space="preserve"> Прочитайте группы слов под номерами 1, 2. Используя данные слова, расскажите, что происходит на каждой картинке? </w:t>
      </w:r>
      <w:r w:rsidRPr="006755C0">
        <w:rPr>
          <w:i/>
        </w:rPr>
        <w:t>(Высказывания учащихся.)</w:t>
      </w:r>
      <w:r w:rsidRPr="006755C0">
        <w:t xml:space="preserve"> Какой предлог вы использовали, чтобы описать действие, изображенное на первой иллюстрации?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в</w:t>
      </w:r>
      <w:r>
        <w:rPr>
          <w:i/>
        </w:rPr>
        <w:t xml:space="preserve"> — </w:t>
      </w:r>
      <w:r w:rsidRPr="006755C0">
        <w:rPr>
          <w:i/>
        </w:rPr>
        <w:t xml:space="preserve">дети идут </w:t>
      </w:r>
      <w:r w:rsidRPr="006755C0">
        <w:rPr>
          <w:b/>
          <w:i/>
        </w:rPr>
        <w:t>в магазин</w:t>
      </w:r>
      <w:r w:rsidRPr="006755C0">
        <w:rPr>
          <w:i/>
        </w:rPr>
        <w:t>.)</w:t>
      </w:r>
      <w:r w:rsidRPr="006755C0">
        <w:t xml:space="preserve"> На второй иллюстрации?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из</w:t>
      </w:r>
      <w:r>
        <w:rPr>
          <w:i/>
        </w:rPr>
        <w:t xml:space="preserve"> — </w:t>
      </w:r>
      <w:r w:rsidRPr="006755C0">
        <w:rPr>
          <w:i/>
        </w:rPr>
        <w:t xml:space="preserve">дети выходят </w:t>
      </w:r>
      <w:r w:rsidRPr="006755C0">
        <w:rPr>
          <w:b/>
          <w:i/>
        </w:rPr>
        <w:t>из магазина</w:t>
      </w:r>
      <w:r w:rsidRPr="006755C0">
        <w:rPr>
          <w:i/>
        </w:rPr>
        <w:t xml:space="preserve">.) </w:t>
      </w:r>
      <w:r w:rsidRPr="006755C0">
        <w:t>С</w:t>
      </w:r>
      <w:r w:rsidR="004F5D51">
        <w:t xml:space="preserve"> опорой на данные иллюстрации и </w:t>
      </w:r>
      <w:r w:rsidRPr="006755C0">
        <w:t xml:space="preserve">составленные предложения попробуйте объяснить, какое значение имеет предлог </w:t>
      </w:r>
      <w:r w:rsidRPr="006755C0">
        <w:rPr>
          <w:b/>
        </w:rPr>
        <w:t>в</w:t>
      </w:r>
      <w:r w:rsidRPr="006755C0">
        <w:t xml:space="preserve">? </w:t>
      </w:r>
      <w:r w:rsidRPr="006755C0">
        <w:rPr>
          <w:i/>
        </w:rPr>
        <w:t xml:space="preserve">(Предлог </w:t>
      </w:r>
      <w:proofErr w:type="gramStart"/>
      <w:r w:rsidRPr="006755C0">
        <w:rPr>
          <w:b/>
          <w:i/>
        </w:rPr>
        <w:t>в</w:t>
      </w:r>
      <w:r w:rsidRPr="006755C0">
        <w:rPr>
          <w:i/>
        </w:rPr>
        <w:t xml:space="preserve"> используется</w:t>
      </w:r>
      <w:proofErr w:type="gramEnd"/>
      <w:r w:rsidRPr="006755C0">
        <w:rPr>
          <w:i/>
        </w:rPr>
        <w:t>, когда нужно показать, что один предмет находится/лежит внутри другого предмета: в магазине, в коробке, в автобусе.)</w:t>
      </w:r>
      <w:r w:rsidRPr="006755C0">
        <w:t xml:space="preserve"> Что обозначает предлог </w:t>
      </w:r>
      <w:r w:rsidRPr="006755C0">
        <w:rPr>
          <w:b/>
        </w:rPr>
        <w:t>из</w:t>
      </w:r>
      <w:r w:rsidRPr="006755C0">
        <w:t xml:space="preserve">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из</w:t>
      </w:r>
      <w:r w:rsidRPr="006755C0">
        <w:rPr>
          <w:i/>
        </w:rPr>
        <w:t xml:space="preserve"> употребляется тогда, когда показывается выход предмета откуда-нибудь, т.</w:t>
      </w:r>
      <w:r>
        <w:rPr>
          <w:i/>
        </w:rPr>
        <w:t xml:space="preserve"> </w:t>
      </w:r>
      <w:r w:rsidRPr="006755C0">
        <w:rPr>
          <w:i/>
        </w:rPr>
        <w:t>е описывается действие изнутри наружу: из магазина, из коробки, из автобуса.)</w:t>
      </w:r>
      <w:r w:rsidRPr="006755C0">
        <w:t xml:space="preserve"> Расскажите, что происходило с чайником, используя предложенные слова из второй группы. Какой предлог выбрали в первом случае?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на</w:t>
      </w:r>
      <w:r>
        <w:rPr>
          <w:i/>
        </w:rPr>
        <w:t xml:space="preserve"> — </w:t>
      </w:r>
      <w:r w:rsidRPr="006755C0">
        <w:rPr>
          <w:i/>
        </w:rPr>
        <w:t xml:space="preserve">чайник стоит </w:t>
      </w:r>
      <w:r w:rsidRPr="006755C0">
        <w:rPr>
          <w:b/>
          <w:i/>
        </w:rPr>
        <w:t>на плите</w:t>
      </w:r>
      <w:r w:rsidRPr="006755C0">
        <w:rPr>
          <w:i/>
        </w:rPr>
        <w:t>.)</w:t>
      </w:r>
      <w:r w:rsidRPr="006755C0">
        <w:t xml:space="preserve"> Во втором случае?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с</w:t>
      </w:r>
      <w:r>
        <w:rPr>
          <w:i/>
        </w:rPr>
        <w:t xml:space="preserve"> — </w:t>
      </w:r>
      <w:r w:rsidRPr="006755C0">
        <w:rPr>
          <w:i/>
        </w:rPr>
        <w:t xml:space="preserve">чайник сняли </w:t>
      </w:r>
      <w:r w:rsidRPr="006755C0">
        <w:rPr>
          <w:b/>
          <w:i/>
        </w:rPr>
        <w:t>с плиты</w:t>
      </w:r>
      <w:r w:rsidRPr="006755C0">
        <w:rPr>
          <w:i/>
        </w:rPr>
        <w:t>.)</w:t>
      </w:r>
      <w:r w:rsidRPr="006755C0">
        <w:t xml:space="preserve"> Как вы понимаете значение предлога </w:t>
      </w:r>
      <w:r w:rsidRPr="006755C0">
        <w:rPr>
          <w:b/>
        </w:rPr>
        <w:t>на</w:t>
      </w:r>
      <w:r w:rsidRPr="006755C0">
        <w:t>? (</w:t>
      </w:r>
      <w:r w:rsidRPr="006755C0">
        <w:rPr>
          <w:i/>
        </w:rPr>
        <w:t xml:space="preserve">Предлог </w:t>
      </w:r>
      <w:r w:rsidRPr="006755C0">
        <w:rPr>
          <w:b/>
          <w:i/>
        </w:rPr>
        <w:t>на</w:t>
      </w:r>
      <w:r>
        <w:rPr>
          <w:i/>
        </w:rPr>
        <w:t xml:space="preserve"> </w:t>
      </w:r>
      <w:r w:rsidRPr="006755C0">
        <w:rPr>
          <w:i/>
        </w:rPr>
        <w:t>употребляется, если нужно сказать, что предмет находится на какой-нибудь поверхности: на плите, на дереве, на берегу.)</w:t>
      </w:r>
      <w:r w:rsidRPr="006755C0">
        <w:t xml:space="preserve"> Как вы объясните значение предлога </w:t>
      </w:r>
      <w:r w:rsidRPr="006755C0">
        <w:rPr>
          <w:b/>
        </w:rPr>
        <w:t>с</w:t>
      </w:r>
      <w:r w:rsidRPr="006755C0">
        <w:t xml:space="preserve">? </w:t>
      </w:r>
      <w:r w:rsidRPr="006755C0">
        <w:rPr>
          <w:i/>
        </w:rPr>
        <w:t xml:space="preserve">(Предлог </w:t>
      </w:r>
      <w:r w:rsidRPr="006755C0">
        <w:rPr>
          <w:b/>
          <w:i/>
        </w:rPr>
        <w:t>с</w:t>
      </w:r>
      <w:r w:rsidRPr="006755C0">
        <w:rPr>
          <w:i/>
        </w:rPr>
        <w:t xml:space="preserve"> используется, чтобы п</w:t>
      </w:r>
      <w:r w:rsidR="004F5D51">
        <w:rPr>
          <w:i/>
        </w:rPr>
        <w:t>оказать движение сверху вниз: с плиты, с дерева, с </w:t>
      </w:r>
      <w:r w:rsidRPr="006755C0">
        <w:rPr>
          <w:i/>
        </w:rPr>
        <w:t>берега.)</w:t>
      </w:r>
      <w:r w:rsidRPr="006755C0">
        <w:t xml:space="preserve"> Запишите два предложения на выбор, в</w:t>
      </w:r>
      <w:r>
        <w:t>ыделите треугольником предлоги.</w:t>
      </w:r>
    </w:p>
    <w:p w14:paraId="68BB03FD" w14:textId="4DB5BDF9" w:rsidR="009B2D2B" w:rsidRDefault="009B2D2B" w:rsidP="004F5D51">
      <w:pPr>
        <w:pStyle w:val="a3"/>
      </w:pPr>
      <w:r w:rsidRPr="006755C0">
        <w:t>При проверке выполненного задания целесообразно спросить у учащихся, как пишутся предлоги с другими словами, и обратить их внимание на отмеченную галочкой информацию, данную на с.</w:t>
      </w:r>
      <w:r w:rsidR="004F5D51">
        <w:t> </w:t>
      </w:r>
      <w:r w:rsidRPr="006755C0">
        <w:t>49. После ознакомления с п</w:t>
      </w:r>
      <w:r w:rsidR="004F5D51">
        <w:t>равилом можно попросить детей в </w:t>
      </w:r>
      <w:r w:rsidRPr="006755C0">
        <w:t>записанных ими предложениях вставить третье слово между предлогом и словом, обозначающим предмет, и сдела</w:t>
      </w:r>
      <w:r>
        <w:t>ть соответствующие выводы.</w:t>
      </w:r>
    </w:p>
    <w:p w14:paraId="6994FF50" w14:textId="3029EFDB" w:rsidR="009B2D2B" w:rsidRDefault="009B2D2B" w:rsidP="004F5D51">
      <w:pPr>
        <w:pStyle w:val="a3"/>
        <w:spacing w:before="120"/>
        <w:rPr>
          <w:i/>
        </w:rPr>
      </w:pPr>
      <w:r w:rsidRPr="00625343">
        <w:rPr>
          <w:b/>
        </w:rPr>
        <w:t>Учитель.</w:t>
      </w:r>
      <w:r w:rsidR="004F5D51">
        <w:t xml:space="preserve"> Прочитайте на с. </w:t>
      </w:r>
      <w:r w:rsidRPr="006755C0">
        <w:t>49 слова из рубрики «Говори п</w:t>
      </w:r>
      <w:r w:rsidR="004F5D51">
        <w:t>равильно!». Объясните, почему в </w:t>
      </w:r>
      <w:r w:rsidRPr="006755C0">
        <w:t xml:space="preserve">данных выражениях используются указанные предлоги. </w:t>
      </w:r>
      <w:r w:rsidRPr="006755C0">
        <w:rPr>
          <w:i/>
        </w:rPr>
        <w:t>(Высказывания учащихся.)</w:t>
      </w:r>
    </w:p>
    <w:p w14:paraId="14138A50" w14:textId="5954060E" w:rsidR="009B2D2B" w:rsidRDefault="009B2D2B" w:rsidP="004F5D51">
      <w:pPr>
        <w:pStyle w:val="a3"/>
        <w:rPr>
          <w:i/>
        </w:rPr>
      </w:pPr>
      <w:r w:rsidRPr="006755C0">
        <w:rPr>
          <w:shd w:val="clear" w:color="auto" w:fill="FFFFFF"/>
        </w:rPr>
        <w:lastRenderedPageBreak/>
        <w:t>Прочитайте в упр.</w:t>
      </w:r>
      <w:r w:rsidR="004F5D51">
        <w:rPr>
          <w:shd w:val="clear" w:color="auto" w:fill="FFFFFF"/>
        </w:rPr>
        <w:t> </w:t>
      </w:r>
      <w:r w:rsidRPr="006755C0">
        <w:rPr>
          <w:shd w:val="clear" w:color="auto" w:fill="FFFFFF"/>
        </w:rPr>
        <w:t>63, какие пары из предлогов образовали Аленка и</w:t>
      </w:r>
      <w:r w:rsidR="004F5D51">
        <w:rPr>
          <w:shd w:val="clear" w:color="auto" w:fill="FFFFFF"/>
        </w:rPr>
        <w:t> Павлик. С </w:t>
      </w:r>
      <w:r w:rsidRPr="006755C0">
        <w:rPr>
          <w:shd w:val="clear" w:color="auto" w:fill="FFFFFF"/>
        </w:rPr>
        <w:t>кем из них вы не согласитесь? Обоснуйте свое мнение.</w:t>
      </w:r>
      <w:r w:rsidRPr="006755C0">
        <w:rPr>
          <w:i/>
        </w:rPr>
        <w:t xml:space="preserve"> (Высказывания учащихся.)</w:t>
      </w:r>
    </w:p>
    <w:p w14:paraId="4CADE844" w14:textId="77777777" w:rsidR="009B2D2B" w:rsidRDefault="009B2D2B" w:rsidP="004F5D51">
      <w:pPr>
        <w:pStyle w:val="12"/>
      </w:pPr>
      <w:r w:rsidRPr="006755C0">
        <w:t>ЗАКРЕПЛЕНИЕ ИЗУЧЕННОГО МАТЕРИАЛА</w:t>
      </w:r>
    </w:p>
    <w:p w14:paraId="46B4644D" w14:textId="263B2663" w:rsidR="009B2D2B" w:rsidRDefault="009B2D2B" w:rsidP="004F5D51">
      <w:pPr>
        <w:pStyle w:val="a3"/>
        <w:rPr>
          <w:i/>
        </w:rPr>
      </w:pPr>
      <w:r w:rsidRPr="00625343">
        <w:rPr>
          <w:b/>
        </w:rPr>
        <w:t>Учитель.</w:t>
      </w:r>
      <w:r w:rsidRPr="006755C0">
        <w:rPr>
          <w:b/>
          <w:i/>
        </w:rPr>
        <w:t xml:space="preserve"> </w:t>
      </w:r>
      <w:r w:rsidR="004F5D51">
        <w:t>Прочитайте стихотворение в упр. </w:t>
      </w:r>
      <w:r w:rsidRPr="006755C0">
        <w:t xml:space="preserve">64, дополняя его необходимыми предлогами. Обоснуйте свой выбор. </w:t>
      </w:r>
      <w:r w:rsidRPr="006755C0">
        <w:rPr>
          <w:i/>
        </w:rPr>
        <w:t>(Высказывания учащихся.)</w:t>
      </w:r>
      <w:r w:rsidRPr="006755C0">
        <w:t xml:space="preserve"> Как вы думаете, почему в</w:t>
      </w:r>
      <w:r w:rsidR="004F5D51">
        <w:t> </w:t>
      </w:r>
      <w:r w:rsidRPr="006755C0">
        <w:t xml:space="preserve">стихотворении некоторые слова выделены? </w:t>
      </w:r>
      <w:r w:rsidR="004F5D51">
        <w:rPr>
          <w:i/>
        </w:rPr>
        <w:t>(</w:t>
      </w:r>
      <w:proofErr w:type="gramStart"/>
      <w:r w:rsidR="004F5D51">
        <w:rPr>
          <w:i/>
        </w:rPr>
        <w:t>В</w:t>
      </w:r>
      <w:proofErr w:type="gramEnd"/>
      <w:r w:rsidR="004F5D51">
        <w:rPr>
          <w:i/>
        </w:rPr>
        <w:t> </w:t>
      </w:r>
      <w:r w:rsidRPr="006755C0">
        <w:rPr>
          <w:i/>
        </w:rPr>
        <w:t>стихотворении выделены слова, с</w:t>
      </w:r>
      <w:r w:rsidR="004F5D51">
        <w:rPr>
          <w:i/>
        </w:rPr>
        <w:t> </w:t>
      </w:r>
      <w:r w:rsidRPr="006755C0">
        <w:rPr>
          <w:i/>
        </w:rPr>
        <w:t>которыми связаны предлоги. Эти слова обозначают предметы.)</w:t>
      </w:r>
      <w:r w:rsidRPr="006755C0">
        <w:t xml:space="preserve"> Поставьте выделенные слова в начальную форму. </w:t>
      </w:r>
      <w:r w:rsidRPr="006755C0">
        <w:rPr>
          <w:i/>
        </w:rPr>
        <w:t>(Что?</w:t>
      </w:r>
      <w:r>
        <w:rPr>
          <w:i/>
        </w:rPr>
        <w:t xml:space="preserve"> — </w:t>
      </w:r>
      <w:r w:rsidRPr="006755C0">
        <w:rPr>
          <w:i/>
        </w:rPr>
        <w:t>корни, пень листок, лес.)</w:t>
      </w:r>
      <w:r w:rsidR="004F5D51">
        <w:t xml:space="preserve"> Нужны </w:t>
      </w:r>
      <w:r w:rsidRPr="006755C0">
        <w:t xml:space="preserve">ли словам-предметам, стоящим в начальной форме, предлоги?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Прочитайте стихотворение, опуская предлоги и заменяя выделенные слова этими же словами, но только в начальной форме. Что вы заметили? </w:t>
      </w:r>
      <w:r w:rsidRPr="006755C0">
        <w:rPr>
          <w:i/>
        </w:rPr>
        <w:t>(Стихотворение потеряло смысл, слова не связываются друг с другом.)</w:t>
      </w:r>
      <w:r w:rsidRPr="006755C0">
        <w:t xml:space="preserve"> Какой вывод можете сделать? </w:t>
      </w:r>
      <w:r w:rsidRPr="006755C0">
        <w:rPr>
          <w:i/>
        </w:rPr>
        <w:t>(Предлоги нужны для того, чтобы связывать слова между собой, при этом слова, обозначающие предметы,</w:t>
      </w:r>
      <w:r w:rsidR="004F5D51">
        <w:rPr>
          <w:i/>
        </w:rPr>
        <w:t xml:space="preserve"> изменяются, употребляются не в </w:t>
      </w:r>
      <w:r w:rsidRPr="006755C0">
        <w:rPr>
          <w:i/>
        </w:rPr>
        <w:t xml:space="preserve">начальной форме.) </w:t>
      </w:r>
      <w:r w:rsidRPr="006755C0">
        <w:t>Проверьте свой вывод: найдите в стихотворении слова, обозначающие предметы и стоящие в н</w:t>
      </w:r>
      <w:r w:rsidR="004F5D51">
        <w:t>ачальной форме. Есть ли рядом с </w:t>
      </w:r>
      <w:r w:rsidRPr="006755C0">
        <w:t xml:space="preserve">ними предлоги, которые с ними связаны? </w:t>
      </w:r>
      <w:r w:rsidRPr="006755C0">
        <w:rPr>
          <w:i/>
        </w:rPr>
        <w:t>(Высказывания учащихся.)</w:t>
      </w:r>
    </w:p>
    <w:p w14:paraId="1178B185" w14:textId="77777777" w:rsidR="009B2D2B" w:rsidRDefault="009B2D2B" w:rsidP="004F5D51">
      <w:pPr>
        <w:pStyle w:val="a3"/>
      </w:pPr>
      <w:r w:rsidRPr="006755C0">
        <w:t>Прочитайте с доски выписку из толкового словаря:</w:t>
      </w:r>
    </w:p>
    <w:p w14:paraId="5E3F0319" w14:textId="4ABC4335" w:rsidR="009B2D2B" w:rsidRDefault="009B2D2B" w:rsidP="004F5D51">
      <w:pPr>
        <w:pStyle w:val="a3"/>
        <w:spacing w:before="120" w:after="120"/>
      </w:pPr>
      <w:r w:rsidRPr="006755C0">
        <w:rPr>
          <w:b/>
          <w:i/>
        </w:rPr>
        <w:t>Лопотать</w:t>
      </w:r>
      <w:r>
        <w:t xml:space="preserve"> — </w:t>
      </w:r>
      <w:r w:rsidRPr="00BB4BDD">
        <w:t>1.</w:t>
      </w:r>
      <w:r w:rsidRPr="006755C0">
        <w:t xml:space="preserve"> Говорить несвязно, неясно произнося слова. Говорить невнятно, бормотать. </w:t>
      </w:r>
      <w:r w:rsidRPr="00BB4BDD">
        <w:t>2.</w:t>
      </w:r>
      <w:r w:rsidRPr="006755C0">
        <w:t xml:space="preserve"> Тихо звучать, шелестеть.</w:t>
      </w:r>
    </w:p>
    <w:p w14:paraId="3266B05F" w14:textId="4EAD942B" w:rsidR="009B2D2B" w:rsidRDefault="009B2D2B" w:rsidP="004F5D51">
      <w:pPr>
        <w:pStyle w:val="a3"/>
        <w:rPr>
          <w:i/>
        </w:rPr>
      </w:pPr>
      <w:r w:rsidRPr="00E403B3">
        <w:rPr>
          <w:b/>
        </w:rPr>
        <w:t>Учитель.</w:t>
      </w:r>
      <w:r w:rsidRPr="006755C0">
        <w:t xml:space="preserve"> Слово </w:t>
      </w:r>
      <w:r w:rsidRPr="006755C0">
        <w:rPr>
          <w:b/>
        </w:rPr>
        <w:t>лопотать</w:t>
      </w:r>
      <w:r w:rsidRPr="006755C0">
        <w:t xml:space="preserve"> является однозначным или многозначным?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В</w:t>
      </w:r>
      <w:r w:rsidR="004F5D51">
        <w:t xml:space="preserve"> каком значении употребляется в </w:t>
      </w:r>
      <w:r w:rsidRPr="006755C0">
        <w:t xml:space="preserve">стихотворении слово </w:t>
      </w:r>
      <w:r w:rsidRPr="006755C0">
        <w:rPr>
          <w:b/>
        </w:rPr>
        <w:t>лопотать</w:t>
      </w:r>
      <w:r w:rsidRPr="006755C0">
        <w:t xml:space="preserve">? Поясните ответ. </w:t>
      </w:r>
      <w:r w:rsidRPr="006755C0">
        <w:rPr>
          <w:i/>
        </w:rPr>
        <w:t>(Высказывания учащихся.)</w:t>
      </w:r>
      <w:r w:rsidR="004F5D51">
        <w:t xml:space="preserve"> К </w:t>
      </w:r>
      <w:r w:rsidRPr="006755C0">
        <w:t>употребленному в</w:t>
      </w:r>
      <w:r w:rsidR="004F5D51">
        <w:t> </w:t>
      </w:r>
      <w:r w:rsidRPr="006755C0">
        <w:t xml:space="preserve">стихотворении слову </w:t>
      </w:r>
      <w:r w:rsidRPr="006755C0">
        <w:rPr>
          <w:b/>
        </w:rPr>
        <w:t>лопотать</w:t>
      </w:r>
      <w:r w:rsidRPr="006755C0">
        <w:t xml:space="preserve"> выберите из предложенных вариантов слова, близкие по значению. Объясните свой выбор. </w:t>
      </w:r>
      <w:r w:rsidRPr="006755C0">
        <w:rPr>
          <w:i/>
        </w:rPr>
        <w:t>(Высказывания учащихся.)</w:t>
      </w:r>
    </w:p>
    <w:p w14:paraId="288901A2" w14:textId="77777777" w:rsidR="009B2D2B" w:rsidRDefault="009B2D2B" w:rsidP="004F5D51">
      <w:pPr>
        <w:pStyle w:val="a3"/>
      </w:pPr>
      <w:r w:rsidRPr="006755C0">
        <w:t>Запишите стихотворение, вставляя предлоги. Подчеркните слова, обозначающие действия, двумя линиями.</w:t>
      </w:r>
    </w:p>
    <w:p w14:paraId="2B106484" w14:textId="234C44F7" w:rsidR="009B2D2B" w:rsidRDefault="009B2D2B" w:rsidP="004F5D51">
      <w:pPr>
        <w:pStyle w:val="a3"/>
        <w:rPr>
          <w:i/>
        </w:rPr>
      </w:pPr>
      <w:r w:rsidRPr="006755C0">
        <w:t>Прочитайт</w:t>
      </w:r>
      <w:r w:rsidR="004F5D51">
        <w:t>е текст в упр. </w:t>
      </w:r>
      <w:r w:rsidRPr="006755C0">
        <w:t xml:space="preserve">65. Значение какого слова вы хотели уточнить? </w:t>
      </w:r>
      <w:r w:rsidRPr="006755C0">
        <w:rPr>
          <w:i/>
        </w:rPr>
        <w:t>(Ответы учащихся.)</w:t>
      </w:r>
      <w:r w:rsidRPr="006755C0">
        <w:t xml:space="preserve"> Рассмотрите рисунок долота. Как вы думаете, для чего используется этот столярный инструмент? </w:t>
      </w:r>
      <w:r w:rsidRPr="006755C0">
        <w:rPr>
          <w:i/>
        </w:rPr>
        <w:t>(Высказывания учащихся учитель обобщает и уточняет: долото используется для выдалбливания на различных поверхностях отверстий.)</w:t>
      </w:r>
      <w:r w:rsidRPr="006755C0">
        <w:t xml:space="preserve"> Что общего увидел автор между долотом и носом (клювом) петуха? </w:t>
      </w:r>
      <w:r w:rsidRPr="006755C0">
        <w:rPr>
          <w:i/>
        </w:rPr>
        <w:t>(Высказывания учащихся.)</w:t>
      </w:r>
    </w:p>
    <w:p w14:paraId="2EECEC6D" w14:textId="463F1ECC" w:rsidR="009B2D2B" w:rsidRDefault="009B2D2B" w:rsidP="004F5D51">
      <w:pPr>
        <w:pStyle w:val="a3"/>
      </w:pPr>
      <w:r w:rsidRPr="006755C0">
        <w:t xml:space="preserve">Какие слова стоят в скобках. </w:t>
      </w:r>
      <w:r w:rsidRPr="006755C0">
        <w:rPr>
          <w:i/>
        </w:rPr>
        <w:t>(</w:t>
      </w:r>
      <w:r w:rsidR="004F5D51">
        <w:rPr>
          <w:i/>
        </w:rPr>
        <w:t>Слова, обозначающие предметы. В скобках они стоят в </w:t>
      </w:r>
      <w:r w:rsidRPr="006755C0">
        <w:rPr>
          <w:i/>
        </w:rPr>
        <w:t>начальной форме.)</w:t>
      </w:r>
      <w:r w:rsidRPr="006755C0">
        <w:t xml:space="preserve"> Найдите предлоги, котор</w:t>
      </w:r>
      <w:r w:rsidR="004F5D51">
        <w:t>ые стоят рядом с </w:t>
      </w:r>
      <w:r w:rsidRPr="006755C0">
        <w:t>этими словами. Прочитайте их вместе, изменяя слова в скобках, как того требует смысл. Запишите любые два предложения на выбор, раскрывая скобки. Выделите треугольником предлоги, слова, с которыми они связаны, подчеркните волнистой линией.</w:t>
      </w:r>
    </w:p>
    <w:p w14:paraId="5236EE95" w14:textId="77777777" w:rsidR="009B2D2B" w:rsidRDefault="009B2D2B" w:rsidP="004F5D51">
      <w:pPr>
        <w:pStyle w:val="21"/>
        <w:rPr>
          <w:shd w:val="clear" w:color="auto" w:fill="FFFFFF"/>
        </w:rPr>
      </w:pPr>
      <w:r w:rsidRPr="006755C0">
        <w:rPr>
          <w:shd w:val="clear" w:color="auto" w:fill="FFFFFF"/>
        </w:rPr>
        <w:t>Работа в парах</w:t>
      </w:r>
    </w:p>
    <w:p w14:paraId="206BB3EE" w14:textId="243B9BD0" w:rsidR="009B2D2B" w:rsidRDefault="004F5D51" w:rsidP="004F5D51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Учащиеся выполняют упр. </w:t>
      </w:r>
      <w:r w:rsidR="009B2D2B" w:rsidRPr="006755C0">
        <w:rPr>
          <w:shd w:val="clear" w:color="auto" w:fill="FFFFFF"/>
        </w:rPr>
        <w:t>66: рассматри</w:t>
      </w:r>
      <w:r>
        <w:rPr>
          <w:shd w:val="clear" w:color="auto" w:fill="FFFFFF"/>
        </w:rPr>
        <w:t>вают схему, читают выделенные в </w:t>
      </w:r>
      <w:r w:rsidR="009B2D2B" w:rsidRPr="006755C0">
        <w:rPr>
          <w:shd w:val="clear" w:color="auto" w:fill="FFFFFF"/>
        </w:rPr>
        <w:t xml:space="preserve">инструкции предлоги. С опорой на схему и предлоги составляют сочетания слов </w:t>
      </w:r>
      <w:r w:rsidR="009B2D2B" w:rsidRPr="006755C0">
        <w:rPr>
          <w:shd w:val="clear" w:color="auto" w:fill="FFFFFF"/>
        </w:rPr>
        <w:lastRenderedPageBreak/>
        <w:t>и</w:t>
      </w:r>
      <w:r>
        <w:rPr>
          <w:shd w:val="clear" w:color="auto" w:fill="FFFFFF"/>
        </w:rPr>
        <w:t> </w:t>
      </w:r>
      <w:r w:rsidR="009B2D2B" w:rsidRPr="006755C0">
        <w:rPr>
          <w:shd w:val="clear" w:color="auto" w:fill="FFFFFF"/>
        </w:rPr>
        <w:t>записывают их в тетради. При проверке выполненного задания обосновывают, исходя из чего они выбрали тот или иной предлог при составлении сочетаний слов.</w:t>
      </w:r>
    </w:p>
    <w:p w14:paraId="5EE27738" w14:textId="05F68E4C" w:rsidR="009B2D2B" w:rsidRDefault="009B2D2B" w:rsidP="004F5D51">
      <w:pPr>
        <w:pStyle w:val="a3"/>
      </w:pPr>
      <w:r w:rsidRPr="006755C0">
        <w:t xml:space="preserve">После проверки выполненного </w:t>
      </w:r>
      <w:r w:rsidR="004F5D51">
        <w:t>задания проводится рефлексия, в </w:t>
      </w:r>
      <w:r w:rsidRPr="006755C0">
        <w:t>ходе которой учащиеся оценивают свои дост</w:t>
      </w:r>
      <w:r w:rsidR="004F5D51">
        <w:t>ижения, определяют трудности, с </w:t>
      </w:r>
      <w:r w:rsidRPr="006755C0">
        <w:t>которыми столкнулись на уроке, обсуждают, в какой степени удалось решить поставленные учебные задачи.</w:t>
      </w:r>
    </w:p>
    <w:p w14:paraId="31047D4E" w14:textId="77777777" w:rsidR="009B2D2B" w:rsidRPr="00E403B3" w:rsidRDefault="009B2D2B" w:rsidP="004F5D51">
      <w:pPr>
        <w:pStyle w:val="21"/>
      </w:pPr>
      <w:r w:rsidRPr="00E403B3">
        <w:t>Рубрика «Проверь себя»</w:t>
      </w:r>
    </w:p>
    <w:p w14:paraId="1447EAA3" w14:textId="77777777" w:rsidR="009B2D2B" w:rsidRPr="006755C0" w:rsidRDefault="009B2D2B" w:rsidP="004F5D51">
      <w:pPr>
        <w:pStyle w:val="a3"/>
        <w:spacing w:after="120"/>
      </w:pPr>
      <w:r w:rsidRPr="006755C0">
        <w:t>Учащиеся выполняют задания 1</w:t>
      </w:r>
      <w:r>
        <w:t>,</w:t>
      </w:r>
      <w:r w:rsidRPr="006755C0">
        <w:t xml:space="preserve"> 2 на с. 52.</w:t>
      </w:r>
    </w:p>
    <w:p w14:paraId="260125C4" w14:textId="77777777" w:rsidR="009B2D2B" w:rsidRPr="006755C0" w:rsidRDefault="009B2D2B" w:rsidP="004F5D51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15128CAC" w14:textId="77777777" w:rsidR="009B2D2B" w:rsidRPr="006755C0" w:rsidRDefault="009B2D2B" w:rsidP="004F5D51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91.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рассматривают рисунок. С опорой на текст указывают на рисунке, где должны находиться перечисленные в стихотворении предметы: ромашка, букашка, пташка, рубашка. Крестиком обозначают место, где должен сидеть рыболов.</w:t>
      </w:r>
    </w:p>
    <w:p w14:paraId="72995654" w14:textId="59647B40" w:rsidR="009B2D2B" w:rsidRDefault="009B2D2B" w:rsidP="004F5D51">
      <w:pPr>
        <w:shd w:val="clear" w:color="auto" w:fill="FFFFFF"/>
        <w:spacing w:before="120"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3B3">
        <w:rPr>
          <w:rFonts w:ascii="Times New Roman" w:hAnsi="Times New Roman" w:cs="Times New Roman"/>
          <w:b/>
          <w:color w:val="000000"/>
          <w:sz w:val="28"/>
          <w:szCs w:val="28"/>
        </w:rPr>
        <w:t>Домашнее задание (дифференцированное):</w:t>
      </w:r>
      <w:r w:rsidRPr="00E403B3">
        <w:rPr>
          <w:rFonts w:ascii="Times New Roman" w:hAnsi="Times New Roman" w:cs="Times New Roman"/>
          <w:color w:val="000000"/>
          <w:sz w:val="28"/>
          <w:szCs w:val="28"/>
        </w:rPr>
        <w:t xml:space="preserve"> упр. 67 или 68 (на выбор учащегося).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7F91C607" w14:textId="77777777" w:rsidR="009B2D2B" w:rsidRPr="006755C0" w:rsidRDefault="009B2D2B" w:rsidP="004F5D51">
      <w:pPr>
        <w:pStyle w:val="11"/>
      </w:pPr>
      <w:r w:rsidRPr="006755C0">
        <w:rPr>
          <w:lang w:eastAsia="ru-RU"/>
        </w:rPr>
        <w:lastRenderedPageBreak/>
        <w:t>ОДНОКОРЕННЫЕ (РОДСТВЕННЫЕ) СЛОВА</w:t>
      </w:r>
    </w:p>
    <w:p w14:paraId="08C236B9" w14:textId="77777777" w:rsidR="009B2D2B" w:rsidRPr="006755C0" w:rsidRDefault="009B2D2B" w:rsidP="004F5D51">
      <w:pPr>
        <w:pStyle w:val="11"/>
      </w:pPr>
      <w:r w:rsidRPr="006755C0">
        <w:t>ПОНЯТИЕ О РОДСТВЕННЫХ СЛОВАХ. КОРЕНЬ СЛОВА</w:t>
      </w:r>
    </w:p>
    <w:p w14:paraId="0466D6B1" w14:textId="05ECDAA9" w:rsidR="009B2D2B" w:rsidRPr="006755C0" w:rsidRDefault="009B2D2B" w:rsidP="00587B45">
      <w:pPr>
        <w:pStyle w:val="a3"/>
      </w:pPr>
      <w:r w:rsidRPr="006755C0">
        <w:rPr>
          <w:b/>
          <w:i/>
          <w:lang w:eastAsia="ru-RU"/>
        </w:rPr>
        <w:t xml:space="preserve">Предметные результаты: </w:t>
      </w:r>
      <w:r w:rsidRPr="006755C0">
        <w:rPr>
          <w:lang w:eastAsia="ru-RU"/>
        </w:rPr>
        <w:t>осознают значение понятия «родственные слова», соотнесут его с понятием «однокоренные слова», будут учиться определять в словах корень (простые случаи)</w:t>
      </w:r>
      <w:r w:rsidRPr="006755C0">
        <w:t>.</w:t>
      </w:r>
    </w:p>
    <w:p w14:paraId="7846F141" w14:textId="7AB90E4B" w:rsidR="009B2D2B" w:rsidRDefault="009B2D2B" w:rsidP="00587B45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="00587B45">
        <w:t>работать с </w:t>
      </w:r>
      <w:r w:rsidRPr="006755C0">
        <w:t>информацией, представленной в</w:t>
      </w:r>
      <w:r w:rsidR="00587B45">
        <w:t> </w:t>
      </w:r>
      <w:r w:rsidRPr="006755C0">
        <w:t>виде текста, рисунка, схемы; под руководством учителя осуществлять поиск необходимой информации, пользоваться справочным материалом учебного пособия, проводить классификацию изученных фактов языка по заданному признаку; находить языковые примеры для иллюстрации изученных понятий, признавать существование различных точек зрения; высказывать собственное мнение; оценивать советы и предложения других людей, использоват</w:t>
      </w:r>
      <w:r w:rsidR="00587B45">
        <w:t>ь в </w:t>
      </w:r>
      <w:r>
        <w:t>общении правила вежливости.</w:t>
      </w:r>
    </w:p>
    <w:p w14:paraId="54A24A37" w14:textId="3951B28C" w:rsidR="009B2D2B" w:rsidRDefault="009B2D2B" w:rsidP="00587B45">
      <w:pPr>
        <w:pStyle w:val="a3"/>
        <w:rPr>
          <w:lang w:eastAsia="ru-RU"/>
        </w:rPr>
      </w:pPr>
      <w:r w:rsidRPr="006755C0">
        <w:rPr>
          <w:b/>
          <w:bCs/>
          <w:i/>
          <w:iCs/>
        </w:rPr>
        <w:t>Личностные результаты:</w:t>
      </w:r>
      <w:r w:rsidRPr="00E403B3">
        <w:rPr>
          <w:bCs/>
        </w:rPr>
        <w:t xml:space="preserve"> </w:t>
      </w:r>
      <w:r w:rsidRPr="006755C0">
        <w:rPr>
          <w:lang w:eastAsia="ru-RU"/>
        </w:rPr>
        <w:t>ориентация на ра</w:t>
      </w:r>
      <w:r w:rsidR="00587B45">
        <w:rPr>
          <w:lang w:eastAsia="ru-RU"/>
        </w:rPr>
        <w:t>звитие навыков сотрудничества с </w:t>
      </w:r>
      <w:r w:rsidRPr="006755C0">
        <w:rPr>
          <w:lang w:eastAsia="ru-RU"/>
        </w:rPr>
        <w:t>учителем, одноклассниками в процессе выполнения совместной учебной деятельности.</w:t>
      </w:r>
    </w:p>
    <w:p w14:paraId="710606B4" w14:textId="77777777" w:rsidR="009B2D2B" w:rsidRDefault="009B2D2B" w:rsidP="00587B45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0F3C28B8" w14:textId="77777777" w:rsidR="009B2D2B" w:rsidRDefault="009B2D2B" w:rsidP="00587B45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11F2E21B" w14:textId="380C355B" w:rsidR="009B2D2B" w:rsidRDefault="009B2D2B" w:rsidP="00587B45">
      <w:pPr>
        <w:pStyle w:val="a3"/>
        <w:rPr>
          <w:lang w:eastAsia="ru-RU"/>
        </w:rPr>
      </w:pPr>
      <w:r w:rsidRPr="006755C0">
        <w:rPr>
          <w:lang w:eastAsia="ru-RU"/>
        </w:rPr>
        <w:t>Учащимся можно предложить рассмотреть предложения, записанные на доске (слайде презентации):</w:t>
      </w:r>
    </w:p>
    <w:p w14:paraId="4767C23E" w14:textId="77777777" w:rsidR="00587B45" w:rsidRPr="006755C0" w:rsidRDefault="00587B45" w:rsidP="00587B45">
      <w:pPr>
        <w:pStyle w:val="a3"/>
        <w:rPr>
          <w:b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  <w:gridCol w:w="2960"/>
        <w:gridCol w:w="1340"/>
        <w:gridCol w:w="4247"/>
      </w:tblGrid>
      <w:tr w:rsidR="009B2D2B" w:rsidRPr="006755C0" w14:paraId="7DE9B8EC" w14:textId="77777777" w:rsidTr="00587B45">
        <w:tc>
          <w:tcPr>
            <w:tcW w:w="1004" w:type="dxa"/>
            <w:vAlign w:val="center"/>
          </w:tcPr>
          <w:p w14:paraId="2DD8CF52" w14:textId="77777777" w:rsidR="009B2D2B" w:rsidRPr="006755C0" w:rsidRDefault="009B2D2B" w:rsidP="00587B45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64864" w14:textId="44A1C35C" w:rsidR="009B2D2B" w:rsidRPr="006755C0" w:rsidRDefault="00587B45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hAnsi="Times New Roman" w:cs="Times New Roman"/>
                <w:sz w:val="28"/>
                <w:szCs w:val="28"/>
              </w:rPr>
              <w:object w:dxaOrig="2715" w:dyaOrig="3255" w14:anchorId="5884CF7F">
                <v:shape id="_x0000_i1030" type="#_x0000_t75" style="width:47.55pt;height:56.3pt" o:ole="">
                  <v:imagedata r:id="rId16" o:title=""/>
                </v:shape>
                <o:OLEObject Type="Embed" ProgID="PBrush" ShapeID="_x0000_i1030" DrawAspect="Content" ObjectID="_1730824185" r:id="rId17"/>
              </w:object>
            </w:r>
          </w:p>
        </w:tc>
        <w:tc>
          <w:tcPr>
            <w:tcW w:w="2960" w:type="dxa"/>
            <w:vAlign w:val="center"/>
          </w:tcPr>
          <w:p w14:paraId="2D6408BC" w14:textId="77777777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1AFD70E" w14:textId="77777777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1DA2E39" w14:textId="5BCD5D0F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лежала  </w:t>
            </w:r>
            <w:r w:rsidR="00587B45"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5ED2585B" wp14:editId="537578BF">
                      <wp:extent cx="438150" cy="180975"/>
                      <wp:effectExtent l="0" t="0" r="19050" b="28575"/>
                      <wp:docPr id="532" name="Прямоугольник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80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0561BDBB" id="Прямоугольник 532" o:spid="_x0000_s1026" style="width:34.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" fillcolor="white [3201]" strokecolor="black [3213]" strokeweight="1pt">
                      <w10:anchorlock/>
                    </v:rect>
                  </w:pict>
                </mc:Fallback>
              </mc:AlternateContent>
            </w: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столе.</w:t>
            </w:r>
          </w:p>
        </w:tc>
        <w:tc>
          <w:tcPr>
            <w:tcW w:w="1134" w:type="dxa"/>
            <w:vAlign w:val="center"/>
          </w:tcPr>
          <w:p w14:paraId="2A2BF72E" w14:textId="530F3C22" w:rsidR="009B2D2B" w:rsidRPr="006755C0" w:rsidRDefault="00587B45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hAnsi="Times New Roman" w:cs="Times New Roman"/>
                <w:sz w:val="28"/>
                <w:szCs w:val="28"/>
              </w:rPr>
              <w:object w:dxaOrig="4695" w:dyaOrig="8835" w14:anchorId="7A19235C">
                <v:shape id="_x0000_i1031" type="#_x0000_t75" style="width:32.75pt;height:56.3pt" o:ole="">
                  <v:imagedata r:id="rId18" o:title=""/>
                </v:shape>
                <o:OLEObject Type="Embed" ProgID="PBrush" ShapeID="_x0000_i1031" DrawAspect="Content" ObjectID="_1730824186" r:id="rId19"/>
              </w:object>
            </w:r>
          </w:p>
        </w:tc>
        <w:tc>
          <w:tcPr>
            <w:tcW w:w="4247" w:type="dxa"/>
            <w:vAlign w:val="center"/>
          </w:tcPr>
          <w:p w14:paraId="73B67B93" w14:textId="37E3CA40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AAF9B68" w14:textId="1F06390F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взяла</w:t>
            </w:r>
            <w:r w:rsidR="00587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587B45" w:rsidRPr="006755C0">
              <w:rPr>
                <w:rFonts w:ascii="Times New Roman" w:hAnsi="Times New Roman" w:cs="Times New Roman"/>
                <w:sz w:val="28"/>
                <w:szCs w:val="28"/>
              </w:rPr>
              <w:object w:dxaOrig="8820" w:dyaOrig="6900" w14:anchorId="38D2B93D">
                <v:shape id="_x0000_i1032" type="#_x0000_t75" style="width:46.15pt;height:36.45pt" o:ole="">
                  <v:imagedata r:id="rId20" o:title=""/>
                </v:shape>
                <o:OLEObject Type="Embed" ProgID="PBrush" ShapeID="_x0000_i1032" DrawAspect="Content" ObjectID="_1730824187" r:id="rId21"/>
              </w:object>
            </w:r>
            <w:r w:rsidR="00587B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55C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87B45"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5032BBF4" wp14:editId="5CA610B3">
                      <wp:extent cx="438150" cy="180975"/>
                      <wp:effectExtent l="0" t="0" r="19050" b="28575"/>
                      <wp:docPr id="533" name="Прямоугольник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80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773360D4" id="Прямоугольник 533" o:spid="_x0000_s1026" style="width:34.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" fillcolor="white [3201]" strokecolor="black [3213]" strokeweight="1pt">
                      <w10:anchorlock/>
                    </v:rect>
                  </w:pict>
                </mc:Fallback>
              </mc:AlternateContent>
            </w:r>
            <w:r w:rsidRPr="006755C0">
              <w:rPr>
                <w:rFonts w:ascii="Times New Roman" w:hAnsi="Times New Roman" w:cs="Times New Roman"/>
                <w:sz w:val="28"/>
                <w:szCs w:val="28"/>
              </w:rPr>
              <w:t xml:space="preserve">  стола.</w:t>
            </w:r>
          </w:p>
        </w:tc>
      </w:tr>
      <w:tr w:rsidR="009B2D2B" w:rsidRPr="006755C0" w14:paraId="79034D65" w14:textId="77777777" w:rsidTr="00587B45">
        <w:tc>
          <w:tcPr>
            <w:tcW w:w="1004" w:type="dxa"/>
            <w:vAlign w:val="center"/>
          </w:tcPr>
          <w:p w14:paraId="0A683544" w14:textId="77777777" w:rsidR="009B2D2B" w:rsidRPr="006755C0" w:rsidRDefault="009B2D2B" w:rsidP="00587B45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D02B2C" w14:textId="29D26D6C" w:rsidR="009B2D2B" w:rsidRPr="006755C0" w:rsidRDefault="00587B45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hAnsi="Times New Roman" w:cs="Times New Roman"/>
                <w:sz w:val="28"/>
                <w:szCs w:val="28"/>
              </w:rPr>
              <w:object w:dxaOrig="8295" w:dyaOrig="12165" w14:anchorId="75580251">
                <v:shape id="_x0000_i1033" type="#_x0000_t75" style="width:33.7pt;height:55.85pt" o:ole="">
                  <v:imagedata r:id="rId22" o:title=""/>
                </v:shape>
                <o:OLEObject Type="Embed" ProgID="PBrush" ShapeID="_x0000_i1033" DrawAspect="Content" ObjectID="_1730824188" r:id="rId23"/>
              </w:object>
            </w:r>
          </w:p>
        </w:tc>
        <w:tc>
          <w:tcPr>
            <w:tcW w:w="2960" w:type="dxa"/>
            <w:vAlign w:val="center"/>
          </w:tcPr>
          <w:p w14:paraId="7F151D08" w14:textId="7867DBD1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807CB3E" w14:textId="6579E15C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E0CF5CC" w14:textId="12F16722" w:rsidR="009B2D2B" w:rsidRPr="006755C0" w:rsidRDefault="00587B45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висит </w:t>
            </w:r>
            <w:r w:rsidR="009B2D2B"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1F5F3C42" wp14:editId="69DB90A5">
                      <wp:extent cx="438150" cy="180975"/>
                      <wp:effectExtent l="0" t="0" r="19050" b="28575"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80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38ADE8CF" id="Прямоугольник 34" o:spid="_x0000_s1026" style="width:34.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" fillcolor="white [3201]" strokecolor="black [3213]" strokeweight="1pt"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2D2B"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шкафу.</w:t>
            </w:r>
          </w:p>
        </w:tc>
        <w:tc>
          <w:tcPr>
            <w:tcW w:w="1134" w:type="dxa"/>
            <w:vAlign w:val="center"/>
          </w:tcPr>
          <w:p w14:paraId="223E58A5" w14:textId="77777777" w:rsidR="009B2D2B" w:rsidRPr="006755C0" w:rsidRDefault="009B2D2B" w:rsidP="00587B45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B7AFF" w14:textId="2CE1C821" w:rsidR="009B2D2B" w:rsidRPr="006755C0" w:rsidRDefault="00587B45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hAnsi="Times New Roman" w:cs="Times New Roman"/>
                <w:sz w:val="28"/>
                <w:szCs w:val="28"/>
              </w:rPr>
              <w:object w:dxaOrig="1680" w:dyaOrig="1845" w14:anchorId="4C5DDB28">
                <v:shape id="_x0000_i1034" type="#_x0000_t75" style="width:56.3pt;height:57.25pt" o:ole="">
                  <v:imagedata r:id="rId24" o:title=""/>
                </v:shape>
                <o:OLEObject Type="Embed" ProgID="PBrush" ShapeID="_x0000_i1034" DrawAspect="Content" ObjectID="_1730824189" r:id="rId25"/>
              </w:object>
            </w:r>
          </w:p>
        </w:tc>
        <w:tc>
          <w:tcPr>
            <w:tcW w:w="4247" w:type="dxa"/>
            <w:vAlign w:val="center"/>
          </w:tcPr>
          <w:p w14:paraId="1B0A664D" w14:textId="1C681C0B" w:rsidR="009B2D2B" w:rsidRPr="006755C0" w:rsidRDefault="009B2D2B" w:rsidP="00587B4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достала</w:t>
            </w:r>
            <w:r w:rsidR="00587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="00587B45" w:rsidRPr="006755C0">
              <w:rPr>
                <w:rFonts w:ascii="Times New Roman" w:hAnsi="Times New Roman" w:cs="Times New Roman"/>
                <w:sz w:val="28"/>
                <w:szCs w:val="28"/>
              </w:rPr>
              <w:object w:dxaOrig="2040" w:dyaOrig="3540" w14:anchorId="35DC88E3">
                <v:shape id="_x0000_i1035" type="#_x0000_t75" style="width:37.4pt;height:56.3pt" o:ole="">
                  <v:imagedata r:id="rId26" o:title=""/>
                </v:shape>
                <o:OLEObject Type="Embed" ProgID="PBrush" ShapeID="_x0000_i1035" DrawAspect="Content" ObjectID="_1730824190" r:id="rId27"/>
              </w:object>
            </w:r>
            <w:r w:rsidR="00587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7B45"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mc:AlternateContent>
                <mc:Choice Requires="wps">
                  <w:drawing>
                    <wp:inline distT="0" distB="0" distL="0" distR="0" wp14:anchorId="004A7AC7" wp14:editId="2749002E">
                      <wp:extent cx="438150" cy="180975"/>
                      <wp:effectExtent l="0" t="0" r="19050" b="28575"/>
                      <wp:docPr id="535" name="Прямоугольник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809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>
                  <w:pict>
                    <v:rect w14:anchorId="1C6BDD98" id="Прямоугольник 535" o:spid="_x0000_s1026" style="width:34.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" fillcolor="white [3201]" strokecolor="black [3213]" strokeweight="1pt">
                      <w10:anchorlock/>
                    </v:rect>
                  </w:pict>
                </mc:Fallback>
              </mc:AlternateContent>
            </w:r>
            <w:r w:rsidR="00587B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755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шкафа.</w:t>
            </w:r>
          </w:p>
        </w:tc>
      </w:tr>
    </w:tbl>
    <w:p w14:paraId="0EBD0917" w14:textId="77777777" w:rsidR="009B2D2B" w:rsidRPr="006755C0" w:rsidRDefault="009B2D2B" w:rsidP="009B2D2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127254" w14:textId="156815E0" w:rsidR="009B2D2B" w:rsidRDefault="009B2D2B" w:rsidP="00587B45">
      <w:pPr>
        <w:pStyle w:val="a3"/>
      </w:pPr>
      <w:r w:rsidRPr="00E403B3">
        <w:rPr>
          <w:b/>
        </w:rPr>
        <w:t>Учитель.</w:t>
      </w:r>
      <w:r w:rsidRPr="006755C0">
        <w:t xml:space="preserve"> Чем необычна запись этих предложений? </w:t>
      </w:r>
      <w:r w:rsidRPr="006755C0">
        <w:rPr>
          <w:i/>
        </w:rPr>
        <w:t>(Некоторые слова в</w:t>
      </w:r>
      <w:r w:rsidR="00587B45">
        <w:rPr>
          <w:i/>
        </w:rPr>
        <w:t> </w:t>
      </w:r>
      <w:r w:rsidRPr="006755C0">
        <w:rPr>
          <w:i/>
        </w:rPr>
        <w:t>них обозначены условными значками: рисунками и прямоугольниками.)</w:t>
      </w:r>
      <w:r w:rsidRPr="006755C0">
        <w:t xml:space="preserve"> Озвучьте данные предложения. </w:t>
      </w:r>
      <w:r w:rsidRPr="006755C0">
        <w:rPr>
          <w:i/>
        </w:rPr>
        <w:t>(Ответы учащихся.)</w:t>
      </w:r>
      <w:r w:rsidRPr="006755C0">
        <w:t xml:space="preserve"> Какие предлоги вы вставили в</w:t>
      </w:r>
      <w:r w:rsidR="00587B45">
        <w:t> </w:t>
      </w:r>
      <w:r w:rsidRPr="006755C0">
        <w:t xml:space="preserve">предложения? Докажите, что вы правильно выбрали предлог в каждом из указанных примеров. </w:t>
      </w:r>
      <w:r w:rsidRPr="006755C0">
        <w:rPr>
          <w:i/>
        </w:rPr>
        <w:t>(Высказывания учащихся.)</w:t>
      </w:r>
      <w:r w:rsidRPr="006755C0">
        <w:t xml:space="preserve"> С какими словами в предложениях связаны предлоги? Зачитайте. Расскажите, как данные схемы помогают увидеть, что предлоги пишутся раздельно с остальными словами? </w:t>
      </w:r>
      <w:r w:rsidRPr="006755C0">
        <w:rPr>
          <w:i/>
        </w:rPr>
        <w:t>(Высказывания учащихся.)</w:t>
      </w:r>
      <w:r w:rsidRPr="006755C0">
        <w:t xml:space="preserve"> Дополните предложения: вставьте между предлогом и словом, с которым он связан, третье слово. </w:t>
      </w:r>
      <w:r w:rsidRPr="006755C0">
        <w:rPr>
          <w:i/>
        </w:rPr>
        <w:t>(Высказывания учащихся.)</w:t>
      </w:r>
      <w:r w:rsidRPr="006755C0">
        <w:t xml:space="preserve"> Что доказывает наличие т</w:t>
      </w:r>
      <w:r w:rsidR="00587B45">
        <w:t>ретьего слова между предлогом и </w:t>
      </w:r>
      <w:r w:rsidRPr="006755C0">
        <w:t xml:space="preserve">словом-предметом? </w:t>
      </w:r>
      <w:r w:rsidRPr="006755C0">
        <w:rPr>
          <w:i/>
        </w:rPr>
        <w:t>(То, что предлоги со словами пишутся раздельно.)</w:t>
      </w:r>
      <w:r w:rsidRPr="006755C0">
        <w:t xml:space="preserve"> Произнесите слова, обозначенные рисунками. Какие из них вы хотели бы проверить по словарю? Обоснуйте свое мнение. </w:t>
      </w:r>
      <w:r w:rsidRPr="006755C0">
        <w:rPr>
          <w:i/>
        </w:rPr>
        <w:t>(Высказывания учащихся.)</w:t>
      </w:r>
      <w:r w:rsidRPr="006755C0">
        <w:t xml:space="preserve"> Сравните слова: </w:t>
      </w:r>
      <w:r w:rsidRPr="006755C0">
        <w:rPr>
          <w:b/>
        </w:rPr>
        <w:t>платье</w:t>
      </w:r>
      <w:r>
        <w:t xml:space="preserve"> — </w:t>
      </w:r>
      <w:r w:rsidRPr="006755C0">
        <w:rPr>
          <w:b/>
        </w:rPr>
        <w:lastRenderedPageBreak/>
        <w:t>пальто</w:t>
      </w:r>
      <w:r w:rsidRPr="006755C0">
        <w:t>. В каких из этих слов количество звуков и букв разное? Обоснуйте ответ. Запишите одно предложение на выбор, пропуская в «опасных» местах буквы.</w:t>
      </w:r>
    </w:p>
    <w:p w14:paraId="2FB8B21F" w14:textId="77777777" w:rsidR="009B2D2B" w:rsidRPr="006755C0" w:rsidRDefault="009B2D2B" w:rsidP="00587B45">
      <w:pPr>
        <w:pStyle w:val="a3"/>
        <w:spacing w:after="120"/>
        <w:rPr>
          <w:rFonts w:eastAsia="Times New Roman"/>
          <w:color w:val="000000"/>
          <w:lang w:eastAsia="ru-RU"/>
        </w:rPr>
      </w:pPr>
      <w:r w:rsidRPr="006755C0">
        <w:t>После выполнения задания организуется проверка, коллективно обсуждается, какие буквы необходимо вставить в оставленные при письме «</w:t>
      </w:r>
      <w:r>
        <w:t>окошки».</w:t>
      </w:r>
    </w:p>
    <w:p w14:paraId="5B960C2D" w14:textId="77777777" w:rsidR="009B2D2B" w:rsidRPr="006755C0" w:rsidRDefault="009B2D2B" w:rsidP="00587B45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</w:p>
    <w:p w14:paraId="265E0E0A" w14:textId="77777777" w:rsidR="009B2D2B" w:rsidRPr="006755C0" w:rsidRDefault="009B2D2B" w:rsidP="00587B45">
      <w:pPr>
        <w:shd w:val="clear" w:color="auto" w:fill="D0CECE" w:themeFill="background2" w:themeFillShade="E6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выполняют тест «Предлог</w:t>
      </w:r>
      <w:r w:rsidRPr="006755C0">
        <w:rPr>
          <w:rFonts w:ascii="Times New Roman" w:hAnsi="Times New Roman" w:cs="Times New Roman"/>
          <w:sz w:val="28"/>
          <w:szCs w:val="28"/>
        </w:rPr>
        <w:t>»</w:t>
      </w:r>
      <w:r w:rsidRPr="00675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тетради «Тематический контроль». Проверку осуществляет учитель.</w:t>
      </w:r>
    </w:p>
    <w:p w14:paraId="014D5A7F" w14:textId="77777777" w:rsidR="009B2D2B" w:rsidRPr="006755C0" w:rsidRDefault="009B2D2B" w:rsidP="00587B45">
      <w:pPr>
        <w:pStyle w:val="12"/>
      </w:pPr>
      <w:r w:rsidRPr="006755C0">
        <w:t>ИЗУЧЕНИЕ НОВОГО МАТЕРИАЛА</w:t>
      </w:r>
    </w:p>
    <w:p w14:paraId="0F956AD8" w14:textId="5FBCADE6" w:rsidR="009B2D2B" w:rsidRDefault="009B2D2B" w:rsidP="00587B45">
      <w:pPr>
        <w:pStyle w:val="a3"/>
      </w:pPr>
      <w:r w:rsidRPr="00E403B3">
        <w:rPr>
          <w:b/>
        </w:rPr>
        <w:t>Учитель.</w:t>
      </w:r>
      <w:r w:rsidR="00587B45">
        <w:t xml:space="preserve"> Рассмотрите в учебнике с. </w:t>
      </w:r>
      <w:r w:rsidRPr="006755C0">
        <w:t xml:space="preserve">53. С каким новым разделом мы начинаем работу? </w:t>
      </w:r>
      <w:r w:rsidRPr="006755C0">
        <w:rPr>
          <w:i/>
        </w:rPr>
        <w:t>(Однокоренные (родственные) слова.)</w:t>
      </w:r>
      <w:r w:rsidRPr="006755C0">
        <w:t xml:space="preserve"> Как вы понимаете значение слова родственные? </w:t>
      </w:r>
      <w:r w:rsidRPr="006755C0">
        <w:rPr>
          <w:i/>
        </w:rPr>
        <w:t>(Высказывания учащихся.)</w:t>
      </w:r>
      <w:r w:rsidRPr="006755C0">
        <w:t xml:space="preserve"> Рассмотрите рисунок вверху слева. Кто на нем изображен? </w:t>
      </w:r>
      <w:r w:rsidRPr="006755C0">
        <w:rPr>
          <w:i/>
        </w:rPr>
        <w:t>(Семья.)</w:t>
      </w:r>
      <w:r w:rsidRPr="006755C0">
        <w:t xml:space="preserve"> Прочитайте подпись к рисунку. Почему этих людей еще можно назвать родственниками? Что объединяет родственников? Что их отличает? </w:t>
      </w:r>
      <w:r w:rsidRPr="006755C0">
        <w:rPr>
          <w:i/>
        </w:rPr>
        <w:t>(Высказывания учащихся учитель обобщает.)</w:t>
      </w:r>
      <w:r w:rsidR="00587B45">
        <w:t xml:space="preserve"> Прочитайте задачи раздела и </w:t>
      </w:r>
      <w:r w:rsidRPr="006755C0">
        <w:t xml:space="preserve">ключевые слова. Какие новые понятия в них встретились? </w:t>
      </w:r>
      <w:r w:rsidRPr="006755C0">
        <w:rPr>
          <w:i/>
        </w:rPr>
        <w:t>(Родственные слова, корень слова.)</w:t>
      </w:r>
      <w:r w:rsidR="00587B45">
        <w:t xml:space="preserve"> С опорой на рисунок сверху и </w:t>
      </w:r>
      <w:r w:rsidRPr="006755C0">
        <w:t xml:space="preserve">значение слова </w:t>
      </w:r>
      <w:r w:rsidRPr="006755C0">
        <w:rPr>
          <w:b/>
        </w:rPr>
        <w:t>родственники</w:t>
      </w:r>
      <w:r w:rsidRPr="006755C0">
        <w:t xml:space="preserve"> попробуйте объяснить смысл новых выражений. Как вы их понимаете? </w:t>
      </w:r>
      <w:r w:rsidRPr="006755C0">
        <w:rPr>
          <w:i/>
        </w:rPr>
        <w:t xml:space="preserve">(Высказывания учащихся.) </w:t>
      </w:r>
      <w:r w:rsidRPr="006755C0">
        <w:t>Как вы думаете, какова будет тема сегодняшнего урока? Давайте сформулируем его задачи (фиксируются на доске).</w:t>
      </w:r>
    </w:p>
    <w:p w14:paraId="7230967E" w14:textId="01CAC64D" w:rsidR="009B2D2B" w:rsidRDefault="00587B45" w:rsidP="00587B45">
      <w:pPr>
        <w:pStyle w:val="a3"/>
      </w:pPr>
      <w:r>
        <w:t>Рассмотрите на с. </w:t>
      </w:r>
      <w:r w:rsidR="009B2D2B" w:rsidRPr="006755C0">
        <w:t xml:space="preserve">53 рисунки, расположенные в колонке справа. Что на них изображено? Прочитайте подписи к ним. </w:t>
      </w:r>
      <w:r w:rsidR="009B2D2B" w:rsidRPr="006755C0">
        <w:rPr>
          <w:i/>
        </w:rPr>
        <w:t>(Лес, лесовик, лесник.)</w:t>
      </w:r>
      <w:r w:rsidR="009B2D2B" w:rsidRPr="006755C0">
        <w:t xml:space="preserve"> Что общего вы заметили между данными словами? </w:t>
      </w:r>
      <w:r w:rsidR="009B2D2B" w:rsidRPr="006755C0">
        <w:rPr>
          <w:i/>
        </w:rPr>
        <w:t>(В каждом из этих слов есть часть слова</w:t>
      </w:r>
      <w:r w:rsidR="009B2D2B">
        <w:rPr>
          <w:i/>
        </w:rPr>
        <w:t xml:space="preserve"> — </w:t>
      </w:r>
      <w:r w:rsidR="009B2D2B" w:rsidRPr="006755C0">
        <w:rPr>
          <w:i/>
        </w:rPr>
        <w:t>лес.)</w:t>
      </w:r>
      <w:r w:rsidR="009B2D2B">
        <w:t xml:space="preserve"> М</w:t>
      </w:r>
      <w:r w:rsidR="009B2D2B" w:rsidRPr="006755C0">
        <w:t>ожно ли сказать, что эти три слова обозначают один и тот же предмет</w:t>
      </w:r>
      <w:r w:rsidR="009B2D2B">
        <w:t xml:space="preserve">, имея общую часть </w:t>
      </w:r>
      <w:r w:rsidR="009B2D2B" w:rsidRPr="00615E69">
        <w:rPr>
          <w:b/>
        </w:rPr>
        <w:t>лес</w:t>
      </w:r>
      <w:r w:rsidR="009B2D2B" w:rsidRPr="006755C0">
        <w:t xml:space="preserve">? Поясните свой ответ. </w:t>
      </w:r>
      <w:r w:rsidR="009B2D2B" w:rsidRPr="006755C0">
        <w:rPr>
          <w:i/>
        </w:rPr>
        <w:t xml:space="preserve">(Высказывания учащихся.) </w:t>
      </w:r>
      <w:r w:rsidR="009B2D2B" w:rsidRPr="006755C0">
        <w:t xml:space="preserve">Кто такой лесовик? Чем он отличается от лесника? </w:t>
      </w:r>
      <w:r w:rsidR="009B2D2B" w:rsidRPr="006755C0">
        <w:rPr>
          <w:i/>
        </w:rPr>
        <w:t>(Высказывания учащихся.)</w:t>
      </w:r>
      <w:r w:rsidR="009B2D2B" w:rsidRPr="006755C0">
        <w:t xml:space="preserve"> Что о</w:t>
      </w:r>
      <w:r>
        <w:t>бъединяет лесника и </w:t>
      </w:r>
      <w:r w:rsidR="009B2D2B" w:rsidRPr="006755C0">
        <w:t xml:space="preserve">лесовика? </w:t>
      </w:r>
      <w:r w:rsidR="009B2D2B" w:rsidRPr="006755C0">
        <w:rPr>
          <w:i/>
        </w:rPr>
        <w:t>(Оба эти персонажа связаны с лесом</w:t>
      </w:r>
      <w:r w:rsidR="009B2D2B">
        <w:rPr>
          <w:i/>
        </w:rPr>
        <w:t xml:space="preserve"> — </w:t>
      </w:r>
      <w:r>
        <w:rPr>
          <w:i/>
        </w:rPr>
        <w:t>«жизнью» в лесу или работой в </w:t>
      </w:r>
      <w:r w:rsidR="009B2D2B" w:rsidRPr="006755C0">
        <w:rPr>
          <w:i/>
        </w:rPr>
        <w:t>нем.)</w:t>
      </w:r>
      <w:r w:rsidR="009B2D2B" w:rsidRPr="006755C0">
        <w:t xml:space="preserve"> Как вы думаете, можно ли слова </w:t>
      </w:r>
      <w:r w:rsidR="009B2D2B" w:rsidRPr="006755C0">
        <w:rPr>
          <w:b/>
        </w:rPr>
        <w:t>лес</w:t>
      </w:r>
      <w:r w:rsidR="009B2D2B" w:rsidRPr="006755C0">
        <w:t>,</w:t>
      </w:r>
      <w:r w:rsidR="009B2D2B" w:rsidRPr="006755C0">
        <w:rPr>
          <w:b/>
        </w:rPr>
        <w:t xml:space="preserve"> лесовик</w:t>
      </w:r>
      <w:r w:rsidR="009B2D2B" w:rsidRPr="006755C0">
        <w:t xml:space="preserve">, </w:t>
      </w:r>
      <w:r w:rsidR="009B2D2B" w:rsidRPr="006755C0">
        <w:rPr>
          <w:b/>
        </w:rPr>
        <w:t>лесник</w:t>
      </w:r>
      <w:r w:rsidR="009B2D2B" w:rsidRPr="006755C0">
        <w:rPr>
          <w:i/>
        </w:rPr>
        <w:t xml:space="preserve"> </w:t>
      </w:r>
      <w:r w:rsidR="009B2D2B" w:rsidRPr="006755C0">
        <w:t>назвать родственными? Обоснуйте свой ответ.</w:t>
      </w:r>
      <w:r w:rsidR="009B2D2B" w:rsidRPr="006755C0">
        <w:rPr>
          <w:i/>
        </w:rPr>
        <w:t xml:space="preserve"> (Высказывания учащихся.)</w:t>
      </w:r>
      <w:r w:rsidR="009B2D2B" w:rsidRPr="006755C0">
        <w:t xml:space="preserve"> Проверьте правильность своих рассуждений, прочитав правило на с. 54. Какую новую информацию вы в нем нашли? </w:t>
      </w:r>
      <w:r w:rsidR="009B2D2B" w:rsidRPr="006755C0">
        <w:rPr>
          <w:i/>
        </w:rPr>
        <w:t xml:space="preserve">(Толкование понятия </w:t>
      </w:r>
      <w:r w:rsidR="009B2D2B" w:rsidRPr="006755C0">
        <w:rPr>
          <w:b/>
          <w:i/>
        </w:rPr>
        <w:t>корень слова</w:t>
      </w:r>
      <w:r w:rsidR="009B2D2B" w:rsidRPr="006755C0">
        <w:rPr>
          <w:i/>
        </w:rPr>
        <w:t>.)</w:t>
      </w:r>
      <w:r>
        <w:t xml:space="preserve"> Назовите корень слова в </w:t>
      </w:r>
      <w:r w:rsidR="009B2D2B" w:rsidRPr="006755C0">
        <w:t xml:space="preserve">словах </w:t>
      </w:r>
      <w:r w:rsidR="009B2D2B" w:rsidRPr="006755C0">
        <w:rPr>
          <w:b/>
        </w:rPr>
        <w:t>лес</w:t>
      </w:r>
      <w:r w:rsidR="009B2D2B" w:rsidRPr="006755C0">
        <w:t>,</w:t>
      </w:r>
      <w:r w:rsidR="009B2D2B" w:rsidRPr="006755C0">
        <w:rPr>
          <w:b/>
        </w:rPr>
        <w:t xml:space="preserve"> лесовик</w:t>
      </w:r>
      <w:r w:rsidR="009B2D2B" w:rsidRPr="006755C0">
        <w:t xml:space="preserve">, </w:t>
      </w:r>
      <w:r w:rsidR="009B2D2B" w:rsidRPr="006755C0">
        <w:rPr>
          <w:b/>
        </w:rPr>
        <w:t>лесник</w:t>
      </w:r>
      <w:r w:rsidR="009B2D2B" w:rsidRPr="006755C0">
        <w:t>. Запишите эти слова и выделите корень специальным условным значком (показывается на доске).</w:t>
      </w:r>
    </w:p>
    <w:p w14:paraId="4D0A43B1" w14:textId="17873F14" w:rsidR="009B2D2B" w:rsidRDefault="009B2D2B" w:rsidP="00587B45">
      <w:pPr>
        <w:pStyle w:val="a3"/>
      </w:pPr>
      <w:r w:rsidRPr="006755C0">
        <w:t>Прочит</w:t>
      </w:r>
      <w:r w:rsidR="00587B45">
        <w:t>айте утверждение, данное в упр. </w:t>
      </w:r>
      <w:r w:rsidRPr="006755C0">
        <w:t>70. Согласны</w:t>
      </w:r>
      <w:r w:rsidR="00587B45">
        <w:t xml:space="preserve"> ли вы с ним? Обоснуйте ответ с </w:t>
      </w:r>
      <w:r w:rsidRPr="006755C0">
        <w:t>опорой на записанные вами слова. Прочитайте, какие выводы на основе данного утверждения сделали Аленка и Павлик. С кем из них вы согласитесь? Почему?</w:t>
      </w:r>
      <w:r w:rsidRPr="006755C0">
        <w:rPr>
          <w:i/>
        </w:rPr>
        <w:t xml:space="preserve"> (Высказывания учащихся.)</w:t>
      </w:r>
      <w:r w:rsidRPr="006755C0">
        <w:t xml:space="preserve"> Выпишите однокоренные слова из высказываний </w:t>
      </w:r>
      <w:r w:rsidR="00587B45">
        <w:t>ребят, выделите в </w:t>
      </w:r>
      <w:r>
        <w:t>словах корни.</w:t>
      </w:r>
    </w:p>
    <w:p w14:paraId="1DD3AC5A" w14:textId="77777777" w:rsidR="009B2D2B" w:rsidRDefault="009B2D2B" w:rsidP="00587B45">
      <w:pPr>
        <w:pStyle w:val="12"/>
      </w:pPr>
      <w:r w:rsidRPr="006755C0">
        <w:t>ЗАКРЕПЛЕНИЕ ИЗУЧЕННОГО МАТЕРИАЛА</w:t>
      </w:r>
    </w:p>
    <w:p w14:paraId="5C87C45F" w14:textId="25943FC2" w:rsidR="009B2D2B" w:rsidRPr="006755C0" w:rsidRDefault="009B2D2B" w:rsidP="00587B45">
      <w:pPr>
        <w:pStyle w:val="a3"/>
      </w:pPr>
      <w:r w:rsidRPr="0073081B">
        <w:rPr>
          <w:b/>
        </w:rPr>
        <w:t>Учитель.</w:t>
      </w:r>
      <w:r w:rsidRPr="006755C0">
        <w:rPr>
          <w:b/>
          <w:i/>
        </w:rPr>
        <w:t xml:space="preserve"> </w:t>
      </w:r>
      <w:r w:rsidR="00587B45">
        <w:t>Прочитайте текст в упр. </w:t>
      </w:r>
      <w:r w:rsidRPr="006755C0">
        <w:t xml:space="preserve">71. Как вы понимаете смысл первого предложения? </w:t>
      </w:r>
      <w:r w:rsidRPr="006755C0">
        <w:rPr>
          <w:i/>
        </w:rPr>
        <w:t xml:space="preserve">(Высказывания учащихся.) </w:t>
      </w:r>
      <w:r w:rsidRPr="006755C0">
        <w:t>Рассмотрите рисунок к тексту. Насколько он соответствует содержанию? Обоснуйте свое мнение.</w:t>
      </w:r>
      <w:r w:rsidRPr="006755C0">
        <w:rPr>
          <w:i/>
        </w:rPr>
        <w:t xml:space="preserve"> (Свободные высказывания учащихся.)</w:t>
      </w:r>
      <w:r w:rsidRPr="006755C0">
        <w:t xml:space="preserve"> Как вы понимаете значение слова </w:t>
      </w:r>
      <w:r w:rsidRPr="006755C0">
        <w:rPr>
          <w:b/>
        </w:rPr>
        <w:t>корень</w:t>
      </w:r>
      <w:r w:rsidRPr="006755C0">
        <w:t xml:space="preserve">? С опорой на рисунок к тексту расскажите, какая роль принадлежит корню. </w:t>
      </w:r>
      <w:r w:rsidRPr="006755C0">
        <w:rPr>
          <w:i/>
        </w:rPr>
        <w:t xml:space="preserve">(Высказывания учащихся.) </w:t>
      </w:r>
      <w:r w:rsidRPr="006755C0">
        <w:t xml:space="preserve">Как вы </w:t>
      </w:r>
      <w:r w:rsidRPr="006755C0">
        <w:lastRenderedPageBreak/>
        <w:t xml:space="preserve">думаете, слово </w:t>
      </w:r>
      <w:r w:rsidRPr="006755C0">
        <w:rPr>
          <w:b/>
        </w:rPr>
        <w:t>корень</w:t>
      </w:r>
      <w:r w:rsidRPr="006755C0">
        <w:t xml:space="preserve"> однозначное или многозначное? Попробуйте ответить на вопрос, используя следующие рисунки (показываются на доске или в презентации):</w:t>
      </w:r>
    </w:p>
    <w:p w14:paraId="5F855BE2" w14:textId="62B5A5E3" w:rsidR="009B2D2B" w:rsidRDefault="009B2D2B" w:rsidP="002D7B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3786"/>
        <w:gridCol w:w="2107"/>
        <w:gridCol w:w="2398"/>
      </w:tblGrid>
      <w:tr w:rsidR="00587B45" w14:paraId="1E4EB7FC" w14:textId="77777777" w:rsidTr="002D7BDF">
        <w:tc>
          <w:tcPr>
            <w:tcW w:w="1903" w:type="dxa"/>
            <w:vAlign w:val="center"/>
          </w:tcPr>
          <w:p w14:paraId="6F2D1962" w14:textId="6B1A3D0E" w:rsidR="00587B45" w:rsidRDefault="00587B45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755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55C0">
              <w:rPr>
                <w:rFonts w:ascii="Times New Roman" w:hAnsi="Times New Roman" w:cs="Times New Roman"/>
                <w:b/>
                <w:sz w:val="28"/>
                <w:szCs w:val="28"/>
              </w:rPr>
              <w:t>дерева</w:t>
            </w:r>
          </w:p>
        </w:tc>
        <w:tc>
          <w:tcPr>
            <w:tcW w:w="3786" w:type="dxa"/>
            <w:vAlign w:val="center"/>
          </w:tcPr>
          <w:p w14:paraId="3033B106" w14:textId="68A53C97" w:rsidR="00587B45" w:rsidRDefault="002D7BDF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DA6CD63" wp14:editId="32D9C4B5">
                      <wp:simplePos x="0" y="0"/>
                      <wp:positionH relativeFrom="column">
                        <wp:posOffset>-250190</wp:posOffset>
                      </wp:positionH>
                      <wp:positionV relativeFrom="paragraph">
                        <wp:posOffset>765175</wp:posOffset>
                      </wp:positionV>
                      <wp:extent cx="1289685" cy="134620"/>
                      <wp:effectExtent l="0" t="0" r="81915" b="9398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9685" cy="1346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32E9B74" id="Прямая со стрелкой 45" o:spid="_x0000_s1026" type="#_x0000_t32" style="position:absolute;margin-left:-19.7pt;margin-top:60.25pt;width:101.55pt;height:1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 w:rsidR="00587B45"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41C6EF98" wp14:editId="3698B051">
                  <wp:extent cx="2260363" cy="1440000"/>
                  <wp:effectExtent l="0" t="0" r="6985" b="825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Align w:val="center"/>
          </w:tcPr>
          <w:p w14:paraId="4A1B06B9" w14:textId="480A3CCC" w:rsidR="00587B45" w:rsidRDefault="00587B45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755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волоса</w:t>
            </w:r>
            <w:r w:rsidR="002D7B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8" w:type="dxa"/>
            <w:vAlign w:val="center"/>
          </w:tcPr>
          <w:p w14:paraId="09DDD55B" w14:textId="1937B646" w:rsidR="00587B45" w:rsidRDefault="002D7BDF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0381CAA" wp14:editId="09588076">
                      <wp:simplePos x="0" y="0"/>
                      <wp:positionH relativeFrom="column">
                        <wp:posOffset>-335915</wp:posOffset>
                      </wp:positionH>
                      <wp:positionV relativeFrom="paragraph">
                        <wp:posOffset>739140</wp:posOffset>
                      </wp:positionV>
                      <wp:extent cx="1050925" cy="516255"/>
                      <wp:effectExtent l="0" t="0" r="73025" b="55245"/>
                      <wp:wrapNone/>
                      <wp:docPr id="46" name="Прямая со стрелко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0925" cy="51625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7C2795D" id="Прямая со стрелкой 46" o:spid="_x0000_s1026" type="#_x0000_t32" style="position:absolute;margin-left:-26.45pt;margin-top:58.2pt;width:82.75pt;height:4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A3222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0F04424" wp14:editId="1AB0D178">
                  <wp:extent cx="1157143" cy="1440000"/>
                  <wp:effectExtent l="0" t="0" r="508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Корень волоса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4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9EA6D" w14:textId="6D3B0BFB" w:rsidR="00587B45" w:rsidRDefault="00587B45" w:rsidP="002D7B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6"/>
        <w:gridCol w:w="2346"/>
      </w:tblGrid>
      <w:tr w:rsidR="00A32220" w14:paraId="2381C7C1" w14:textId="77777777" w:rsidTr="002D7BDF">
        <w:trPr>
          <w:trHeight w:val="2056"/>
          <w:jc w:val="center"/>
        </w:trPr>
        <w:tc>
          <w:tcPr>
            <w:tcW w:w="2346" w:type="dxa"/>
            <w:vAlign w:val="center"/>
          </w:tcPr>
          <w:p w14:paraId="32C94D96" w14:textId="5C6D4F50" w:rsidR="00A32220" w:rsidRDefault="00A32220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755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Корень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6755C0">
              <w:rPr>
                <w:rFonts w:ascii="Times New Roman" w:hAnsi="Times New Roman" w:cs="Times New Roman"/>
                <w:b/>
                <w:sz w:val="28"/>
                <w:szCs w:val="28"/>
              </w:rPr>
              <w:t>зуба</w:t>
            </w:r>
          </w:p>
        </w:tc>
        <w:tc>
          <w:tcPr>
            <w:tcW w:w="2346" w:type="dxa"/>
            <w:vAlign w:val="center"/>
          </w:tcPr>
          <w:p w14:paraId="6FB23AAC" w14:textId="688885F7" w:rsidR="00A32220" w:rsidRDefault="002D7BDF" w:rsidP="002D7BDF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0DEDA4" wp14:editId="222C1F2D">
                      <wp:simplePos x="0" y="0"/>
                      <wp:positionH relativeFrom="column">
                        <wp:posOffset>-494665</wp:posOffset>
                      </wp:positionH>
                      <wp:positionV relativeFrom="paragraph">
                        <wp:posOffset>749300</wp:posOffset>
                      </wp:positionV>
                      <wp:extent cx="1223010" cy="273050"/>
                      <wp:effectExtent l="0" t="0" r="72390" b="69850"/>
                      <wp:wrapNone/>
                      <wp:docPr id="48" name="Прямая со стрелко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3010" cy="2730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10A4338" id="Прямая со стрелкой 48" o:spid="_x0000_s1026" type="#_x0000_t32" style="position:absolute;margin-left:-38.95pt;margin-top:59pt;width:96.3pt;height:2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 w:rsidR="00A32220" w:rsidRPr="006755C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10A81CA0" wp14:editId="0C60AB5C">
                  <wp:extent cx="906492" cy="1440000"/>
                  <wp:effectExtent l="0" t="0" r="8255" b="8255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79FC3" w14:textId="115009C6" w:rsidR="00587B45" w:rsidRDefault="00587B45" w:rsidP="002D7B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66"/>
      </w:tblGrid>
      <w:tr w:rsidR="009B2D2B" w:rsidRPr="006755C0" w14:paraId="63973119" w14:textId="77777777" w:rsidTr="002D7BDF">
        <w:trPr>
          <w:jc w:val="center"/>
        </w:trPr>
        <w:tc>
          <w:tcPr>
            <w:tcW w:w="1985" w:type="dxa"/>
            <w:vAlign w:val="center"/>
          </w:tcPr>
          <w:p w14:paraId="7E955206" w14:textId="34C7284F" w:rsidR="009B2D2B" w:rsidRPr="006755C0" w:rsidRDefault="009B2D2B" w:rsidP="002D7BD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755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Корень слова</w:t>
            </w:r>
          </w:p>
          <w:p w14:paraId="4178A824" w14:textId="026CB391" w:rsidR="009B2D2B" w:rsidRPr="006755C0" w:rsidRDefault="009B2D2B" w:rsidP="002D7BD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60" w:type="dxa"/>
          </w:tcPr>
          <w:p w14:paraId="4CD73F93" w14:textId="57621FBC" w:rsidR="009B2D2B" w:rsidRPr="006755C0" w:rsidRDefault="002D7BDF" w:rsidP="002D7BDF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58ECC2" wp14:editId="54A70D60">
                      <wp:simplePos x="0" y="0"/>
                      <wp:positionH relativeFrom="column">
                        <wp:posOffset>-64040</wp:posOffset>
                      </wp:positionH>
                      <wp:positionV relativeFrom="paragraph">
                        <wp:posOffset>1892414</wp:posOffset>
                      </wp:positionV>
                      <wp:extent cx="2169994" cy="1692322"/>
                      <wp:effectExtent l="0" t="0" r="78105" b="60325"/>
                      <wp:wrapNone/>
                      <wp:docPr id="49" name="Прямая со стрелко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9994" cy="169232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87B4F4A" id="Прямая со стрелкой 49" o:spid="_x0000_s1026" type="#_x0000_t32" style="position:absolute;margin-left:-5.05pt;margin-top:149pt;width:170.85pt;height:13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" strokecolor="black [3213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BEB3F5F" wp14:editId="407A5CC9">
                      <wp:simplePos x="0" y="0"/>
                      <wp:positionH relativeFrom="column">
                        <wp:posOffset>-52441</wp:posOffset>
                      </wp:positionH>
                      <wp:positionV relativeFrom="paragraph">
                        <wp:posOffset>764852</wp:posOffset>
                      </wp:positionV>
                      <wp:extent cx="4677912" cy="3028492"/>
                      <wp:effectExtent l="0" t="0" r="0" b="635"/>
                      <wp:wrapNone/>
                      <wp:docPr id="44" name="Группа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7912" cy="3028492"/>
                                <a:chOff x="0" y="0"/>
                                <a:chExt cx="4677912" cy="3028492"/>
                              </a:xfrm>
                            </wpg:grpSpPr>
                            <wps:wsp>
                              <wps:cNvPr id="37" name="Надпись 37"/>
                              <wps:cNvSpPr txBox="1"/>
                              <wps:spPr>
                                <a:xfrm>
                                  <a:off x="0" y="0"/>
                                  <a:ext cx="914400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0670C2" w14:textId="572A0D93" w:rsidR="0027448B" w:rsidRDefault="0027448B" w:rsidP="00A32220"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домовой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Надпись 38"/>
                              <wps:cNvSpPr txBox="1"/>
                              <wps:spPr>
                                <a:xfrm>
                                  <a:off x="277977" y="416966"/>
                                  <a:ext cx="1049573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46623D" w14:textId="5C6D5A3C" w:rsidR="0027448B" w:rsidRDefault="0027448B" w:rsidP="002D7BDF"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домашний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Надпись 39"/>
                              <wps:cNvSpPr txBox="1"/>
                              <wps:spPr>
                                <a:xfrm>
                                  <a:off x="1214323" y="570585"/>
                                  <a:ext cx="1049573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D3F54" w14:textId="585A5159" w:rsidR="0027448B" w:rsidRDefault="0027448B" w:rsidP="002D7BD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домой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Надпись 40"/>
                              <wps:cNvSpPr txBox="1"/>
                              <wps:spPr>
                                <a:xfrm>
                                  <a:off x="2062886" y="724204"/>
                                  <a:ext cx="1049573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594633" w14:textId="7C6BB797" w:rsidR="0027448B" w:rsidRDefault="0027448B" w:rsidP="002D7BD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домик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Надпись 41"/>
                              <wps:cNvSpPr txBox="1"/>
                              <wps:spPr>
                                <a:xfrm>
                                  <a:off x="2896819" y="570585"/>
                                  <a:ext cx="1049573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BE9C1D" w14:textId="0448D1B0" w:rsidR="0027448B" w:rsidRDefault="0027448B" w:rsidP="002D7BD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бездомный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Надпись 42"/>
                              <wps:cNvSpPr txBox="1"/>
                              <wps:spPr>
                                <a:xfrm>
                                  <a:off x="3628339" y="204825"/>
                                  <a:ext cx="1049573" cy="30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F2D5ED" w14:textId="3F48FD33" w:rsidR="0027448B" w:rsidRDefault="0027448B" w:rsidP="002D7BD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домофон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Надпись 43"/>
                              <wps:cNvSpPr txBox="1"/>
                              <wps:spPr>
                                <a:xfrm>
                                  <a:off x="1923897" y="2670048"/>
                                  <a:ext cx="1049573" cy="358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C69C57" w14:textId="490255CA" w:rsidR="0027448B" w:rsidRPr="002D7BDF" w:rsidRDefault="0027448B" w:rsidP="002D7BDF"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 w:rsidRPr="002D7BDF">
                                      <w:rPr>
                                        <w:rFonts w:ascii="Times New Roman" w:hAnsi="Times New Roman" w:cs="Times New Roman"/>
                                        <w:sz w:val="32"/>
                                        <w:szCs w:val="28"/>
                                      </w:rPr>
                                      <w:t>ДОМ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EB3F5F" id="Группа 44" o:spid="_x0000_s1055" style="position:absolute;left:0;text-align:left;margin-left:-4.15pt;margin-top:60.2pt;width:368.35pt;height:238.45pt;z-index:251687936;mso-position-horizontal-relative:text;mso-position-vertical-relative:text" coordsize="46779,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37" o:spid="_x0000_s1056" type="#_x0000_t202" style="position:absolute;width:9144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" filled="f" stroked="f" strokeweight=".5pt">
                        <v:textbox>
                          <w:txbxContent>
                            <w:p w14:paraId="5F0670C2" w14:textId="572A0D93" w:rsidR="0027448B" w:rsidRDefault="0027448B" w:rsidP="00A32220"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домовой</w:t>
                              </w:r>
                            </w:p>
                          </w:txbxContent>
                        </v:textbox>
                      </v:shape>
                      <v:shape id="Надпись 38" o:spid="_x0000_s1057" type="#_x0000_t202" style="position:absolute;left:2779;top:4169;width:10496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jT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Y9CX9ALn5BwAA//8DAFBLAQItABQABgAIAAAAIQDb4fbL7gAAAIUBAAATAAAAAAAAAAAAAAAA&#10;AAAAAABbQ29udGVudF9UeXBlc10ueG1sUEsBAi0AFAAGAAgAAAAhAFr0LFu/AAAAFQEAAAsAAAAA&#10;AAAAAAAAAAAAHwEAAF9yZWxzLy5yZWxzUEsBAi0AFAAGAAgAAAAhAKQueNPBAAAA2wAAAA8AAAAA&#10;AAAAAAAAAAAABwIAAGRycy9kb3ducmV2LnhtbFBLBQYAAAAAAwADALcAAAD1AgAAAAA=&#10;" filled="f" stroked="f" strokeweight=".5pt">
                        <v:textbox>
                          <w:txbxContent>
                            <w:p w14:paraId="3D46623D" w14:textId="5C6D5A3C" w:rsidR="0027448B" w:rsidRDefault="0027448B" w:rsidP="002D7BDF"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домашний</w:t>
                              </w:r>
                            </w:p>
                          </w:txbxContent>
                        </v:textbox>
                      </v:shape>
                      <v:shape id="Надпись 39" o:spid="_x0000_s1058" type="#_x0000_t202" style="position:absolute;left:12143;top:5705;width:10495;height:3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1I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" filled="f" stroked="f" strokeweight=".5pt">
                        <v:textbox>
                          <w:txbxContent>
                            <w:p w14:paraId="2FFD3F54" w14:textId="585A5159" w:rsidR="0027448B" w:rsidRDefault="0027448B" w:rsidP="002D7BD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домой</w:t>
                              </w:r>
                            </w:p>
                          </w:txbxContent>
                        </v:textbox>
                      </v:shape>
                      <v:shape id="Надпись 40" o:spid="_x0000_s1059" type="#_x0000_t202" style="position:absolute;left:20628;top:7242;width:10496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" filled="f" stroked="f" strokeweight=".5pt">
                        <v:textbox>
                          <w:txbxContent>
                            <w:p w14:paraId="58594633" w14:textId="7C6BB797" w:rsidR="0027448B" w:rsidRDefault="0027448B" w:rsidP="002D7BD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домик</w:t>
                              </w:r>
                            </w:p>
                          </w:txbxContent>
                        </v:textbox>
                      </v:shape>
                      <v:shape id="Надпись 41" o:spid="_x0000_s1060" type="#_x0000_t202" style="position:absolute;left:28968;top:5705;width:10495;height:3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44BE9C1D" w14:textId="0448D1B0" w:rsidR="0027448B" w:rsidRDefault="0027448B" w:rsidP="002D7BD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бездомный</w:t>
                              </w:r>
                            </w:p>
                          </w:txbxContent>
                        </v:textbox>
                      </v:shape>
                      <v:shape id="Надпись 42" o:spid="_x0000_s1061" type="#_x0000_t202" style="position:absolute;left:36283;top:2048;width:10496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      <v:textbox>
                          <w:txbxContent>
                            <w:p w14:paraId="3BF2D5ED" w14:textId="3F48FD33" w:rsidR="0027448B" w:rsidRDefault="0027448B" w:rsidP="002D7BDF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домофон</w:t>
                              </w:r>
                            </w:p>
                          </w:txbxContent>
                        </v:textbox>
                      </v:shape>
                      <v:shape id="Надпись 43" o:spid="_x0000_s1062" type="#_x0000_t202" style="position:absolute;left:19238;top:26700;width:10496;height:3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4AC69C57" w14:textId="490255CA" w:rsidR="0027448B" w:rsidRPr="002D7BDF" w:rsidRDefault="0027448B" w:rsidP="002D7BD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2D7BDF">
                                <w:rPr>
                                  <w:rFonts w:ascii="Times New Roman" w:hAnsi="Times New Roman" w:cs="Times New Roman"/>
                                  <w:sz w:val="32"/>
                                  <w:szCs w:val="28"/>
                                </w:rPr>
                                <w:t>ДОМ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222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4889EE16" wp14:editId="6278081E">
                  <wp:extent cx="4666891" cy="3740799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Корень слова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157" cy="375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EC3B7" w14:textId="21BCD44E" w:rsidR="009B2D2B" w:rsidRPr="006755C0" w:rsidRDefault="009B2D2B" w:rsidP="002D7BD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AEE2F43" w14:textId="32F1590B" w:rsidR="009B2D2B" w:rsidRDefault="009B2D2B" w:rsidP="002D7BDF">
      <w:pPr>
        <w:pStyle w:val="a3"/>
        <w:rPr>
          <w:rFonts w:eastAsia="Times New Roman"/>
          <w:color w:val="000000"/>
          <w:lang w:eastAsia="ru-RU"/>
        </w:rPr>
      </w:pPr>
      <w:r w:rsidRPr="0073081B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>Что общего между всеми этими корнями? С опорой на данные рисунки сделайте вывод:</w:t>
      </w:r>
      <w:r w:rsidRPr="006755C0">
        <w:rPr>
          <w:b/>
          <w:i/>
        </w:rPr>
        <w:t xml:space="preserve"> </w:t>
      </w:r>
      <w:r w:rsidRPr="006755C0">
        <w:t>для чего служит корень?</w:t>
      </w:r>
      <w:r w:rsidRPr="006755C0">
        <w:rPr>
          <w:rFonts w:eastAsia="Times New Roman"/>
          <w:color w:val="000000"/>
          <w:lang w:eastAsia="ru-RU"/>
        </w:rPr>
        <w:t xml:space="preserve"> </w:t>
      </w:r>
      <w:r w:rsidRPr="006755C0">
        <w:rPr>
          <w:i/>
        </w:rPr>
        <w:t>(Высказывания учащихся.)</w:t>
      </w:r>
      <w:r w:rsidR="002D7BDF">
        <w:rPr>
          <w:rFonts w:eastAsia="Times New Roman"/>
          <w:color w:val="000000"/>
          <w:lang w:eastAsia="ru-RU"/>
        </w:rPr>
        <w:t xml:space="preserve"> Что в </w:t>
      </w:r>
      <w:r w:rsidRPr="006755C0">
        <w:rPr>
          <w:rFonts w:eastAsia="Times New Roman"/>
          <w:color w:val="000000"/>
          <w:lang w:eastAsia="ru-RU"/>
        </w:rPr>
        <w:t xml:space="preserve">языке называют корнем слова? </w:t>
      </w:r>
      <w:r w:rsidRPr="006755C0">
        <w:rPr>
          <w:rFonts w:eastAsia="Times New Roman"/>
          <w:i/>
          <w:color w:val="000000"/>
          <w:lang w:eastAsia="ru-RU"/>
        </w:rPr>
        <w:t>(Слово, от которого можно образовать новые слова, «вырастить» словесное дерево.)</w:t>
      </w:r>
      <w:r w:rsidRPr="006755C0">
        <w:rPr>
          <w:rFonts w:eastAsia="Times New Roman"/>
          <w:color w:val="000000"/>
          <w:lang w:eastAsia="ru-RU"/>
        </w:rPr>
        <w:t xml:space="preserve"> Подтвердите свое мнение, используя расположенный на доске (в презентации) рисунок дерева со словом </w:t>
      </w:r>
      <w:r w:rsidRPr="006755C0">
        <w:rPr>
          <w:rFonts w:eastAsia="Times New Roman"/>
          <w:b/>
          <w:color w:val="000000"/>
          <w:lang w:eastAsia="ru-RU"/>
        </w:rPr>
        <w:t>дом</w:t>
      </w:r>
      <w:r w:rsidRPr="006755C0">
        <w:rPr>
          <w:rFonts w:eastAsia="Times New Roman"/>
          <w:color w:val="000000"/>
          <w:lang w:eastAsia="ru-RU"/>
        </w:rPr>
        <w:t xml:space="preserve">. </w:t>
      </w:r>
      <w:r w:rsidRPr="006755C0">
        <w:rPr>
          <w:rFonts w:eastAsia="Times New Roman"/>
          <w:i/>
          <w:color w:val="000000"/>
          <w:lang w:eastAsia="ru-RU"/>
        </w:rPr>
        <w:t>(Ответы учащихся.)</w:t>
      </w:r>
      <w:r>
        <w:rPr>
          <w:rFonts w:eastAsia="Times New Roman"/>
          <w:color w:val="000000"/>
          <w:lang w:eastAsia="ru-RU"/>
        </w:rPr>
        <w:t xml:space="preserve"> </w:t>
      </w:r>
      <w:r w:rsidR="002D7BDF">
        <w:rPr>
          <w:rFonts w:eastAsia="Times New Roman"/>
          <w:color w:val="000000"/>
          <w:lang w:eastAsia="ru-RU"/>
        </w:rPr>
        <w:t>Выпишите из текста упр. </w:t>
      </w:r>
      <w:r w:rsidRPr="006755C0">
        <w:rPr>
          <w:rFonts w:eastAsia="Times New Roman"/>
          <w:color w:val="000000"/>
          <w:lang w:eastAsia="ru-RU"/>
        </w:rPr>
        <w:t>71 предложе</w:t>
      </w:r>
      <w:r w:rsidR="002D7BDF">
        <w:rPr>
          <w:rFonts w:eastAsia="Times New Roman"/>
          <w:color w:val="000000"/>
          <w:lang w:eastAsia="ru-RU"/>
        </w:rPr>
        <w:t>ние, в котором рассказывается о </w:t>
      </w:r>
      <w:r w:rsidRPr="006755C0">
        <w:rPr>
          <w:rFonts w:eastAsia="Times New Roman"/>
          <w:color w:val="000000"/>
          <w:lang w:eastAsia="ru-RU"/>
        </w:rPr>
        <w:t>самой главной части слова.</w:t>
      </w:r>
    </w:p>
    <w:p w14:paraId="2E97FDA0" w14:textId="77777777" w:rsidR="009B2D2B" w:rsidRDefault="009B2D2B" w:rsidP="002D7BDF">
      <w:pPr>
        <w:pStyle w:val="a3"/>
        <w:rPr>
          <w:lang w:eastAsia="ru-RU"/>
        </w:rPr>
      </w:pPr>
      <w:r w:rsidRPr="006755C0">
        <w:rPr>
          <w:lang w:eastAsia="ru-RU"/>
        </w:rPr>
        <w:lastRenderedPageBreak/>
        <w:t>Учащиеся выполняют упр. 72: читают группы слов, из каждой выписывают однокоренные слова, обосновывают свой выбор.</w:t>
      </w:r>
    </w:p>
    <w:p w14:paraId="17E9A643" w14:textId="77777777" w:rsidR="009B2D2B" w:rsidRPr="006755C0" w:rsidRDefault="009B2D2B" w:rsidP="002D7BDF">
      <w:pPr>
        <w:pStyle w:val="a3"/>
        <w:spacing w:after="120"/>
        <w:rPr>
          <w:lang w:eastAsia="ru-RU"/>
        </w:rPr>
      </w:pPr>
      <w:r w:rsidRPr="006755C0">
        <w:rPr>
          <w:lang w:eastAsia="ru-RU"/>
        </w:rPr>
        <w:t>Учащиеся под руководством учителя проводят оценку и самооценку своей деятельности на уроке, обсуждают, в какой мере были выполне</w:t>
      </w:r>
      <w:r>
        <w:rPr>
          <w:lang w:eastAsia="ru-RU"/>
        </w:rPr>
        <w:t>ны поставленные на урок задачи.</w:t>
      </w:r>
    </w:p>
    <w:p w14:paraId="799C2896" w14:textId="77777777" w:rsidR="009B2D2B" w:rsidRPr="006755C0" w:rsidRDefault="009B2D2B" w:rsidP="002D7BDF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76CDF0EF" w14:textId="77777777" w:rsidR="009B2D2B" w:rsidRPr="006755C0" w:rsidRDefault="009B2D2B" w:rsidP="002D7BDF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92.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группы слов, в каждой из которой зачеркивают лишнее слова. Устно обосновывают свой выбор.</w:t>
      </w:r>
    </w:p>
    <w:p w14:paraId="79EDCCAB" w14:textId="2EDB67CD" w:rsidR="009B2D2B" w:rsidRDefault="009B2D2B" w:rsidP="002D7BDF">
      <w:pPr>
        <w:shd w:val="clear" w:color="auto" w:fill="FFFFFF"/>
        <w:spacing w:before="120" w:after="0" w:line="240" w:lineRule="auto"/>
        <w:ind w:firstLine="3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81B">
        <w:rPr>
          <w:rFonts w:ascii="Times New Roman" w:hAnsi="Times New Roman" w:cs="Times New Roman"/>
          <w:b/>
          <w:color w:val="000000"/>
          <w:sz w:val="28"/>
          <w:szCs w:val="28"/>
        </w:rPr>
        <w:t>Домашнее задание:</w:t>
      </w:r>
      <w:r w:rsidRPr="0073081B">
        <w:rPr>
          <w:rFonts w:ascii="Times New Roman" w:hAnsi="Times New Roman" w:cs="Times New Roman"/>
          <w:color w:val="000000"/>
          <w:sz w:val="28"/>
          <w:szCs w:val="28"/>
        </w:rPr>
        <w:t xml:space="preserve"> упр. 73, правило на с. 54.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2D1C7DD" w14:textId="77777777" w:rsidR="009B2D2B" w:rsidRPr="006755C0" w:rsidRDefault="009B2D2B" w:rsidP="002D7BDF">
      <w:pPr>
        <w:pStyle w:val="11"/>
      </w:pPr>
      <w:r w:rsidRPr="006755C0">
        <w:lastRenderedPageBreak/>
        <w:t>КОРЕНЬ СЛОВА</w:t>
      </w:r>
    </w:p>
    <w:p w14:paraId="34ED39FC" w14:textId="77777777" w:rsidR="009B2D2B" w:rsidRPr="006755C0" w:rsidRDefault="009B2D2B" w:rsidP="002D7BDF">
      <w:pPr>
        <w:pStyle w:val="a3"/>
      </w:pPr>
      <w:r w:rsidRPr="006755C0">
        <w:rPr>
          <w:b/>
          <w:bCs/>
          <w:i/>
          <w:iCs/>
          <w:lang w:eastAsia="ru-RU"/>
        </w:rPr>
        <w:t xml:space="preserve">Предметные результаты: </w:t>
      </w:r>
      <w:r w:rsidRPr="006755C0">
        <w:rPr>
          <w:bCs/>
          <w:iCs/>
          <w:lang w:eastAsia="ru-RU"/>
        </w:rPr>
        <w:t>будут учиться</w:t>
      </w:r>
      <w:r w:rsidRPr="006755C0">
        <w:rPr>
          <w:b/>
          <w:bCs/>
          <w:i/>
          <w:iCs/>
          <w:lang w:eastAsia="ru-RU"/>
        </w:rPr>
        <w:t xml:space="preserve"> </w:t>
      </w:r>
      <w:r w:rsidRPr="006755C0">
        <w:t>определять в словах корень (простые случаи), пользуясь алгоритмом, данным в учебном пособии.</w:t>
      </w:r>
    </w:p>
    <w:p w14:paraId="0BD64414" w14:textId="66EACF0F" w:rsidR="009B2D2B" w:rsidRDefault="009B2D2B" w:rsidP="002D7BDF">
      <w:pPr>
        <w:pStyle w:val="a3"/>
      </w:pPr>
      <w:proofErr w:type="spellStart"/>
      <w:r w:rsidRPr="006755C0">
        <w:rPr>
          <w:b/>
          <w:bCs/>
          <w:i/>
          <w:iCs/>
          <w:lang w:eastAsia="ru-RU"/>
        </w:rPr>
        <w:t>Метапредметные</w:t>
      </w:r>
      <w:proofErr w:type="spellEnd"/>
      <w:r w:rsidRPr="006755C0">
        <w:rPr>
          <w:b/>
          <w:bCs/>
          <w:i/>
          <w:iCs/>
          <w:lang w:eastAsia="ru-RU"/>
        </w:rPr>
        <w:t xml:space="preserve"> результаты: </w:t>
      </w:r>
      <w:r w:rsidRPr="006755C0">
        <w:rPr>
          <w:bCs/>
          <w:iCs/>
          <w:lang w:eastAsia="ru-RU"/>
        </w:rPr>
        <w:t xml:space="preserve">будут учиться </w:t>
      </w:r>
      <w:r w:rsidRPr="006755C0">
        <w:t>выполнять действия с опорой на инструкции, содержащиеся в учебном пособии, проговаривать вслух последовательность производимых действий, работать с информацией, представленной в виде текста и рисунков, признавать существование различных точек зрения; высказывать собственное мнение; оц</w:t>
      </w:r>
      <w:r w:rsidR="002D7BDF">
        <w:t>енивать собственное поведение и </w:t>
      </w:r>
      <w:r w:rsidRPr="006755C0">
        <w:t>поведение окружающих, использовать в общении</w:t>
      </w:r>
      <w:r>
        <w:t xml:space="preserve"> правила вежливости.</w:t>
      </w:r>
    </w:p>
    <w:p w14:paraId="35FE6A57" w14:textId="682EFA84" w:rsidR="009B2D2B" w:rsidRDefault="009B2D2B" w:rsidP="002D7BDF">
      <w:pPr>
        <w:pStyle w:val="a3"/>
      </w:pPr>
      <w:r w:rsidRPr="006755C0">
        <w:rPr>
          <w:b/>
          <w:bCs/>
          <w:i/>
          <w:iCs/>
        </w:rPr>
        <w:t>Личностные результаты:</w:t>
      </w:r>
      <w:r w:rsidRPr="0073081B">
        <w:rPr>
          <w:bCs/>
        </w:rPr>
        <w:t xml:space="preserve"> </w:t>
      </w:r>
      <w:r w:rsidRPr="006755C0">
        <w:rPr>
          <w:lang w:eastAsia="ru-RU"/>
        </w:rPr>
        <w:t xml:space="preserve">развитие навыков </w:t>
      </w:r>
      <w:r w:rsidRPr="006755C0">
        <w:t>сотрудниче</w:t>
      </w:r>
      <w:r w:rsidR="002D7BDF">
        <w:t>ства с учителем и </w:t>
      </w:r>
      <w:r>
        <w:t>сверстниками.</w:t>
      </w:r>
    </w:p>
    <w:p w14:paraId="7C42527C" w14:textId="77777777" w:rsidR="009B2D2B" w:rsidRDefault="009B2D2B" w:rsidP="002D7BDF">
      <w:pPr>
        <w:pStyle w:val="11"/>
        <w:spacing w:before="120" w:after="0"/>
        <w:rPr>
          <w:lang w:eastAsia="ru-RU"/>
        </w:rPr>
      </w:pPr>
      <w:r w:rsidRPr="006755C0">
        <w:rPr>
          <w:lang w:eastAsia="ru-RU"/>
        </w:rPr>
        <w:t>Ход урока</w:t>
      </w:r>
    </w:p>
    <w:p w14:paraId="176358CF" w14:textId="77777777" w:rsidR="009B2D2B" w:rsidRDefault="009B2D2B" w:rsidP="002D7BDF">
      <w:pPr>
        <w:pStyle w:val="12"/>
        <w:rPr>
          <w:lang w:eastAsia="ru-RU"/>
        </w:rPr>
      </w:pPr>
      <w:r w:rsidRPr="006755C0">
        <w:rPr>
          <w:lang w:eastAsia="ru-RU"/>
        </w:rPr>
        <w:t>ПОВТОРЕНИЕ</w:t>
      </w:r>
    </w:p>
    <w:p w14:paraId="5952B71E" w14:textId="77777777" w:rsidR="009B2D2B" w:rsidRDefault="009B2D2B" w:rsidP="002D7BDF">
      <w:pPr>
        <w:pStyle w:val="21"/>
      </w:pPr>
      <w:r w:rsidRPr="006755C0">
        <w:t>Речевая разминка</w:t>
      </w:r>
    </w:p>
    <w:p w14:paraId="5547E366" w14:textId="77777777" w:rsidR="009B2D2B" w:rsidRDefault="009B2D2B" w:rsidP="002D7BDF">
      <w:pPr>
        <w:pStyle w:val="a3"/>
      </w:pPr>
      <w:r w:rsidRPr="006755C0">
        <w:t xml:space="preserve">С целью отработки правильного произношения звуков учащимся можно предложить заучить отрывок из стихотворения </w:t>
      </w:r>
      <w:proofErr w:type="spellStart"/>
      <w:r w:rsidRPr="006755C0">
        <w:t>Ренаты</w:t>
      </w:r>
      <w:proofErr w:type="spellEnd"/>
      <w:r w:rsidRPr="006755C0">
        <w:t xml:space="preserve"> Мухи «Ужаленный уж»:</w:t>
      </w:r>
    </w:p>
    <w:p w14:paraId="41EB904E" w14:textId="77777777" w:rsidR="009B2D2B" w:rsidRDefault="009B2D2B" w:rsidP="002D7BDF">
      <w:pPr>
        <w:pStyle w:val="a3"/>
      </w:pPr>
      <w:r w:rsidRPr="006755C0">
        <w:t>Бывают в жизни чудеса:</w:t>
      </w:r>
    </w:p>
    <w:p w14:paraId="050BC86C" w14:textId="77777777" w:rsidR="009B2D2B" w:rsidRDefault="009B2D2B" w:rsidP="002D7BDF">
      <w:pPr>
        <w:pStyle w:val="a3"/>
      </w:pPr>
      <w:r>
        <w:t>у</w:t>
      </w:r>
      <w:r w:rsidRPr="006755C0">
        <w:t>жа ужалила оса.</w:t>
      </w:r>
    </w:p>
    <w:p w14:paraId="301480AC" w14:textId="77777777" w:rsidR="009B2D2B" w:rsidRDefault="009B2D2B" w:rsidP="002D7BDF">
      <w:pPr>
        <w:pStyle w:val="a3"/>
      </w:pPr>
      <w:r w:rsidRPr="006755C0">
        <w:t>Ужалила его в живот.</w:t>
      </w:r>
    </w:p>
    <w:p w14:paraId="1D990B1F" w14:textId="77777777" w:rsidR="009B2D2B" w:rsidRDefault="009B2D2B" w:rsidP="002D7BDF">
      <w:pPr>
        <w:pStyle w:val="a3"/>
      </w:pPr>
      <w:r w:rsidRPr="006755C0">
        <w:t>Ужу ужасно больно.</w:t>
      </w:r>
    </w:p>
    <w:p w14:paraId="134C666D" w14:textId="77777777" w:rsidR="009B2D2B" w:rsidRDefault="009B2D2B" w:rsidP="002D7BDF">
      <w:pPr>
        <w:pStyle w:val="a3"/>
      </w:pPr>
      <w:r w:rsidRPr="006755C0">
        <w:t>Вот.</w:t>
      </w:r>
      <w:r>
        <w:t xml:space="preserve"> [11]</w:t>
      </w:r>
    </w:p>
    <w:p w14:paraId="750225FB" w14:textId="77777777" w:rsidR="009B2D2B" w:rsidRDefault="009B2D2B" w:rsidP="002D7BDF">
      <w:pPr>
        <w:pStyle w:val="a3"/>
        <w:spacing w:before="120"/>
      </w:pPr>
      <w:r w:rsidRPr="0073081B">
        <w:rPr>
          <w:b/>
        </w:rPr>
        <w:t>Учитель.</w:t>
      </w:r>
      <w:r w:rsidRPr="006755C0">
        <w:t xml:space="preserve"> Назовите в стихотворении слова, в которых есть непарный твердый, парный звонкий, шипящий согласный звук. </w:t>
      </w:r>
      <w:r w:rsidRPr="006755C0">
        <w:rPr>
          <w:i/>
        </w:rPr>
        <w:t xml:space="preserve">(Слова </w:t>
      </w:r>
      <w:r w:rsidRPr="006755C0">
        <w:rPr>
          <w:b/>
          <w:i/>
        </w:rPr>
        <w:t>жизни</w:t>
      </w:r>
      <w:r w:rsidRPr="006755C0">
        <w:rPr>
          <w:i/>
        </w:rPr>
        <w:t xml:space="preserve">, </w:t>
      </w:r>
      <w:r w:rsidRPr="006755C0">
        <w:rPr>
          <w:b/>
          <w:i/>
        </w:rPr>
        <w:t>ужа (ужу)</w:t>
      </w:r>
      <w:r w:rsidRPr="006755C0">
        <w:rPr>
          <w:i/>
        </w:rPr>
        <w:t xml:space="preserve">, </w:t>
      </w:r>
      <w:r w:rsidRPr="006755C0">
        <w:rPr>
          <w:b/>
          <w:i/>
        </w:rPr>
        <w:t>ужалила</w:t>
      </w:r>
      <w:r w:rsidRPr="006755C0">
        <w:rPr>
          <w:i/>
        </w:rPr>
        <w:t xml:space="preserve">, </w:t>
      </w:r>
      <w:r w:rsidRPr="006755C0">
        <w:rPr>
          <w:b/>
          <w:i/>
        </w:rPr>
        <w:t>живот</w:t>
      </w:r>
      <w:r w:rsidRPr="006755C0">
        <w:rPr>
          <w:i/>
        </w:rPr>
        <w:t xml:space="preserve">, </w:t>
      </w:r>
      <w:r w:rsidRPr="006755C0">
        <w:rPr>
          <w:b/>
          <w:i/>
        </w:rPr>
        <w:t>ужасно</w:t>
      </w:r>
      <w:r w:rsidRPr="006755C0">
        <w:rPr>
          <w:i/>
        </w:rPr>
        <w:t xml:space="preserve"> записываются на доске под диктовку учащихся.)</w:t>
      </w:r>
      <w:r w:rsidRPr="006755C0">
        <w:t xml:space="preserve"> Какой звук объединяет все эти слова? </w:t>
      </w:r>
      <w:r w:rsidRPr="006755C0">
        <w:rPr>
          <w:i/>
        </w:rPr>
        <w:t xml:space="preserve">(Согласный непарный твердый, парный звонкий, шипящий звук [ж].) </w:t>
      </w:r>
      <w:r>
        <w:t>Сравните слова:</w:t>
      </w:r>
    </w:p>
    <w:p w14:paraId="6E780BD6" w14:textId="77777777" w:rsidR="009B2D2B" w:rsidRDefault="009B2D2B" w:rsidP="002D7BDF">
      <w:pPr>
        <w:pStyle w:val="a3"/>
        <w:spacing w:before="120" w:after="120"/>
      </w:pPr>
      <w:r>
        <w:t>Ужа, ужалила, ужасно.</w:t>
      </w:r>
    </w:p>
    <w:p w14:paraId="0E6B021D" w14:textId="77777777" w:rsidR="009B2D2B" w:rsidRDefault="009B2D2B" w:rsidP="002D7BDF">
      <w:pPr>
        <w:pStyle w:val="a3"/>
      </w:pPr>
      <w:r w:rsidRPr="006755C0">
        <w:t>Выберите одно из утверждений (записаны заранее на доске) и докажите, что ваш выбор верен.</w:t>
      </w:r>
    </w:p>
    <w:p w14:paraId="3A3CBF45" w14:textId="77777777" w:rsidR="009B2D2B" w:rsidRPr="006755C0" w:rsidRDefault="009B2D2B" w:rsidP="002D7BDF">
      <w:pPr>
        <w:pStyle w:val="a3"/>
      </w:pPr>
      <w:r w:rsidRPr="006755C0">
        <w:t>Утверждения:</w:t>
      </w:r>
    </w:p>
    <w:p w14:paraId="47827E67" w14:textId="77777777" w:rsidR="009B2D2B" w:rsidRPr="006755C0" w:rsidRDefault="009B2D2B" w:rsidP="002D7BDF">
      <w:pPr>
        <w:pStyle w:val="a3"/>
        <w:numPr>
          <w:ilvl w:val="0"/>
          <w:numId w:val="38"/>
        </w:numPr>
        <w:ind w:left="697" w:hanging="357"/>
        <w:rPr>
          <w:rFonts w:cs="Times New Roman"/>
        </w:rPr>
      </w:pPr>
      <w:r w:rsidRPr="006755C0">
        <w:rPr>
          <w:rFonts w:cs="Times New Roman"/>
        </w:rPr>
        <w:t>Все три слова являются однокоренными.</w:t>
      </w:r>
    </w:p>
    <w:p w14:paraId="74380211" w14:textId="77777777" w:rsidR="009B2D2B" w:rsidRPr="006755C0" w:rsidRDefault="009B2D2B" w:rsidP="002D7BDF">
      <w:pPr>
        <w:pStyle w:val="a3"/>
        <w:numPr>
          <w:ilvl w:val="0"/>
          <w:numId w:val="38"/>
        </w:numPr>
        <w:ind w:left="697" w:hanging="357"/>
        <w:rPr>
          <w:rFonts w:cs="Times New Roman"/>
        </w:rPr>
      </w:pPr>
      <w:r w:rsidRPr="006755C0">
        <w:rPr>
          <w:rFonts w:cs="Times New Roman"/>
        </w:rPr>
        <w:t>Указанные три слова не являются однокоренными.</w:t>
      </w:r>
    </w:p>
    <w:p w14:paraId="23B43F69" w14:textId="77777777" w:rsidR="009B2D2B" w:rsidRPr="006755C0" w:rsidRDefault="009B2D2B" w:rsidP="002D7BDF">
      <w:pPr>
        <w:pStyle w:val="a3"/>
        <w:numPr>
          <w:ilvl w:val="0"/>
          <w:numId w:val="38"/>
        </w:numPr>
        <w:ind w:left="697" w:hanging="357"/>
        <w:rPr>
          <w:rFonts w:cs="Times New Roman"/>
        </w:rPr>
      </w:pPr>
      <w:r w:rsidRPr="006755C0">
        <w:rPr>
          <w:rFonts w:cs="Times New Roman"/>
        </w:rPr>
        <w:t>Среди данных слов есть одно лишнее, остальные являются однокоренными словами.</w:t>
      </w:r>
    </w:p>
    <w:p w14:paraId="54F17516" w14:textId="39275B43" w:rsidR="009B2D2B" w:rsidRDefault="009B2D2B" w:rsidP="002D7BDF">
      <w:pPr>
        <w:pStyle w:val="a3"/>
        <w:spacing w:before="120"/>
        <w:rPr>
          <w:i/>
        </w:rPr>
      </w:pPr>
      <w:r w:rsidRPr="0073081B">
        <w:rPr>
          <w:b/>
        </w:rPr>
        <w:t>Учитель.</w:t>
      </w:r>
      <w:r w:rsidRPr="006755C0">
        <w:rPr>
          <w:b/>
          <w:i/>
        </w:rPr>
        <w:t xml:space="preserve"> </w:t>
      </w:r>
      <w:r w:rsidRPr="006755C0">
        <w:t xml:space="preserve">Прочитайте в упр. 74 стихотворение. Что автора удивило в этом саду? Подтвердите свой ответ строками из стихотворения. </w:t>
      </w:r>
      <w:r w:rsidR="002D7BDF">
        <w:rPr>
          <w:rFonts w:eastAsia="Times New Roman"/>
          <w:color w:val="000000"/>
          <w:lang w:eastAsia="ru-RU"/>
        </w:rPr>
        <w:t>Прочитайте в </w:t>
      </w:r>
      <w:r w:rsidRPr="006755C0">
        <w:rPr>
          <w:rFonts w:eastAsia="Times New Roman"/>
          <w:color w:val="000000"/>
          <w:lang w:eastAsia="ru-RU"/>
        </w:rPr>
        <w:t>рубрике «Объ</w:t>
      </w:r>
      <w:r w:rsidR="002D7BDF">
        <w:rPr>
          <w:rFonts w:eastAsia="Times New Roman"/>
          <w:color w:val="000000"/>
          <w:lang w:eastAsia="ru-RU"/>
        </w:rPr>
        <w:t>ясни!» на с. </w:t>
      </w:r>
      <w:r w:rsidRPr="006755C0">
        <w:rPr>
          <w:rFonts w:eastAsia="Times New Roman"/>
          <w:color w:val="000000"/>
          <w:lang w:eastAsia="ru-RU"/>
        </w:rPr>
        <w:t xml:space="preserve">57 выражение. </w:t>
      </w:r>
      <w:r w:rsidRPr="006755C0">
        <w:rPr>
          <w:rFonts w:eastAsia="Times New Roman"/>
          <w:i/>
          <w:color w:val="000000"/>
          <w:lang w:eastAsia="ru-RU"/>
        </w:rPr>
        <w:t>(Где корни, там и дерево.)</w:t>
      </w:r>
      <w:r w:rsidRPr="006755C0">
        <w:rPr>
          <w:rFonts w:eastAsia="Times New Roman"/>
          <w:color w:val="000000"/>
          <w:lang w:eastAsia="ru-RU"/>
        </w:rPr>
        <w:t xml:space="preserve"> Как вы понимаете его смысл? </w:t>
      </w:r>
      <w:r w:rsidRPr="006755C0">
        <w:rPr>
          <w:i/>
        </w:rPr>
        <w:t>(Высказывания учащихся.)</w:t>
      </w:r>
      <w:r w:rsidRPr="006755C0">
        <w:rPr>
          <w:rFonts w:eastAsia="Times New Roman"/>
          <w:color w:val="000000"/>
          <w:lang w:eastAsia="ru-RU"/>
        </w:rPr>
        <w:t xml:space="preserve">  Соответствует ли, на ваш взгляд, данное выражение содержанию </w:t>
      </w:r>
      <w:r w:rsidRPr="006755C0">
        <w:t xml:space="preserve">стихотворения из упр. 74? </w:t>
      </w:r>
      <w:r w:rsidRPr="006755C0">
        <w:rPr>
          <w:i/>
        </w:rPr>
        <w:t>(Высказывания учащихся.)</w:t>
      </w:r>
      <w:r w:rsidRPr="006755C0">
        <w:t xml:space="preserve"> Чем описанный в стихотворении сад отличается от традиционного, в котором растут деревья? </w:t>
      </w:r>
      <w:r w:rsidRPr="006755C0">
        <w:rPr>
          <w:i/>
        </w:rPr>
        <w:t>(Высказывания учащихся.)</w:t>
      </w:r>
    </w:p>
    <w:p w14:paraId="4E25B3F1" w14:textId="77777777" w:rsidR="009B2D2B" w:rsidRDefault="009B2D2B" w:rsidP="002D7BDF">
      <w:pPr>
        <w:pStyle w:val="a3"/>
      </w:pPr>
      <w:r w:rsidRPr="006755C0">
        <w:lastRenderedPageBreak/>
        <w:t>На основании текста стихотворения попробуйте определить тему и задачи урока (формулируются коллективно и записывают учителем на доске под диктовку учащихся)</w:t>
      </w:r>
      <w:r>
        <w:t>.</w:t>
      </w:r>
    </w:p>
    <w:p w14:paraId="1775146C" w14:textId="77777777" w:rsidR="009B2D2B" w:rsidRDefault="009B2D2B" w:rsidP="002D7BDF">
      <w:pPr>
        <w:pStyle w:val="12"/>
      </w:pPr>
      <w:r w:rsidRPr="006755C0">
        <w:t>ИЗУЧЕНИЕ НОВОГО МАТЕРИАЛА</w:t>
      </w:r>
    </w:p>
    <w:p w14:paraId="019D2DFB" w14:textId="358A38F9" w:rsidR="009B2D2B" w:rsidRDefault="009B2D2B" w:rsidP="002D7BDF">
      <w:pPr>
        <w:pStyle w:val="a3"/>
        <w:rPr>
          <w:rFonts w:eastAsia="Times New Roman"/>
          <w:color w:val="000000"/>
          <w:lang w:eastAsia="ru-RU"/>
        </w:rPr>
      </w:pPr>
      <w:r w:rsidRPr="0073081B">
        <w:rPr>
          <w:b/>
        </w:rPr>
        <w:t>Учитель.</w:t>
      </w:r>
      <w:r w:rsidRPr="006755C0">
        <w:rPr>
          <w:b/>
          <w:i/>
        </w:rPr>
        <w:t xml:space="preserve"> </w:t>
      </w:r>
      <w:r w:rsidR="002D7BDF">
        <w:t>Рассмотрите на форзаце </w:t>
      </w:r>
      <w:r w:rsidRPr="006755C0">
        <w:t xml:space="preserve">2 рисунок словесного дерева. Прочитайте слова, которые на нем «выросли». Какое слово стало корнем (общей частью) для всех этих слов? Докажите, что ваш ответ верен. </w:t>
      </w:r>
      <w:r w:rsidRPr="006755C0">
        <w:rPr>
          <w:i/>
        </w:rPr>
        <w:t>(Высказывания учащихся.)</w:t>
      </w:r>
      <w:r w:rsidR="002D7BDF">
        <w:rPr>
          <w:rFonts w:eastAsia="Times New Roman"/>
          <w:color w:val="000000"/>
          <w:lang w:eastAsia="ru-RU"/>
        </w:rPr>
        <w:t xml:space="preserve"> Прочитайте на с. </w:t>
      </w:r>
      <w:r w:rsidRPr="006755C0">
        <w:rPr>
          <w:rFonts w:eastAsia="Times New Roman"/>
          <w:color w:val="000000"/>
          <w:lang w:eastAsia="ru-RU"/>
        </w:rPr>
        <w:t xml:space="preserve">57 правило. Что за алгоритм в нем описывается? </w:t>
      </w:r>
      <w:r w:rsidRPr="006755C0">
        <w:rPr>
          <w:rFonts w:eastAsia="Times New Roman"/>
          <w:i/>
          <w:color w:val="000000"/>
          <w:lang w:eastAsia="ru-RU"/>
        </w:rPr>
        <w:t>(</w:t>
      </w:r>
      <w:r w:rsidR="002D7BDF">
        <w:rPr>
          <w:rFonts w:eastAsia="Times New Roman"/>
          <w:i/>
          <w:color w:val="000000"/>
          <w:lang w:eastAsia="ru-RU"/>
        </w:rPr>
        <w:t>Как правильно находить корень в </w:t>
      </w:r>
      <w:r w:rsidRPr="006755C0">
        <w:rPr>
          <w:rFonts w:eastAsia="Times New Roman"/>
          <w:i/>
          <w:color w:val="000000"/>
          <w:lang w:eastAsia="ru-RU"/>
        </w:rPr>
        <w:t>словах.)</w:t>
      </w:r>
      <w:r w:rsidRPr="006755C0">
        <w:rPr>
          <w:rFonts w:eastAsia="Times New Roman"/>
          <w:color w:val="000000"/>
          <w:lang w:eastAsia="ru-RU"/>
        </w:rPr>
        <w:t xml:space="preserve"> Выделите в правиле основные пункты, которыми нужно руководствоваться при выделении в слове корня. </w:t>
      </w:r>
      <w:r w:rsidRPr="006755C0">
        <w:rPr>
          <w:rFonts w:eastAsia="Times New Roman"/>
          <w:i/>
          <w:color w:val="000000"/>
          <w:lang w:eastAsia="ru-RU"/>
        </w:rPr>
        <w:t>(1. Подобрать однокоренные слова. 2. Найти общую часть. 3. Выделить на письме общую часть специальным значком</w:t>
      </w:r>
      <w:r w:rsidR="002D7BDF">
        <w:rPr>
          <w:rFonts w:eastAsia="Times New Roman"/>
          <w:color w:val="000000"/>
          <w:lang w:eastAsia="ru-RU"/>
        </w:rPr>
        <w:t>.) Выпишите с изображенного на форзаце </w:t>
      </w:r>
      <w:r w:rsidRPr="006755C0">
        <w:rPr>
          <w:rFonts w:eastAsia="Times New Roman"/>
          <w:color w:val="000000"/>
          <w:lang w:eastAsia="ru-RU"/>
        </w:rPr>
        <w:t>2 дерева</w:t>
      </w:r>
      <w:r w:rsidR="002D7BDF">
        <w:rPr>
          <w:rFonts w:eastAsia="Times New Roman"/>
          <w:color w:val="000000"/>
          <w:lang w:eastAsia="ru-RU"/>
        </w:rPr>
        <w:t xml:space="preserve"> однокоренные слова, выделите в </w:t>
      </w:r>
      <w:r w:rsidRPr="006755C0">
        <w:rPr>
          <w:rFonts w:eastAsia="Times New Roman"/>
          <w:color w:val="000000"/>
          <w:lang w:eastAsia="ru-RU"/>
        </w:rPr>
        <w:t>каждом из них корень.</w:t>
      </w:r>
    </w:p>
    <w:p w14:paraId="05F9B940" w14:textId="77777777" w:rsidR="009B2D2B" w:rsidRDefault="009B2D2B" w:rsidP="002D7BDF">
      <w:pPr>
        <w:pStyle w:val="21"/>
      </w:pPr>
      <w:r w:rsidRPr="006755C0">
        <w:t>Работа в парах</w:t>
      </w:r>
    </w:p>
    <w:p w14:paraId="58446F2B" w14:textId="77777777" w:rsidR="009B2D2B" w:rsidRDefault="009B2D2B" w:rsidP="002D7BDF">
      <w:pPr>
        <w:pStyle w:val="a3"/>
      </w:pPr>
      <w:r w:rsidRPr="006755C0">
        <w:t xml:space="preserve">На усмотрение учителя, учащихся можно попросить «вырастить» дерево с одним из корней на выбор: </w:t>
      </w:r>
      <w:r w:rsidRPr="006755C0">
        <w:rPr>
          <w:b/>
        </w:rPr>
        <w:t>мир</w:t>
      </w:r>
      <w:r w:rsidRPr="006755C0">
        <w:t xml:space="preserve"> или </w:t>
      </w:r>
      <w:r w:rsidRPr="006755C0">
        <w:rPr>
          <w:b/>
        </w:rPr>
        <w:t>лёд</w:t>
      </w:r>
      <w:r w:rsidRPr="006755C0">
        <w:t xml:space="preserve"> (учитель может предложить свои варианты слов для работы). </w:t>
      </w:r>
      <w:r>
        <w:t>В каждом слове выделить корень.</w:t>
      </w:r>
    </w:p>
    <w:p w14:paraId="54699C52" w14:textId="336D4F67" w:rsidR="009B2D2B" w:rsidRDefault="009B2D2B" w:rsidP="002D7BDF">
      <w:pPr>
        <w:pStyle w:val="a3"/>
      </w:pPr>
      <w:r w:rsidRPr="006755C0">
        <w:t>Целесообразно детей предупредить, что</w:t>
      </w:r>
      <w:r w:rsidR="002D7BDF">
        <w:t xml:space="preserve"> при записи однокоренных слов в </w:t>
      </w:r>
      <w:r w:rsidRPr="006755C0">
        <w:t>«опасных»</w:t>
      </w:r>
      <w:r>
        <w:t xml:space="preserve"> местах нужно пропускать буквы.</w:t>
      </w:r>
    </w:p>
    <w:p w14:paraId="729ECC41" w14:textId="77777777" w:rsidR="009B2D2B" w:rsidRPr="002D7BDF" w:rsidRDefault="009B2D2B" w:rsidP="002D7BDF">
      <w:pPr>
        <w:pStyle w:val="a3"/>
        <w:spacing w:before="120" w:after="60"/>
        <w:rPr>
          <w:i/>
        </w:rPr>
      </w:pPr>
      <w:r w:rsidRPr="002D7BDF">
        <w:rPr>
          <w:i/>
        </w:rPr>
        <w:t>Примерные слова, которые могут подобрать учащиеся:</w:t>
      </w:r>
    </w:p>
    <w:p w14:paraId="510ECAFB" w14:textId="25A6585B" w:rsidR="009B2D2B" w:rsidRDefault="009B2D2B" w:rsidP="002D7BDF">
      <w:pPr>
        <w:pStyle w:val="a3"/>
      </w:pPr>
      <w:r w:rsidRPr="006755C0">
        <w:t>Мир</w:t>
      </w:r>
      <w:r>
        <w:t xml:space="preserve"> — </w:t>
      </w:r>
      <w:r w:rsidRPr="006755C0">
        <w:t>мирить, мирный, мировой, мирно.</w:t>
      </w:r>
    </w:p>
    <w:p w14:paraId="3F8DD248" w14:textId="65E98E55" w:rsidR="009B2D2B" w:rsidRDefault="009B2D2B" w:rsidP="002D7BDF">
      <w:pPr>
        <w:pStyle w:val="a3"/>
      </w:pPr>
      <w:r w:rsidRPr="006755C0">
        <w:t>Лед</w:t>
      </w:r>
      <w:r>
        <w:t xml:space="preserve"> — </w:t>
      </w:r>
      <w:r w:rsidRPr="006755C0">
        <w:t>ледник, ледяной, леденеть, ледышка.</w:t>
      </w:r>
    </w:p>
    <w:p w14:paraId="3EC8D87E" w14:textId="647324D0" w:rsidR="009B2D2B" w:rsidRDefault="009B2D2B" w:rsidP="002D7BDF">
      <w:pPr>
        <w:pStyle w:val="a3"/>
        <w:spacing w:before="120"/>
      </w:pPr>
      <w:r w:rsidRPr="006755C0">
        <w:t>При проверке выполненного задания проводится коллективное обсуждение всех «опасных» мест в словах, в ходе которого принимается решение о</w:t>
      </w:r>
      <w:r w:rsidR="002D7BDF">
        <w:t> </w:t>
      </w:r>
      <w:r w:rsidRPr="006755C0">
        <w:t>вставке необходимой буквы в «окошко». В случае, если выявляется орфограмма на неизученное правило, учитель дает подсказку, какую букву нужно вставить в слово.</w:t>
      </w:r>
    </w:p>
    <w:p w14:paraId="3A26266D" w14:textId="77777777" w:rsidR="009B2D2B" w:rsidRDefault="009B2D2B" w:rsidP="002D7BDF">
      <w:pPr>
        <w:pStyle w:val="12"/>
      </w:pPr>
      <w:r w:rsidRPr="006755C0">
        <w:t>ЗАКРЕПЛЕНИЕ ИЗУЧЕННОГО МАТЕРИАЛА</w:t>
      </w:r>
    </w:p>
    <w:p w14:paraId="649CF677" w14:textId="3ED2E291" w:rsidR="009B2D2B" w:rsidRDefault="009B2D2B" w:rsidP="002D7BDF">
      <w:pPr>
        <w:pStyle w:val="a3"/>
      </w:pPr>
      <w:r w:rsidRPr="0073081B">
        <w:rPr>
          <w:b/>
        </w:rPr>
        <w:t>Учитель.</w:t>
      </w:r>
      <w:r w:rsidRPr="006755C0">
        <w:rPr>
          <w:b/>
          <w:i/>
        </w:rPr>
        <w:t xml:space="preserve"> </w:t>
      </w:r>
      <w:r w:rsidR="002D7BDF">
        <w:t>Прочитайте текст в упр. </w:t>
      </w:r>
      <w:r w:rsidRPr="006755C0">
        <w:t xml:space="preserve">75. Как вы понимаете смысл последних двух предложений? </w:t>
      </w:r>
      <w:r w:rsidRPr="006755C0">
        <w:rPr>
          <w:i/>
        </w:rPr>
        <w:t>(Высказывания учащихся.)</w:t>
      </w:r>
      <w:r w:rsidRPr="006755C0">
        <w:t xml:space="preserve"> Подберите к слову </w:t>
      </w:r>
      <w:r w:rsidRPr="006755C0">
        <w:rPr>
          <w:b/>
        </w:rPr>
        <w:t>Родина</w:t>
      </w:r>
      <w:r w:rsidR="002D7BDF">
        <w:t xml:space="preserve"> слова и </w:t>
      </w:r>
      <w:r w:rsidRPr="006755C0">
        <w:t xml:space="preserve">выражения с близким значением. </w:t>
      </w:r>
      <w:r w:rsidRPr="006755C0">
        <w:rPr>
          <w:i/>
        </w:rPr>
        <w:t>(Отчизна, Отечество, родная страна, отчий край, родная земля.)</w:t>
      </w:r>
      <w:r w:rsidRPr="006755C0">
        <w:t xml:space="preserve"> Прочитайте с доски слова, найдите среди них одно лишнее слово. Обоснуйте свой выбор.</w:t>
      </w:r>
    </w:p>
    <w:p w14:paraId="74A82F62" w14:textId="77777777" w:rsidR="009B2D2B" w:rsidRPr="00340D16" w:rsidRDefault="009B2D2B" w:rsidP="00340D16">
      <w:pPr>
        <w:pStyle w:val="a3"/>
        <w:spacing w:before="120" w:after="60"/>
        <w:rPr>
          <w:i/>
        </w:rPr>
      </w:pPr>
      <w:r w:rsidRPr="00340D16">
        <w:rPr>
          <w:i/>
        </w:rPr>
        <w:t>Слова на доске (слайде презентации):</w:t>
      </w:r>
    </w:p>
    <w:p w14:paraId="732EC1FA" w14:textId="77777777" w:rsidR="009B2D2B" w:rsidRDefault="009B2D2B" w:rsidP="00340D16">
      <w:pPr>
        <w:pStyle w:val="a3"/>
      </w:pPr>
      <w:r w:rsidRPr="006755C0">
        <w:t>Родина, родня, родство, уродить, безродный, родник, сородич, родственный, родитель.</w:t>
      </w:r>
    </w:p>
    <w:p w14:paraId="63D48BEE" w14:textId="77777777" w:rsidR="009B2D2B" w:rsidRPr="00340D16" w:rsidRDefault="009B2D2B" w:rsidP="00340D16">
      <w:pPr>
        <w:pStyle w:val="a3"/>
        <w:spacing w:before="60" w:after="120"/>
        <w:rPr>
          <w:i/>
        </w:rPr>
      </w:pPr>
      <w:r w:rsidRPr="00340D16">
        <w:rPr>
          <w:i/>
        </w:rPr>
        <w:t xml:space="preserve">(Лишнее слово </w:t>
      </w:r>
      <w:r w:rsidRPr="00340D16">
        <w:rPr>
          <w:b/>
          <w:i/>
        </w:rPr>
        <w:t>родник</w:t>
      </w:r>
      <w:r w:rsidRPr="00340D16">
        <w:rPr>
          <w:i/>
        </w:rPr>
        <w:t xml:space="preserve">, т. к. оно не является однокоренным к слову </w:t>
      </w:r>
      <w:r w:rsidRPr="00340D16">
        <w:rPr>
          <w:b/>
          <w:i/>
        </w:rPr>
        <w:t>Родина</w:t>
      </w:r>
      <w:r w:rsidRPr="00340D16">
        <w:rPr>
          <w:i/>
        </w:rPr>
        <w:t>, потому что у него корнем является -родник-.)</w:t>
      </w:r>
    </w:p>
    <w:p w14:paraId="6C0909E4" w14:textId="4ED17641" w:rsidR="009B2D2B" w:rsidRDefault="009B2D2B" w:rsidP="00340D16">
      <w:pPr>
        <w:pStyle w:val="a3"/>
      </w:pPr>
      <w:r w:rsidRPr="0073081B">
        <w:rPr>
          <w:b/>
        </w:rPr>
        <w:t>Учитель.</w:t>
      </w:r>
      <w:r w:rsidRPr="006755C0">
        <w:t xml:space="preserve"> Какими словами из текста вы дополнили бы остальные слова, записанные на доске (слайде презентации)? </w:t>
      </w:r>
      <w:r w:rsidRPr="006755C0">
        <w:rPr>
          <w:i/>
        </w:rPr>
        <w:t>(Родились, родная.)</w:t>
      </w:r>
      <w:r w:rsidRPr="006755C0">
        <w:t xml:space="preserve"> Докажите, что все эти слова являются однокоренными.</w:t>
      </w:r>
      <w:r w:rsidRPr="006755C0">
        <w:rPr>
          <w:i/>
        </w:rPr>
        <w:t xml:space="preserve"> (Они имеют общий корень -род-</w:t>
      </w:r>
      <w:r>
        <w:rPr>
          <w:i/>
        </w:rPr>
        <w:t>.</w:t>
      </w:r>
      <w:r w:rsidRPr="006755C0">
        <w:rPr>
          <w:i/>
        </w:rPr>
        <w:t xml:space="preserve">) </w:t>
      </w:r>
      <w:r w:rsidRPr="006755C0">
        <w:t>Спишите с</w:t>
      </w:r>
      <w:r w:rsidR="00340D16">
        <w:t> </w:t>
      </w:r>
      <w:r w:rsidRPr="006755C0">
        <w:t xml:space="preserve">доски </w:t>
      </w:r>
      <w:r w:rsidRPr="006755C0">
        <w:lastRenderedPageBreak/>
        <w:t>однокоренные слова, дополнив и</w:t>
      </w:r>
      <w:r w:rsidR="00340D16">
        <w:t>х словами из текста. Выделите в </w:t>
      </w:r>
      <w:r w:rsidRPr="006755C0">
        <w:t>каждом слове корень.</w:t>
      </w:r>
    </w:p>
    <w:p w14:paraId="31CD6744" w14:textId="7DC6DC9E" w:rsidR="009B2D2B" w:rsidRDefault="009B2D2B" w:rsidP="00340D16">
      <w:pPr>
        <w:pStyle w:val="a3"/>
      </w:pPr>
      <w:r w:rsidRPr="006755C0">
        <w:t xml:space="preserve">Прочитайте выражение, записанное в рубрике «Объясни!». </w:t>
      </w:r>
      <w:r w:rsidRPr="006755C0">
        <w:rPr>
          <w:i/>
        </w:rPr>
        <w:t>(Всякому мила своя сторона.)</w:t>
      </w:r>
      <w:r w:rsidRPr="006755C0">
        <w:t xml:space="preserve"> Найдите в нем сочетание слов, близкое по значению слову </w:t>
      </w:r>
      <w:r w:rsidRPr="006755C0">
        <w:rPr>
          <w:b/>
        </w:rPr>
        <w:t>Родина</w:t>
      </w:r>
      <w:r w:rsidRPr="006755C0">
        <w:t xml:space="preserve">. </w:t>
      </w:r>
      <w:r w:rsidRPr="006755C0">
        <w:rPr>
          <w:i/>
        </w:rPr>
        <w:t>(Своя сторона.)</w:t>
      </w:r>
      <w:r w:rsidR="00340D16">
        <w:t xml:space="preserve"> С опорой на текст упр. </w:t>
      </w:r>
      <w:r w:rsidRPr="006755C0">
        <w:t xml:space="preserve">75 объясните, как вы понимаете смысл данного выражения. </w:t>
      </w:r>
      <w:r w:rsidRPr="006755C0">
        <w:rPr>
          <w:i/>
        </w:rPr>
        <w:t>(Высказывания учащихся.)</w:t>
      </w:r>
      <w:r w:rsidRPr="006755C0">
        <w:t xml:space="preserve"> Как вы думаете, соответствует ли данное выра</w:t>
      </w:r>
      <w:r w:rsidR="00340D16">
        <w:t>жение содержанию текста в упр. </w:t>
      </w:r>
      <w:r w:rsidRPr="006755C0">
        <w:t>75? Обоснуйте свое мнение.</w:t>
      </w:r>
    </w:p>
    <w:p w14:paraId="2FFF63DC" w14:textId="061D6A74" w:rsidR="009B2D2B" w:rsidRDefault="00340D16" w:rsidP="00340D16">
      <w:pPr>
        <w:pStyle w:val="a3"/>
      </w:pPr>
      <w:r>
        <w:t>Рассмотрите рисунки в упр. </w:t>
      </w:r>
      <w:r w:rsidR="009B2D2B">
        <w:t xml:space="preserve">76. </w:t>
      </w:r>
      <w:r w:rsidR="009B2D2B" w:rsidRPr="006755C0">
        <w:t xml:space="preserve">Кто живет в первом домике? </w:t>
      </w:r>
      <w:r w:rsidR="009B2D2B" w:rsidRPr="006755C0">
        <w:rPr>
          <w:i/>
        </w:rPr>
        <w:t>(Баран.)</w:t>
      </w:r>
      <w:r w:rsidR="009B2D2B" w:rsidRPr="006755C0">
        <w:t xml:space="preserve"> Что находится во втором домике? </w:t>
      </w:r>
      <w:r w:rsidR="009B2D2B" w:rsidRPr="006755C0">
        <w:rPr>
          <w:i/>
        </w:rPr>
        <w:t>(Барабан.)</w:t>
      </w:r>
      <w:r w:rsidR="009B2D2B" w:rsidRPr="006755C0">
        <w:t xml:space="preserve"> Прочитайте слова в</w:t>
      </w:r>
      <w:r>
        <w:t> </w:t>
      </w:r>
      <w:r w:rsidR="009B2D2B" w:rsidRPr="006755C0">
        <w:t>упр</w:t>
      </w:r>
      <w:r w:rsidR="009B2D2B">
        <w:t>ажнении</w:t>
      </w:r>
      <w:r w:rsidR="009B2D2B" w:rsidRPr="006755C0">
        <w:t>, опреде</w:t>
      </w:r>
      <w:r>
        <w:t>лите, в </w:t>
      </w:r>
      <w:r w:rsidR="009B2D2B" w:rsidRPr="006755C0">
        <w:t xml:space="preserve">каком из домиков будет жить каждое слово. Обоснуйте свое мнение. </w:t>
      </w:r>
      <w:r w:rsidR="009B2D2B" w:rsidRPr="006755C0">
        <w:rPr>
          <w:i/>
        </w:rPr>
        <w:t xml:space="preserve">(Слова определяются в домики в зависимости от корня, который они имеют: -баран- или -барабан-.) </w:t>
      </w:r>
      <w:r w:rsidR="009B2D2B" w:rsidRPr="006755C0">
        <w:t>Запишите слова в две группы. Выделите в каждом из них корень слова.</w:t>
      </w:r>
    </w:p>
    <w:p w14:paraId="73A6C5B0" w14:textId="1BF26AFC" w:rsidR="009B2D2B" w:rsidRPr="006755C0" w:rsidRDefault="009B2D2B" w:rsidP="00340D16">
      <w:pPr>
        <w:pStyle w:val="a3"/>
        <w:spacing w:after="120"/>
      </w:pPr>
      <w:r w:rsidRPr="006755C0">
        <w:rPr>
          <w:lang w:eastAsia="ru-RU"/>
        </w:rPr>
        <w:t>Внимание детей обращается на записанные на доске задачи урока, обсуждается, насколько каждая из них выполнена, в пр</w:t>
      </w:r>
      <w:r w:rsidR="00340D16">
        <w:rPr>
          <w:lang w:eastAsia="ru-RU"/>
        </w:rPr>
        <w:t>оцессе обсуждения выясняется, к </w:t>
      </w:r>
      <w:r w:rsidRPr="006755C0">
        <w:rPr>
          <w:lang w:eastAsia="ru-RU"/>
        </w:rPr>
        <w:t>каким заданиям стоит вернуться для повторения и закрепления материала на следующих уроках.</w:t>
      </w:r>
    </w:p>
    <w:p w14:paraId="5FFAD7D0" w14:textId="77777777" w:rsidR="009B2D2B" w:rsidRPr="006755C0" w:rsidRDefault="009B2D2B" w:rsidP="00340D1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6755C0">
        <w:rPr>
          <w:rFonts w:ascii="Times New Roman" w:hAnsi="Times New Roman" w:cs="Times New Roman"/>
          <w:b/>
          <w:i/>
          <w:sz w:val="28"/>
          <w:szCs w:val="28"/>
        </w:rPr>
        <w:t>Работа в рабочей тетради</w:t>
      </w:r>
    </w:p>
    <w:p w14:paraId="35362F8A" w14:textId="77777777" w:rsidR="009B2D2B" w:rsidRPr="006755C0" w:rsidRDefault="009B2D2B" w:rsidP="00340D16">
      <w:pPr>
        <w:shd w:val="clear" w:color="auto" w:fill="D0CECE" w:themeFill="background2" w:themeFillShade="E6"/>
        <w:spacing w:after="0" w:line="240" w:lineRule="auto"/>
        <w:ind w:firstLine="34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755C0">
        <w:rPr>
          <w:rFonts w:ascii="Times New Roman" w:hAnsi="Times New Roman" w:cs="Times New Roman"/>
          <w:i/>
          <w:sz w:val="28"/>
          <w:szCs w:val="28"/>
        </w:rPr>
        <w:t>Упр. 93.</w:t>
      </w:r>
      <w:r w:rsidRPr="006755C0">
        <w:rPr>
          <w:rFonts w:ascii="Times New Roman" w:hAnsi="Times New Roman" w:cs="Times New Roman"/>
          <w:sz w:val="28"/>
          <w:szCs w:val="28"/>
        </w:rPr>
        <w:t xml:space="preserve"> Учащиеся читают стихотворение, подчеркивают в нем однокоренные слова. Из трех предложенных утверждений отмечают те, с которыми согласны </w:t>
      </w:r>
      <w:r w:rsidRPr="006755C0">
        <w:rPr>
          <w:rFonts w:ascii="Times New Roman" w:hAnsi="Times New Roman" w:cs="Times New Roman"/>
          <w:i/>
          <w:sz w:val="28"/>
          <w:szCs w:val="28"/>
        </w:rPr>
        <w:t>(верными являются второе и третье утверждения)</w:t>
      </w:r>
      <w:r w:rsidRPr="006755C0">
        <w:rPr>
          <w:rFonts w:ascii="Times New Roman" w:hAnsi="Times New Roman" w:cs="Times New Roman"/>
          <w:sz w:val="28"/>
          <w:szCs w:val="28"/>
        </w:rPr>
        <w:t>.</w:t>
      </w:r>
    </w:p>
    <w:p w14:paraId="7ACA86F6" w14:textId="7FD0A180" w:rsidR="009B2D2B" w:rsidRDefault="009B2D2B" w:rsidP="00340D16">
      <w:pPr>
        <w:pStyle w:val="a3"/>
        <w:spacing w:before="120"/>
        <w:rPr>
          <w:i/>
        </w:rPr>
      </w:pPr>
      <w:r>
        <w:rPr>
          <w:rFonts w:eastAsia="Times New Roman"/>
          <w:b/>
          <w:lang w:eastAsia="ru-RU"/>
        </w:rPr>
        <w:t>Домашнее задание:</w:t>
      </w:r>
      <w:r w:rsidRPr="00340D16">
        <w:rPr>
          <w:rFonts w:eastAsia="Times New Roman"/>
          <w:lang w:eastAsia="ru-RU"/>
        </w:rPr>
        <w:t xml:space="preserve"> </w:t>
      </w:r>
      <w:r w:rsidRPr="0073081B">
        <w:t>упр. 77, правило на с. 57, словарное слово</w:t>
      </w:r>
      <w:r>
        <w:t xml:space="preserve"> — </w:t>
      </w:r>
      <w:r w:rsidRPr="006755C0">
        <w:rPr>
          <w:i/>
        </w:rPr>
        <w:t>Родина.</w:t>
      </w:r>
    </w:p>
    <w:p w14:paraId="46A896A9" w14:textId="77777777" w:rsidR="009B2D2B" w:rsidRDefault="009B2D2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4CA89EA5" w14:textId="77777777" w:rsidR="009B2D2B" w:rsidRPr="0073081B" w:rsidRDefault="009B2D2B" w:rsidP="00340D16">
      <w:pPr>
        <w:pStyle w:val="11"/>
        <w:spacing w:after="120"/>
      </w:pPr>
      <w:r w:rsidRPr="0073081B">
        <w:lastRenderedPageBreak/>
        <w:t>Список использованных источников</w:t>
      </w:r>
    </w:p>
    <w:p w14:paraId="7BDB0431" w14:textId="49491F5A" w:rsidR="009B2D2B" w:rsidRPr="00157E22" w:rsidRDefault="009B2D2B" w:rsidP="00340D16">
      <w:pPr>
        <w:pStyle w:val="a3"/>
        <w:rPr>
          <w:sz w:val="24"/>
        </w:rPr>
      </w:pPr>
      <w:r w:rsidRPr="00340D16">
        <w:rPr>
          <w:sz w:val="24"/>
          <w:lang w:val="be-BY"/>
        </w:rPr>
        <w:t xml:space="preserve">1. </w:t>
      </w:r>
      <w:proofErr w:type="spellStart"/>
      <w:r w:rsidRPr="00340D16">
        <w:rPr>
          <w:sz w:val="24"/>
        </w:rPr>
        <w:t>Мориц</w:t>
      </w:r>
      <w:proofErr w:type="spellEnd"/>
      <w:r w:rsidRPr="00340D16">
        <w:rPr>
          <w:sz w:val="24"/>
        </w:rPr>
        <w:t xml:space="preserve">, Ю. Крыша ехала домой / </w:t>
      </w:r>
      <w:r w:rsidRPr="00157E22">
        <w:rPr>
          <w:sz w:val="24"/>
        </w:rPr>
        <w:t xml:space="preserve">Ю. </w:t>
      </w:r>
      <w:proofErr w:type="spellStart"/>
      <w:r w:rsidRPr="00157E22">
        <w:rPr>
          <w:sz w:val="24"/>
        </w:rPr>
        <w:t>Мориц</w:t>
      </w:r>
      <w:proofErr w:type="spellEnd"/>
      <w:r w:rsidRPr="00157E22">
        <w:rPr>
          <w:sz w:val="24"/>
        </w:rPr>
        <w:t xml:space="preserve">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Время, 2017. — </w:t>
      </w:r>
      <w:r w:rsidR="00340D16" w:rsidRPr="00157E22">
        <w:rPr>
          <w:sz w:val="24"/>
        </w:rPr>
        <w:t>96 </w:t>
      </w:r>
      <w:r w:rsidRPr="00157E22">
        <w:rPr>
          <w:sz w:val="24"/>
        </w:rPr>
        <w:t>с. — (Время — детство</w:t>
      </w:r>
      <w:r w:rsidRPr="00157E22">
        <w:rPr>
          <w:sz w:val="24"/>
          <w:lang w:val="be-BY"/>
        </w:rPr>
        <w:t>.</w:t>
      </w:r>
      <w:r w:rsidRPr="00157E22">
        <w:rPr>
          <w:sz w:val="24"/>
        </w:rPr>
        <w:t>)</w:t>
      </w:r>
    </w:p>
    <w:p w14:paraId="1C3CCD5B" w14:textId="71889A9C" w:rsidR="009B2D2B" w:rsidRPr="00157E22" w:rsidRDefault="009B2D2B" w:rsidP="00340D16">
      <w:pPr>
        <w:pStyle w:val="a3"/>
        <w:rPr>
          <w:sz w:val="24"/>
          <w:shd w:val="clear" w:color="auto" w:fill="FFFFFF"/>
          <w:lang w:val="be-BY"/>
        </w:rPr>
      </w:pPr>
      <w:r w:rsidRPr="00157E22">
        <w:rPr>
          <w:sz w:val="24"/>
          <w:lang w:val="be-BY"/>
        </w:rPr>
        <w:t xml:space="preserve">2. </w:t>
      </w:r>
      <w:r w:rsidRPr="00157E22">
        <w:rPr>
          <w:sz w:val="24"/>
        </w:rPr>
        <w:t>Полякова, О. Улов</w:t>
      </w:r>
      <w:r w:rsidR="00157E22" w:rsidRPr="00157E22">
        <w:rPr>
          <w:sz w:val="24"/>
        </w:rPr>
        <w:t xml:space="preserve"> [</w:t>
      </w:r>
      <w:r w:rsidR="00157E22">
        <w:rPr>
          <w:sz w:val="24"/>
          <w:lang w:val="ru-BY"/>
        </w:rPr>
        <w:t>Электронный ресурс]</w:t>
      </w:r>
      <w:r w:rsidRPr="00157E22">
        <w:rPr>
          <w:sz w:val="24"/>
        </w:rPr>
        <w:t xml:space="preserve">. — </w:t>
      </w:r>
      <w:r w:rsidRPr="00157E22">
        <w:rPr>
          <w:sz w:val="24"/>
          <w:shd w:val="clear" w:color="auto" w:fill="FFFFFF"/>
          <w:lang w:val="be-BY"/>
        </w:rPr>
        <w:t>Режим</w:t>
      </w:r>
      <w:r w:rsidRPr="00157E22">
        <w:rPr>
          <w:sz w:val="24"/>
          <w:shd w:val="clear" w:color="auto" w:fill="FFFFFF"/>
        </w:rPr>
        <w:t xml:space="preserve"> доступа: </w:t>
      </w:r>
      <w:hyperlink r:id="rId32" w:history="1">
        <w:r w:rsidRPr="00157E22">
          <w:rPr>
            <w:rStyle w:val="af0"/>
            <w:rFonts w:eastAsia="Times New Roman"/>
            <w:color w:val="auto"/>
            <w:sz w:val="24"/>
            <w:u w:val="none"/>
            <w:lang w:eastAsia="ru-RU"/>
          </w:rPr>
          <w:t>https://sait-zaika.ru/stikhi/stikhi-o-zhivotnykh/stikhi-o-rybakh</w:t>
        </w:r>
      </w:hyperlink>
      <w:r w:rsidRPr="00157E22">
        <w:rPr>
          <w:rStyle w:val="af0"/>
          <w:rFonts w:eastAsia="Times New Roman"/>
          <w:color w:val="auto"/>
          <w:sz w:val="24"/>
          <w:u w:val="none"/>
          <w:lang w:val="be-BY" w:eastAsia="ru-RU"/>
        </w:rPr>
        <w:t xml:space="preserve">. — </w:t>
      </w:r>
      <w:r w:rsidRPr="00157E22">
        <w:rPr>
          <w:sz w:val="24"/>
          <w:shd w:val="clear" w:color="auto" w:fill="FFFFFF"/>
        </w:rPr>
        <w:t>Дата доступа: 22.09.2022</w:t>
      </w:r>
      <w:r w:rsidRPr="00157E22">
        <w:rPr>
          <w:sz w:val="24"/>
          <w:shd w:val="clear" w:color="auto" w:fill="FFFFFF"/>
          <w:lang w:val="be-BY"/>
        </w:rPr>
        <w:t>.</w:t>
      </w:r>
    </w:p>
    <w:p w14:paraId="639ED1C8" w14:textId="0BBF9E05" w:rsidR="009B2D2B" w:rsidRPr="00157E22" w:rsidRDefault="009B2D2B" w:rsidP="00340D16">
      <w:pPr>
        <w:pStyle w:val="a3"/>
        <w:rPr>
          <w:sz w:val="24"/>
        </w:rPr>
      </w:pPr>
      <w:r w:rsidRPr="00157E22">
        <w:rPr>
          <w:sz w:val="24"/>
          <w:lang w:val="be-BY"/>
        </w:rPr>
        <w:t xml:space="preserve">3. </w:t>
      </w:r>
      <w:r w:rsidRPr="00157E22">
        <w:rPr>
          <w:sz w:val="24"/>
        </w:rPr>
        <w:t xml:space="preserve">Карпова, Н. Остановка — детский сад / Н. Карпова.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</w:t>
      </w:r>
      <w:proofErr w:type="spellStart"/>
      <w:r w:rsidRPr="00157E22">
        <w:rPr>
          <w:sz w:val="24"/>
        </w:rPr>
        <w:t>Энас</w:t>
      </w:r>
      <w:proofErr w:type="spellEnd"/>
      <w:r w:rsidRPr="00157E22">
        <w:rPr>
          <w:sz w:val="24"/>
        </w:rPr>
        <w:t xml:space="preserve">, 2019. — </w:t>
      </w:r>
      <w:r w:rsidR="00340D16" w:rsidRPr="00157E22">
        <w:rPr>
          <w:sz w:val="24"/>
        </w:rPr>
        <w:t>34 </w:t>
      </w:r>
      <w:r w:rsidRPr="00157E22">
        <w:rPr>
          <w:sz w:val="24"/>
        </w:rPr>
        <w:t>с. — (Досуг малыша</w:t>
      </w:r>
      <w:r w:rsidRPr="00157E22">
        <w:rPr>
          <w:sz w:val="24"/>
          <w:lang w:val="be-BY"/>
        </w:rPr>
        <w:t>.</w:t>
      </w:r>
      <w:r w:rsidRPr="00157E22">
        <w:rPr>
          <w:sz w:val="24"/>
        </w:rPr>
        <w:t>)</w:t>
      </w:r>
    </w:p>
    <w:p w14:paraId="5EE2C88F" w14:textId="72C02F11" w:rsidR="009B2D2B" w:rsidRPr="00157E22" w:rsidRDefault="009B2D2B" w:rsidP="00340D16">
      <w:pPr>
        <w:pStyle w:val="a3"/>
        <w:rPr>
          <w:sz w:val="24"/>
        </w:rPr>
      </w:pPr>
      <w:r w:rsidRPr="00157E22">
        <w:rPr>
          <w:sz w:val="24"/>
          <w:lang w:val="be-BY"/>
        </w:rPr>
        <w:t xml:space="preserve">4. </w:t>
      </w:r>
      <w:r w:rsidRPr="00157E22">
        <w:rPr>
          <w:sz w:val="24"/>
        </w:rPr>
        <w:t xml:space="preserve">Кушак, Ю. Плывет кораблик в гости / Ю. Кушак.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Издательский дом Мещерякова, 2017. — 96 с. — (Правильная речь</w:t>
      </w:r>
      <w:r w:rsidRPr="00157E22">
        <w:rPr>
          <w:sz w:val="24"/>
          <w:lang w:val="be-BY"/>
        </w:rPr>
        <w:t>.</w:t>
      </w:r>
      <w:r w:rsidRPr="00157E22">
        <w:rPr>
          <w:sz w:val="24"/>
        </w:rPr>
        <w:t>)</w:t>
      </w:r>
    </w:p>
    <w:p w14:paraId="3D350D29" w14:textId="67AF3FD7" w:rsidR="009B2D2B" w:rsidRPr="00157E22" w:rsidRDefault="009B2D2B" w:rsidP="00340D16">
      <w:pPr>
        <w:pStyle w:val="a3"/>
        <w:rPr>
          <w:sz w:val="24"/>
        </w:rPr>
      </w:pPr>
      <w:r w:rsidRPr="00157E22">
        <w:rPr>
          <w:sz w:val="24"/>
          <w:lang w:val="be-BY"/>
        </w:rPr>
        <w:t xml:space="preserve">5. </w:t>
      </w:r>
      <w:proofErr w:type="spellStart"/>
      <w:r w:rsidRPr="00157E22">
        <w:rPr>
          <w:sz w:val="24"/>
        </w:rPr>
        <w:t>Ладонщиков</w:t>
      </w:r>
      <w:proofErr w:type="spellEnd"/>
      <w:r w:rsidRPr="00157E22">
        <w:rPr>
          <w:sz w:val="24"/>
        </w:rPr>
        <w:t xml:space="preserve">, Г. Зимние картинки / Г. </w:t>
      </w:r>
      <w:proofErr w:type="spellStart"/>
      <w:r w:rsidRPr="00157E22">
        <w:rPr>
          <w:sz w:val="24"/>
        </w:rPr>
        <w:t>Ладонщиков</w:t>
      </w:r>
      <w:proofErr w:type="spellEnd"/>
      <w:r w:rsidRPr="00157E22">
        <w:rPr>
          <w:sz w:val="24"/>
        </w:rPr>
        <w:t xml:space="preserve">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</w:t>
      </w:r>
      <w:proofErr w:type="spellStart"/>
      <w:r w:rsidRPr="00157E22">
        <w:rPr>
          <w:sz w:val="24"/>
        </w:rPr>
        <w:t>Детгиз</w:t>
      </w:r>
      <w:proofErr w:type="spellEnd"/>
      <w:r w:rsidRPr="00157E22">
        <w:rPr>
          <w:sz w:val="24"/>
        </w:rPr>
        <w:t>, 1956. — 16 с.</w:t>
      </w:r>
    </w:p>
    <w:p w14:paraId="3746B75C" w14:textId="12FA456B" w:rsidR="009B2D2B" w:rsidRPr="00157E22" w:rsidRDefault="009B2D2B" w:rsidP="00340D16">
      <w:pPr>
        <w:pStyle w:val="a3"/>
        <w:rPr>
          <w:sz w:val="24"/>
        </w:rPr>
      </w:pPr>
      <w:r w:rsidRPr="00157E22">
        <w:rPr>
          <w:sz w:val="24"/>
        </w:rPr>
        <w:t xml:space="preserve">6. </w:t>
      </w:r>
      <w:proofErr w:type="spellStart"/>
      <w:r w:rsidRPr="00157E22">
        <w:rPr>
          <w:sz w:val="24"/>
        </w:rPr>
        <w:t>Пляцковский</w:t>
      </w:r>
      <w:proofErr w:type="spellEnd"/>
      <w:r w:rsidRPr="00157E22">
        <w:rPr>
          <w:sz w:val="24"/>
        </w:rPr>
        <w:t xml:space="preserve">, М. Песенка друзей / М. </w:t>
      </w:r>
      <w:proofErr w:type="spellStart"/>
      <w:r w:rsidRPr="00157E22">
        <w:rPr>
          <w:sz w:val="24"/>
        </w:rPr>
        <w:t>Пляцковский</w:t>
      </w:r>
      <w:proofErr w:type="spellEnd"/>
      <w:r w:rsidRPr="00157E22">
        <w:rPr>
          <w:sz w:val="24"/>
        </w:rPr>
        <w:t xml:space="preserve">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Махаон, 2013. — </w:t>
      </w:r>
      <w:r w:rsidR="00340D16" w:rsidRPr="00157E22">
        <w:rPr>
          <w:sz w:val="24"/>
        </w:rPr>
        <w:t>112 </w:t>
      </w:r>
      <w:r w:rsidRPr="00157E22">
        <w:rPr>
          <w:sz w:val="24"/>
        </w:rPr>
        <w:t>с. — (Библиотека детской классики.)</w:t>
      </w:r>
    </w:p>
    <w:p w14:paraId="2EF5199E" w14:textId="58D58670" w:rsidR="009B2D2B" w:rsidRPr="00157E22" w:rsidRDefault="009B2D2B" w:rsidP="00340D16">
      <w:pPr>
        <w:pStyle w:val="a3"/>
        <w:rPr>
          <w:rFonts w:eastAsia="Times New Roman"/>
          <w:sz w:val="24"/>
          <w:lang w:eastAsia="ru-RU"/>
        </w:rPr>
      </w:pPr>
      <w:r w:rsidRPr="00157E22">
        <w:rPr>
          <w:rFonts w:eastAsia="Times New Roman"/>
          <w:sz w:val="24"/>
          <w:lang w:eastAsia="ru-RU"/>
        </w:rPr>
        <w:t xml:space="preserve">7. Дружинина, М. Стихи для малышей / М. Дружинина. — </w:t>
      </w:r>
      <w:proofErr w:type="gramStart"/>
      <w:r w:rsidRPr="00157E22">
        <w:rPr>
          <w:rFonts w:eastAsia="Times New Roman"/>
          <w:sz w:val="24"/>
          <w:lang w:eastAsia="ru-RU"/>
        </w:rPr>
        <w:t>М. :</w:t>
      </w:r>
      <w:proofErr w:type="gramEnd"/>
      <w:r w:rsidRPr="00157E22">
        <w:rPr>
          <w:rFonts w:eastAsia="Times New Roman"/>
          <w:sz w:val="24"/>
          <w:lang w:eastAsia="ru-RU"/>
        </w:rPr>
        <w:t xml:space="preserve"> </w:t>
      </w:r>
      <w:proofErr w:type="spellStart"/>
      <w:r w:rsidRPr="00157E22">
        <w:rPr>
          <w:rFonts w:eastAsia="Times New Roman"/>
          <w:sz w:val="24"/>
          <w:lang w:eastAsia="ru-RU"/>
        </w:rPr>
        <w:t>Эксмо</w:t>
      </w:r>
      <w:proofErr w:type="spellEnd"/>
      <w:r w:rsidRPr="00157E22">
        <w:rPr>
          <w:rFonts w:eastAsia="Times New Roman"/>
          <w:sz w:val="24"/>
          <w:lang w:eastAsia="ru-RU"/>
        </w:rPr>
        <w:t xml:space="preserve">, 2015. — </w:t>
      </w:r>
      <w:r w:rsidR="00340D16" w:rsidRPr="00157E22">
        <w:rPr>
          <w:rFonts w:eastAsia="Times New Roman"/>
          <w:sz w:val="24"/>
          <w:lang w:eastAsia="ru-RU"/>
        </w:rPr>
        <w:t>88 </w:t>
      </w:r>
      <w:r w:rsidRPr="00157E22">
        <w:rPr>
          <w:rFonts w:eastAsia="Times New Roman"/>
          <w:sz w:val="24"/>
          <w:lang w:eastAsia="ru-RU"/>
        </w:rPr>
        <w:t>с. — (Книги Марины Дружининой.)</w:t>
      </w:r>
    </w:p>
    <w:p w14:paraId="0BE48A09" w14:textId="0D8C3BA4" w:rsidR="009B2D2B" w:rsidRPr="00157E22" w:rsidRDefault="009B2D2B" w:rsidP="00340D16">
      <w:pPr>
        <w:pStyle w:val="a3"/>
        <w:rPr>
          <w:rFonts w:eastAsia="Times New Roman"/>
          <w:sz w:val="24"/>
          <w:lang w:eastAsia="ru-RU"/>
        </w:rPr>
      </w:pPr>
      <w:r w:rsidRPr="00157E22">
        <w:rPr>
          <w:rFonts w:eastAsia="Times New Roman"/>
          <w:sz w:val="24"/>
          <w:lang w:eastAsia="ru-RU"/>
        </w:rPr>
        <w:t xml:space="preserve">8. Степанов, В. От А до </w:t>
      </w:r>
      <w:proofErr w:type="gramStart"/>
      <w:r w:rsidRPr="00157E22">
        <w:rPr>
          <w:rFonts w:eastAsia="Times New Roman"/>
          <w:sz w:val="24"/>
          <w:lang w:eastAsia="ru-RU"/>
        </w:rPr>
        <w:t>Я</w:t>
      </w:r>
      <w:proofErr w:type="gramEnd"/>
      <w:r w:rsidRPr="00157E22">
        <w:rPr>
          <w:rFonts w:eastAsia="Times New Roman"/>
          <w:sz w:val="24"/>
          <w:lang w:eastAsia="ru-RU"/>
        </w:rPr>
        <w:t xml:space="preserve"> / В. Степанов. — </w:t>
      </w:r>
      <w:proofErr w:type="gramStart"/>
      <w:r w:rsidRPr="00157E22">
        <w:rPr>
          <w:rFonts w:eastAsia="Times New Roman"/>
          <w:sz w:val="24"/>
          <w:lang w:eastAsia="ru-RU"/>
        </w:rPr>
        <w:t>М. :</w:t>
      </w:r>
      <w:proofErr w:type="gramEnd"/>
      <w:r w:rsidRPr="00157E22">
        <w:rPr>
          <w:rFonts w:eastAsia="Times New Roman"/>
          <w:sz w:val="24"/>
          <w:lang w:eastAsia="ru-RU"/>
        </w:rPr>
        <w:t xml:space="preserve"> Фламинго, 2005. — 16 с. — (Загадки для малышей.)</w:t>
      </w:r>
    </w:p>
    <w:p w14:paraId="59902142" w14:textId="06FD1E1F" w:rsidR="009B2D2B" w:rsidRPr="00157E22" w:rsidRDefault="009B2D2B" w:rsidP="00340D16">
      <w:pPr>
        <w:pStyle w:val="a3"/>
        <w:rPr>
          <w:rFonts w:eastAsia="Times New Roman"/>
          <w:sz w:val="24"/>
          <w:lang w:eastAsia="ru-RU"/>
        </w:rPr>
      </w:pPr>
      <w:r w:rsidRPr="00157E22">
        <w:rPr>
          <w:rFonts w:eastAsia="Times New Roman"/>
          <w:sz w:val="24"/>
          <w:lang w:eastAsia="ru-RU"/>
        </w:rPr>
        <w:t xml:space="preserve">9. Козлов, С. Я построил дом с трубою / С. Козлов. — </w:t>
      </w:r>
      <w:proofErr w:type="gramStart"/>
      <w:r w:rsidRPr="00157E22">
        <w:rPr>
          <w:rFonts w:eastAsia="Times New Roman"/>
          <w:sz w:val="24"/>
          <w:lang w:eastAsia="ru-RU"/>
        </w:rPr>
        <w:t>М. :</w:t>
      </w:r>
      <w:proofErr w:type="gramEnd"/>
      <w:r w:rsidRPr="00157E22">
        <w:rPr>
          <w:rFonts w:eastAsia="Times New Roman"/>
          <w:sz w:val="24"/>
          <w:lang w:eastAsia="ru-RU"/>
        </w:rPr>
        <w:t xml:space="preserve"> Махаон, 2012. — </w:t>
      </w:r>
      <w:r w:rsidR="00340D16" w:rsidRPr="00157E22">
        <w:rPr>
          <w:rFonts w:eastAsia="Times New Roman"/>
          <w:sz w:val="24"/>
          <w:lang w:eastAsia="ru-RU"/>
        </w:rPr>
        <w:t>36 </w:t>
      </w:r>
      <w:r w:rsidRPr="00157E22">
        <w:rPr>
          <w:rFonts w:eastAsia="Times New Roman"/>
          <w:sz w:val="24"/>
          <w:lang w:eastAsia="ru-RU"/>
        </w:rPr>
        <w:t>с. — (Веселые строчки.)</w:t>
      </w:r>
    </w:p>
    <w:p w14:paraId="0958BE57" w14:textId="61D85162" w:rsidR="009B2D2B" w:rsidRPr="00157E22" w:rsidRDefault="009B2D2B" w:rsidP="00340D16">
      <w:pPr>
        <w:pStyle w:val="a3"/>
        <w:rPr>
          <w:rFonts w:eastAsia="Times New Roman"/>
          <w:sz w:val="24"/>
          <w:lang w:eastAsia="ru-RU"/>
        </w:rPr>
      </w:pPr>
      <w:r w:rsidRPr="00157E22">
        <w:rPr>
          <w:rFonts w:eastAsia="Times New Roman"/>
          <w:sz w:val="24"/>
          <w:lang w:eastAsia="ru-RU"/>
        </w:rPr>
        <w:t xml:space="preserve">10. Крылов, А. Кот Василий / А. Крылов. — </w:t>
      </w:r>
      <w:proofErr w:type="gramStart"/>
      <w:r w:rsidRPr="00157E22">
        <w:rPr>
          <w:rFonts w:eastAsia="Times New Roman"/>
          <w:sz w:val="24"/>
          <w:lang w:eastAsia="ru-RU"/>
        </w:rPr>
        <w:t>М. :</w:t>
      </w:r>
      <w:proofErr w:type="gramEnd"/>
      <w:r w:rsidRPr="00157E22">
        <w:rPr>
          <w:rFonts w:eastAsia="Times New Roman"/>
          <w:sz w:val="24"/>
          <w:lang w:eastAsia="ru-RU"/>
        </w:rPr>
        <w:t xml:space="preserve"> </w:t>
      </w:r>
      <w:proofErr w:type="spellStart"/>
      <w:r w:rsidRPr="00157E22">
        <w:rPr>
          <w:rFonts w:eastAsia="Times New Roman"/>
          <w:sz w:val="24"/>
          <w:lang w:eastAsia="ru-RU"/>
        </w:rPr>
        <w:t>Нигма</w:t>
      </w:r>
      <w:proofErr w:type="spellEnd"/>
      <w:r w:rsidRPr="00157E22">
        <w:rPr>
          <w:rFonts w:eastAsia="Times New Roman"/>
          <w:sz w:val="24"/>
          <w:lang w:eastAsia="ru-RU"/>
        </w:rPr>
        <w:t>, 2013. — 32 с. — (Старые друзья.)</w:t>
      </w:r>
    </w:p>
    <w:p w14:paraId="0E6F5E04" w14:textId="787A3B6F" w:rsidR="00DB34D2" w:rsidRPr="00340D16" w:rsidRDefault="009B2D2B" w:rsidP="00340D16">
      <w:pPr>
        <w:pStyle w:val="a3"/>
        <w:rPr>
          <w:sz w:val="24"/>
        </w:rPr>
      </w:pPr>
      <w:r w:rsidRPr="00157E22">
        <w:rPr>
          <w:sz w:val="24"/>
        </w:rPr>
        <w:t xml:space="preserve">11. Муха, Р. Ужаленный уж / Р. Муха. — </w:t>
      </w:r>
      <w:proofErr w:type="gramStart"/>
      <w:r w:rsidRPr="00157E22">
        <w:rPr>
          <w:sz w:val="24"/>
        </w:rPr>
        <w:t>М. :</w:t>
      </w:r>
      <w:proofErr w:type="gramEnd"/>
      <w:r w:rsidRPr="00157E22">
        <w:rPr>
          <w:sz w:val="24"/>
        </w:rPr>
        <w:t xml:space="preserve"> Махаон, 2015. — 40 с. </w:t>
      </w:r>
      <w:r w:rsidRPr="00340D16">
        <w:rPr>
          <w:sz w:val="24"/>
        </w:rPr>
        <w:t>— (Веселые стихи.)</w:t>
      </w:r>
    </w:p>
    <w:sectPr w:rsidR="00DB34D2" w:rsidRPr="00340D16" w:rsidSect="00982076">
      <w:headerReference w:type="default" r:id="rId33"/>
      <w:footerReference w:type="default" r:id="rId34"/>
      <w:pgSz w:w="11906" w:h="16838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9C9CB" w14:textId="77777777" w:rsidR="007D1C2A" w:rsidRDefault="007D1C2A" w:rsidP="00AA1ABA">
      <w:pPr>
        <w:spacing w:after="0" w:line="240" w:lineRule="auto"/>
      </w:pPr>
      <w:r>
        <w:separator/>
      </w:r>
    </w:p>
  </w:endnote>
  <w:endnote w:type="continuationSeparator" w:id="0">
    <w:p w14:paraId="5846A753" w14:textId="77777777" w:rsidR="007D1C2A" w:rsidRDefault="007D1C2A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14:paraId="3BC577E7" w14:textId="5F805BFE" w:rsidR="0027448B" w:rsidRPr="0003005E" w:rsidRDefault="0027448B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8D752E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16FE1" w14:textId="77777777" w:rsidR="007D1C2A" w:rsidRDefault="007D1C2A" w:rsidP="00AA1ABA">
      <w:pPr>
        <w:spacing w:after="0" w:line="240" w:lineRule="auto"/>
      </w:pPr>
      <w:r>
        <w:separator/>
      </w:r>
    </w:p>
  </w:footnote>
  <w:footnote w:type="continuationSeparator" w:id="0">
    <w:p w14:paraId="2EA4D785" w14:textId="77777777" w:rsidR="007D1C2A" w:rsidRDefault="007D1C2A" w:rsidP="00AA1ABA">
      <w:pPr>
        <w:spacing w:after="0" w:line="240" w:lineRule="auto"/>
      </w:pPr>
      <w:r>
        <w:continuationSeparator/>
      </w:r>
    </w:p>
  </w:footnote>
  <w:footnote w:id="1">
    <w:p w14:paraId="2FE2FA5B" w14:textId="6ED39E18" w:rsidR="0027448B" w:rsidRDefault="0027448B">
      <w:pPr>
        <w:pStyle w:val="aff"/>
      </w:pPr>
      <w:r>
        <w:rPr>
          <w:rStyle w:val="aff1"/>
        </w:rPr>
        <w:footnoteRef/>
      </w:r>
      <w:r>
        <w:t xml:space="preserve"> </w:t>
      </w:r>
      <w:r w:rsidRPr="00F67F0A">
        <w:rPr>
          <w:rFonts w:ascii="Times New Roman" w:hAnsi="Times New Roman" w:cs="Times New Roman"/>
        </w:rPr>
        <w:t>Федорович, Г.</w:t>
      </w:r>
      <w:r>
        <w:rPr>
          <w:rFonts w:ascii="Times New Roman" w:hAnsi="Times New Roman" w:cs="Times New Roman"/>
          <w:lang w:val="be-BY"/>
        </w:rPr>
        <w:t xml:space="preserve"> </w:t>
      </w:r>
      <w:r w:rsidRPr="00F67F0A">
        <w:rPr>
          <w:rFonts w:ascii="Times New Roman" w:hAnsi="Times New Roman" w:cs="Times New Roman"/>
        </w:rPr>
        <w:t xml:space="preserve">М. Русский </w:t>
      </w:r>
      <w:proofErr w:type="gramStart"/>
      <w:r w:rsidRPr="00F67F0A">
        <w:rPr>
          <w:rFonts w:ascii="Times New Roman" w:hAnsi="Times New Roman" w:cs="Times New Roman"/>
        </w:rPr>
        <w:t>язык :</w:t>
      </w:r>
      <w:proofErr w:type="gramEnd"/>
      <w:r w:rsidRPr="00F67F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Формирование универсальных учебных действий</w:t>
      </w:r>
      <w:r w:rsidRPr="00F67F0A">
        <w:rPr>
          <w:rFonts w:ascii="Times New Roman" w:hAnsi="Times New Roman" w:cs="Times New Roman"/>
        </w:rPr>
        <w:t xml:space="preserve"> : 2 </w:t>
      </w:r>
      <w:proofErr w:type="spellStart"/>
      <w:r w:rsidRPr="00F67F0A">
        <w:rPr>
          <w:rFonts w:ascii="Times New Roman" w:hAnsi="Times New Roman" w:cs="Times New Roman"/>
        </w:rPr>
        <w:t>кл</w:t>
      </w:r>
      <w:proofErr w:type="spellEnd"/>
      <w:r w:rsidRPr="00F67F0A">
        <w:rPr>
          <w:rFonts w:ascii="Times New Roman" w:hAnsi="Times New Roman" w:cs="Times New Roman"/>
        </w:rPr>
        <w:t xml:space="preserve">. : пособие для учащихся общ. сред. образования с </w:t>
      </w:r>
      <w:r>
        <w:rPr>
          <w:rFonts w:ascii="Times New Roman" w:hAnsi="Times New Roman" w:cs="Times New Roman"/>
        </w:rPr>
        <w:t xml:space="preserve">белорус и </w:t>
      </w:r>
      <w:r w:rsidRPr="00F67F0A">
        <w:rPr>
          <w:rFonts w:ascii="Times New Roman" w:hAnsi="Times New Roman" w:cs="Times New Roman"/>
        </w:rPr>
        <w:t>рус. яз. обучения / Г.</w:t>
      </w:r>
      <w:r>
        <w:rPr>
          <w:rFonts w:ascii="Times New Roman" w:hAnsi="Times New Roman" w:cs="Times New Roman"/>
          <w:lang w:val="be-BY"/>
        </w:rPr>
        <w:t xml:space="preserve"> </w:t>
      </w:r>
      <w:r w:rsidRPr="00F67F0A">
        <w:rPr>
          <w:rFonts w:ascii="Times New Roman" w:hAnsi="Times New Roman" w:cs="Times New Roman"/>
        </w:rPr>
        <w:t>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F67F0A">
        <w:rPr>
          <w:rFonts w:ascii="Times New Roman" w:hAnsi="Times New Roman" w:cs="Times New Roman"/>
        </w:rPr>
        <w:t>Минск :</w:t>
      </w:r>
      <w:proofErr w:type="gramEnd"/>
      <w:r w:rsidRPr="00F67F0A">
        <w:rPr>
          <w:rFonts w:ascii="Times New Roman" w:hAnsi="Times New Roman" w:cs="Times New Roman"/>
          <w:lang w:val="be-BY"/>
        </w:rPr>
        <w:t xml:space="preserve"> Адукацыя і выхаванне, 202</w:t>
      </w:r>
      <w:r>
        <w:rPr>
          <w:rFonts w:ascii="Times New Roman" w:hAnsi="Times New Roman" w:cs="Times New Roman"/>
          <w:lang w:val="be-BY"/>
        </w:rPr>
        <w:t>0</w:t>
      </w:r>
      <w:r w:rsidRPr="00F67F0A">
        <w:rPr>
          <w:rFonts w:ascii="Times New Roman" w:hAnsi="Times New Roman" w:cs="Times New Roman"/>
          <w:lang w:val="be-BY"/>
        </w:rPr>
        <w:t>.</w:t>
      </w:r>
      <w:r>
        <w:rPr>
          <w:rFonts w:ascii="Times New Roman" w:hAnsi="Times New Roman" w:cs="Times New Roman"/>
          <w:lang w:val="be-BY"/>
        </w:rPr>
        <w:t> — 48 </w:t>
      </w:r>
      <w:r w:rsidRPr="00F67F0A">
        <w:rPr>
          <w:rFonts w:ascii="Times New Roman" w:hAnsi="Times New Roman" w:cs="Times New Roman"/>
          <w:lang w:val="be-BY"/>
        </w:rPr>
        <w:t>с. : ил.</w:t>
      </w:r>
      <w:r>
        <w:rPr>
          <w:rFonts w:ascii="Times New Roman" w:hAnsi="Times New Roman" w:cs="Times New Roman"/>
          <w:lang w:val="be-BY"/>
        </w:rPr>
        <w:t xml:space="preserve"> — </w:t>
      </w:r>
      <w:r w:rsidRPr="00F67F0A">
        <w:rPr>
          <w:rFonts w:ascii="Times New Roman" w:hAnsi="Times New Roman" w:cs="Times New Roman"/>
          <w:lang w:val="be-BY"/>
        </w:rPr>
        <w:t>(</w:t>
      </w:r>
      <w:r>
        <w:rPr>
          <w:rFonts w:ascii="Times New Roman" w:hAnsi="Times New Roman" w:cs="Times New Roman"/>
          <w:lang w:val="be-BY"/>
        </w:rPr>
        <w:t>Учимся учиться.</w:t>
      </w:r>
      <w:r w:rsidRPr="00F67F0A">
        <w:rPr>
          <w:rFonts w:ascii="Times New Roman" w:hAnsi="Times New Roman" w:cs="Times New Roman"/>
          <w:lang w:val="be-BY"/>
        </w:rPr>
        <w:t>)</w:t>
      </w:r>
    </w:p>
  </w:footnote>
  <w:footnote w:id="2">
    <w:p w14:paraId="31AB41B6" w14:textId="43ADAC12" w:rsidR="0027448B" w:rsidRDefault="0027448B" w:rsidP="009B2D2B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F67F0A">
        <w:rPr>
          <w:rFonts w:ascii="Times New Roman" w:hAnsi="Times New Roman" w:cs="Times New Roman"/>
        </w:rPr>
        <w:t>Федорович, Г.</w:t>
      </w:r>
      <w:r>
        <w:rPr>
          <w:rFonts w:ascii="Times New Roman" w:hAnsi="Times New Roman" w:cs="Times New Roman"/>
          <w:lang w:val="be-BY"/>
        </w:rPr>
        <w:t xml:space="preserve"> </w:t>
      </w:r>
      <w:r w:rsidRPr="00F67F0A">
        <w:rPr>
          <w:rFonts w:ascii="Times New Roman" w:hAnsi="Times New Roman" w:cs="Times New Roman"/>
        </w:rPr>
        <w:t xml:space="preserve">М. Русский </w:t>
      </w:r>
      <w:proofErr w:type="gramStart"/>
      <w:r w:rsidRPr="00F67F0A">
        <w:rPr>
          <w:rFonts w:ascii="Times New Roman" w:hAnsi="Times New Roman" w:cs="Times New Roman"/>
        </w:rPr>
        <w:t>язык :</w:t>
      </w:r>
      <w:proofErr w:type="gramEnd"/>
      <w:r w:rsidRPr="00F67F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Рабочая тетрадь</w:t>
      </w:r>
      <w:r w:rsidRPr="00F67F0A">
        <w:rPr>
          <w:rFonts w:ascii="Times New Roman" w:hAnsi="Times New Roman" w:cs="Times New Roman"/>
        </w:rPr>
        <w:t xml:space="preserve"> : 2 </w:t>
      </w:r>
      <w:proofErr w:type="spellStart"/>
      <w:r w:rsidRPr="00F67F0A">
        <w:rPr>
          <w:rFonts w:ascii="Times New Roman" w:hAnsi="Times New Roman" w:cs="Times New Roman"/>
        </w:rPr>
        <w:t>кл</w:t>
      </w:r>
      <w:proofErr w:type="spellEnd"/>
      <w:r w:rsidRPr="00F67F0A">
        <w:rPr>
          <w:rFonts w:ascii="Times New Roman" w:hAnsi="Times New Roman" w:cs="Times New Roman"/>
        </w:rPr>
        <w:t>. : пособие для учащихся общ. сред. образования с рус. яз. обучения / Г.</w:t>
      </w:r>
      <w:r>
        <w:rPr>
          <w:rFonts w:ascii="Times New Roman" w:hAnsi="Times New Roman" w:cs="Times New Roman"/>
          <w:lang w:val="be-BY"/>
        </w:rPr>
        <w:t xml:space="preserve"> </w:t>
      </w:r>
      <w:r w:rsidRPr="00F67F0A">
        <w:rPr>
          <w:rFonts w:ascii="Times New Roman" w:hAnsi="Times New Roman" w:cs="Times New Roman"/>
        </w:rPr>
        <w:t>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F67F0A">
        <w:rPr>
          <w:rFonts w:ascii="Times New Roman" w:hAnsi="Times New Roman" w:cs="Times New Roman"/>
        </w:rPr>
        <w:t>Минск :</w:t>
      </w:r>
      <w:proofErr w:type="gramEnd"/>
      <w:r w:rsidRPr="00F67F0A">
        <w:rPr>
          <w:rFonts w:ascii="Times New Roman" w:hAnsi="Times New Roman" w:cs="Times New Roman"/>
          <w:lang w:val="be-BY"/>
        </w:rPr>
        <w:t xml:space="preserve"> Адукацыя і выхаванне, 2022.</w:t>
      </w:r>
      <w:r>
        <w:rPr>
          <w:rFonts w:ascii="Times New Roman" w:hAnsi="Times New Roman" w:cs="Times New Roman"/>
          <w:lang w:val="be-BY"/>
        </w:rPr>
        <w:t> — 48</w:t>
      </w:r>
      <w:r w:rsidRPr="00F67F0A">
        <w:rPr>
          <w:rFonts w:ascii="Times New Roman" w:hAnsi="Times New Roman" w:cs="Times New Roman"/>
          <w:lang w:val="be-BY"/>
        </w:rPr>
        <w:t xml:space="preserve"> с. : ил.</w:t>
      </w:r>
      <w:r>
        <w:rPr>
          <w:rFonts w:ascii="Times New Roman" w:hAnsi="Times New Roman" w:cs="Times New Roman"/>
          <w:lang w:val="be-BY"/>
        </w:rPr>
        <w:t xml:space="preserve"> — </w:t>
      </w:r>
      <w:r w:rsidRPr="00F67F0A">
        <w:rPr>
          <w:rFonts w:ascii="Times New Roman" w:hAnsi="Times New Roman" w:cs="Times New Roman"/>
          <w:lang w:val="be-BY"/>
        </w:rPr>
        <w:t>(Моя рабочая тетрадь</w:t>
      </w:r>
      <w:r>
        <w:rPr>
          <w:rFonts w:ascii="Times New Roman" w:hAnsi="Times New Roman" w:cs="Times New Roman"/>
          <w:lang w:val="be-BY"/>
        </w:rPr>
        <w:t>.</w:t>
      </w:r>
      <w:r w:rsidRPr="00F67F0A">
        <w:rPr>
          <w:rFonts w:ascii="Times New Roman" w:hAnsi="Times New Roman" w:cs="Times New Roman"/>
          <w:lang w:val="be-BY"/>
        </w:rPr>
        <w:t>)</w:t>
      </w:r>
    </w:p>
  </w:footnote>
  <w:footnote w:id="3">
    <w:p w14:paraId="1204B5FE" w14:textId="4B219219" w:rsidR="0027448B" w:rsidRDefault="0027448B" w:rsidP="009B2D2B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F67F0A">
        <w:rPr>
          <w:rFonts w:ascii="Times New Roman" w:hAnsi="Times New Roman" w:cs="Times New Roman"/>
        </w:rPr>
        <w:t>Федорович, Г.</w:t>
      </w:r>
      <w:r>
        <w:rPr>
          <w:rFonts w:ascii="Times New Roman" w:hAnsi="Times New Roman" w:cs="Times New Roman"/>
        </w:rPr>
        <w:t xml:space="preserve"> </w:t>
      </w:r>
      <w:r w:rsidRPr="00F67F0A">
        <w:rPr>
          <w:rFonts w:ascii="Times New Roman" w:hAnsi="Times New Roman" w:cs="Times New Roman"/>
        </w:rPr>
        <w:t xml:space="preserve">М. Русский </w:t>
      </w:r>
      <w:proofErr w:type="gramStart"/>
      <w:r w:rsidRPr="00F67F0A">
        <w:rPr>
          <w:rFonts w:ascii="Times New Roman" w:hAnsi="Times New Roman" w:cs="Times New Roman"/>
        </w:rPr>
        <w:t>язык :</w:t>
      </w:r>
      <w:proofErr w:type="gramEnd"/>
      <w:r w:rsidRPr="00F67F0A">
        <w:rPr>
          <w:rFonts w:ascii="Times New Roman" w:hAnsi="Times New Roman" w:cs="Times New Roman"/>
        </w:rPr>
        <w:t xml:space="preserve"> Тематический контроль : 2 </w:t>
      </w:r>
      <w:proofErr w:type="spellStart"/>
      <w:r w:rsidRPr="00F67F0A">
        <w:rPr>
          <w:rFonts w:ascii="Times New Roman" w:hAnsi="Times New Roman" w:cs="Times New Roman"/>
        </w:rPr>
        <w:t>кл</w:t>
      </w:r>
      <w:proofErr w:type="spellEnd"/>
      <w:r w:rsidRPr="00F67F0A">
        <w:rPr>
          <w:rFonts w:ascii="Times New Roman" w:hAnsi="Times New Roman" w:cs="Times New Roman"/>
        </w:rPr>
        <w:t>. : пособие для учащихся общ. сред. образования с рус. яз. обучения / Г.</w:t>
      </w:r>
      <w:r>
        <w:rPr>
          <w:rFonts w:ascii="Times New Roman" w:hAnsi="Times New Roman" w:cs="Times New Roman"/>
        </w:rPr>
        <w:t xml:space="preserve"> </w:t>
      </w:r>
      <w:r w:rsidRPr="00F67F0A">
        <w:rPr>
          <w:rFonts w:ascii="Times New Roman" w:hAnsi="Times New Roman" w:cs="Times New Roman"/>
        </w:rPr>
        <w:t>М. Федорович.</w:t>
      </w:r>
      <w:r>
        <w:rPr>
          <w:rFonts w:ascii="Times New Roman" w:hAnsi="Times New Roman" w:cs="Times New Roman"/>
        </w:rPr>
        <w:t xml:space="preserve"> — </w:t>
      </w:r>
      <w:proofErr w:type="gramStart"/>
      <w:r w:rsidRPr="00F67F0A">
        <w:rPr>
          <w:rFonts w:ascii="Times New Roman" w:hAnsi="Times New Roman" w:cs="Times New Roman"/>
        </w:rPr>
        <w:t>Минск :</w:t>
      </w:r>
      <w:proofErr w:type="gramEnd"/>
      <w:r w:rsidRPr="00F67F0A">
        <w:rPr>
          <w:rFonts w:ascii="Times New Roman" w:hAnsi="Times New Roman" w:cs="Times New Roman"/>
          <w:lang w:val="be-BY"/>
        </w:rPr>
        <w:t xml:space="preserve"> Адукацыя і выхаванне, 2022.</w:t>
      </w:r>
      <w:r>
        <w:rPr>
          <w:rFonts w:ascii="Times New Roman" w:hAnsi="Times New Roman" w:cs="Times New Roman"/>
          <w:lang w:val="be-BY"/>
        </w:rPr>
        <w:t xml:space="preserve"> — </w:t>
      </w:r>
      <w:r w:rsidRPr="00F67F0A">
        <w:rPr>
          <w:rFonts w:ascii="Times New Roman" w:hAnsi="Times New Roman" w:cs="Times New Roman"/>
          <w:lang w:val="be-BY"/>
        </w:rPr>
        <w:t>72 с. : ил.</w:t>
      </w:r>
      <w:r>
        <w:rPr>
          <w:rFonts w:ascii="Times New Roman" w:hAnsi="Times New Roman" w:cs="Times New Roman"/>
          <w:lang w:val="be-BY"/>
        </w:rPr>
        <w:t xml:space="preserve"> — </w:t>
      </w:r>
      <w:r w:rsidRPr="00F67F0A">
        <w:rPr>
          <w:rFonts w:ascii="Times New Roman" w:hAnsi="Times New Roman" w:cs="Times New Roman"/>
          <w:lang w:val="be-BY"/>
        </w:rPr>
        <w:t>(Моя рабочая тетрадь</w:t>
      </w:r>
      <w:r>
        <w:rPr>
          <w:rFonts w:ascii="Times New Roman" w:hAnsi="Times New Roman" w:cs="Times New Roman"/>
          <w:lang w:val="be-BY"/>
        </w:rPr>
        <w:t>.</w:t>
      </w:r>
      <w:r w:rsidRPr="00F67F0A">
        <w:rPr>
          <w:rFonts w:ascii="Times New Roman" w:hAnsi="Times New Roman" w:cs="Times New Roman"/>
          <w:lang w:val="be-BY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F6EF0" w14:textId="15748425" w:rsidR="0027448B" w:rsidRPr="0003005E" w:rsidRDefault="0027448B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Г. М. Федорович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 w:rsidRPr="007B061C"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63633097-bell-icon-cartoon-illustration-of-bell-vector-icon-for-web" style="width:19.4pt;height:19.4pt;visibility:visible" o:bullet="t">
        <v:imagedata r:id="rId1" o:title="63633097-bell-icon-cartoon-illustration-of-bell-vector-icon-for-web"/>
      </v:shape>
    </w:pict>
  </w:numPicBullet>
  <w:numPicBullet w:numPicBulletId="1">
    <w:pict>
      <v:shape id="_x0000_i1051" type="#_x0000_t75" style="width:390pt;height:414pt;visibility:visible" o:bullet="t">
        <v:imagedata r:id="rId2" o:title=""/>
      </v:shape>
    </w:pict>
  </w:numPicBullet>
  <w:abstractNum w:abstractNumId="0" w15:restartNumberingAfterBreak="0">
    <w:nsid w:val="019C61DC"/>
    <w:multiLevelType w:val="multilevel"/>
    <w:tmpl w:val="F48AF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A56A4"/>
    <w:multiLevelType w:val="hybridMultilevel"/>
    <w:tmpl w:val="23921B2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13E019EB"/>
    <w:multiLevelType w:val="hybridMultilevel"/>
    <w:tmpl w:val="221CD6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941925"/>
    <w:multiLevelType w:val="hybridMultilevel"/>
    <w:tmpl w:val="A860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A3534"/>
    <w:multiLevelType w:val="multilevel"/>
    <w:tmpl w:val="78864042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5" w15:restartNumberingAfterBreak="0">
    <w:nsid w:val="19E771BF"/>
    <w:multiLevelType w:val="hybridMultilevel"/>
    <w:tmpl w:val="17B29040"/>
    <w:lvl w:ilvl="0" w:tplc="481E15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AAA102A"/>
    <w:multiLevelType w:val="multilevel"/>
    <w:tmpl w:val="B616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06B35"/>
    <w:multiLevelType w:val="hybridMultilevel"/>
    <w:tmpl w:val="5D42101E"/>
    <w:lvl w:ilvl="0" w:tplc="9D9875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2C2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349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F41F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89E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08F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AA7F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E63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74C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0E948F6"/>
    <w:multiLevelType w:val="hybridMultilevel"/>
    <w:tmpl w:val="5FA46F30"/>
    <w:lvl w:ilvl="0" w:tplc="2362D8C4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951AAD"/>
    <w:multiLevelType w:val="multilevel"/>
    <w:tmpl w:val="19E6D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3047CB"/>
    <w:multiLevelType w:val="multilevel"/>
    <w:tmpl w:val="DC28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A396E"/>
    <w:multiLevelType w:val="multilevel"/>
    <w:tmpl w:val="119A826E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2" w15:restartNumberingAfterBreak="0">
    <w:nsid w:val="289C2A24"/>
    <w:multiLevelType w:val="hybridMultilevel"/>
    <w:tmpl w:val="AA343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A30AC"/>
    <w:multiLevelType w:val="hybridMultilevel"/>
    <w:tmpl w:val="CF9AC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B00D3"/>
    <w:multiLevelType w:val="multilevel"/>
    <w:tmpl w:val="BB90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535AFB"/>
    <w:multiLevelType w:val="hybridMultilevel"/>
    <w:tmpl w:val="464C30A2"/>
    <w:lvl w:ilvl="0" w:tplc="EA30E8C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31267E1"/>
    <w:multiLevelType w:val="multilevel"/>
    <w:tmpl w:val="D3B2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C13145"/>
    <w:multiLevelType w:val="multilevel"/>
    <w:tmpl w:val="B066E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140F43"/>
    <w:multiLevelType w:val="hybridMultilevel"/>
    <w:tmpl w:val="6BB47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F054A"/>
    <w:multiLevelType w:val="multilevel"/>
    <w:tmpl w:val="2552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F31732"/>
    <w:multiLevelType w:val="multilevel"/>
    <w:tmpl w:val="3774DA04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1" w15:restartNumberingAfterBreak="0">
    <w:nsid w:val="44F65972"/>
    <w:multiLevelType w:val="multilevel"/>
    <w:tmpl w:val="823A5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6C6323"/>
    <w:multiLevelType w:val="multilevel"/>
    <w:tmpl w:val="F8B8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FC4551"/>
    <w:multiLevelType w:val="multilevel"/>
    <w:tmpl w:val="8332B84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02799C"/>
    <w:multiLevelType w:val="hybridMultilevel"/>
    <w:tmpl w:val="4F60B048"/>
    <w:lvl w:ilvl="0" w:tplc="22C2EE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8D2434F"/>
    <w:multiLevelType w:val="hybridMultilevel"/>
    <w:tmpl w:val="ECE83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1451B"/>
    <w:multiLevelType w:val="multilevel"/>
    <w:tmpl w:val="CF98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904A4D"/>
    <w:multiLevelType w:val="hybridMultilevel"/>
    <w:tmpl w:val="5C4A0B22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64236CD5"/>
    <w:multiLevelType w:val="multilevel"/>
    <w:tmpl w:val="8332B84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0B0DFA"/>
    <w:multiLevelType w:val="multilevel"/>
    <w:tmpl w:val="E04E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2A6C65"/>
    <w:multiLevelType w:val="hybridMultilevel"/>
    <w:tmpl w:val="7D3612A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21E3B47"/>
    <w:multiLevelType w:val="hybridMultilevel"/>
    <w:tmpl w:val="68561AF4"/>
    <w:lvl w:ilvl="0" w:tplc="DC8CA3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23D5295"/>
    <w:multiLevelType w:val="hybridMultilevel"/>
    <w:tmpl w:val="605E5DA4"/>
    <w:lvl w:ilvl="0" w:tplc="AFD869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2822A25"/>
    <w:multiLevelType w:val="hybridMultilevel"/>
    <w:tmpl w:val="0002AFE4"/>
    <w:lvl w:ilvl="0" w:tplc="6D6402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805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E21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2045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242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C621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F4D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943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DEDD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50627BA"/>
    <w:multiLevelType w:val="hybridMultilevel"/>
    <w:tmpl w:val="9CDC5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907A6C"/>
    <w:multiLevelType w:val="multilevel"/>
    <w:tmpl w:val="9A949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891D38"/>
    <w:multiLevelType w:val="multilevel"/>
    <w:tmpl w:val="5150C694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7" w15:restartNumberingAfterBreak="0">
    <w:nsid w:val="7C0645C6"/>
    <w:multiLevelType w:val="hybridMultilevel"/>
    <w:tmpl w:val="9432E8F2"/>
    <w:lvl w:ilvl="0" w:tplc="B8BA4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6"/>
  </w:num>
  <w:num w:numId="2">
    <w:abstractNumId w:val="8"/>
  </w:num>
  <w:num w:numId="3">
    <w:abstractNumId w:val="5"/>
  </w:num>
  <w:num w:numId="4">
    <w:abstractNumId w:val="13"/>
  </w:num>
  <w:num w:numId="5">
    <w:abstractNumId w:val="4"/>
  </w:num>
  <w:num w:numId="6">
    <w:abstractNumId w:val="23"/>
  </w:num>
  <w:num w:numId="7">
    <w:abstractNumId w:val="28"/>
  </w:num>
  <w:num w:numId="8">
    <w:abstractNumId w:val="11"/>
  </w:num>
  <w:num w:numId="9">
    <w:abstractNumId w:val="2"/>
  </w:num>
  <w:num w:numId="10">
    <w:abstractNumId w:val="20"/>
  </w:num>
  <w:num w:numId="11">
    <w:abstractNumId w:val="24"/>
  </w:num>
  <w:num w:numId="12">
    <w:abstractNumId w:val="9"/>
  </w:num>
  <w:num w:numId="13">
    <w:abstractNumId w:val="26"/>
  </w:num>
  <w:num w:numId="14">
    <w:abstractNumId w:val="21"/>
  </w:num>
  <w:num w:numId="15">
    <w:abstractNumId w:val="22"/>
  </w:num>
  <w:num w:numId="16">
    <w:abstractNumId w:val="17"/>
  </w:num>
  <w:num w:numId="17">
    <w:abstractNumId w:val="19"/>
  </w:num>
  <w:num w:numId="18">
    <w:abstractNumId w:val="32"/>
  </w:num>
  <w:num w:numId="19">
    <w:abstractNumId w:val="12"/>
  </w:num>
  <w:num w:numId="20">
    <w:abstractNumId w:val="33"/>
  </w:num>
  <w:num w:numId="21">
    <w:abstractNumId w:val="7"/>
  </w:num>
  <w:num w:numId="22">
    <w:abstractNumId w:val="31"/>
  </w:num>
  <w:num w:numId="23">
    <w:abstractNumId w:val="29"/>
  </w:num>
  <w:num w:numId="24">
    <w:abstractNumId w:val="16"/>
  </w:num>
  <w:num w:numId="25">
    <w:abstractNumId w:val="0"/>
  </w:num>
  <w:num w:numId="26">
    <w:abstractNumId w:val="10"/>
  </w:num>
  <w:num w:numId="27">
    <w:abstractNumId w:val="14"/>
  </w:num>
  <w:num w:numId="28">
    <w:abstractNumId w:val="6"/>
  </w:num>
  <w:num w:numId="29">
    <w:abstractNumId w:val="30"/>
  </w:num>
  <w:num w:numId="30">
    <w:abstractNumId w:val="15"/>
  </w:num>
  <w:num w:numId="31">
    <w:abstractNumId w:val="37"/>
  </w:num>
  <w:num w:numId="32">
    <w:abstractNumId w:val="18"/>
  </w:num>
  <w:num w:numId="33">
    <w:abstractNumId w:val="3"/>
  </w:num>
  <w:num w:numId="34">
    <w:abstractNumId w:val="25"/>
  </w:num>
  <w:num w:numId="35">
    <w:abstractNumId w:val="35"/>
  </w:num>
  <w:num w:numId="36">
    <w:abstractNumId w:val="34"/>
  </w:num>
  <w:num w:numId="37">
    <w:abstractNumId w:val="1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1C"/>
    <w:rsid w:val="0003005E"/>
    <w:rsid w:val="000A2619"/>
    <w:rsid w:val="00101B76"/>
    <w:rsid w:val="00157E22"/>
    <w:rsid w:val="001D7A3B"/>
    <w:rsid w:val="00240C65"/>
    <w:rsid w:val="0027448B"/>
    <w:rsid w:val="00295FE3"/>
    <w:rsid w:val="002A611A"/>
    <w:rsid w:val="002D1E2D"/>
    <w:rsid w:val="002D61AD"/>
    <w:rsid w:val="002D7BDF"/>
    <w:rsid w:val="003109E9"/>
    <w:rsid w:val="00340D16"/>
    <w:rsid w:val="003A3332"/>
    <w:rsid w:val="004334D6"/>
    <w:rsid w:val="004C3F9F"/>
    <w:rsid w:val="004D70F6"/>
    <w:rsid w:val="004F5D51"/>
    <w:rsid w:val="0050015E"/>
    <w:rsid w:val="0055343A"/>
    <w:rsid w:val="00572542"/>
    <w:rsid w:val="00587B45"/>
    <w:rsid w:val="005A5C21"/>
    <w:rsid w:val="005C7D86"/>
    <w:rsid w:val="005D349B"/>
    <w:rsid w:val="005E71BB"/>
    <w:rsid w:val="005F7E86"/>
    <w:rsid w:val="006544DA"/>
    <w:rsid w:val="006569F0"/>
    <w:rsid w:val="00673AA5"/>
    <w:rsid w:val="00732082"/>
    <w:rsid w:val="00753ED8"/>
    <w:rsid w:val="007620C7"/>
    <w:rsid w:val="00785DB8"/>
    <w:rsid w:val="007B061C"/>
    <w:rsid w:val="007B2EB3"/>
    <w:rsid w:val="007D1C2A"/>
    <w:rsid w:val="007F6D02"/>
    <w:rsid w:val="0085564F"/>
    <w:rsid w:val="008903B3"/>
    <w:rsid w:val="008D752E"/>
    <w:rsid w:val="00904715"/>
    <w:rsid w:val="009719E3"/>
    <w:rsid w:val="00977343"/>
    <w:rsid w:val="00982076"/>
    <w:rsid w:val="00993472"/>
    <w:rsid w:val="009B2D2B"/>
    <w:rsid w:val="00A021B8"/>
    <w:rsid w:val="00A04467"/>
    <w:rsid w:val="00A32220"/>
    <w:rsid w:val="00AA1ABA"/>
    <w:rsid w:val="00AB6BD4"/>
    <w:rsid w:val="00B0221F"/>
    <w:rsid w:val="00B02534"/>
    <w:rsid w:val="00B4276C"/>
    <w:rsid w:val="00B961AA"/>
    <w:rsid w:val="00BD368B"/>
    <w:rsid w:val="00C25908"/>
    <w:rsid w:val="00D969F1"/>
    <w:rsid w:val="00DB34D2"/>
    <w:rsid w:val="00DD023A"/>
    <w:rsid w:val="00DE57A4"/>
    <w:rsid w:val="00DF4460"/>
    <w:rsid w:val="00EA3EEE"/>
    <w:rsid w:val="00F1267E"/>
    <w:rsid w:val="00F71826"/>
    <w:rsid w:val="00FA2711"/>
    <w:rsid w:val="00FD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AD32B"/>
  <w15:chartTrackingRefBased/>
  <w15:docId w15:val="{2E2D68BA-9C5D-4DA8-B050-90D819FF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paragraph" w:styleId="1">
    <w:name w:val="heading 1"/>
    <w:basedOn w:val="a"/>
    <w:link w:val="10"/>
    <w:uiPriority w:val="9"/>
    <w:qFormat/>
    <w:rsid w:val="009B2D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2D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10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10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982076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982076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1">
    <w:name w:val="ПодЗАГ 2"/>
    <w:basedOn w:val="12"/>
    <w:link w:val="22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ПодЗАГ 2 Знак"/>
    <w:basedOn w:val="15"/>
    <w:link w:val="21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styleId="af8">
    <w:name w:val="annotation reference"/>
    <w:basedOn w:val="a0"/>
    <w:uiPriority w:val="99"/>
    <w:semiHidden/>
    <w:unhideWhenUsed/>
    <w:rsid w:val="007B061C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7B061C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7B061C"/>
    <w:rPr>
      <w:rFonts w:eastAsiaTheme="minorEastAsia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7B06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7B061C"/>
    <w:rPr>
      <w:rFonts w:ascii="Segoe UI" w:hAnsi="Segoe UI" w:cs="Segoe UI"/>
      <w:sz w:val="18"/>
      <w:szCs w:val="18"/>
    </w:rPr>
  </w:style>
  <w:style w:type="paragraph" w:styleId="afd">
    <w:name w:val="Revision"/>
    <w:hidden/>
    <w:uiPriority w:val="99"/>
    <w:semiHidden/>
    <w:rsid w:val="007B061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2D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B2D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9B2D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e">
    <w:name w:val="Emphasis"/>
    <w:basedOn w:val="a0"/>
    <w:uiPriority w:val="20"/>
    <w:qFormat/>
    <w:rsid w:val="009B2D2B"/>
    <w:rPr>
      <w:i/>
      <w:iCs/>
    </w:rPr>
  </w:style>
  <w:style w:type="paragraph" w:customStyle="1" w:styleId="c10">
    <w:name w:val="c10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B2D2B"/>
  </w:style>
  <w:style w:type="paragraph" w:customStyle="1" w:styleId="c3">
    <w:name w:val="c3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B2D2B"/>
  </w:style>
  <w:style w:type="character" w:customStyle="1" w:styleId="c27">
    <w:name w:val="c27"/>
    <w:basedOn w:val="a0"/>
    <w:rsid w:val="009B2D2B"/>
  </w:style>
  <w:style w:type="paragraph" w:customStyle="1" w:styleId="c5">
    <w:name w:val="c5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2D2B"/>
  </w:style>
  <w:style w:type="paragraph" w:customStyle="1" w:styleId="c2">
    <w:name w:val="c2"/>
    <w:basedOn w:val="a"/>
    <w:rsid w:val="009B2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"/>
    <w:link w:val="aff0"/>
    <w:uiPriority w:val="99"/>
    <w:semiHidden/>
    <w:unhideWhenUsed/>
    <w:rsid w:val="009B2D2B"/>
    <w:pPr>
      <w:spacing w:after="0"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9B2D2B"/>
    <w:rPr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9B2D2B"/>
    <w:rPr>
      <w:vertAlign w:val="superscript"/>
    </w:rPr>
  </w:style>
  <w:style w:type="character" w:styleId="aff2">
    <w:name w:val="Subtle Emphasis"/>
    <w:basedOn w:val="a0"/>
    <w:uiPriority w:val="19"/>
    <w:qFormat/>
    <w:rsid w:val="009B2D2B"/>
    <w:rPr>
      <w:i/>
      <w:iCs/>
      <w:color w:val="808080" w:themeColor="text1" w:themeTint="7F"/>
    </w:rPr>
  </w:style>
  <w:style w:type="character" w:customStyle="1" w:styleId="w">
    <w:name w:val="w"/>
    <w:basedOn w:val="a0"/>
    <w:rsid w:val="009B2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sait-zaika.ru/stikhi/stikhi-o-zhivotnykh/stikhi-o-rybak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7.bin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10_2022_&#1076;&#1080;&#1089;&#1082;_&#1055;&#1064;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3DA3-A33D-4F52-99E8-CFFFFFC3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</Template>
  <TotalTime>1</TotalTime>
  <Pages>39</Pages>
  <Words>12208</Words>
  <Characters>69588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2</cp:revision>
  <dcterms:created xsi:type="dcterms:W3CDTF">2022-11-24T16:43:00Z</dcterms:created>
  <dcterms:modified xsi:type="dcterms:W3CDTF">2022-11-24T16:43:00Z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-1674180125</vt:i4>
  </property>
</Properties>
</file>