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CA" w:rsidRDefault="005B12CA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8_1006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8_1206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8_1207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8_1207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4D2" w:rsidRDefault="00DB34D2" w:rsidP="00B02534"/>
    <w:p w:rsidR="005B12CA" w:rsidRDefault="005B12CA" w:rsidP="00B02534"/>
    <w:p w:rsidR="005B12CA" w:rsidRDefault="005B12CA" w:rsidP="00B02534"/>
    <w:p w:rsidR="005B12CA" w:rsidRDefault="005B12CA" w:rsidP="00B02534"/>
    <w:p w:rsidR="005B12CA" w:rsidRDefault="005B12CA" w:rsidP="00B02534">
      <w:r>
        <w:rPr>
          <w:noProof/>
        </w:rPr>
        <w:lastRenderedPageBreak/>
        <w:drawing>
          <wp:inline distT="0" distB="0" distL="0" distR="0">
            <wp:extent cx="6519145" cy="6315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911" cy="632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B12CA" w:rsidRDefault="005B12CA" w:rsidP="00B02534">
      <w:r>
        <w:rPr>
          <w:noProof/>
        </w:rPr>
        <w:lastRenderedPageBreak/>
        <w:drawing>
          <wp:inline distT="0" distB="0" distL="0" distR="0">
            <wp:extent cx="6467475" cy="7351469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А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371" cy="735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B12CA" w:rsidRPr="00B02534" w:rsidRDefault="005B12CA" w:rsidP="005B12CA">
      <w:pPr>
        <w:jc w:val="center"/>
      </w:pPr>
      <w:r>
        <w:rPr>
          <w:noProof/>
        </w:rPr>
        <w:lastRenderedPageBreak/>
        <w:drawing>
          <wp:inline distT="0" distB="0" distL="0" distR="0">
            <wp:extent cx="9404719" cy="4963034"/>
            <wp:effectExtent l="0" t="7938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А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45573" cy="498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2CA" w:rsidRPr="00B02534" w:rsidSect="0055343A">
      <w:headerReference w:type="default" r:id="rId13"/>
      <w:footerReference w:type="default" r:id="rId14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15AB" w:rsidRDefault="00B315AB" w:rsidP="00AA1ABA">
      <w:pPr>
        <w:spacing w:after="0" w:line="240" w:lineRule="auto"/>
      </w:pPr>
      <w:r>
        <w:separator/>
      </w:r>
    </w:p>
  </w:endnote>
  <w:endnote w:type="continuationSeparator" w:id="0">
    <w:p w:rsidR="00B315AB" w:rsidRDefault="00B315AB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panose1 w:val="020B0503040502020204"/>
    <w:charset w:val="00"/>
    <w:family w:val="swiss"/>
    <w:notTrueType/>
    <w:pitch w:val="variable"/>
    <w:sig w:usb0="C40006F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t>2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15AB" w:rsidRDefault="00B315AB" w:rsidP="00AA1ABA">
      <w:pPr>
        <w:spacing w:after="0" w:line="240" w:lineRule="auto"/>
      </w:pPr>
      <w:r>
        <w:separator/>
      </w:r>
    </w:p>
  </w:footnote>
  <w:footnote w:type="continuationSeparator" w:id="0">
    <w:p w:rsidR="00B315AB" w:rsidRDefault="00B315AB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03005E" w:rsidRDefault="005B12CA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>А. П. Григорович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11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2CA"/>
    <w:rsid w:val="0003005E"/>
    <w:rsid w:val="00090D90"/>
    <w:rsid w:val="000A2619"/>
    <w:rsid w:val="00101B76"/>
    <w:rsid w:val="001D7A3B"/>
    <w:rsid w:val="00240C65"/>
    <w:rsid w:val="00295FE3"/>
    <w:rsid w:val="002D1E2D"/>
    <w:rsid w:val="003A3332"/>
    <w:rsid w:val="004334D6"/>
    <w:rsid w:val="004C3F9F"/>
    <w:rsid w:val="004D70F6"/>
    <w:rsid w:val="0055343A"/>
    <w:rsid w:val="00572542"/>
    <w:rsid w:val="005B12CA"/>
    <w:rsid w:val="00673AA5"/>
    <w:rsid w:val="00732082"/>
    <w:rsid w:val="007B2EB3"/>
    <w:rsid w:val="007F6D02"/>
    <w:rsid w:val="0085564F"/>
    <w:rsid w:val="008903B3"/>
    <w:rsid w:val="00904715"/>
    <w:rsid w:val="00AA1ABA"/>
    <w:rsid w:val="00B02534"/>
    <w:rsid w:val="00B315AB"/>
    <w:rsid w:val="00B4276C"/>
    <w:rsid w:val="00C25908"/>
    <w:rsid w:val="00DB34D2"/>
    <w:rsid w:val="00DD023A"/>
    <w:rsid w:val="00DE57A4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A1A5A9"/>
  <w15:chartTrackingRefBased/>
  <w15:docId w15:val="{2CA72D36-A301-42D1-95C6-F98C84CA3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03005E"/>
    <w:pPr>
      <w:spacing w:after="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styleId="af8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&#1044;&#1080;&#1089;&#1082;%20&#1055;&#1064;_11-2023\+%20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 Шаблон для ДИСКА.dotx</Template>
  <TotalTime>12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m32</dc:creator>
  <cp:keywords/>
  <dc:description/>
  <cp:lastModifiedBy>m32</cp:lastModifiedBy>
  <cp:revision>1</cp:revision>
  <dcterms:created xsi:type="dcterms:W3CDTF">2023-11-27T06:29:00Z</dcterms:created>
  <dcterms:modified xsi:type="dcterms:W3CDTF">2023-11-27T06:41:00Z</dcterms:modified>
</cp:coreProperties>
</file>