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65" w:rsidRPr="002C0B06" w:rsidRDefault="00DA0B65" w:rsidP="00BC2F22">
      <w:pPr>
        <w:pStyle w:val="1"/>
        <w:jc w:val="left"/>
      </w:pPr>
      <w:bookmarkStart w:id="0" w:name="_GoBack"/>
      <w:bookmarkEnd w:id="0"/>
      <w:r w:rsidRPr="002C0B06">
        <w:t xml:space="preserve">Названия и изображения природных зон </w:t>
      </w:r>
    </w:p>
    <w:p w:rsidR="00DA0B65" w:rsidRPr="00DA0B65" w:rsidRDefault="00DA0B65" w:rsidP="00BC2F22">
      <w:pPr>
        <w:spacing w:before="600" w:after="0" w:line="240" w:lineRule="auto"/>
        <w:jc w:val="center"/>
        <w:rPr>
          <w:rFonts w:ascii="Times New Roman" w:hAnsi="Times New Roman"/>
          <w:b/>
          <w:sz w:val="200"/>
          <w:szCs w:val="180"/>
        </w:rPr>
      </w:pPr>
      <w:r w:rsidRPr="00DA0B65">
        <w:rPr>
          <w:rFonts w:ascii="Times New Roman" w:hAnsi="Times New Roman"/>
          <w:b/>
          <w:sz w:val="200"/>
          <w:szCs w:val="180"/>
        </w:rPr>
        <w:t>Полярные</w:t>
      </w:r>
    </w:p>
    <w:p w:rsidR="00DA0B65" w:rsidRPr="00DA0B65" w:rsidRDefault="00DA0B65" w:rsidP="00BC2F22">
      <w:pPr>
        <w:spacing w:after="0" w:line="240" w:lineRule="auto"/>
        <w:jc w:val="center"/>
        <w:rPr>
          <w:rFonts w:ascii="Times New Roman" w:hAnsi="Times New Roman"/>
          <w:b/>
          <w:sz w:val="200"/>
          <w:szCs w:val="180"/>
        </w:rPr>
      </w:pPr>
      <w:r w:rsidRPr="00DA0B65">
        <w:rPr>
          <w:rFonts w:ascii="Times New Roman" w:hAnsi="Times New Roman"/>
          <w:b/>
          <w:sz w:val="200"/>
          <w:szCs w:val="180"/>
        </w:rPr>
        <w:t>районы</w:t>
      </w:r>
    </w:p>
    <w:p w:rsidR="00DA0B65" w:rsidRDefault="00DA0B65" w:rsidP="00BC2F22">
      <w:pPr>
        <w:spacing w:after="0" w:line="240" w:lineRule="auto"/>
        <w:jc w:val="center"/>
        <w:rPr>
          <w:rFonts w:ascii="Times New Roman" w:hAnsi="Times New Roman"/>
          <w:b/>
          <w:sz w:val="200"/>
          <w:szCs w:val="180"/>
        </w:rPr>
      </w:pPr>
      <w:r w:rsidRPr="00DA0B65">
        <w:rPr>
          <w:rFonts w:ascii="Times New Roman" w:hAnsi="Times New Roman"/>
          <w:b/>
          <w:sz w:val="200"/>
          <w:szCs w:val="180"/>
        </w:rPr>
        <w:t>Земли</w:t>
      </w:r>
      <w:r>
        <w:rPr>
          <w:rFonts w:ascii="Times New Roman" w:hAnsi="Times New Roman"/>
          <w:b/>
          <w:sz w:val="200"/>
          <w:szCs w:val="180"/>
        </w:rPr>
        <w:br w:type="page"/>
      </w:r>
    </w:p>
    <w:p w:rsidR="00DA0B65" w:rsidRDefault="00DA0B65" w:rsidP="00BC2F22">
      <w:pPr>
        <w:spacing w:after="0" w:line="240" w:lineRule="auto"/>
        <w:jc w:val="center"/>
        <w:rPr>
          <w:rFonts w:ascii="Times New Roman" w:hAnsi="Times New Roman"/>
          <w:b/>
          <w:sz w:val="180"/>
          <w:szCs w:val="180"/>
        </w:rPr>
      </w:pPr>
    </w:p>
    <w:p w:rsidR="00DA0B65" w:rsidRPr="00DA0B65" w:rsidRDefault="00DA0B65" w:rsidP="00BC2F22">
      <w:pPr>
        <w:spacing w:before="600" w:after="0" w:line="240" w:lineRule="auto"/>
        <w:jc w:val="center"/>
        <w:rPr>
          <w:rFonts w:ascii="Times New Roman" w:hAnsi="Times New Roman"/>
          <w:b/>
          <w:sz w:val="180"/>
          <w:szCs w:val="180"/>
        </w:rPr>
      </w:pPr>
      <w:r w:rsidRPr="00DA0B65">
        <w:rPr>
          <w:rFonts w:ascii="Times New Roman" w:hAnsi="Times New Roman"/>
          <w:b/>
          <w:sz w:val="180"/>
          <w:szCs w:val="180"/>
        </w:rPr>
        <w:t>Экваториальный</w:t>
      </w:r>
    </w:p>
    <w:p w:rsidR="00DA0B65" w:rsidRPr="00DA0B65" w:rsidRDefault="00DA0B65" w:rsidP="00BC2F22">
      <w:pPr>
        <w:spacing w:after="0" w:line="240" w:lineRule="auto"/>
        <w:jc w:val="center"/>
        <w:rPr>
          <w:rFonts w:ascii="Times New Roman" w:hAnsi="Times New Roman"/>
          <w:b/>
          <w:sz w:val="180"/>
          <w:szCs w:val="180"/>
        </w:rPr>
      </w:pPr>
      <w:r w:rsidRPr="00DA0B65">
        <w:rPr>
          <w:rFonts w:ascii="Times New Roman" w:hAnsi="Times New Roman"/>
          <w:b/>
          <w:sz w:val="180"/>
          <w:szCs w:val="180"/>
        </w:rPr>
        <w:t>лес</w:t>
      </w:r>
    </w:p>
    <w:p w:rsidR="00DA0B65" w:rsidRDefault="00DA0B65" w:rsidP="00BC2F22">
      <w:pPr>
        <w:spacing w:after="0" w:line="360" w:lineRule="auto"/>
        <w:jc w:val="center"/>
        <w:rPr>
          <w:rFonts w:ascii="Times New Roman" w:hAnsi="Times New Roman"/>
          <w:b/>
          <w:sz w:val="180"/>
          <w:szCs w:val="180"/>
        </w:rPr>
      </w:pPr>
      <w:r>
        <w:rPr>
          <w:rFonts w:ascii="Times New Roman" w:hAnsi="Times New Roman"/>
          <w:b/>
          <w:sz w:val="180"/>
          <w:szCs w:val="180"/>
        </w:rPr>
        <w:br w:type="page"/>
      </w:r>
    </w:p>
    <w:p w:rsidR="00DA0B65" w:rsidRDefault="00DA0B65" w:rsidP="00BC2F22">
      <w:pPr>
        <w:spacing w:after="0" w:line="360" w:lineRule="auto"/>
        <w:jc w:val="center"/>
        <w:rPr>
          <w:rFonts w:ascii="Times New Roman" w:hAnsi="Times New Roman"/>
          <w:b/>
          <w:sz w:val="220"/>
          <w:szCs w:val="180"/>
        </w:rPr>
      </w:pPr>
    </w:p>
    <w:p w:rsidR="00DA0B65" w:rsidRDefault="00DA0B65" w:rsidP="00BC2F22">
      <w:pPr>
        <w:spacing w:after="0" w:line="240" w:lineRule="auto"/>
        <w:jc w:val="center"/>
        <w:rPr>
          <w:rFonts w:ascii="Times New Roman" w:hAnsi="Times New Roman"/>
          <w:b/>
          <w:sz w:val="180"/>
          <w:szCs w:val="180"/>
        </w:rPr>
        <w:sectPr w:rsidR="00DA0B65" w:rsidSect="00DA0B65">
          <w:headerReference w:type="default" r:id="rId7"/>
          <w:footerReference w:type="default" r:id="rId8"/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 w:rsidRPr="00DA0B65">
        <w:rPr>
          <w:rFonts w:ascii="Times New Roman" w:hAnsi="Times New Roman"/>
          <w:b/>
          <w:sz w:val="220"/>
          <w:szCs w:val="180"/>
        </w:rPr>
        <w:t>Пустыни</w:t>
      </w:r>
    </w:p>
    <w:p w:rsidR="00DA0B65" w:rsidRDefault="00DA0B65" w:rsidP="00BC2F22">
      <w:pPr>
        <w:pStyle w:val="1"/>
        <w:spacing w:after="2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6892" cy="28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1"/>
        <w:spacing w:after="24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8895" cy="287909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85" cy="28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1"/>
        <w:spacing w:after="24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31277" cy="28795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1" t="-14" r="14157" b="14"/>
                    <a:stretch/>
                  </pic:blipFill>
                  <pic:spPr bwMode="auto">
                    <a:xfrm>
                      <a:off x="0" y="0"/>
                      <a:ext cx="38318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1"/>
        <w:spacing w:after="120"/>
        <w:jc w:val="left"/>
      </w:pPr>
      <w:r>
        <w:br w:type="page"/>
      </w:r>
      <w:r w:rsidRPr="005F4545">
        <w:lastRenderedPageBreak/>
        <w:t>Картинки животного мира суши</w:t>
      </w:r>
    </w:p>
    <w:p w:rsidR="00DA0B65" w:rsidRDefault="00DA0B65" w:rsidP="00BC2F22">
      <w:pPr>
        <w:pStyle w:val="1"/>
        <w:spacing w:after="240"/>
        <w:jc w:val="left"/>
      </w:pPr>
      <w:r>
        <w:rPr>
          <w:noProof/>
          <w:lang w:eastAsia="ru-RU"/>
        </w:rPr>
        <w:drawing>
          <wp:inline distT="0" distB="0" distL="0" distR="0" wp14:anchorId="01482C88" wp14:editId="48E10E56">
            <wp:extent cx="2680177" cy="28800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1"/>
        <w:spacing w:after="240"/>
        <w:jc w:val="left"/>
      </w:pPr>
      <w:r>
        <w:rPr>
          <w:noProof/>
          <w:lang w:eastAsia="ru-RU"/>
        </w:rPr>
        <w:drawing>
          <wp:inline distT="0" distB="0" distL="0" distR="0" wp14:anchorId="7CEFC42B" wp14:editId="1545A381">
            <wp:extent cx="5460265" cy="28800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8" t="8072" b="3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1"/>
        <w:spacing w:after="240"/>
        <w:jc w:val="left"/>
      </w:pPr>
      <w:r>
        <w:rPr>
          <w:noProof/>
          <w:lang w:eastAsia="ru-RU"/>
        </w:rPr>
        <w:drawing>
          <wp:inline distT="0" distB="0" distL="0" distR="0" wp14:anchorId="2B9E4556" wp14:editId="71D6B3EE">
            <wp:extent cx="3399344" cy="28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8" t="23694" r="2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4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1"/>
        <w:spacing w:after="24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54C19A6F" wp14:editId="224E8099">
            <wp:extent cx="3766101" cy="28800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Pr="002C0B06" w:rsidRDefault="00DA0B65" w:rsidP="00BC2F22">
      <w:pPr>
        <w:pStyle w:val="1"/>
        <w:spacing w:after="240"/>
        <w:jc w:val="left"/>
      </w:pPr>
      <w:r>
        <w:rPr>
          <w:noProof/>
          <w:sz w:val="120"/>
          <w:szCs w:val="120"/>
          <w:lang w:eastAsia="ru-RU"/>
        </w:rPr>
        <w:drawing>
          <wp:inline distT="0" distB="0" distL="0" distR="0" wp14:anchorId="38A8331E" wp14:editId="27BDCEF5">
            <wp:extent cx="2880000" cy="2880000"/>
            <wp:effectExtent l="0" t="0" r="0" b="0"/>
            <wp:docPr id="12" name="Рисунок 1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rPr>
          <w:rFonts w:ascii="Times New Roman" w:hAnsi="Times New Roman"/>
          <w:b/>
          <w:noProof/>
          <w:sz w:val="120"/>
          <w:szCs w:val="120"/>
          <w:lang w:eastAsia="ru-RU"/>
        </w:rPr>
      </w:pPr>
      <w:r>
        <w:rPr>
          <w:rFonts w:ascii="Times New Roman" w:hAnsi="Times New Roman"/>
          <w:b/>
          <w:noProof/>
          <w:sz w:val="120"/>
          <w:szCs w:val="120"/>
          <w:lang w:eastAsia="ru-RU"/>
        </w:rPr>
        <w:drawing>
          <wp:inline distT="0" distB="0" distL="0" distR="0">
            <wp:extent cx="5013325" cy="32473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6419" cy="28800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1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6773" cy="2880000"/>
            <wp:effectExtent l="0" t="0" r="0" b="0"/>
            <wp:docPr id="9" name="Рисунок 9" descr="https://mineralogist.club/uploads/posts/2023-05/1684792309_mineralogist-club-p-ekvatorialnie-lesa-afriki-rasteniya-i-zhiv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mineralogist.club/uploads/posts/2023-05/1684792309_mineralogist-club-p-ekvatorialnie-lesa-afriki-rasteniya-i-zhiv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2766" cy="2880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0458" cy="288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65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6400" cy="28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22" w:rsidRDefault="00BC2F22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b/>
          <w:noProof/>
          <w:sz w:val="120"/>
          <w:szCs w:val="120"/>
          <w:lang w:eastAsia="ru-RU"/>
        </w:rPr>
        <w:drawing>
          <wp:inline distT="0" distB="0" distL="0" distR="0" wp14:anchorId="6950EFA4" wp14:editId="61064F7A">
            <wp:extent cx="3720316" cy="2880000"/>
            <wp:effectExtent l="0" t="0" r="0" b="0"/>
            <wp:docPr id="5" name="Рисунок 5" descr="https://pix-feed.com/wp-content/uploads/2019/09/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ix-feed.com/wp-content/uploads/2019/09/5-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b/>
          <w:noProof/>
          <w:sz w:val="120"/>
          <w:szCs w:val="120"/>
          <w:lang w:eastAsia="ru-RU"/>
        </w:rPr>
        <w:drawing>
          <wp:inline distT="0" distB="0" distL="0" distR="0" wp14:anchorId="589AC5A0" wp14:editId="449C7B11">
            <wp:extent cx="2446317" cy="2878496"/>
            <wp:effectExtent l="0" t="0" r="0" b="0"/>
            <wp:docPr id="4" name="Рисунок 4" descr="https://proprikol.ru/wp-content/uploads/2019/11/foto-zhivotnoe-antilop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prikol.ru/wp-content/uploads/2019/11/foto-zhivotnoe-antilopa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14"/>
                    <a:stretch/>
                  </pic:blipFill>
                  <pic:spPr bwMode="auto">
                    <a:xfrm>
                      <a:off x="0" y="0"/>
                      <a:ext cx="24475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22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5440" cy="2880000"/>
            <wp:effectExtent l="0" t="0" r="9525" b="0"/>
            <wp:docPr id="3" name="Рисунок 3" descr="https://img.goodfon.ru/original/2048x1250/7/4f/iashcheritsa-presmykaiushcheesia-priroda-pusty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g.goodfon.ru/original/2048x1250/7/4f/iashcheritsa-presmykaiushcheesia-priroda-pustyni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22" w:rsidRDefault="00DA0B65" w:rsidP="00BC2F22">
      <w:pPr>
        <w:pStyle w:val="a3"/>
        <w:spacing w:after="240"/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6773" cy="2880000"/>
            <wp:effectExtent l="0" t="0" r="0" b="0"/>
            <wp:docPr id="2" name="Рисунок 2" descr="https://klike.net/uploads/posts/2020-07/15951466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ike.net/uploads/posts/2020-07/1595146644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Pr="00B02534" w:rsidRDefault="00DA0B65" w:rsidP="00BC2F22">
      <w:pPr>
        <w:pStyle w:val="a3"/>
        <w:spacing w:after="240"/>
        <w:ind w:firstLine="0"/>
      </w:pPr>
      <w:r>
        <w:rPr>
          <w:noProof/>
          <w:lang w:eastAsia="ru-RU"/>
        </w:rPr>
        <w:drawing>
          <wp:inline distT="0" distB="0" distL="0" distR="0">
            <wp:extent cx="3586480" cy="2879578"/>
            <wp:effectExtent l="0" t="0" r="0" b="0"/>
            <wp:docPr id="1" name="Рисунок 1" descr="https://zeleniymir.org/wp-content/uploads/2019/04/peschanka-1-1024x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zeleniymir.org/wp-content/uploads/2019/04/peschanka-1-1024x6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r="19167"/>
                    <a:stretch/>
                  </pic:blipFill>
                  <pic:spPr bwMode="auto">
                    <a:xfrm>
                      <a:off x="0" y="0"/>
                      <a:ext cx="35870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34D2" w:rsidRPr="00B02534" w:rsidSect="00DA0B65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C15" w:rsidRDefault="00064C15" w:rsidP="00AA1ABA">
      <w:pPr>
        <w:spacing w:after="0" w:line="240" w:lineRule="auto"/>
      </w:pPr>
      <w:r>
        <w:separator/>
      </w:r>
    </w:p>
  </w:endnote>
  <w:endnote w:type="continuationSeparator" w:id="0">
    <w:p w:rsidR="00064C15" w:rsidRDefault="00064C15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9A7B4F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9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C15" w:rsidRDefault="00064C15" w:rsidP="00AA1ABA">
      <w:pPr>
        <w:spacing w:after="0" w:line="240" w:lineRule="auto"/>
      </w:pPr>
      <w:r>
        <w:separator/>
      </w:r>
    </w:p>
  </w:footnote>
  <w:footnote w:type="continuationSeparator" w:id="0">
    <w:p w:rsidR="00064C15" w:rsidRDefault="00064C15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DA0B65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 xml:space="preserve">М.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И.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Легенькая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01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65"/>
    <w:rsid w:val="0003005E"/>
    <w:rsid w:val="00064C15"/>
    <w:rsid w:val="000A2619"/>
    <w:rsid w:val="00101B76"/>
    <w:rsid w:val="001D7A3B"/>
    <w:rsid w:val="00240C65"/>
    <w:rsid w:val="00295FE3"/>
    <w:rsid w:val="002D1E2D"/>
    <w:rsid w:val="00352F72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904715"/>
    <w:rsid w:val="009A7B4F"/>
    <w:rsid w:val="00AA1ABA"/>
    <w:rsid w:val="00B02534"/>
    <w:rsid w:val="00B4276C"/>
    <w:rsid w:val="00BC2F22"/>
    <w:rsid w:val="00C25908"/>
    <w:rsid w:val="00DA0B65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9A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A7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9A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A7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1_2024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0</TotalTime>
  <Pages>9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Гречаникова</cp:lastModifiedBy>
  <cp:revision>2</cp:revision>
  <dcterms:created xsi:type="dcterms:W3CDTF">2024-01-25T05:54:00Z</dcterms:created>
  <dcterms:modified xsi:type="dcterms:W3CDTF">2024-01-25T05:54:00Z</dcterms:modified>
</cp:coreProperties>
</file>